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F7C" w:rsidRDefault="00AF5F7C" w:rsidP="00D607AD">
      <w:pPr>
        <w:jc w:val="center"/>
        <w:outlineLvl w:val="0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ИЗВЕЩЕНИЕ О </w:t>
      </w:r>
      <w:r w:rsidRPr="00233526">
        <w:rPr>
          <w:rFonts w:ascii="Times New Roman" w:hAnsi="Times New Roman" w:cs="Times New Roman"/>
        </w:rPr>
        <w:t>ПРОДЛЕНИИ СРОКА ПОДАЧИ ЗАЯВОК</w:t>
      </w:r>
      <w:r>
        <w:rPr>
          <w:rFonts w:ascii="Times New Roman" w:hAnsi="Times New Roman" w:cs="Times New Roman"/>
        </w:rPr>
        <w:t xml:space="preserve"> </w:t>
      </w:r>
    </w:p>
    <w:p w:rsidR="00AF5F7C" w:rsidRDefault="00AF5F7C" w:rsidP="00D607AD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224/67-03/13-205 ОЗЦЭ</w:t>
      </w:r>
      <w:bookmarkStart w:id="0" w:name="_GoBack"/>
      <w:bookmarkEnd w:id="0"/>
    </w:p>
    <w:p w:rsidR="00AF5F7C" w:rsidRPr="00A6215E" w:rsidRDefault="00AF5F7C" w:rsidP="00D607AD">
      <w:pPr>
        <w:jc w:val="center"/>
        <w:outlineLvl w:val="0"/>
        <w:rPr>
          <w:rFonts w:ascii="Times New Roman" w:hAnsi="Times New Roman" w:cs="Times New Roman"/>
        </w:rPr>
      </w:pPr>
    </w:p>
    <w:p w:rsidR="00AF5F7C" w:rsidRPr="00A6215E" w:rsidRDefault="00AF5F7C" w:rsidP="00D607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AF5F7C" w:rsidRPr="00A6215E" w:rsidRDefault="00AF5F7C" w:rsidP="00D607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AF5F7C" w:rsidRPr="00A6215E" w:rsidRDefault="00AF5F7C" w:rsidP="00D607AD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AF5F7C" w:rsidRDefault="00AF5F7C" w:rsidP="00D607AD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AF5F7C" w:rsidRPr="006F3094" w:rsidRDefault="00AF5F7C" w:rsidP="00D607A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Шейко Ольга Алексеевна,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83-99,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1624DB">
        <w:rPr>
          <w:rFonts w:ascii="Times New Roman" w:hAnsi="Times New Roman" w:cs="Times New Roman"/>
          <w:lang w:val="en-US"/>
        </w:rPr>
        <w:t>osheyko</w:t>
      </w:r>
      <w:r w:rsidRPr="000520CC">
        <w:rPr>
          <w:rFonts w:ascii="Times New Roman" w:hAnsi="Times New Roman" w:cs="Times New Roman"/>
        </w:rPr>
        <w:t>@</w:t>
      </w:r>
      <w:r w:rsidRPr="001624DB">
        <w:rPr>
          <w:rFonts w:ascii="Times New Roman" w:hAnsi="Times New Roman" w:cs="Times New Roman"/>
          <w:lang w:val="en-US"/>
        </w:rPr>
        <w:t>ippe</w:t>
      </w:r>
      <w:r w:rsidRPr="000520CC">
        <w:rPr>
          <w:rFonts w:ascii="Times New Roman" w:hAnsi="Times New Roman" w:cs="Times New Roman"/>
        </w:rPr>
        <w:t>.</w:t>
      </w:r>
      <w:r w:rsidRPr="001624DB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AF5F7C" w:rsidRPr="00807470" w:rsidRDefault="00AF5F7C" w:rsidP="00D607AD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AF5F7C" w:rsidRPr="00A6215E" w:rsidRDefault="00AF5F7C" w:rsidP="00D607AD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кефира</w:t>
      </w:r>
      <w:r w:rsidRPr="001C0BDC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AF5F7C" w:rsidRPr="00A6215E" w:rsidRDefault="00AF5F7C" w:rsidP="00D607A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AF5F7C" w:rsidRPr="00C573AC" w:rsidRDefault="00AF5F7C" w:rsidP="00D607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C573AC">
        <w:rPr>
          <w:rFonts w:ascii="Times New Roman" w:hAnsi="Times New Roman" w:cs="Times New Roman"/>
        </w:rPr>
        <w:t>:</w:t>
      </w:r>
      <w:r w:rsidRPr="00C573AC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1; ул. Пирогова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>.</w:t>
      </w:r>
    </w:p>
    <w:p w:rsidR="00AF5F7C" w:rsidRPr="00C573AC" w:rsidRDefault="00AF5F7C" w:rsidP="00D607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C573AC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AF5F7C" w:rsidRPr="00A6215E" w:rsidRDefault="00AF5F7C" w:rsidP="00D607A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F5F7C" w:rsidRPr="00A6215E" w:rsidRDefault="00AF5F7C" w:rsidP="00D607A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F5F7C" w:rsidRPr="00A6215E" w:rsidRDefault="00AF5F7C" w:rsidP="00D607A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F5F7C" w:rsidRPr="00745446" w:rsidRDefault="00AF5F7C" w:rsidP="00D607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745446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 xml:space="preserve">418 </w:t>
      </w:r>
      <w:r w:rsidRPr="007B2EA8">
        <w:rPr>
          <w:rFonts w:ascii="Times New Roman" w:hAnsi="Times New Roman" w:cs="Times New Roman"/>
        </w:rPr>
        <w:t>836,</w:t>
      </w:r>
      <w:r>
        <w:rPr>
          <w:rFonts w:ascii="Times New Roman" w:hAnsi="Times New Roman" w:cs="Times New Roman"/>
        </w:rPr>
        <w:t xml:space="preserve"> </w:t>
      </w:r>
      <w:r w:rsidRPr="007B2EA8">
        <w:rPr>
          <w:rFonts w:ascii="Times New Roman" w:hAnsi="Times New Roman" w:cs="Times New Roman"/>
        </w:rPr>
        <w:t>00</w:t>
      </w:r>
      <w:r>
        <w:rPr>
          <w:rFonts w:ascii="Times New Roman" w:hAnsi="Times New Roman" w:cs="Times New Roman"/>
        </w:rPr>
        <w:t xml:space="preserve"> </w:t>
      </w:r>
      <w:r w:rsidRPr="007B2EA8">
        <w:rPr>
          <w:rFonts w:ascii="Times New Roman" w:hAnsi="Times New Roman" w:cs="Times New Roman"/>
        </w:rPr>
        <w:t xml:space="preserve">(четыреста восемнадцать тысяч восемьсот тридцать шесть рублей </w:t>
      </w:r>
      <w:r>
        <w:rPr>
          <w:rFonts w:ascii="Times New Roman" w:hAnsi="Times New Roman" w:cs="Times New Roman"/>
        </w:rPr>
        <w:t>00 копее</w:t>
      </w:r>
      <w:r w:rsidRPr="00745446">
        <w:rPr>
          <w:rFonts w:ascii="Times New Roman" w:hAnsi="Times New Roman" w:cs="Times New Roman"/>
        </w:rPr>
        <w:t>к) рубл</w:t>
      </w:r>
      <w:r>
        <w:rPr>
          <w:rFonts w:ascii="Times New Roman" w:hAnsi="Times New Roman" w:cs="Times New Roman"/>
        </w:rPr>
        <w:t>ей</w:t>
      </w:r>
      <w:r w:rsidRPr="00745446">
        <w:rPr>
          <w:rFonts w:ascii="Times New Roman" w:hAnsi="Times New Roman" w:cs="Times New Roman"/>
        </w:rPr>
        <w:t xml:space="preserve">, включая НДС. </w:t>
      </w:r>
      <w:r>
        <w:rPr>
          <w:rFonts w:ascii="Times New Roman" w:hAnsi="Times New Roman" w:cs="Times New Roman"/>
        </w:rPr>
        <w:t>С</w:t>
      </w:r>
      <w:r w:rsidRPr="00745446">
        <w:rPr>
          <w:rFonts w:ascii="Times New Roman" w:hAnsi="Times New Roman" w:cs="Times New Roman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74544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</w:t>
      </w:r>
      <w:r w:rsidRPr="00745446">
        <w:rPr>
          <w:rFonts w:ascii="Times New Roman" w:hAnsi="Times New Roman" w:cs="Times New Roman"/>
        </w:rPr>
        <w:t xml:space="preserve"> ул. Пирогова д.</w:t>
      </w:r>
      <w:r>
        <w:rPr>
          <w:rFonts w:ascii="Times New Roman" w:hAnsi="Times New Roman" w:cs="Times New Roman"/>
        </w:rPr>
        <w:t xml:space="preserve"> </w:t>
      </w:r>
      <w:r w:rsidRPr="00745446">
        <w:rPr>
          <w:rFonts w:ascii="Times New Roman" w:hAnsi="Times New Roman" w:cs="Times New Roman"/>
        </w:rPr>
        <w:t>13,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AF5F7C" w:rsidRPr="00745446" w:rsidRDefault="00AF5F7C" w:rsidP="00D607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745446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AF5F7C" w:rsidRPr="00A6215E" w:rsidRDefault="00AF5F7C" w:rsidP="00D607A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AF5F7C" w:rsidRDefault="00AF5F7C" w:rsidP="00AE570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AF5F7C" w:rsidRPr="003762BB" w:rsidRDefault="00AF5F7C" w:rsidP="00AE570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762BB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3762BB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3762BB">
        <w:rPr>
          <w:rFonts w:ascii="Times New Roman" w:hAnsi="Times New Roman" w:cs="Times New Roman"/>
          <w:b/>
          <w:bCs/>
        </w:rPr>
        <w:t>:</w:t>
      </w:r>
    </w:p>
    <w:p w:rsidR="00AF5F7C" w:rsidRPr="003762BB" w:rsidRDefault="00AF5F7C" w:rsidP="00AE570F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3762BB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3762BB">
        <w:rPr>
          <w:rFonts w:ascii="Times New Roman" w:hAnsi="Times New Roman" w:cs="Times New Roman"/>
          <w:color w:val="0000FF"/>
        </w:rPr>
        <w:t xml:space="preserve"> </w:t>
      </w:r>
      <w:r w:rsidRPr="003762BB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3762BB">
        <w:rPr>
          <w:rFonts w:ascii="Times New Roman" w:hAnsi="Times New Roman" w:cs="Times New Roman"/>
          <w:spacing w:val="-6"/>
        </w:rPr>
        <w:t>на участие в запросе цен</w:t>
      </w:r>
      <w:r w:rsidRPr="003762BB">
        <w:rPr>
          <w:rFonts w:ascii="Times New Roman" w:hAnsi="Times New Roman" w:cs="Times New Roman"/>
        </w:rPr>
        <w:t xml:space="preserve"> продлевается на 4 рабочих дня.</w:t>
      </w:r>
    </w:p>
    <w:p w:rsidR="00AF5F7C" w:rsidRPr="00A6215E" w:rsidRDefault="00AF5F7C" w:rsidP="00D607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AF5F7C" w:rsidRPr="00A6215E" w:rsidRDefault="00AF5F7C" w:rsidP="00D607AD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24» июля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AF5F7C" w:rsidRPr="00A6215E" w:rsidRDefault="00AF5F7C" w:rsidP="00D607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E53058">
        <w:rPr>
          <w:rFonts w:ascii="Times New Roman" w:hAnsi="Times New Roman" w:cs="Times New Roman"/>
          <w:spacing w:val="-6"/>
          <w:highlight w:val="yellow"/>
        </w:rPr>
        <w:t>«</w:t>
      </w:r>
      <w:r w:rsidRPr="00E53058">
        <w:rPr>
          <w:rFonts w:ascii="Times New Roman" w:hAnsi="Times New Roman" w:cs="Times New Roman"/>
          <w:spacing w:val="-6"/>
          <w:highlight w:val="yellow"/>
          <w:lang w:val="en-US"/>
        </w:rPr>
        <w:t>02</w:t>
      </w:r>
      <w:r w:rsidRPr="00E53058">
        <w:rPr>
          <w:rFonts w:ascii="Times New Roman" w:hAnsi="Times New Roman" w:cs="Times New Roman"/>
          <w:spacing w:val="-6"/>
          <w:highlight w:val="yellow"/>
        </w:rPr>
        <w:t xml:space="preserve">» августа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AF5F7C" w:rsidRPr="00A6215E" w:rsidRDefault="00AF5F7C" w:rsidP="00D607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02</w:t>
      </w:r>
      <w:r>
        <w:rPr>
          <w:rFonts w:ascii="Times New Roman" w:hAnsi="Times New Roman" w:cs="Times New Roman"/>
          <w:spacing w:val="-6"/>
          <w:highlight w:val="yellow"/>
        </w:rPr>
        <w:t>» августа</w:t>
      </w:r>
      <w:r w:rsidRPr="006B4A1D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AF5F7C" w:rsidRPr="00A6215E" w:rsidRDefault="00AF5F7C" w:rsidP="00D607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AF5F7C" w:rsidRPr="00A6215E" w:rsidRDefault="00AF5F7C" w:rsidP="00D607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AF5F7C" w:rsidRPr="00A6215E" w:rsidRDefault="00AF5F7C" w:rsidP="00D607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F5F7C" w:rsidRPr="00D55FE5" w:rsidRDefault="00AF5F7C" w:rsidP="00D607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F5F7C" w:rsidRPr="00A6215E" w:rsidRDefault="00AF5F7C" w:rsidP="00D607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F5F7C" w:rsidRDefault="00AF5F7C">
      <w:pPr>
        <w:rPr>
          <w:rFonts w:cs="Times New Roman"/>
        </w:rPr>
      </w:pPr>
    </w:p>
    <w:sectPr w:rsidR="00AF5F7C" w:rsidSect="00875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088D"/>
    <w:rsid w:val="000520CC"/>
    <w:rsid w:val="000648DD"/>
    <w:rsid w:val="000E7094"/>
    <w:rsid w:val="001624DB"/>
    <w:rsid w:val="001C0BDC"/>
    <w:rsid w:val="00233526"/>
    <w:rsid w:val="0036723D"/>
    <w:rsid w:val="003762BB"/>
    <w:rsid w:val="003D771F"/>
    <w:rsid w:val="00454708"/>
    <w:rsid w:val="004E5D69"/>
    <w:rsid w:val="00520DB2"/>
    <w:rsid w:val="00571CE8"/>
    <w:rsid w:val="006B4A1D"/>
    <w:rsid w:val="006D088D"/>
    <w:rsid w:val="006F3094"/>
    <w:rsid w:val="00745446"/>
    <w:rsid w:val="007B2EA8"/>
    <w:rsid w:val="00801685"/>
    <w:rsid w:val="00807470"/>
    <w:rsid w:val="00875379"/>
    <w:rsid w:val="00887A00"/>
    <w:rsid w:val="008E3C0C"/>
    <w:rsid w:val="00A6215E"/>
    <w:rsid w:val="00AE570F"/>
    <w:rsid w:val="00AF5F7C"/>
    <w:rsid w:val="00B15C4C"/>
    <w:rsid w:val="00BA40B6"/>
    <w:rsid w:val="00C572F3"/>
    <w:rsid w:val="00C573AC"/>
    <w:rsid w:val="00D14104"/>
    <w:rsid w:val="00D42E6F"/>
    <w:rsid w:val="00D55FE5"/>
    <w:rsid w:val="00D607AD"/>
    <w:rsid w:val="00D822F8"/>
    <w:rsid w:val="00DA6B67"/>
    <w:rsid w:val="00E231BC"/>
    <w:rsid w:val="00E53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07AD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740</Words>
  <Characters>4219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4</cp:revision>
  <dcterms:created xsi:type="dcterms:W3CDTF">2013-07-11T06:18:00Z</dcterms:created>
  <dcterms:modified xsi:type="dcterms:W3CDTF">2013-07-17T12:51:00Z</dcterms:modified>
</cp:coreProperties>
</file>