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0C0" w:rsidRPr="00A50F0C" w:rsidRDefault="00D720C0" w:rsidP="00C574D8">
      <w:pPr>
        <w:jc w:val="center"/>
        <w:outlineLvl w:val="0"/>
        <w:rPr>
          <w:rFonts w:ascii="Times New Roman" w:hAnsi="Times New Roman" w:cs="Times New Roman"/>
        </w:rPr>
      </w:pPr>
      <w:r w:rsidRPr="00A50F0C">
        <w:rPr>
          <w:rFonts w:ascii="Times New Roman" w:hAnsi="Times New Roman" w:cs="Times New Roman"/>
        </w:rPr>
        <w:t>ИЗВЕЩЕНИЕ О ПРОДЛЕНИИ СРОКА ПОДАЧИ ЗАЯВОК</w:t>
      </w:r>
    </w:p>
    <w:p w:rsidR="00D720C0" w:rsidRPr="00A50F0C" w:rsidRDefault="00D720C0" w:rsidP="00C574D8">
      <w:pPr>
        <w:jc w:val="center"/>
        <w:outlineLvl w:val="0"/>
        <w:rPr>
          <w:rFonts w:ascii="Times New Roman" w:hAnsi="Times New Roman" w:cs="Times New Roman"/>
        </w:rPr>
      </w:pPr>
      <w:r w:rsidRPr="00A50F0C">
        <w:rPr>
          <w:rFonts w:ascii="Times New Roman" w:hAnsi="Times New Roman" w:cs="Times New Roman"/>
        </w:rPr>
        <w:t>224/67-03/13-265/2 ОЗЦЭ</w:t>
      </w:r>
      <w:bookmarkStart w:id="0" w:name="_GoBack"/>
      <w:bookmarkEnd w:id="0"/>
    </w:p>
    <w:p w:rsidR="00D720C0" w:rsidRPr="00A6215E" w:rsidRDefault="00D720C0" w:rsidP="00C574D8">
      <w:pPr>
        <w:jc w:val="center"/>
        <w:outlineLvl w:val="0"/>
        <w:rPr>
          <w:rFonts w:ascii="Times New Roman" w:hAnsi="Times New Roman" w:cs="Times New Roman"/>
        </w:rPr>
      </w:pP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720C0" w:rsidRPr="00A6215E" w:rsidRDefault="00D720C0" w:rsidP="00C574D8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720C0" w:rsidRDefault="00D720C0" w:rsidP="00C574D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720C0" w:rsidRPr="006F3094" w:rsidRDefault="00D720C0" w:rsidP="00C574D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D720C0" w:rsidRPr="00807470" w:rsidRDefault="00D720C0" w:rsidP="00C574D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125C6">
        <w:rPr>
          <w:rFonts w:ascii="Times New Roman" w:hAnsi="Times New Roman" w:cs="Times New Roman"/>
        </w:rPr>
        <w:t xml:space="preserve">специализированных вахтовых рационов лечебно-профилактического питания (рацион №1)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D720C0" w:rsidRPr="00A6215E" w:rsidRDefault="00D720C0" w:rsidP="00C574D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D720C0" w:rsidRPr="00C573AC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D720C0" w:rsidRPr="00C573AC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720C0" w:rsidRPr="00A6215E" w:rsidRDefault="00D720C0" w:rsidP="00C574D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720C0" w:rsidRPr="00A6215E" w:rsidRDefault="00D720C0" w:rsidP="00C574D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20C0" w:rsidRPr="00A6215E" w:rsidRDefault="00D720C0" w:rsidP="00C574D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20C0" w:rsidRPr="00745446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499 720,00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четыреста девяносто девять тысяч семьсот двадцать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720C0" w:rsidRPr="00745446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720C0" w:rsidRPr="00A6215E" w:rsidRDefault="00D720C0" w:rsidP="00C574D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720C0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720C0" w:rsidRPr="00392DDD" w:rsidRDefault="00D720C0" w:rsidP="00392DD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92DD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92DD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92DDD">
        <w:rPr>
          <w:rFonts w:ascii="Times New Roman" w:hAnsi="Times New Roman" w:cs="Times New Roman"/>
          <w:b/>
          <w:bCs/>
        </w:rPr>
        <w:t>:</w:t>
      </w:r>
    </w:p>
    <w:p w:rsidR="00D720C0" w:rsidRPr="00392DDD" w:rsidRDefault="00D720C0" w:rsidP="00392DD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92DDD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92DDD">
        <w:rPr>
          <w:rFonts w:ascii="Times New Roman" w:hAnsi="Times New Roman" w:cs="Times New Roman"/>
          <w:color w:val="0000FF"/>
        </w:rPr>
        <w:t xml:space="preserve"> </w:t>
      </w:r>
      <w:r w:rsidRPr="00392DD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92DDD">
        <w:rPr>
          <w:rFonts w:ascii="Times New Roman" w:hAnsi="Times New Roman" w:cs="Times New Roman"/>
          <w:spacing w:val="-6"/>
        </w:rPr>
        <w:t>на участие в запросе цен</w:t>
      </w:r>
      <w:r w:rsidRPr="00392DDD">
        <w:rPr>
          <w:rFonts w:ascii="Times New Roman" w:hAnsi="Times New Roman" w:cs="Times New Roman"/>
        </w:rPr>
        <w:t xml:space="preserve"> продлевается на 4 рабочих дня.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720C0" w:rsidRPr="00A6215E" w:rsidRDefault="00D720C0" w:rsidP="00C574D8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 xml:space="preserve">07» </w:t>
      </w:r>
      <w:r w:rsidRPr="006A7D5D">
        <w:rPr>
          <w:rFonts w:ascii="Times New Roman" w:hAnsi="Times New Roman" w:cs="Times New Roman"/>
          <w:spacing w:val="-6"/>
          <w:highlight w:val="yellow"/>
        </w:rPr>
        <w:t>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20C0" w:rsidRPr="00D55FE5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720C0" w:rsidRPr="00A6215E" w:rsidRDefault="00D720C0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720C0" w:rsidRDefault="00D720C0"/>
    <w:sectPr w:rsidR="00D720C0" w:rsidSect="00F7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54B"/>
    <w:rsid w:val="000520CC"/>
    <w:rsid w:val="000648DD"/>
    <w:rsid w:val="001624DB"/>
    <w:rsid w:val="00244409"/>
    <w:rsid w:val="002935B0"/>
    <w:rsid w:val="003125C6"/>
    <w:rsid w:val="0036723D"/>
    <w:rsid w:val="003912F8"/>
    <w:rsid w:val="00392DDD"/>
    <w:rsid w:val="003D771F"/>
    <w:rsid w:val="00454708"/>
    <w:rsid w:val="004E5D69"/>
    <w:rsid w:val="00520DB2"/>
    <w:rsid w:val="00572F1D"/>
    <w:rsid w:val="006A7D5D"/>
    <w:rsid w:val="006B4A1D"/>
    <w:rsid w:val="006F3094"/>
    <w:rsid w:val="00745446"/>
    <w:rsid w:val="00801685"/>
    <w:rsid w:val="00807470"/>
    <w:rsid w:val="00887A00"/>
    <w:rsid w:val="008E3C0C"/>
    <w:rsid w:val="00A50F0C"/>
    <w:rsid w:val="00A6215E"/>
    <w:rsid w:val="00B15C4C"/>
    <w:rsid w:val="00B3568E"/>
    <w:rsid w:val="00BA40B6"/>
    <w:rsid w:val="00BF47CC"/>
    <w:rsid w:val="00C572F3"/>
    <w:rsid w:val="00C573AC"/>
    <w:rsid w:val="00C574D8"/>
    <w:rsid w:val="00D14104"/>
    <w:rsid w:val="00D42E6F"/>
    <w:rsid w:val="00D55FE5"/>
    <w:rsid w:val="00D720C0"/>
    <w:rsid w:val="00D822F8"/>
    <w:rsid w:val="00DA6B67"/>
    <w:rsid w:val="00DC654B"/>
    <w:rsid w:val="00EC43D5"/>
    <w:rsid w:val="00F75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4D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50F0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754</Words>
  <Characters>4300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2013-07-25T11:47:00Z</dcterms:created>
  <dcterms:modified xsi:type="dcterms:W3CDTF">2013-07-31T08:34:00Z</dcterms:modified>
</cp:coreProperties>
</file>