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517463" w:rsidRPr="00A44A33" w:rsidRDefault="005B2BFA" w:rsidP="00F1648D">
      <w:pPr>
        <w:pStyle w:val="3"/>
        <w:widowControl/>
        <w:ind w:firstLine="567"/>
        <w:jc w:val="center"/>
        <w:rPr>
          <w:b/>
          <w:w w:val="115"/>
          <w:u w:val="single"/>
        </w:rPr>
      </w:pPr>
      <w:r w:rsidRPr="005B2BFA">
        <w:rPr>
          <w:sz w:val="28"/>
          <w:szCs w:val="28"/>
        </w:rPr>
        <w:t xml:space="preserve">на право заключения </w:t>
      </w:r>
      <w:proofErr w:type="gramStart"/>
      <w:r w:rsidRPr="005B2BFA">
        <w:rPr>
          <w:sz w:val="28"/>
          <w:szCs w:val="28"/>
        </w:rPr>
        <w:t>договора</w:t>
      </w:r>
      <w:proofErr w:type="gramEnd"/>
      <w:r w:rsidRPr="005B2BFA">
        <w:rPr>
          <w:sz w:val="28"/>
          <w:szCs w:val="28"/>
        </w:rPr>
        <w:t xml:space="preserve"> </w:t>
      </w:r>
      <w:r w:rsidR="009E7C0E" w:rsidRPr="009E7C0E">
        <w:rPr>
          <w:color w:val="000000"/>
          <w:sz w:val="28"/>
          <w:szCs w:val="28"/>
        </w:rPr>
        <w:t xml:space="preserve">на  выполнение работ по капитальному ремонту помещений 1, 2 и 3 этажей общежития №1 </w:t>
      </w:r>
      <w:proofErr w:type="spellStart"/>
      <w:r w:rsidR="009E7C0E" w:rsidRPr="009E7C0E">
        <w:rPr>
          <w:color w:val="000000"/>
          <w:sz w:val="28"/>
          <w:szCs w:val="28"/>
        </w:rPr>
        <w:t>Обнинского</w:t>
      </w:r>
      <w:proofErr w:type="spellEnd"/>
      <w:r w:rsidR="009E7C0E" w:rsidRPr="009E7C0E">
        <w:rPr>
          <w:color w:val="000000"/>
          <w:sz w:val="28"/>
          <w:szCs w:val="28"/>
        </w:rPr>
        <w:t xml:space="preserve"> института атомной энергетики – филиала НИЯУ МИФИ (ИАТЭ НИЯУ МИФИ), расположенного по адресу: Калужская область, г. Обнинск, ул. Курчатова 20</w:t>
      </w:r>
    </w:p>
    <w:p w:rsidR="004913A3" w:rsidRPr="004913A3" w:rsidRDefault="00687562" w:rsidP="00C666EB">
      <w:pPr>
        <w:jc w:val="center"/>
        <w:rPr>
          <w:b/>
          <w:w w:val="115"/>
          <w:u w:val="single"/>
        </w:rPr>
      </w:pPr>
      <w:r>
        <w:rPr>
          <w:b/>
          <w:w w:val="115"/>
          <w:u w:val="single"/>
        </w:rPr>
        <w:t xml:space="preserve">№ </w:t>
      </w:r>
      <w:r w:rsidR="005E2AF8">
        <w:rPr>
          <w:b/>
          <w:w w:val="115"/>
          <w:u w:val="single"/>
        </w:rPr>
        <w:t>0</w:t>
      </w:r>
      <w:r w:rsidR="009E7C0E">
        <w:rPr>
          <w:b/>
          <w:w w:val="115"/>
          <w:u w:val="single"/>
        </w:rPr>
        <w:t>07/ОАЭФ/ИАТЭ/2014 от 30.04.2014 г</w:t>
      </w:r>
      <w:r w:rsidR="005E2AF8">
        <w:rPr>
          <w:b/>
          <w:w w:val="115"/>
          <w:u w:val="single"/>
        </w:rPr>
        <w:t>.</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5B2BFA" w:rsidRDefault="005B2BFA" w:rsidP="005B2BFA">
            <w:r>
              <w:t xml:space="preserve"> </w:t>
            </w:r>
            <w:r w:rsidRPr="005B2BFA">
              <w:t>Российская Федерация, Калужская область, г. Обнинск, Студгородок,1</w:t>
            </w:r>
          </w:p>
          <w:p w:rsidR="00C666EB" w:rsidRPr="00A41A15" w:rsidRDefault="00C666EB" w:rsidP="00C666EB">
            <w:pPr>
              <w:rPr>
                <w:i/>
              </w:rPr>
            </w:pP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5B2BFA" w:rsidP="00C666EB">
            <w:pPr>
              <w:rPr>
                <w:i/>
              </w:rPr>
            </w:pPr>
            <w:r>
              <w:t xml:space="preserve"> </w:t>
            </w:r>
            <w:r w:rsidRPr="005B2BFA">
              <w:t>Российская Федерация, Калужская область, г. Обнинск, Студгородок,1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5B2BFA" w:rsidP="00C666EB">
            <w:r w:rsidRPr="005B2BFA">
              <w:t>fomicheva@iate.obninsk.ru</w:t>
            </w:r>
          </w:p>
          <w:p w:rsidR="00C666EB" w:rsidRPr="005B2BFA" w:rsidRDefault="009152AA" w:rsidP="005B2BFA">
            <w:hyperlink r:id="rId6" w:history="1"/>
            <w:r w:rsidR="005B2BFA">
              <w:rPr>
                <w:rStyle w:val="a3"/>
              </w:rPr>
              <w:t xml:space="preserve"> </w:t>
            </w:r>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9E7C0E" w:rsidP="00C666EB">
            <w:r>
              <w:t>Артемова Елена Михайловна</w:t>
            </w:r>
            <w:r w:rsidR="005B2BFA" w:rsidRPr="005B2BFA">
              <w:t xml:space="preserve"> т.8 (48439) 7-09-84, 2-04-73.</w:t>
            </w:r>
          </w:p>
          <w:p w:rsidR="00C666EB" w:rsidRPr="00A41A15" w:rsidRDefault="005B2BFA" w:rsidP="00C666EB">
            <w:pPr>
              <w:rPr>
                <w:i/>
              </w:rPr>
            </w:pPr>
            <w:r>
              <w:t xml:space="preserve"> </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5B2BFA" w:rsidRDefault="005B2BFA" w:rsidP="005B2BFA">
            <w:r>
              <w:t xml:space="preserve"> </w:t>
            </w:r>
          </w:p>
          <w:p w:rsidR="00C666EB" w:rsidRPr="00A41A15" w:rsidRDefault="005B2BFA" w:rsidP="005B2BFA">
            <w:r>
              <w:t>Предмет договора с указанием объема оказываемых работ</w:t>
            </w:r>
          </w:p>
          <w:p w:rsidR="00C666EB" w:rsidRPr="00A41A15" w:rsidRDefault="00C666EB" w:rsidP="00C666EB"/>
        </w:tc>
        <w:tc>
          <w:tcPr>
            <w:tcW w:w="6571" w:type="dxa"/>
            <w:shd w:val="clear" w:color="auto" w:fill="auto"/>
            <w:vAlign w:val="center"/>
          </w:tcPr>
          <w:p w:rsidR="00C666EB" w:rsidRPr="00972AA0" w:rsidRDefault="009E7C0E" w:rsidP="00972AA0">
            <w:r>
              <w:t xml:space="preserve"> В</w:t>
            </w:r>
            <w:r w:rsidRPr="009E7C0E">
              <w:t xml:space="preserve">ыполнение работ по капитальному ремонту помещений 1, 2 и 3 этажей общежития №1 </w:t>
            </w:r>
            <w:proofErr w:type="spellStart"/>
            <w:r w:rsidRPr="009E7C0E">
              <w:t>Обнинского</w:t>
            </w:r>
            <w:proofErr w:type="spellEnd"/>
            <w:r w:rsidRPr="009E7C0E">
              <w:t xml:space="preserve"> института атомной энергетики – филиала НИЯУ МИФИ (ИАТЭ НИЯУ МИФИ), расположенного по адресу: Калужская область, г. Обнинск, ул. Курчатова 20</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5B2BFA" w:rsidP="00C666EB">
            <w:r>
              <w:t xml:space="preserve"> </w:t>
            </w:r>
          </w:p>
          <w:p w:rsidR="00C666EB" w:rsidRPr="00A41A15" w:rsidRDefault="005B2BFA" w:rsidP="005B2BFA">
            <w:r w:rsidRPr="005B2BFA">
              <w:t xml:space="preserve">Место </w:t>
            </w:r>
            <w:r>
              <w:t>выполнение работ</w:t>
            </w:r>
          </w:p>
        </w:tc>
        <w:tc>
          <w:tcPr>
            <w:tcW w:w="6571" w:type="dxa"/>
            <w:shd w:val="clear" w:color="auto" w:fill="auto"/>
            <w:vAlign w:val="center"/>
          </w:tcPr>
          <w:p w:rsidR="00C666EB" w:rsidRPr="00A43287" w:rsidRDefault="009E7C0E" w:rsidP="00972AA0">
            <w:r>
              <w:t xml:space="preserve">РФ, </w:t>
            </w:r>
            <w:r w:rsidRPr="009E7C0E">
              <w:t>Калужская область, г. Обнинск, ул. Курчатова 20</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7F7DC6" w:rsidRDefault="009E7C0E" w:rsidP="00972AA0">
            <w:pPr>
              <w:jc w:val="center"/>
            </w:pPr>
            <w:r w:rsidRPr="009E7C0E">
              <w:t>5 004 772 рубля 91 копе</w:t>
            </w:r>
            <w:r>
              <w:t>йка</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C666EB" w:rsidRPr="003462F2" w:rsidRDefault="00C666EB" w:rsidP="00D71A2D">
            <w:pPr>
              <w:jc w:val="both"/>
            </w:pPr>
            <w:r>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7"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8"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proofErr w:type="spellStart"/>
              <w:r w:rsidR="00D71A2D" w:rsidRPr="00442CAC">
                <w:rPr>
                  <w:rStyle w:val="a3"/>
                  <w:color w:val="auto"/>
                  <w:lang w:val="en-US"/>
                </w:rPr>
                <w:t>ru</w:t>
              </w:r>
              <w:proofErr w:type="spellEnd"/>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71A2D" w:rsidRPr="00D71A2D" w:rsidRDefault="00D71A2D" w:rsidP="00C666EB">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C666EB" w:rsidRPr="00271728" w:rsidRDefault="00271728" w:rsidP="00972AA0">
            <w:r w:rsidRPr="00271728">
              <w:rPr>
                <w:spacing w:val="-6"/>
              </w:rPr>
              <w:t xml:space="preserve"> «</w:t>
            </w:r>
            <w:r w:rsidR="009E7C0E">
              <w:rPr>
                <w:spacing w:val="-6"/>
              </w:rPr>
              <w:t>21» мая</w:t>
            </w:r>
            <w:r w:rsidR="008633F2">
              <w:rPr>
                <w:spacing w:val="-6"/>
              </w:rPr>
              <w:t xml:space="preserve"> 201</w:t>
            </w:r>
            <w:r w:rsidR="00972AA0">
              <w:rPr>
                <w:spacing w:val="-6"/>
              </w:rPr>
              <w:t>4</w:t>
            </w:r>
            <w:r w:rsidR="00442CAC">
              <w:rPr>
                <w:spacing w:val="-6"/>
              </w:rPr>
              <w:t xml:space="preserve"> г</w:t>
            </w:r>
            <w:r w:rsidR="00517463">
              <w:rPr>
                <w:spacing w:val="-6"/>
              </w:rPr>
              <w:t xml:space="preserve">., </w:t>
            </w:r>
            <w:r w:rsidR="00D71A2D">
              <w:rPr>
                <w:spacing w:val="-6"/>
              </w:rPr>
              <w:t xml:space="preserve"> </w:t>
            </w:r>
            <w:r w:rsidR="00DA5BDC">
              <w:rPr>
                <w:spacing w:val="-6"/>
              </w:rPr>
              <w:t>0</w:t>
            </w:r>
            <w:r w:rsidR="00853470">
              <w:rPr>
                <w:spacing w:val="-6"/>
              </w:rPr>
              <w:t>8</w:t>
            </w:r>
            <w:r w:rsidR="00D71A2D">
              <w:rPr>
                <w:spacing w:val="-6"/>
              </w:rPr>
              <w:t>:00 (время московское)</w:t>
            </w:r>
          </w:p>
        </w:tc>
      </w:tr>
      <w:tr w:rsidR="00C666EB" w:rsidRPr="00A41A15" w:rsidTr="00C666EB">
        <w:tc>
          <w:tcPr>
            <w:tcW w:w="536" w:type="dxa"/>
            <w:shd w:val="clear" w:color="auto" w:fill="auto"/>
            <w:vAlign w:val="center"/>
          </w:tcPr>
          <w:p w:rsidR="00C666EB" w:rsidRPr="00A41A15" w:rsidRDefault="00F86DFD" w:rsidP="00C666EB">
            <w:pPr>
              <w:jc w:val="center"/>
            </w:pPr>
            <w:r>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t>аукционе</w:t>
            </w:r>
          </w:p>
        </w:tc>
        <w:tc>
          <w:tcPr>
            <w:tcW w:w="6571" w:type="dxa"/>
            <w:shd w:val="clear" w:color="auto" w:fill="auto"/>
            <w:vAlign w:val="center"/>
          </w:tcPr>
          <w:p w:rsidR="00C666EB" w:rsidRPr="00A41A15" w:rsidRDefault="005B2BFA" w:rsidP="00C666EB">
            <w:r>
              <w:t xml:space="preserve"> </w:t>
            </w:r>
            <w:r w:rsidRPr="005B2BFA">
              <w:t>РФ, Калужская область, г. Обнинск, Студгородок,1</w:t>
            </w:r>
          </w:p>
          <w:p w:rsidR="00C666EB" w:rsidRPr="00DA062F" w:rsidRDefault="00666850" w:rsidP="00C666EB">
            <w:r>
              <w:t>«</w:t>
            </w:r>
            <w:r w:rsidR="009152AA">
              <w:t>23</w:t>
            </w:r>
            <w:r w:rsidR="00972AA0">
              <w:t xml:space="preserve">» </w:t>
            </w:r>
            <w:r w:rsidR="009E7C0E">
              <w:t>мая</w:t>
            </w:r>
            <w:r w:rsidR="00972AA0">
              <w:t xml:space="preserve"> 2014</w:t>
            </w:r>
            <w:r w:rsidR="00C666EB" w:rsidRPr="00DA062F">
              <w:t>г.</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lastRenderedPageBreak/>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Default="00F26825" w:rsidP="00C666EB">
            <w:r>
              <w:t>«</w:t>
            </w:r>
            <w:r w:rsidR="009152AA">
              <w:t>26</w:t>
            </w:r>
            <w:r w:rsidR="00012DD3">
              <w:t xml:space="preserve">» </w:t>
            </w:r>
            <w:r w:rsidR="009E7C0E">
              <w:t>мая</w:t>
            </w:r>
            <w:r w:rsidR="00972AA0">
              <w:t xml:space="preserve"> 2014</w:t>
            </w:r>
            <w:r w:rsidR="00972AA0" w:rsidRPr="00DA062F">
              <w:t>г.</w:t>
            </w:r>
            <w:r w:rsidR="009152AA">
              <w:t>, 8</w:t>
            </w:r>
            <w:r w:rsidR="00F86DFD" w:rsidRPr="00A41A15">
              <w:t xml:space="preserve"> час. </w:t>
            </w:r>
            <w:r w:rsidR="009152AA">
              <w:t>3</w:t>
            </w:r>
            <w:bookmarkStart w:id="0" w:name="_GoBack"/>
            <w:bookmarkEnd w:id="0"/>
            <w:r w:rsidR="00517463">
              <w:t>0</w:t>
            </w:r>
            <w:r w:rsidR="00F86DFD" w:rsidRPr="00A41A15">
              <w:t xml:space="preserve"> мин. (время московское)</w:t>
            </w:r>
          </w:p>
          <w:p w:rsidR="00C666EB" w:rsidRPr="00A41A15" w:rsidRDefault="00C666EB" w:rsidP="00C666EB"/>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F26825" w:rsidP="00972AA0">
            <w:pPr>
              <w:jc w:val="both"/>
            </w:pPr>
            <w:r>
              <w:t>«</w:t>
            </w:r>
            <w:r w:rsidR="009152AA">
              <w:t>27</w:t>
            </w:r>
            <w:r w:rsidR="00012DD3">
              <w:t xml:space="preserve">» </w:t>
            </w:r>
            <w:r w:rsidR="009E7C0E">
              <w:t>мая</w:t>
            </w:r>
            <w:r w:rsidR="00972AA0">
              <w:t xml:space="preserve"> 2014</w:t>
            </w:r>
            <w:r w:rsidR="00972AA0" w:rsidRPr="00DA062F">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012D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24C1F"/>
    <w:multiLevelType w:val="multilevel"/>
    <w:tmpl w:val="9B3A8E16"/>
    <w:lvl w:ilvl="0">
      <w:start w:val="1"/>
      <w:numFmt w:val="decimal"/>
      <w:pStyle w:val="ListNum"/>
      <w:lvlText w:val="%1."/>
      <w:lvlJc w:val="left"/>
      <w:pPr>
        <w:tabs>
          <w:tab w:val="num" w:pos="360"/>
        </w:tabs>
        <w:ind w:left="284" w:hanging="284"/>
      </w:pPr>
      <w:rPr>
        <w:rFonts w:ascii="Times New Roman" w:eastAsia="Times New Roman" w:hAnsi="Times New Roman" w:cs="Times New Roman"/>
        <w:i w:val="0"/>
        <w:sz w:val="28"/>
        <w:szCs w:val="28"/>
      </w:rPr>
    </w:lvl>
    <w:lvl w:ilvl="1">
      <w:start w:val="1"/>
      <w:numFmt w:val="decimal"/>
      <w:lvlText w:val="%1.%2."/>
      <w:lvlJc w:val="left"/>
      <w:pPr>
        <w:tabs>
          <w:tab w:val="num" w:pos="-201"/>
        </w:tabs>
        <w:ind w:left="-201" w:hanging="432"/>
      </w:pPr>
      <w:rPr>
        <w:rFonts w:hint="default"/>
      </w:rPr>
    </w:lvl>
    <w:lvl w:ilvl="2">
      <w:start w:val="1"/>
      <w:numFmt w:val="decimal"/>
      <w:lvlText w:val="%1.%2.%3."/>
      <w:lvlJc w:val="left"/>
      <w:pPr>
        <w:tabs>
          <w:tab w:val="num" w:pos="231"/>
        </w:tabs>
        <w:ind w:left="231" w:hanging="504"/>
      </w:pPr>
      <w:rPr>
        <w:rFonts w:hint="default"/>
      </w:rPr>
    </w:lvl>
    <w:lvl w:ilvl="3">
      <w:start w:val="1"/>
      <w:numFmt w:val="decimal"/>
      <w:lvlText w:val="%1.%2.%3.%4."/>
      <w:lvlJc w:val="left"/>
      <w:pPr>
        <w:tabs>
          <w:tab w:val="num" w:pos="735"/>
        </w:tabs>
        <w:ind w:left="735" w:hanging="648"/>
      </w:pPr>
      <w:rPr>
        <w:rFonts w:hint="default"/>
      </w:rPr>
    </w:lvl>
    <w:lvl w:ilvl="4">
      <w:start w:val="1"/>
      <w:numFmt w:val="decimal"/>
      <w:lvlText w:val="%1.%2.%3.%4.%5."/>
      <w:lvlJc w:val="left"/>
      <w:pPr>
        <w:tabs>
          <w:tab w:val="num" w:pos="1239"/>
        </w:tabs>
        <w:ind w:left="1239" w:hanging="792"/>
      </w:pPr>
      <w:rPr>
        <w:rFonts w:hint="default"/>
      </w:rPr>
    </w:lvl>
    <w:lvl w:ilvl="5">
      <w:start w:val="1"/>
      <w:numFmt w:val="decimal"/>
      <w:lvlText w:val="%1.%2.%3.%4.%5.%6."/>
      <w:lvlJc w:val="left"/>
      <w:pPr>
        <w:tabs>
          <w:tab w:val="num" w:pos="1743"/>
        </w:tabs>
        <w:ind w:left="1743" w:hanging="936"/>
      </w:pPr>
      <w:rPr>
        <w:rFonts w:hint="default"/>
      </w:rPr>
    </w:lvl>
    <w:lvl w:ilvl="6">
      <w:start w:val="1"/>
      <w:numFmt w:val="decimal"/>
      <w:lvlText w:val="%1.%2.%3.%4.%5.%6.%7."/>
      <w:lvlJc w:val="left"/>
      <w:pPr>
        <w:tabs>
          <w:tab w:val="num" w:pos="2247"/>
        </w:tabs>
        <w:ind w:left="2247" w:hanging="1080"/>
      </w:pPr>
      <w:rPr>
        <w:rFonts w:hint="default"/>
      </w:rPr>
    </w:lvl>
    <w:lvl w:ilvl="7">
      <w:start w:val="1"/>
      <w:numFmt w:val="decimal"/>
      <w:lvlText w:val="%1.%2.%3.%4.%5.%6.%7.%8."/>
      <w:lvlJc w:val="left"/>
      <w:pPr>
        <w:tabs>
          <w:tab w:val="num" w:pos="2751"/>
        </w:tabs>
        <w:ind w:left="2751" w:hanging="1224"/>
      </w:pPr>
      <w:rPr>
        <w:rFonts w:hint="default"/>
      </w:rPr>
    </w:lvl>
    <w:lvl w:ilvl="8">
      <w:start w:val="1"/>
      <w:numFmt w:val="decimal"/>
      <w:lvlText w:val="%1.%2.%3.%4.%5.%6.%7.%8.%9."/>
      <w:lvlJc w:val="left"/>
      <w:pPr>
        <w:tabs>
          <w:tab w:val="num" w:pos="3327"/>
        </w:tabs>
        <w:ind w:left="3327"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12DD3"/>
    <w:rsid w:val="000419B0"/>
    <w:rsid w:val="00042FF4"/>
    <w:rsid w:val="00084CC3"/>
    <w:rsid w:val="000B63C6"/>
    <w:rsid w:val="00116226"/>
    <w:rsid w:val="001579E6"/>
    <w:rsid w:val="001B36AE"/>
    <w:rsid w:val="001B6FC5"/>
    <w:rsid w:val="001F00EF"/>
    <w:rsid w:val="00232D31"/>
    <w:rsid w:val="00252B22"/>
    <w:rsid w:val="002535B3"/>
    <w:rsid w:val="00271728"/>
    <w:rsid w:val="00277779"/>
    <w:rsid w:val="00295C59"/>
    <w:rsid w:val="002A1004"/>
    <w:rsid w:val="003462F2"/>
    <w:rsid w:val="003740E4"/>
    <w:rsid w:val="003A7F8F"/>
    <w:rsid w:val="003B66DB"/>
    <w:rsid w:val="003D66E3"/>
    <w:rsid w:val="003E0430"/>
    <w:rsid w:val="00433E88"/>
    <w:rsid w:val="00442CAC"/>
    <w:rsid w:val="00450489"/>
    <w:rsid w:val="00470C62"/>
    <w:rsid w:val="004913A3"/>
    <w:rsid w:val="004A656D"/>
    <w:rsid w:val="004B3707"/>
    <w:rsid w:val="004E6CD7"/>
    <w:rsid w:val="00517463"/>
    <w:rsid w:val="005176BA"/>
    <w:rsid w:val="00540E63"/>
    <w:rsid w:val="0054778B"/>
    <w:rsid w:val="00563C9C"/>
    <w:rsid w:val="005A11D7"/>
    <w:rsid w:val="005B2BFA"/>
    <w:rsid w:val="005E2AF8"/>
    <w:rsid w:val="00600733"/>
    <w:rsid w:val="00637BA6"/>
    <w:rsid w:val="00666850"/>
    <w:rsid w:val="006675B2"/>
    <w:rsid w:val="006810BB"/>
    <w:rsid w:val="0068625D"/>
    <w:rsid w:val="00687562"/>
    <w:rsid w:val="0071354E"/>
    <w:rsid w:val="00724ED1"/>
    <w:rsid w:val="0074753D"/>
    <w:rsid w:val="00783DC6"/>
    <w:rsid w:val="007C593E"/>
    <w:rsid w:val="007D63B3"/>
    <w:rsid w:val="007F7DC6"/>
    <w:rsid w:val="008408ED"/>
    <w:rsid w:val="00853470"/>
    <w:rsid w:val="008633F2"/>
    <w:rsid w:val="00886073"/>
    <w:rsid w:val="008D4C62"/>
    <w:rsid w:val="008F2192"/>
    <w:rsid w:val="009152AA"/>
    <w:rsid w:val="00931A5A"/>
    <w:rsid w:val="00934020"/>
    <w:rsid w:val="00955140"/>
    <w:rsid w:val="00972AA0"/>
    <w:rsid w:val="009B0ECF"/>
    <w:rsid w:val="009E7C0E"/>
    <w:rsid w:val="009F151E"/>
    <w:rsid w:val="009F2BED"/>
    <w:rsid w:val="00A12198"/>
    <w:rsid w:val="00A43287"/>
    <w:rsid w:val="00A44A33"/>
    <w:rsid w:val="00AB7836"/>
    <w:rsid w:val="00AC1718"/>
    <w:rsid w:val="00AF4276"/>
    <w:rsid w:val="00B1758C"/>
    <w:rsid w:val="00B4261D"/>
    <w:rsid w:val="00B753E5"/>
    <w:rsid w:val="00B97044"/>
    <w:rsid w:val="00BC60AE"/>
    <w:rsid w:val="00C371B8"/>
    <w:rsid w:val="00C43EA0"/>
    <w:rsid w:val="00C666EB"/>
    <w:rsid w:val="00CA6D6E"/>
    <w:rsid w:val="00CE2082"/>
    <w:rsid w:val="00CE2CFC"/>
    <w:rsid w:val="00CF0D29"/>
    <w:rsid w:val="00CF38B7"/>
    <w:rsid w:val="00CF401B"/>
    <w:rsid w:val="00D13876"/>
    <w:rsid w:val="00D71A2D"/>
    <w:rsid w:val="00DA5BDC"/>
    <w:rsid w:val="00E47C3D"/>
    <w:rsid w:val="00EE4A84"/>
    <w:rsid w:val="00F1648D"/>
    <w:rsid w:val="00F26825"/>
    <w:rsid w:val="00F83C5F"/>
    <w:rsid w:val="00F84DD4"/>
    <w:rsid w:val="00F86DFD"/>
    <w:rsid w:val="00F92156"/>
    <w:rsid w:val="00FB3947"/>
    <w:rsid w:val="00FE72C4"/>
    <w:rsid w:val="00FF7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E0A9D8DB.dotm</Template>
  <TotalTime>8</TotalTime>
  <Pages>2</Pages>
  <Words>353</Words>
  <Characters>2441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2789</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Ольга Алек. Фомичева</cp:lastModifiedBy>
  <cp:revision>4</cp:revision>
  <cp:lastPrinted>2014-04-30T05:20:00Z</cp:lastPrinted>
  <dcterms:created xsi:type="dcterms:W3CDTF">2014-04-30T05:08:00Z</dcterms:created>
  <dcterms:modified xsi:type="dcterms:W3CDTF">2014-04-30T05:25:00Z</dcterms:modified>
</cp:coreProperties>
</file>