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48" w:rsidRPr="00331F42" w:rsidRDefault="00A70648" w:rsidP="007F30AA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70648" w:rsidRPr="00331F42" w:rsidRDefault="00A70648" w:rsidP="007F30A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224/11.02-04/14-367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A70648" w:rsidRPr="00550519" w:rsidRDefault="00A70648" w:rsidP="007F30A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A70648" w:rsidRPr="00345001" w:rsidRDefault="00A70648" w:rsidP="007F30A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D261FD">
        <w:rPr>
          <w:rFonts w:ascii="Times New Roman" w:hAnsi="Times New Roman" w:cs="Times New Roman"/>
        </w:rPr>
        <w:t xml:space="preserve">средств охранно-пожарной сигнализации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A70648" w:rsidRPr="00331F42" w:rsidRDefault="00A70648" w:rsidP="007F30A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70648" w:rsidRPr="00331F42" w:rsidRDefault="00A70648" w:rsidP="007F30AA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70648" w:rsidRPr="00331F42" w:rsidRDefault="00A70648" w:rsidP="007F30A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70648" w:rsidRPr="009E2171" w:rsidRDefault="00A70648" w:rsidP="007F30A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D261FD">
        <w:rPr>
          <w:rFonts w:ascii="Times New Roman" w:hAnsi="Times New Roman" w:cs="Times New Roman"/>
          <w:color w:val="000000"/>
        </w:rPr>
        <w:t>Овчинникова Инга Николаевна</w:t>
      </w:r>
      <w:r w:rsidRPr="00DF1C25">
        <w:rPr>
          <w:rFonts w:ascii="Times New Roman" w:hAnsi="Times New Roman" w:cs="Times New Roman"/>
        </w:rPr>
        <w:t>, (48439) 9-</w:t>
      </w:r>
      <w:r w:rsidRPr="00D261FD"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D261FD">
        <w:rPr>
          <w:rFonts w:ascii="Times New Roman" w:hAnsi="Times New Roman" w:cs="Times New Roman"/>
          <w:color w:val="000000"/>
          <w:lang w:val="en-US"/>
        </w:rPr>
        <w:t>imartinova</w:t>
      </w:r>
      <w:r w:rsidRPr="00D261FD">
        <w:rPr>
          <w:rFonts w:ascii="Times New Roman" w:hAnsi="Times New Roman" w:cs="Times New Roman"/>
          <w:color w:val="000000"/>
        </w:rPr>
        <w:t>@</w:t>
      </w:r>
      <w:r w:rsidRPr="00D261FD">
        <w:rPr>
          <w:rFonts w:ascii="Times New Roman" w:hAnsi="Times New Roman" w:cs="Times New Roman"/>
          <w:color w:val="000000"/>
          <w:lang w:val="en-US"/>
        </w:rPr>
        <w:t>ippe</w:t>
      </w:r>
      <w:r w:rsidRPr="00D261FD">
        <w:rPr>
          <w:rFonts w:ascii="Times New Roman" w:hAnsi="Times New Roman" w:cs="Times New Roman"/>
          <w:color w:val="000000"/>
        </w:rPr>
        <w:t>.</w:t>
      </w:r>
      <w:r w:rsidRPr="00D261FD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A70648" w:rsidRPr="00550519" w:rsidRDefault="00A70648" w:rsidP="007F30A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A70648" w:rsidRPr="00345001" w:rsidRDefault="00A70648" w:rsidP="007F30AA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B3764F">
        <w:rPr>
          <w:rFonts w:ascii="Times New Roman" w:hAnsi="Times New Roman" w:cs="Times New Roman"/>
          <w:color w:val="000000"/>
        </w:rPr>
        <w:t xml:space="preserve">поставка </w:t>
      </w:r>
      <w:r w:rsidRPr="00D261FD">
        <w:rPr>
          <w:rFonts w:ascii="Times New Roman" w:hAnsi="Times New Roman" w:cs="Times New Roman"/>
        </w:rPr>
        <w:t>средств охранно-пожарной сигнализации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A70648" w:rsidRDefault="00A70648" w:rsidP="007F30A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70648" w:rsidRDefault="00A70648" w:rsidP="007F30A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0529D9">
        <w:rPr>
          <w:rFonts w:ascii="Times New Roman" w:hAnsi="Times New Roman" w:cs="Times New Roman"/>
        </w:rPr>
        <w:t>31</w:t>
      </w:r>
      <w:r w:rsidRPr="00D261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янва</w:t>
      </w:r>
      <w:r w:rsidRPr="00D261FD">
        <w:rPr>
          <w:rFonts w:ascii="Times New Roman" w:hAnsi="Times New Roman" w:cs="Times New Roman"/>
        </w:rPr>
        <w:t>ря 201</w:t>
      </w:r>
      <w:r>
        <w:rPr>
          <w:rFonts w:ascii="Times New Roman" w:hAnsi="Times New Roman" w:cs="Times New Roman"/>
        </w:rPr>
        <w:t>5</w:t>
      </w:r>
      <w:r w:rsidRPr="00D261FD">
        <w:rPr>
          <w:rFonts w:ascii="Times New Roman" w:hAnsi="Times New Roman" w:cs="Times New Roman"/>
        </w:rPr>
        <w:t xml:space="preserve"> года</w:t>
      </w:r>
      <w:r w:rsidRPr="00BA02D4">
        <w:rPr>
          <w:rFonts w:ascii="Times New Roman" w:hAnsi="Times New Roman" w:cs="Times New Roman"/>
        </w:rPr>
        <w:t>. Возможна досрочная поставка.</w:t>
      </w:r>
    </w:p>
    <w:p w:rsidR="00A70648" w:rsidRPr="00C573AC" w:rsidRDefault="00A70648" w:rsidP="007F30A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A70648" w:rsidRPr="00331F42" w:rsidRDefault="00A70648" w:rsidP="007F30A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70648" w:rsidRPr="00331F42" w:rsidRDefault="00A70648" w:rsidP="007F30A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70648" w:rsidRPr="00331F42" w:rsidRDefault="00A70648" w:rsidP="007F30A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0648" w:rsidRPr="00331F42" w:rsidRDefault="00A70648" w:rsidP="007F30A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0648" w:rsidRPr="00B656CB" w:rsidRDefault="00A70648" w:rsidP="007F30A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D261FD">
        <w:rPr>
          <w:rFonts w:ascii="Times New Roman" w:hAnsi="Times New Roman" w:cs="Times New Roman"/>
        </w:rPr>
        <w:t>333 818,44 (триста тридцать три тысяч</w:t>
      </w:r>
      <w:r>
        <w:rPr>
          <w:rFonts w:ascii="Times New Roman" w:hAnsi="Times New Roman" w:cs="Times New Roman"/>
        </w:rPr>
        <w:t>и восемьсот восемнадцать рублей</w:t>
      </w:r>
      <w:r w:rsidRPr="00D261FD">
        <w:rPr>
          <w:rFonts w:ascii="Times New Roman" w:hAnsi="Times New Roman" w:cs="Times New Roman"/>
        </w:rPr>
        <w:t xml:space="preserve"> 44</w:t>
      </w:r>
      <w:r w:rsidRPr="00B3764F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йки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B656CB">
        <w:rPr>
          <w:rFonts w:ascii="Times New Roman" w:hAnsi="Times New Roman" w:cs="Times New Roman"/>
          <w:color w:val="000000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70648" w:rsidRPr="00B656CB" w:rsidRDefault="00A70648" w:rsidP="007F30AA">
      <w:pPr>
        <w:tabs>
          <w:tab w:val="left" w:pos="0"/>
        </w:tabs>
        <w:suppressAutoHyphens w:val="0"/>
        <w:ind w:firstLine="1418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282 896,98</w:t>
      </w:r>
      <w:r w:rsidRPr="0039082B">
        <w:rPr>
          <w:rFonts w:ascii="Times New Roman" w:hAnsi="Times New Roman" w:cs="Times New Roman"/>
        </w:rPr>
        <w:t xml:space="preserve"> (Двести восемьдесят тысячи в</w:t>
      </w:r>
      <w:r>
        <w:rPr>
          <w:rFonts w:ascii="Times New Roman" w:hAnsi="Times New Roman" w:cs="Times New Roman"/>
        </w:rPr>
        <w:t>осемьсот девяносто шесть рублей</w:t>
      </w:r>
      <w:r w:rsidRPr="0039082B">
        <w:rPr>
          <w:rFonts w:ascii="Times New Roman" w:hAnsi="Times New Roman" w:cs="Times New Roman"/>
        </w:rPr>
        <w:t xml:space="preserve"> 98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70648" w:rsidRPr="00D37E19" w:rsidRDefault="00A70648" w:rsidP="007F30AA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70648" w:rsidRPr="00331F42" w:rsidRDefault="00A70648" w:rsidP="007F30A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70648" w:rsidRDefault="00A70648" w:rsidP="007607A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70648" w:rsidRDefault="00A70648" w:rsidP="007607A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70648" w:rsidRPr="00331F42" w:rsidRDefault="00A70648" w:rsidP="007F30A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70648" w:rsidRPr="00331F42" w:rsidRDefault="00A70648" w:rsidP="007F30A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07» октября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A70648" w:rsidRPr="00331F4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 w:rsidRPr="007F30AA">
        <w:rPr>
          <w:rFonts w:ascii="Times New Roman" w:hAnsi="Times New Roman" w:cs="Times New Roman"/>
          <w:spacing w:val="-6"/>
          <w:highlight w:val="yellow"/>
        </w:rPr>
        <w:t>17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70648" w:rsidRPr="00331F4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603131">
        <w:rPr>
          <w:rFonts w:ascii="Times New Roman" w:hAnsi="Times New Roman" w:cs="Times New Roman"/>
          <w:spacing w:val="-6"/>
          <w:highlight w:val="yellow"/>
        </w:rPr>
        <w:t>«</w:t>
      </w:r>
      <w:r w:rsidRPr="007F30AA">
        <w:rPr>
          <w:rFonts w:ascii="Times New Roman" w:hAnsi="Times New Roman" w:cs="Times New Roman"/>
          <w:spacing w:val="-6"/>
          <w:highlight w:val="yellow"/>
        </w:rPr>
        <w:t>17</w:t>
      </w:r>
      <w:r w:rsidRPr="00603131">
        <w:rPr>
          <w:rFonts w:ascii="Times New Roman" w:hAnsi="Times New Roman" w:cs="Times New Roman"/>
          <w:spacing w:val="-6"/>
          <w:highlight w:val="yellow"/>
        </w:rPr>
        <w:t xml:space="preserve">» октября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70648" w:rsidRPr="00331F4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A70648" w:rsidRPr="00331F4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A70648" w:rsidRPr="00E8713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70648" w:rsidRPr="00E8713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70648" w:rsidRPr="00E8713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0648" w:rsidRPr="00E8713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0648" w:rsidRPr="00E87132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0648" w:rsidRPr="00A6215E" w:rsidRDefault="00A70648" w:rsidP="007F30A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70648" w:rsidRDefault="00A70648">
      <w:pPr>
        <w:rPr>
          <w:rFonts w:cs="Times New Roman"/>
        </w:rPr>
      </w:pPr>
    </w:p>
    <w:sectPr w:rsidR="00A70648" w:rsidSect="00C82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3D5"/>
    <w:rsid w:val="000529D9"/>
    <w:rsid w:val="000E1028"/>
    <w:rsid w:val="001F4D81"/>
    <w:rsid w:val="0020223E"/>
    <w:rsid w:val="00227A02"/>
    <w:rsid w:val="00230CA1"/>
    <w:rsid w:val="00331F42"/>
    <w:rsid w:val="00345001"/>
    <w:rsid w:val="003823D5"/>
    <w:rsid w:val="0039082B"/>
    <w:rsid w:val="00536BA0"/>
    <w:rsid w:val="00550519"/>
    <w:rsid w:val="005A326A"/>
    <w:rsid w:val="00603131"/>
    <w:rsid w:val="00642F5C"/>
    <w:rsid w:val="006B7563"/>
    <w:rsid w:val="007607AB"/>
    <w:rsid w:val="007757DE"/>
    <w:rsid w:val="007F30AA"/>
    <w:rsid w:val="008930FD"/>
    <w:rsid w:val="008C2DA9"/>
    <w:rsid w:val="008E3C0C"/>
    <w:rsid w:val="009E2171"/>
    <w:rsid w:val="00A6215E"/>
    <w:rsid w:val="00A70648"/>
    <w:rsid w:val="00AF2D02"/>
    <w:rsid w:val="00B3764F"/>
    <w:rsid w:val="00B656CB"/>
    <w:rsid w:val="00BA02D4"/>
    <w:rsid w:val="00C572F3"/>
    <w:rsid w:val="00C573AC"/>
    <w:rsid w:val="00C82F74"/>
    <w:rsid w:val="00CA0665"/>
    <w:rsid w:val="00D2148B"/>
    <w:rsid w:val="00D261FD"/>
    <w:rsid w:val="00D37E19"/>
    <w:rsid w:val="00D42E6F"/>
    <w:rsid w:val="00DA43C4"/>
    <w:rsid w:val="00DF1C25"/>
    <w:rsid w:val="00E87132"/>
    <w:rsid w:val="00EE742F"/>
    <w:rsid w:val="00F0368B"/>
    <w:rsid w:val="00F26FEC"/>
    <w:rsid w:val="00FF7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0A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830</Words>
  <Characters>4732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2014-09-22T10:58:00Z</dcterms:created>
  <dcterms:modified xsi:type="dcterms:W3CDTF">2014-09-30T13:01:00Z</dcterms:modified>
</cp:coreProperties>
</file>