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0D53A3" w:rsidRPr="003042EF" w:rsidRDefault="000D53A3" w:rsidP="000D53A3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3042EF">
        <w:rPr>
          <w:b/>
          <w:sz w:val="28"/>
          <w:szCs w:val="28"/>
        </w:rPr>
        <w:t xml:space="preserve">открытый запрос цен в электронной форме </w:t>
      </w:r>
      <w:r w:rsidRPr="003042EF">
        <w:rPr>
          <w:b/>
          <w:bCs/>
          <w:color w:val="000000"/>
          <w:sz w:val="28"/>
          <w:szCs w:val="28"/>
        </w:rPr>
        <w:t xml:space="preserve">на </w:t>
      </w:r>
      <w:r w:rsidRPr="003042EF">
        <w:rPr>
          <w:b/>
          <w:bCs/>
          <w:sz w:val="28"/>
          <w:szCs w:val="28"/>
        </w:rPr>
        <w:t xml:space="preserve">право заключения договора на </w:t>
      </w:r>
      <w:r w:rsidRPr="003042EF">
        <w:rPr>
          <w:b/>
          <w:sz w:val="28"/>
          <w:szCs w:val="28"/>
        </w:rPr>
        <w:t>поставку оргтехники, расходных материалов, программного обеспечения, ремонт, заправку и поставку картриджей для нужд филиала «Южный территориальный округ» ФГУП «РосРАО»</w:t>
      </w:r>
    </w:p>
    <w:p w:rsidR="00A449E6" w:rsidRDefault="00A449E6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A449E6" w:rsidRDefault="00A449E6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Pr="00A24EDA" w:rsidRDefault="00112DDB" w:rsidP="0064018B">
      <w:pPr>
        <w:jc w:val="center"/>
        <w:rPr>
          <w:sz w:val="28"/>
          <w:szCs w:val="28"/>
        </w:rPr>
      </w:pPr>
    </w:p>
    <w:p w:rsidR="00A24EDA" w:rsidRPr="00A449E6" w:rsidRDefault="00A24EDA" w:rsidP="0064018B">
      <w:pPr>
        <w:jc w:val="center"/>
        <w:rPr>
          <w:sz w:val="28"/>
          <w:szCs w:val="28"/>
        </w:rPr>
      </w:pPr>
    </w:p>
    <w:p w:rsidR="00A24EDA" w:rsidRPr="00A449E6" w:rsidRDefault="00A24EDA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90724" w:rsidRDefault="00890724" w:rsidP="00A449E6">
      <w:pPr>
        <w:rPr>
          <w:sz w:val="28"/>
          <w:szCs w:val="28"/>
          <w:lang w:val="en-US"/>
        </w:rPr>
      </w:pPr>
    </w:p>
    <w:p w:rsidR="000D53A3" w:rsidRPr="000D53A3" w:rsidRDefault="000D53A3" w:rsidP="000D53A3">
      <w:pPr>
        <w:jc w:val="center"/>
        <w:outlineLvl w:val="0"/>
      </w:pPr>
      <w:r w:rsidRPr="000D53A3">
        <w:lastRenderedPageBreak/>
        <w:t>СОДЕРЖАНИЕ</w:t>
      </w:r>
    </w:p>
    <w:p w:rsidR="000D53A3" w:rsidRPr="000D53A3" w:rsidRDefault="000D53A3" w:rsidP="000D53A3">
      <w:pPr>
        <w:outlineLvl w:val="0"/>
      </w:pPr>
      <w:r w:rsidRPr="000D53A3">
        <w:t>РАЗДЕЛ 1. ОБЩИЕ СВЕДЕНИЯ</w:t>
      </w:r>
    </w:p>
    <w:p w:rsidR="000D53A3" w:rsidRPr="000D53A3" w:rsidRDefault="000D53A3" w:rsidP="000D53A3">
      <w:pPr>
        <w:ind w:firstLine="709"/>
      </w:pPr>
      <w:r w:rsidRPr="000D53A3">
        <w:t>1.1 Наименование</w:t>
      </w:r>
    </w:p>
    <w:p w:rsidR="000D53A3" w:rsidRPr="000D53A3" w:rsidRDefault="000D53A3" w:rsidP="000D53A3">
      <w:pPr>
        <w:ind w:firstLine="709"/>
      </w:pPr>
      <w:r w:rsidRPr="000D53A3">
        <w:t>1.2 Сведения о новизне</w:t>
      </w:r>
    </w:p>
    <w:p w:rsidR="000D53A3" w:rsidRPr="000D53A3" w:rsidRDefault="000D53A3" w:rsidP="000D53A3">
      <w:pPr>
        <w:ind w:firstLine="709"/>
      </w:pPr>
      <w:r w:rsidRPr="000D53A3">
        <w:t>1.3 Код ОКП</w:t>
      </w:r>
    </w:p>
    <w:p w:rsidR="000D53A3" w:rsidRPr="000D53A3" w:rsidRDefault="000D53A3" w:rsidP="000D53A3">
      <w:pPr>
        <w:outlineLvl w:val="0"/>
      </w:pPr>
      <w:r w:rsidRPr="000D53A3">
        <w:t>РАЗДЕЛ 2. ОБЛАСТЬ ПРИМЕНЕНИЯ</w:t>
      </w:r>
    </w:p>
    <w:p w:rsidR="000D53A3" w:rsidRPr="000D53A3" w:rsidRDefault="000D53A3" w:rsidP="000D53A3">
      <w:pPr>
        <w:outlineLvl w:val="0"/>
      </w:pPr>
      <w:r w:rsidRPr="000D53A3">
        <w:t>РАЗДЕЛ 3. УСЛОВИЯ ЭКСПЛУАТАЦИИ</w:t>
      </w:r>
    </w:p>
    <w:p w:rsidR="000D53A3" w:rsidRPr="000D53A3" w:rsidRDefault="000D53A3" w:rsidP="000D53A3">
      <w:r w:rsidRPr="000D53A3">
        <w:t>РАЗДЕЛ 4. ТЕХНИЧЕСКИЕ ТРЕБОВАНИЯ</w:t>
      </w:r>
    </w:p>
    <w:p w:rsidR="000D53A3" w:rsidRPr="000D53A3" w:rsidRDefault="000D53A3" w:rsidP="000D53A3">
      <w:pPr>
        <w:ind w:firstLine="709"/>
      </w:pPr>
      <w:r w:rsidRPr="000D53A3">
        <w:t>4.1 Основные параметры и размеры</w:t>
      </w:r>
    </w:p>
    <w:p w:rsidR="000D53A3" w:rsidRPr="000D53A3" w:rsidRDefault="000D53A3" w:rsidP="000D53A3">
      <w:pPr>
        <w:ind w:firstLine="709"/>
      </w:pPr>
      <w:r w:rsidRPr="000D53A3">
        <w:t xml:space="preserve">4.2 Основные </w:t>
      </w:r>
      <w:proofErr w:type="gramStart"/>
      <w:r w:rsidRPr="000D53A3">
        <w:t>технико- экономические</w:t>
      </w:r>
      <w:proofErr w:type="gramEnd"/>
      <w:r w:rsidRPr="000D53A3">
        <w:t xml:space="preserve"> и эксплуатационные показатели</w:t>
      </w:r>
    </w:p>
    <w:p w:rsidR="000D53A3" w:rsidRPr="000D53A3" w:rsidRDefault="000D53A3" w:rsidP="000D53A3">
      <w:pPr>
        <w:ind w:firstLine="709"/>
      </w:pPr>
      <w:r w:rsidRPr="000D53A3">
        <w:t>4.3 Требования по надежности</w:t>
      </w:r>
    </w:p>
    <w:p w:rsidR="000D53A3" w:rsidRPr="000D53A3" w:rsidRDefault="000D53A3" w:rsidP="000D53A3">
      <w:pPr>
        <w:ind w:firstLine="709"/>
      </w:pPr>
      <w:r w:rsidRPr="000D53A3">
        <w:t>4.4 Требования к конструкции, монтажн</w:t>
      </w:r>
      <w:proofErr w:type="gramStart"/>
      <w:r w:rsidRPr="000D53A3">
        <w:t>о-</w:t>
      </w:r>
      <w:proofErr w:type="gramEnd"/>
      <w:r w:rsidRPr="000D53A3">
        <w:t xml:space="preserve"> технические требования  </w:t>
      </w:r>
    </w:p>
    <w:p w:rsidR="000D53A3" w:rsidRPr="000D53A3" w:rsidRDefault="000D53A3" w:rsidP="000D53A3">
      <w:pPr>
        <w:ind w:firstLine="709"/>
      </w:pPr>
      <w:r w:rsidRPr="000D53A3">
        <w:t>4.5 Требования к материалам и комплектующим оборудования</w:t>
      </w:r>
    </w:p>
    <w:p w:rsidR="000D53A3" w:rsidRPr="000D53A3" w:rsidRDefault="000D53A3" w:rsidP="000D53A3">
      <w:pPr>
        <w:ind w:firstLine="709"/>
      </w:pPr>
      <w:r w:rsidRPr="000D53A3">
        <w:t>4.6  Требования к стабильности</w:t>
      </w:r>
    </w:p>
    <w:p w:rsidR="000D53A3" w:rsidRPr="000D53A3" w:rsidRDefault="000D53A3" w:rsidP="000D53A3">
      <w:pPr>
        <w:ind w:firstLine="709"/>
      </w:pPr>
      <w:r w:rsidRPr="000D53A3">
        <w:t>4.7 Требования к электропитанию</w:t>
      </w:r>
    </w:p>
    <w:p w:rsidR="000D53A3" w:rsidRPr="000D53A3" w:rsidRDefault="000D53A3" w:rsidP="000D53A3">
      <w:pPr>
        <w:ind w:firstLine="709"/>
      </w:pPr>
      <w:r w:rsidRPr="000D53A3">
        <w:t>4.8 Требование к контрольно- измерительным приборам и автоматике</w:t>
      </w:r>
    </w:p>
    <w:p w:rsidR="000D53A3" w:rsidRPr="000D53A3" w:rsidRDefault="000D53A3" w:rsidP="000D53A3">
      <w:pPr>
        <w:ind w:firstLine="709"/>
      </w:pPr>
      <w:r w:rsidRPr="000D53A3">
        <w:t>4.9 Требование к комплектности</w:t>
      </w:r>
    </w:p>
    <w:p w:rsidR="000D53A3" w:rsidRPr="000D53A3" w:rsidRDefault="000D53A3" w:rsidP="000D53A3">
      <w:pPr>
        <w:ind w:firstLine="709"/>
      </w:pPr>
      <w:r w:rsidRPr="000D53A3">
        <w:t>4.10 Требование к маркировке</w:t>
      </w:r>
    </w:p>
    <w:p w:rsidR="000D53A3" w:rsidRPr="000D53A3" w:rsidRDefault="000D53A3" w:rsidP="000D53A3">
      <w:pPr>
        <w:ind w:firstLine="709"/>
      </w:pPr>
      <w:r w:rsidRPr="000D53A3">
        <w:t>4.11 Требования к упаковке</w:t>
      </w:r>
    </w:p>
    <w:p w:rsidR="000D53A3" w:rsidRPr="000D53A3" w:rsidRDefault="000D53A3" w:rsidP="000D53A3">
      <w:pPr>
        <w:outlineLvl w:val="0"/>
      </w:pPr>
      <w:r w:rsidRPr="000D53A3">
        <w:t xml:space="preserve">РАЗДЕЛ 5. ТРЕБОВАНИЯ ПО ПРАВИЛАМ СДАЧИ И ПРИЕМКИ </w:t>
      </w:r>
    </w:p>
    <w:p w:rsidR="000D53A3" w:rsidRPr="000D53A3" w:rsidRDefault="000D53A3" w:rsidP="000D53A3">
      <w:pPr>
        <w:ind w:firstLine="709"/>
      </w:pPr>
      <w:r w:rsidRPr="000D53A3">
        <w:t xml:space="preserve">5.1 Порядок сдачи и приемки </w:t>
      </w:r>
    </w:p>
    <w:p w:rsidR="000D53A3" w:rsidRPr="000D53A3" w:rsidRDefault="000D53A3" w:rsidP="000D53A3">
      <w:pPr>
        <w:ind w:firstLine="709"/>
      </w:pPr>
      <w:r w:rsidRPr="000D53A3">
        <w:t xml:space="preserve">5.2 Требования по передачи заказчику технических и иных документов </w:t>
      </w:r>
      <w:proofErr w:type="gramStart"/>
      <w:r w:rsidRPr="000D53A3">
        <w:t>при</w:t>
      </w:r>
      <w:proofErr w:type="gramEnd"/>
      <w:r w:rsidRPr="000D53A3">
        <w:t xml:space="preserve"> перевозки товара</w:t>
      </w:r>
    </w:p>
    <w:p w:rsidR="000D53A3" w:rsidRPr="000D53A3" w:rsidRDefault="000D53A3" w:rsidP="000D53A3">
      <w:pPr>
        <w:outlineLvl w:val="0"/>
      </w:pPr>
      <w:r w:rsidRPr="000D53A3">
        <w:t>РАЗДЕЛ 6. ТРЕБОВАНИЯ К ТРАНСПОРТИРОВАНИЮ</w:t>
      </w:r>
    </w:p>
    <w:p w:rsidR="000D53A3" w:rsidRPr="000D53A3" w:rsidRDefault="000D53A3" w:rsidP="000D53A3">
      <w:pPr>
        <w:outlineLvl w:val="0"/>
      </w:pPr>
      <w:r w:rsidRPr="000D53A3">
        <w:t>РАЗДЕЛ 7. ТРЕБОВАНИЯ К ХРАНЕНИЮ</w:t>
      </w:r>
    </w:p>
    <w:p w:rsidR="000D53A3" w:rsidRPr="000D53A3" w:rsidRDefault="000D53A3" w:rsidP="000D53A3">
      <w:r w:rsidRPr="000D53A3">
        <w:t>РАЗДЕЛ 8. ТРЕБОВАНИЯ К ОБЪЕМУ И/ИЛИ СРОКИ ПРЕДОСТАВЛЕНИЯ ГАРАНТИИ</w:t>
      </w:r>
    </w:p>
    <w:p w:rsidR="000D53A3" w:rsidRPr="000D53A3" w:rsidRDefault="000D53A3" w:rsidP="000D53A3">
      <w:pPr>
        <w:outlineLvl w:val="0"/>
      </w:pPr>
      <w:r w:rsidRPr="000D53A3">
        <w:t>РАЗДЕЛ 9. ТРЕБОВАНИЯ ПО РЕМОНТОПРИГОДНОСТИ</w:t>
      </w:r>
    </w:p>
    <w:p w:rsidR="000D53A3" w:rsidRPr="000D53A3" w:rsidRDefault="000D53A3" w:rsidP="000D53A3">
      <w:pPr>
        <w:outlineLvl w:val="0"/>
      </w:pPr>
      <w:r w:rsidRPr="000D53A3">
        <w:t>РАЗДЕЛ 10. ТРЕБОВАНИЯ К ОБСЛУЖИВАНЮ</w:t>
      </w:r>
    </w:p>
    <w:p w:rsidR="000D53A3" w:rsidRPr="000D53A3" w:rsidRDefault="000D53A3" w:rsidP="000D53A3">
      <w:r w:rsidRPr="000D53A3">
        <w:t>РАЗДЕЛ 11. ЭКОЛОГИЧЕСКИЕ ТРЕБОВАНИЯ</w:t>
      </w:r>
    </w:p>
    <w:p w:rsidR="000D53A3" w:rsidRPr="000D53A3" w:rsidRDefault="000D53A3" w:rsidP="000D53A3">
      <w:r w:rsidRPr="000D53A3">
        <w:t>РАЗДЕЛ 12. ТРЕБОВАНИЯ ПО БЕЗОПАСНОСТИ</w:t>
      </w:r>
    </w:p>
    <w:p w:rsidR="000D53A3" w:rsidRPr="000D53A3" w:rsidRDefault="000D53A3" w:rsidP="000D53A3">
      <w:r w:rsidRPr="000D53A3">
        <w:t>РАЗДЕЛ 13. ТРЕБОВАНИЯ К КАЧЕСТВУ И КЛАССИФИКАЦИИ ОБОРУДОВАНИЯ</w:t>
      </w:r>
    </w:p>
    <w:p w:rsidR="000D53A3" w:rsidRPr="000D53A3" w:rsidRDefault="000D53A3" w:rsidP="000D53A3">
      <w:r w:rsidRPr="000D53A3">
        <w:t>РАЗДЕЛ 14. ТЕХНИЧЕСКОЕ СОПРОВОЖДЕНИЕ СТАНДАРТНОГО ПРОМЫШЛЕННОГО ОБОРУДОВАНИЯ</w:t>
      </w:r>
    </w:p>
    <w:p w:rsidR="000D53A3" w:rsidRPr="000D53A3" w:rsidRDefault="000D53A3" w:rsidP="000D53A3">
      <w:pPr>
        <w:outlineLvl w:val="0"/>
      </w:pPr>
      <w:r w:rsidRPr="000D53A3">
        <w:t>РАЗДЕЛ 15. ДОПОЛНИТЕЛЬНЫЕ (ИНЫЕ) ТРЕБОВАНИЯ</w:t>
      </w:r>
    </w:p>
    <w:p w:rsidR="000D53A3" w:rsidRPr="000D53A3" w:rsidRDefault="000D53A3" w:rsidP="000D53A3">
      <w:r w:rsidRPr="000D53A3">
        <w:t xml:space="preserve"> РАЗДЕЛ 16. ТРЕБОВАНИЯ К КОЛИЧЕСТВУ И СРОКИ (ПРЕРОДИЧНОСТИ) ПОСТАВКИ</w:t>
      </w:r>
    </w:p>
    <w:p w:rsidR="000D53A3" w:rsidRPr="000D53A3" w:rsidRDefault="000D53A3" w:rsidP="000D53A3">
      <w:pPr>
        <w:outlineLvl w:val="0"/>
      </w:pPr>
      <w:r w:rsidRPr="000D53A3">
        <w:t>РАЗДЕЛ 17. ТРЕБОВАНИЯ К ФОРМЕ ПРЕДОСТАВЛЕНОЙ ИНФОРМАЦИИ</w:t>
      </w:r>
    </w:p>
    <w:p w:rsidR="000D53A3" w:rsidRPr="000D53A3" w:rsidRDefault="000D53A3" w:rsidP="000D53A3">
      <w:r w:rsidRPr="000D53A3">
        <w:t>РАЗДЕЛ 18. ТРЕБОВАНИЯ К ТЕХНИЧЕСКОМУ ОБУЧЕНИЮ ПЕРСОНАЛА ЗАКАЗЧИКА</w:t>
      </w:r>
    </w:p>
    <w:p w:rsidR="000D53A3" w:rsidRPr="000D53A3" w:rsidRDefault="000D53A3" w:rsidP="000D53A3">
      <w:pPr>
        <w:outlineLvl w:val="0"/>
      </w:pPr>
      <w:r w:rsidRPr="000D53A3">
        <w:t>РАЗДЕЛ 19. ПЕРЕЧЕНЬ ПРИНЯТЫХ СОКРАЩЕНИЙ</w:t>
      </w:r>
    </w:p>
    <w:p w:rsidR="000D53A3" w:rsidRPr="000D53A3" w:rsidRDefault="000D53A3" w:rsidP="000D53A3">
      <w:pPr>
        <w:outlineLvl w:val="0"/>
      </w:pPr>
      <w:r w:rsidRPr="000D53A3">
        <w:t>РАЗДЕЛ 20. ПЕРЕЧЕНЬ ПРИЛОЖЕНИЙ</w:t>
      </w:r>
    </w:p>
    <w:p w:rsidR="000D53A3" w:rsidRPr="000D53A3" w:rsidRDefault="000D53A3" w:rsidP="000D53A3">
      <w:pPr>
        <w:jc w:val="center"/>
      </w:pPr>
    </w:p>
    <w:p w:rsidR="000D53A3" w:rsidRPr="000D53A3" w:rsidRDefault="000D53A3" w:rsidP="000D53A3">
      <w:pPr>
        <w:jc w:val="center"/>
      </w:pPr>
    </w:p>
    <w:p w:rsidR="000D53A3" w:rsidRPr="000D53A3" w:rsidRDefault="000D53A3" w:rsidP="000D53A3">
      <w:pPr>
        <w:jc w:val="center"/>
        <w:outlineLvl w:val="0"/>
      </w:pPr>
      <w:r w:rsidRPr="000D53A3">
        <w:t>РАЗДЕЛ 1. ОБЩИЕ СВЕДЕНИЯ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center"/>
            </w:pPr>
            <w:r w:rsidRPr="000D53A3">
              <w:t>1.1 Наименование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both"/>
            </w:pPr>
            <w:r w:rsidRPr="000D53A3">
              <w:t>Оргтехника, расходные материалы и комплектующие для оргтехники, программное обеспечение, картриджи, оказание услуг по заправке картриджей, техническому обслуживанию и ремонту оргтехники.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center"/>
            </w:pPr>
            <w:r w:rsidRPr="000D53A3">
              <w:t>1.2 Сведения о новизне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both"/>
            </w:pPr>
            <w:r w:rsidRPr="000D53A3">
              <w:t>- Поставляемая продукция должна быть новой, не бывшей в употреблении, не восстановленной после ремонта, без следов эксплуатации, не является выставочными или витринными образцами, свободным от прав третьих лиц.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center"/>
            </w:pPr>
            <w:r w:rsidRPr="000D53A3">
              <w:t>1.3 Код ОКП</w:t>
            </w:r>
          </w:p>
        </w:tc>
      </w:tr>
      <w:tr w:rsidR="000D53A3" w:rsidRPr="000D53A3" w:rsidTr="009E1140">
        <w:tc>
          <w:tcPr>
            <w:tcW w:w="9571" w:type="dxa"/>
            <w:shd w:val="clear" w:color="auto" w:fill="auto"/>
          </w:tcPr>
          <w:p w:rsidR="000D53A3" w:rsidRPr="000D53A3" w:rsidRDefault="000D53A3" w:rsidP="009E1140">
            <w:pPr>
              <w:spacing w:before="100" w:beforeAutospacing="1" w:after="100" w:afterAutospacing="1"/>
              <w:outlineLvl w:val="0"/>
              <w:rPr>
                <w:bCs/>
                <w:kern w:val="36"/>
              </w:rPr>
            </w:pPr>
            <w:r w:rsidRPr="000D53A3">
              <w:rPr>
                <w:bCs/>
                <w:kern w:val="36"/>
              </w:rPr>
              <w:t>8471300000</w:t>
            </w:r>
          </w:p>
        </w:tc>
      </w:tr>
    </w:tbl>
    <w:p w:rsidR="000D53A3" w:rsidRPr="000D53A3" w:rsidRDefault="000D53A3" w:rsidP="000D53A3">
      <w:pPr>
        <w:jc w:val="center"/>
      </w:pPr>
    </w:p>
    <w:p w:rsidR="000D53A3" w:rsidRPr="000D53A3" w:rsidRDefault="000D53A3" w:rsidP="000D53A3">
      <w:pPr>
        <w:jc w:val="center"/>
        <w:outlineLvl w:val="0"/>
      </w:pPr>
      <w:r w:rsidRPr="000D53A3">
        <w:t>РАЗДЕЛ 2. ОБЛАСТЬ ПРИМЕНЕНИЯ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rPr>
          <w:trHeight w:val="213"/>
        </w:trPr>
        <w:tc>
          <w:tcPr>
            <w:tcW w:w="9571" w:type="dxa"/>
          </w:tcPr>
          <w:p w:rsidR="000D53A3" w:rsidRPr="000D53A3" w:rsidRDefault="000D53A3" w:rsidP="009E1140">
            <w:pPr>
              <w:ind w:firstLine="363"/>
            </w:pPr>
            <w:r w:rsidRPr="000D53A3">
              <w:t>Продукция предназначена для эксплуатации по назначению в подразделениях заказчика.</w:t>
            </w:r>
          </w:p>
        </w:tc>
      </w:tr>
    </w:tbl>
    <w:p w:rsidR="000D53A3" w:rsidRPr="000D53A3" w:rsidRDefault="000D53A3" w:rsidP="000D53A3">
      <w:pPr>
        <w:jc w:val="center"/>
      </w:pPr>
    </w:p>
    <w:p w:rsidR="000D53A3" w:rsidRPr="000D53A3" w:rsidRDefault="000D53A3" w:rsidP="000D53A3">
      <w:pPr>
        <w:jc w:val="center"/>
        <w:outlineLvl w:val="0"/>
      </w:pPr>
      <w:r w:rsidRPr="000D53A3">
        <w:t>РАЗДЕЛ 3. УСЛОВИЯ ЭКСПЛУАТАЦИИ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ind w:firstLine="363"/>
            </w:pPr>
            <w:r w:rsidRPr="000D53A3">
              <w:t>Продукция должна быть упакована и храниться в соответствии с требованиями производителя.</w:t>
            </w:r>
          </w:p>
        </w:tc>
      </w:tr>
    </w:tbl>
    <w:p w:rsidR="000D53A3" w:rsidRPr="000D53A3" w:rsidRDefault="000D53A3" w:rsidP="000D53A3">
      <w:pPr>
        <w:jc w:val="center"/>
      </w:pPr>
    </w:p>
    <w:p w:rsidR="000D53A3" w:rsidRPr="000D53A3" w:rsidRDefault="000D53A3" w:rsidP="000D53A3">
      <w:pPr>
        <w:jc w:val="center"/>
        <w:outlineLvl w:val="0"/>
      </w:pPr>
      <w:r w:rsidRPr="000D53A3">
        <w:t>РАЗДЕЛ 4. ТЕХНИЧЕСКИЕ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rPr>
          <w:trHeight w:val="27"/>
        </w:trPr>
        <w:tc>
          <w:tcPr>
            <w:tcW w:w="9571" w:type="dxa"/>
          </w:tcPr>
          <w:p w:rsidR="000D53A3" w:rsidRPr="000D53A3" w:rsidRDefault="000D53A3" w:rsidP="009E1140">
            <w:r w:rsidRPr="000D53A3">
              <w:t>4.1. Основные параметры и размеры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rPr>
                <w:b/>
              </w:rPr>
            </w:pPr>
            <w:r w:rsidRPr="000D53A3">
              <w:rPr>
                <w:b/>
              </w:rPr>
              <w:t>4.1.2. Поставка оргтехники согласно следующим позициям и объемам: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>Персональный компьютер в сборе – 7шт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Системный блок черного цвета, наличие на передней панели разъемов под 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 xml:space="preserve"> 3.0;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>Процессор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:  IntelCorei3 – 3.5GHz;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Материнская плата форм-фактор: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StandardATX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, кол-во каналов памяти - 2, наличие 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SATA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 xml:space="preserve">-3, наличие 2-4 разъемов 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 xml:space="preserve"> 3.0;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Оперативная память – 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DDR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>3 не менее 4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Gb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SSD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>диск под систему объемом не менее 60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Gb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HDD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>диск для данных объемом не менее 500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Gb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>Оптический привод в цвет корпуса;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>Блок питания не менее 400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Монитор </w:t>
            </w:r>
            <w:proofErr w:type="spellStart"/>
            <w:proofErr w:type="gramStart"/>
            <w:r w:rsidRPr="000D53A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0D53A3">
              <w:rPr>
                <w:rFonts w:ascii="Times New Roman" w:hAnsi="Times New Roman"/>
                <w:sz w:val="24"/>
                <w:szCs w:val="24"/>
              </w:rPr>
              <w:t>IPS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матрицей не менее 22 дюймов; 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Проводная 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QWERTY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 xml:space="preserve"> клавиатура, цвет черный;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>Проводная лазерная мышь;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Операционная система 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Windows 7 Professional x64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>Наличие в комплектации всех проводов и шлейфов, необходимых для работы.</w:t>
            </w:r>
          </w:p>
          <w:p w:rsidR="000D53A3" w:rsidRPr="000D53A3" w:rsidRDefault="000D53A3" w:rsidP="009E1140">
            <w:pPr>
              <w:pStyle w:val="afff0"/>
              <w:spacing w:after="0" w:line="240" w:lineRule="auto"/>
              <w:ind w:left="1440"/>
              <w:rPr>
                <w:rFonts w:ascii="Times New Roman" w:hAnsi="Times New Roman"/>
                <w:sz w:val="24"/>
                <w:szCs w:val="24"/>
              </w:rPr>
            </w:pP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МФУ 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Brother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MFCL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>-2740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DWR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 xml:space="preserve"> (или аналог) – 6 </w:t>
            </w:r>
            <w:proofErr w:type="spellStart"/>
            <w:proofErr w:type="gramStart"/>
            <w:r w:rsidRPr="000D53A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(Каждый МФУ комплектуется дополнительным оригинальным картриджем 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Brother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TN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 xml:space="preserve"> 2375);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Скоростной сканер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Epson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GT-1500 (или аналог) – 1шт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Факс 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Panasonic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KX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>-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FL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>423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>-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 xml:space="preserve"> (или аналог) – 1шт</w:t>
            </w:r>
          </w:p>
          <w:p w:rsidR="000D53A3" w:rsidRPr="000D53A3" w:rsidRDefault="000D53A3" w:rsidP="009E1140">
            <w:pPr>
              <w:pStyle w:val="afff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3A3" w:rsidRPr="000D53A3" w:rsidRDefault="000D53A3" w:rsidP="000D53A3">
            <w:pPr>
              <w:pStyle w:val="afff0"/>
              <w:widowControl w:val="0"/>
              <w:numPr>
                <w:ilvl w:val="2"/>
                <w:numId w:val="3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0D53A3">
              <w:rPr>
                <w:rFonts w:ascii="Times New Roman" w:hAnsi="Times New Roman"/>
                <w:b/>
                <w:sz w:val="24"/>
                <w:szCs w:val="24"/>
              </w:rPr>
              <w:t>Поставка программного обеспечения:</w:t>
            </w:r>
          </w:p>
          <w:p w:rsidR="000D53A3" w:rsidRPr="000D53A3" w:rsidRDefault="000D53A3" w:rsidP="009E1140">
            <w:pPr>
              <w:ind w:left="360"/>
            </w:pPr>
            <w:r w:rsidRPr="000D53A3">
              <w:t xml:space="preserve">Продление лицензии на информационно-аналитическую систему </w:t>
            </w:r>
            <w:proofErr w:type="spellStart"/>
            <w:r w:rsidRPr="000D53A3">
              <w:t>Seldon</w:t>
            </w:r>
            <w:proofErr w:type="spellEnd"/>
            <w:r w:rsidRPr="000D53A3">
              <w:t xml:space="preserve"> для Филиала «Южный территориальный округ» ФГУП «РосРАО» (на один год).</w:t>
            </w:r>
          </w:p>
          <w:p w:rsidR="000D53A3" w:rsidRPr="000D53A3" w:rsidRDefault="000D53A3" w:rsidP="009E1140">
            <w:pPr>
              <w:ind w:left="360"/>
            </w:pPr>
          </w:p>
          <w:p w:rsidR="000D53A3" w:rsidRPr="000D53A3" w:rsidRDefault="000D53A3" w:rsidP="000D53A3">
            <w:pPr>
              <w:pStyle w:val="afff0"/>
              <w:widowControl w:val="0"/>
              <w:numPr>
                <w:ilvl w:val="2"/>
                <w:numId w:val="3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0D53A3">
              <w:rPr>
                <w:rFonts w:ascii="Times New Roman" w:hAnsi="Times New Roman"/>
                <w:b/>
                <w:sz w:val="24"/>
                <w:szCs w:val="24"/>
              </w:rPr>
              <w:t>Поставка картриджей, согласно следующим позициям и объемам: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6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Тонер-картридж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Brother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TN-2275   - 6шт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6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CLI-426Y – 6шт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6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CLI-426M  - 6шт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6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CLI-426C  - 6шт 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6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CLI-426BK – 6шт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6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CLI-426GY  - 6шт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6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PGI-425PGBK  - 6шт</w:t>
            </w:r>
          </w:p>
          <w:p w:rsidR="000D53A3" w:rsidRPr="000D53A3" w:rsidRDefault="000D53A3" w:rsidP="009E1140">
            <w:pPr>
              <w:ind w:left="360"/>
            </w:pPr>
          </w:p>
          <w:p w:rsidR="000D53A3" w:rsidRPr="000D53A3" w:rsidRDefault="000D53A3" w:rsidP="009E1140">
            <w:pPr>
              <w:rPr>
                <w:b/>
              </w:rPr>
            </w:pPr>
          </w:p>
          <w:p w:rsidR="000D53A3" w:rsidRPr="000D53A3" w:rsidRDefault="000D53A3" w:rsidP="000D53A3">
            <w:pPr>
              <w:pStyle w:val="afff0"/>
              <w:widowControl w:val="0"/>
              <w:numPr>
                <w:ilvl w:val="2"/>
                <w:numId w:val="3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0D53A3">
              <w:rPr>
                <w:rFonts w:ascii="Times New Roman" w:hAnsi="Times New Roman"/>
                <w:b/>
                <w:sz w:val="24"/>
                <w:szCs w:val="24"/>
              </w:rPr>
              <w:t>Поставка комплектующих и расходных материалов для оргтехники согласно следующим позициям и объемам: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Аккумуляторы для ИБП 12v, 7,5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Ah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 – 20шт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>Диск</w:t>
            </w:r>
            <w:proofErr w:type="gramStart"/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CD</w:t>
            </w:r>
            <w:proofErr w:type="gramEnd"/>
            <w:r w:rsidRPr="000D53A3">
              <w:rPr>
                <w:rFonts w:ascii="Times New Roman" w:hAnsi="Times New Roman"/>
                <w:sz w:val="24"/>
                <w:szCs w:val="24"/>
              </w:rPr>
              <w:t>-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 xml:space="preserve"> 700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MbCakeBox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50 шт. (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Verbatim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>) 52x – 6шт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Диск DVD+R 4.7Gb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CakeBox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50 шт. (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Verbatim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>) 16x – 3шт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Жесткий диск SATA-3 500Gb WD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7200rpm [WD5003AZEX]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Cache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64MB – 10шт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>Память</w:t>
            </w:r>
            <w:proofErr w:type="gramStart"/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proofErr w:type="gramEnd"/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3.0 Flash Silicon Power Blaze B10 16Gb– 20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Твердотельный накопитель SSD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Plextor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M6S [PX-128M6S] - 3шт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Блок питания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Hipro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450W [HPE-450W] – 10шт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Батарейки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DuracellTurbo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AA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 xml:space="preserve"> – 144шт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Батарейки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DuracellTurbo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AA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А – 264 </w:t>
            </w:r>
            <w:proofErr w:type="spellStart"/>
            <w:proofErr w:type="gramStart"/>
            <w:r w:rsidRPr="000D53A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Мышь проводная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M150 – 9шт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Мышь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беспроводная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Logitech Wireless Mouse M345 – 3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>Клавиатура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A4-Tech KL-23MU – 6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>Разъем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Plug RJ45 5E 8P8C – 100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Бабина кабеля 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UTP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 xml:space="preserve"> 4,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многожильного</w:t>
            </w:r>
            <w:proofErr w:type="gramStart"/>
            <w:r w:rsidRPr="000D53A3"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 w:rsidRPr="000D53A3">
              <w:rPr>
                <w:rFonts w:ascii="Times New Roman" w:hAnsi="Times New Roman"/>
                <w:sz w:val="24"/>
                <w:szCs w:val="24"/>
              </w:rPr>
              <w:t>атегории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Pr="000D53A3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0D53A3">
              <w:rPr>
                <w:rFonts w:ascii="Times New Roman" w:hAnsi="Times New Roman"/>
                <w:sz w:val="24"/>
                <w:szCs w:val="24"/>
              </w:rPr>
              <w:t xml:space="preserve"> – 1шт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Маршрутизатор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NetGear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Nighthawk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R7000-100PES – 1шт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>Коммутатор D-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DES-1008D – 10шт</w:t>
            </w:r>
          </w:p>
          <w:p w:rsidR="000D53A3" w:rsidRPr="000D53A3" w:rsidRDefault="000D53A3" w:rsidP="000D53A3">
            <w:pPr>
              <w:pStyle w:val="afff0"/>
              <w:widowControl w:val="0"/>
              <w:numPr>
                <w:ilvl w:val="0"/>
                <w:numId w:val="3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D53A3">
              <w:rPr>
                <w:rFonts w:ascii="Times New Roman" w:hAnsi="Times New Roman"/>
                <w:sz w:val="24"/>
                <w:szCs w:val="24"/>
              </w:rPr>
              <w:t xml:space="preserve">Салфетки </w:t>
            </w:r>
            <w:proofErr w:type="spellStart"/>
            <w:r w:rsidRPr="000D53A3">
              <w:rPr>
                <w:rFonts w:ascii="Times New Roman" w:hAnsi="Times New Roman"/>
                <w:sz w:val="24"/>
                <w:szCs w:val="24"/>
              </w:rPr>
              <w:t>Defender</w:t>
            </w:r>
            <w:proofErr w:type="spellEnd"/>
            <w:r w:rsidRPr="000D53A3">
              <w:rPr>
                <w:rFonts w:ascii="Times New Roman" w:hAnsi="Times New Roman"/>
                <w:sz w:val="24"/>
                <w:szCs w:val="24"/>
              </w:rPr>
              <w:t xml:space="preserve"> влажные для экранов, оптики 100шт. в тубе – 20 </w:t>
            </w:r>
            <w:proofErr w:type="spellStart"/>
            <w:proofErr w:type="gramStart"/>
            <w:r w:rsidRPr="000D53A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0D53A3" w:rsidRPr="000D53A3" w:rsidRDefault="000D53A3" w:rsidP="009E1140">
            <w:pPr>
              <w:pStyle w:val="afff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3A3" w:rsidRPr="000D53A3" w:rsidRDefault="000D53A3" w:rsidP="009E1140">
            <w:pPr>
              <w:pStyle w:val="afff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3A3" w:rsidRPr="000D53A3" w:rsidRDefault="000D53A3" w:rsidP="009E1140">
            <w:pPr>
              <w:pStyle w:val="afff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53A3" w:rsidRPr="000D53A3" w:rsidRDefault="000D53A3" w:rsidP="000D53A3">
            <w:pPr>
              <w:pStyle w:val="afff0"/>
              <w:widowControl w:val="0"/>
              <w:numPr>
                <w:ilvl w:val="2"/>
                <w:numId w:val="3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0D53A3">
              <w:rPr>
                <w:rFonts w:ascii="Times New Roman" w:hAnsi="Times New Roman"/>
                <w:b/>
                <w:sz w:val="24"/>
                <w:szCs w:val="24"/>
              </w:rPr>
              <w:t>Оказание услуг по заправке и восстановлению картриджей в филиале «Южный территориальный округ» ФГУП «РосРАО» и отделениям  по следующим адресам:</w:t>
            </w:r>
          </w:p>
          <w:p w:rsidR="000D53A3" w:rsidRPr="000D53A3" w:rsidRDefault="000D53A3" w:rsidP="009E1140"/>
          <w:p w:rsidR="000D53A3" w:rsidRPr="000D53A3" w:rsidRDefault="000D53A3" w:rsidP="009E1140">
            <w:pPr>
              <w:rPr>
                <w:b/>
              </w:rPr>
            </w:pPr>
            <w:proofErr w:type="spellStart"/>
            <w:r w:rsidRPr="000D53A3">
              <w:rPr>
                <w:b/>
              </w:rPr>
              <w:t>г</w:t>
            </w:r>
            <w:proofErr w:type="gramStart"/>
            <w:r w:rsidRPr="000D53A3">
              <w:rPr>
                <w:b/>
              </w:rPr>
              <w:t>.Р</w:t>
            </w:r>
            <w:proofErr w:type="gramEnd"/>
            <w:r w:rsidRPr="000D53A3">
              <w:rPr>
                <w:b/>
              </w:rPr>
              <w:t>остов</w:t>
            </w:r>
            <w:proofErr w:type="spellEnd"/>
            <w:r w:rsidRPr="000D53A3">
              <w:rPr>
                <w:b/>
              </w:rPr>
              <w:t>-на-Дону, ул. 30-я Линия, д. 54</w:t>
            </w:r>
          </w:p>
          <w:p w:rsidR="000D53A3" w:rsidRPr="000D53A3" w:rsidRDefault="000D53A3" w:rsidP="009E1140"/>
          <w:p w:rsidR="000D53A3" w:rsidRPr="000D53A3" w:rsidRDefault="000D53A3" w:rsidP="009E1140">
            <w:r w:rsidRPr="000D53A3">
              <w:t>Заправки:</w:t>
            </w:r>
          </w:p>
          <w:p w:rsidR="000D53A3" w:rsidRPr="000D53A3" w:rsidRDefault="000D53A3" w:rsidP="009E1140">
            <w:r w:rsidRPr="000D53A3">
              <w:t xml:space="preserve">Тонер-картридж </w:t>
            </w:r>
            <w:proofErr w:type="spellStart"/>
            <w:r w:rsidRPr="000D53A3">
              <w:t>Brother</w:t>
            </w:r>
            <w:proofErr w:type="spellEnd"/>
            <w:r w:rsidRPr="000D53A3">
              <w:t xml:space="preserve"> TN-2275 – 70 заправок </w:t>
            </w:r>
          </w:p>
          <w:p w:rsidR="000D53A3" w:rsidRPr="000D53A3" w:rsidRDefault="000D53A3" w:rsidP="009E1140">
            <w:r w:rsidRPr="000D53A3">
              <w:t xml:space="preserve">Тонер-картридж </w:t>
            </w:r>
            <w:proofErr w:type="spellStart"/>
            <w:r w:rsidRPr="000D53A3">
              <w:t>Brother</w:t>
            </w:r>
            <w:proofErr w:type="spellEnd"/>
            <w:r w:rsidRPr="000D53A3">
              <w:t xml:space="preserve"> TN-2175 – 20 заправок </w:t>
            </w:r>
          </w:p>
          <w:p w:rsidR="000D53A3" w:rsidRPr="000D53A3" w:rsidRDefault="000D53A3" w:rsidP="009E1140">
            <w:r w:rsidRPr="000D53A3">
              <w:t xml:space="preserve">Тонер-картридж </w:t>
            </w:r>
            <w:proofErr w:type="spellStart"/>
            <w:r w:rsidRPr="000D53A3">
              <w:t>Brother</w:t>
            </w:r>
            <w:proofErr w:type="spellEnd"/>
            <w:r w:rsidRPr="000D53A3">
              <w:t xml:space="preserve"> TN-3230 – 8 заправки </w:t>
            </w:r>
          </w:p>
          <w:p w:rsidR="000D53A3" w:rsidRPr="000D53A3" w:rsidRDefault="000D53A3" w:rsidP="009E1140">
            <w:r w:rsidRPr="000D53A3">
              <w:t xml:space="preserve">Картридж HP 12A (Q2612A) – 30 заправок </w:t>
            </w:r>
          </w:p>
          <w:p w:rsidR="000D53A3" w:rsidRPr="000D53A3" w:rsidRDefault="000D53A3" w:rsidP="009E1140">
            <w:r w:rsidRPr="000D53A3">
              <w:t xml:space="preserve">Картридж  HP 85А (CE285A) – 20 заправок </w:t>
            </w:r>
          </w:p>
          <w:p w:rsidR="000D53A3" w:rsidRPr="000D53A3" w:rsidRDefault="000D53A3" w:rsidP="009E1140">
            <w:r w:rsidRPr="000D53A3">
              <w:t xml:space="preserve">Картридж НР 55А (СЕ255А) – 6 заправки </w:t>
            </w:r>
          </w:p>
          <w:p w:rsidR="000D53A3" w:rsidRPr="000D53A3" w:rsidRDefault="000D53A3" w:rsidP="009E1140">
            <w:r w:rsidRPr="000D53A3">
              <w:t xml:space="preserve">Заправка ксерокса </w:t>
            </w:r>
            <w:proofErr w:type="spellStart"/>
            <w:r w:rsidRPr="000D53A3">
              <w:t>kyocera</w:t>
            </w:r>
            <w:proofErr w:type="spellEnd"/>
            <w:r w:rsidRPr="000D53A3">
              <w:t xml:space="preserve">  KM1635 – 2заправка</w:t>
            </w:r>
          </w:p>
          <w:p w:rsidR="000D53A3" w:rsidRPr="000D53A3" w:rsidRDefault="000D53A3" w:rsidP="009E1140">
            <w:r w:rsidRPr="000D53A3">
              <w:t xml:space="preserve">Заправка ксерокса </w:t>
            </w:r>
            <w:proofErr w:type="spellStart"/>
            <w:r w:rsidRPr="000D53A3">
              <w:t>sharp</w:t>
            </w:r>
            <w:proofErr w:type="spellEnd"/>
            <w:r w:rsidRPr="000D53A3">
              <w:t xml:space="preserve"> ar-5316 – 2 заправка</w:t>
            </w:r>
          </w:p>
          <w:p w:rsidR="000D53A3" w:rsidRPr="000D53A3" w:rsidRDefault="000D53A3" w:rsidP="009E1140"/>
          <w:p w:rsidR="000D53A3" w:rsidRPr="000D53A3" w:rsidRDefault="000D53A3" w:rsidP="009E1140">
            <w:r w:rsidRPr="000D53A3">
              <w:t>Восстановление:</w:t>
            </w:r>
          </w:p>
          <w:p w:rsidR="000D53A3" w:rsidRPr="000D53A3" w:rsidRDefault="000D53A3" w:rsidP="009E1140">
            <w:r w:rsidRPr="000D53A3">
              <w:t xml:space="preserve">Тонер-картридж </w:t>
            </w:r>
            <w:proofErr w:type="spellStart"/>
            <w:r w:rsidRPr="000D53A3">
              <w:t>Brother</w:t>
            </w:r>
            <w:proofErr w:type="spellEnd"/>
            <w:r w:rsidRPr="000D53A3">
              <w:t xml:space="preserve"> TN-2275 – 20 восстановлений </w:t>
            </w:r>
          </w:p>
          <w:p w:rsidR="000D53A3" w:rsidRPr="000D53A3" w:rsidRDefault="000D53A3" w:rsidP="009E1140">
            <w:proofErr w:type="spellStart"/>
            <w:r w:rsidRPr="000D53A3">
              <w:t>Фотобарабан</w:t>
            </w:r>
            <w:proofErr w:type="gramStart"/>
            <w:r w:rsidRPr="000D53A3">
              <w:t>Brother</w:t>
            </w:r>
            <w:proofErr w:type="spellEnd"/>
            <w:proofErr w:type="gramEnd"/>
            <w:r w:rsidRPr="000D53A3">
              <w:t xml:space="preserve"> DR-2275 – 8восстановления</w:t>
            </w:r>
          </w:p>
          <w:p w:rsidR="000D53A3" w:rsidRPr="000D53A3" w:rsidRDefault="000D53A3" w:rsidP="009E1140">
            <w:r w:rsidRPr="000D53A3">
              <w:t xml:space="preserve">Тонер-картридж </w:t>
            </w:r>
            <w:proofErr w:type="spellStart"/>
            <w:r w:rsidRPr="000D53A3">
              <w:t>Brother</w:t>
            </w:r>
            <w:proofErr w:type="spellEnd"/>
            <w:r w:rsidRPr="000D53A3">
              <w:t xml:space="preserve"> TN-2175 – 8восстановления</w:t>
            </w:r>
          </w:p>
          <w:p w:rsidR="000D53A3" w:rsidRPr="000D53A3" w:rsidRDefault="000D53A3" w:rsidP="009E1140">
            <w:proofErr w:type="spellStart"/>
            <w:r w:rsidRPr="000D53A3">
              <w:t>Фотобарабан</w:t>
            </w:r>
            <w:proofErr w:type="gramStart"/>
            <w:r w:rsidRPr="000D53A3">
              <w:t>Brother</w:t>
            </w:r>
            <w:proofErr w:type="spellEnd"/>
            <w:proofErr w:type="gramEnd"/>
            <w:r w:rsidRPr="000D53A3">
              <w:t xml:space="preserve"> DR-2175   -2восстановление</w:t>
            </w:r>
          </w:p>
          <w:p w:rsidR="000D53A3" w:rsidRPr="000D53A3" w:rsidRDefault="000D53A3" w:rsidP="009E1140">
            <w:r w:rsidRPr="000D53A3">
              <w:t xml:space="preserve">Тонер-картридж </w:t>
            </w:r>
            <w:proofErr w:type="spellStart"/>
            <w:r w:rsidRPr="000D53A3">
              <w:t>Brother</w:t>
            </w:r>
            <w:proofErr w:type="spellEnd"/>
            <w:r w:rsidRPr="000D53A3">
              <w:t xml:space="preserve"> TN-3230 – 4 восстановления</w:t>
            </w:r>
          </w:p>
          <w:p w:rsidR="000D53A3" w:rsidRPr="000D53A3" w:rsidRDefault="000D53A3" w:rsidP="009E1140">
            <w:proofErr w:type="spellStart"/>
            <w:r w:rsidRPr="000D53A3">
              <w:t>Фотобарабан</w:t>
            </w:r>
            <w:proofErr w:type="gramStart"/>
            <w:r w:rsidRPr="000D53A3">
              <w:t>Brother</w:t>
            </w:r>
            <w:proofErr w:type="spellEnd"/>
            <w:proofErr w:type="gramEnd"/>
            <w:r w:rsidRPr="000D53A3">
              <w:t xml:space="preserve"> DR-3230  - 2восстановление</w:t>
            </w:r>
          </w:p>
          <w:p w:rsidR="000D53A3" w:rsidRPr="000D53A3" w:rsidRDefault="000D53A3" w:rsidP="009E1140">
            <w:r w:rsidRPr="000D53A3">
              <w:t>Картридж HP 12A – 8восстановления</w:t>
            </w:r>
          </w:p>
          <w:p w:rsidR="000D53A3" w:rsidRPr="000D53A3" w:rsidRDefault="000D53A3" w:rsidP="009E1140">
            <w:r w:rsidRPr="000D53A3">
              <w:t>Картридж  HP 85А – 4восстановления</w:t>
            </w:r>
          </w:p>
          <w:p w:rsidR="000D53A3" w:rsidRPr="000D53A3" w:rsidRDefault="000D53A3" w:rsidP="009E1140"/>
          <w:p w:rsidR="000D53A3" w:rsidRPr="000D53A3" w:rsidRDefault="000D53A3" w:rsidP="009E1140">
            <w:pPr>
              <w:rPr>
                <w:b/>
              </w:rPr>
            </w:pPr>
            <w:r w:rsidRPr="000D53A3">
              <w:rPr>
                <w:b/>
              </w:rPr>
              <w:t xml:space="preserve">г. Волгоград, ул. </w:t>
            </w:r>
            <w:proofErr w:type="gramStart"/>
            <w:r w:rsidRPr="000D53A3">
              <w:rPr>
                <w:b/>
              </w:rPr>
              <w:t>Бетонная</w:t>
            </w:r>
            <w:proofErr w:type="gramEnd"/>
            <w:r w:rsidRPr="000D53A3">
              <w:rPr>
                <w:b/>
              </w:rPr>
              <w:t>, д. 1</w:t>
            </w:r>
          </w:p>
          <w:p w:rsidR="000D53A3" w:rsidRPr="000D53A3" w:rsidRDefault="000D53A3" w:rsidP="009E1140">
            <w:r w:rsidRPr="000D53A3">
              <w:t>Заправка:</w:t>
            </w:r>
          </w:p>
          <w:p w:rsidR="000D53A3" w:rsidRPr="000D53A3" w:rsidRDefault="000D53A3" w:rsidP="009E1140">
            <w:r w:rsidRPr="000D53A3">
              <w:t xml:space="preserve">Картридж HP 12A (Q2612A) – 30 заправок </w:t>
            </w:r>
          </w:p>
          <w:p w:rsidR="000D53A3" w:rsidRPr="000D53A3" w:rsidRDefault="000D53A3" w:rsidP="009E1140">
            <w:r w:rsidRPr="000D53A3">
              <w:t xml:space="preserve">Картридж HP 78A (CE278A) – 18 заправки </w:t>
            </w:r>
          </w:p>
          <w:p w:rsidR="000D53A3" w:rsidRPr="000D53A3" w:rsidRDefault="000D53A3" w:rsidP="009E1140">
            <w:r w:rsidRPr="000D53A3">
              <w:t xml:space="preserve">Картридж  HP 85А (CE285A) – 14 заправки </w:t>
            </w:r>
          </w:p>
          <w:p w:rsidR="000D53A3" w:rsidRPr="000D53A3" w:rsidRDefault="000D53A3" w:rsidP="009E1140">
            <w:r w:rsidRPr="000D53A3">
              <w:lastRenderedPageBreak/>
              <w:t xml:space="preserve">Картридж  HP 35A (CB435A) – 10 заправки </w:t>
            </w:r>
          </w:p>
          <w:p w:rsidR="000D53A3" w:rsidRPr="000D53A3" w:rsidRDefault="000D53A3" w:rsidP="009E1140">
            <w:r w:rsidRPr="000D53A3">
              <w:t xml:space="preserve">Заправка копира </w:t>
            </w:r>
            <w:proofErr w:type="spellStart"/>
            <w:r w:rsidRPr="000D53A3">
              <w:t>Canon</w:t>
            </w:r>
            <w:proofErr w:type="spellEnd"/>
            <w:r w:rsidRPr="000D53A3">
              <w:t xml:space="preserve"> iR1510 – 8 заправки</w:t>
            </w:r>
          </w:p>
          <w:p w:rsidR="000D53A3" w:rsidRPr="000D53A3" w:rsidRDefault="000D53A3" w:rsidP="009E1140">
            <w:r w:rsidRPr="000D53A3">
              <w:t xml:space="preserve">Заправка копира  </w:t>
            </w:r>
            <w:proofErr w:type="spellStart"/>
            <w:r w:rsidRPr="000D53A3">
              <w:t>Canon</w:t>
            </w:r>
            <w:proofErr w:type="spellEnd"/>
            <w:r w:rsidRPr="000D53A3">
              <w:t xml:space="preserve"> iR2016 – 8 заправки </w:t>
            </w:r>
          </w:p>
          <w:p w:rsidR="000D53A3" w:rsidRPr="000D53A3" w:rsidRDefault="000D53A3" w:rsidP="009E1140">
            <w:r w:rsidRPr="000D53A3">
              <w:t xml:space="preserve">Картридж </w:t>
            </w:r>
            <w:proofErr w:type="spellStart"/>
            <w:r w:rsidRPr="000D53A3">
              <w:t>Canon</w:t>
            </w:r>
            <w:proofErr w:type="spellEnd"/>
            <w:r w:rsidRPr="000D53A3">
              <w:t xml:space="preserve"> FX10 – 20 заправок  </w:t>
            </w:r>
          </w:p>
          <w:p w:rsidR="000D53A3" w:rsidRPr="000D53A3" w:rsidRDefault="000D53A3" w:rsidP="009E1140">
            <w:r w:rsidRPr="000D53A3">
              <w:t xml:space="preserve">Тонер-картридж </w:t>
            </w:r>
            <w:proofErr w:type="spellStart"/>
            <w:r w:rsidRPr="000D53A3">
              <w:t>Brother</w:t>
            </w:r>
            <w:proofErr w:type="spellEnd"/>
            <w:r w:rsidRPr="000D53A3">
              <w:t xml:space="preserve"> TN-2275  - 12 заправок</w:t>
            </w:r>
          </w:p>
          <w:p w:rsidR="000D53A3" w:rsidRPr="000D53A3" w:rsidRDefault="000D53A3" w:rsidP="009E1140"/>
          <w:p w:rsidR="000D53A3" w:rsidRPr="000D53A3" w:rsidRDefault="000D53A3" w:rsidP="009E1140">
            <w:r w:rsidRPr="000D53A3">
              <w:t>Восстановление:</w:t>
            </w:r>
          </w:p>
          <w:p w:rsidR="000D53A3" w:rsidRPr="000D53A3" w:rsidRDefault="000D53A3" w:rsidP="009E1140">
            <w:r w:rsidRPr="000D53A3">
              <w:t xml:space="preserve">Восстановление картриджей HP – 15 восстановлений </w:t>
            </w:r>
          </w:p>
          <w:p w:rsidR="000D53A3" w:rsidRPr="000D53A3" w:rsidRDefault="000D53A3" w:rsidP="009E1140">
            <w:r w:rsidRPr="000D53A3">
              <w:t xml:space="preserve">Восстановление картриджей </w:t>
            </w:r>
            <w:proofErr w:type="spellStart"/>
            <w:r w:rsidRPr="000D53A3">
              <w:t>Brother</w:t>
            </w:r>
            <w:proofErr w:type="spellEnd"/>
            <w:r w:rsidRPr="000D53A3">
              <w:t xml:space="preserve"> – 6 восстановления</w:t>
            </w:r>
          </w:p>
          <w:p w:rsidR="000D53A3" w:rsidRPr="000D53A3" w:rsidRDefault="000D53A3" w:rsidP="009E1140"/>
          <w:p w:rsidR="000D53A3" w:rsidRPr="000D53A3" w:rsidRDefault="000D53A3" w:rsidP="009E1140"/>
          <w:p w:rsidR="000D53A3" w:rsidRPr="000D53A3" w:rsidRDefault="000D53A3" w:rsidP="009E1140">
            <w:pPr>
              <w:rPr>
                <w:b/>
              </w:rPr>
            </w:pPr>
            <w:r w:rsidRPr="000D53A3">
              <w:rPr>
                <w:b/>
              </w:rPr>
              <w:t>г. Грозный, Чеченская Республика, ул. Молдавская, д. 1</w:t>
            </w:r>
          </w:p>
          <w:p w:rsidR="000D53A3" w:rsidRPr="000D53A3" w:rsidRDefault="000D53A3" w:rsidP="009E1140"/>
          <w:p w:rsidR="000D53A3" w:rsidRPr="000D53A3" w:rsidRDefault="000D53A3" w:rsidP="009E1140">
            <w:r w:rsidRPr="000D53A3">
              <w:t>Заправка:</w:t>
            </w:r>
          </w:p>
          <w:p w:rsidR="000D53A3" w:rsidRPr="000D53A3" w:rsidRDefault="000D53A3" w:rsidP="009E1140">
            <w:proofErr w:type="spellStart"/>
            <w:r w:rsidRPr="000D53A3">
              <w:t>Samsung</w:t>
            </w:r>
            <w:proofErr w:type="spellEnd"/>
            <w:r w:rsidRPr="000D53A3">
              <w:t xml:space="preserve"> MLT-D101S – 8 заправки  </w:t>
            </w:r>
          </w:p>
          <w:p w:rsidR="000D53A3" w:rsidRPr="000D53A3" w:rsidRDefault="000D53A3" w:rsidP="009E1140">
            <w:proofErr w:type="spellStart"/>
            <w:r w:rsidRPr="000D53A3">
              <w:t>Canon</w:t>
            </w:r>
            <w:proofErr w:type="spellEnd"/>
            <w:r w:rsidRPr="000D53A3">
              <w:t xml:space="preserve"> FX10 – 20 заправок </w:t>
            </w:r>
          </w:p>
          <w:p w:rsidR="000D53A3" w:rsidRPr="000D53A3" w:rsidRDefault="000D53A3" w:rsidP="009E1140">
            <w:r w:rsidRPr="000D53A3">
              <w:t xml:space="preserve">Тонер-картридж </w:t>
            </w:r>
            <w:proofErr w:type="spellStart"/>
            <w:r w:rsidRPr="000D53A3">
              <w:t>Brother</w:t>
            </w:r>
            <w:proofErr w:type="spellEnd"/>
            <w:r w:rsidRPr="000D53A3">
              <w:t xml:space="preserve"> TN-2275  - 30 заправок  </w:t>
            </w:r>
          </w:p>
          <w:p w:rsidR="000D53A3" w:rsidRPr="000D53A3" w:rsidRDefault="000D53A3" w:rsidP="009E1140">
            <w:r w:rsidRPr="000D53A3">
              <w:t xml:space="preserve">Картридж  HP CE285A – 45 заправок  </w:t>
            </w:r>
          </w:p>
          <w:p w:rsidR="000D53A3" w:rsidRPr="000D53A3" w:rsidRDefault="000D53A3" w:rsidP="009E1140">
            <w:proofErr w:type="spellStart"/>
            <w:r w:rsidRPr="000D53A3">
              <w:t>Canon</w:t>
            </w:r>
            <w:proofErr w:type="spellEnd"/>
            <w:r w:rsidRPr="000D53A3">
              <w:t xml:space="preserve"> 703 – 8 заправки  </w:t>
            </w:r>
          </w:p>
          <w:p w:rsidR="000D53A3" w:rsidRPr="000D53A3" w:rsidRDefault="000D53A3" w:rsidP="009E1140">
            <w:proofErr w:type="spellStart"/>
            <w:r w:rsidRPr="000D53A3">
              <w:t>Ricoh</w:t>
            </w:r>
            <w:proofErr w:type="spellEnd"/>
            <w:r w:rsidRPr="000D53A3">
              <w:t xml:space="preserve"> SP 4400RH – 4 заправки   </w:t>
            </w:r>
          </w:p>
          <w:p w:rsidR="000D53A3" w:rsidRPr="000D53A3" w:rsidRDefault="000D53A3" w:rsidP="009E1140"/>
          <w:p w:rsidR="000D53A3" w:rsidRPr="000D53A3" w:rsidRDefault="000D53A3" w:rsidP="009E1140">
            <w:r w:rsidRPr="000D53A3">
              <w:t>Восстановление:</w:t>
            </w:r>
          </w:p>
          <w:p w:rsidR="000D53A3" w:rsidRPr="000D53A3" w:rsidRDefault="000D53A3" w:rsidP="009E1140">
            <w:proofErr w:type="spellStart"/>
            <w:r w:rsidRPr="000D53A3">
              <w:t>Samsung</w:t>
            </w:r>
            <w:proofErr w:type="spellEnd"/>
            <w:r w:rsidRPr="000D53A3">
              <w:t xml:space="preserve"> MLT-D101S – 2 восстановление  </w:t>
            </w:r>
          </w:p>
          <w:p w:rsidR="000D53A3" w:rsidRPr="000D53A3" w:rsidRDefault="000D53A3" w:rsidP="009E1140">
            <w:proofErr w:type="spellStart"/>
            <w:r w:rsidRPr="000D53A3">
              <w:t>Canon</w:t>
            </w:r>
            <w:proofErr w:type="spellEnd"/>
            <w:r w:rsidRPr="000D53A3">
              <w:t xml:space="preserve"> FX10 – 6 восстановления  </w:t>
            </w:r>
          </w:p>
          <w:p w:rsidR="000D53A3" w:rsidRPr="000D53A3" w:rsidRDefault="000D53A3" w:rsidP="009E1140">
            <w:r w:rsidRPr="000D53A3">
              <w:t xml:space="preserve">Тонер-картридж </w:t>
            </w:r>
            <w:proofErr w:type="spellStart"/>
            <w:r w:rsidRPr="000D53A3">
              <w:t>Brother</w:t>
            </w:r>
            <w:proofErr w:type="spellEnd"/>
            <w:r w:rsidRPr="000D53A3">
              <w:t xml:space="preserve"> TN-2275 – 18 восстановлений  </w:t>
            </w:r>
          </w:p>
          <w:p w:rsidR="000D53A3" w:rsidRPr="000D53A3" w:rsidRDefault="000D53A3" w:rsidP="009E1140">
            <w:proofErr w:type="spellStart"/>
            <w:r w:rsidRPr="000D53A3">
              <w:t>Фотобарабан</w:t>
            </w:r>
            <w:proofErr w:type="gramStart"/>
            <w:r w:rsidRPr="000D53A3">
              <w:t>Brother</w:t>
            </w:r>
            <w:proofErr w:type="spellEnd"/>
            <w:proofErr w:type="gramEnd"/>
            <w:r w:rsidRPr="000D53A3">
              <w:t xml:space="preserve"> DR-2275 - 6 восстановления  </w:t>
            </w:r>
          </w:p>
          <w:p w:rsidR="000D53A3" w:rsidRPr="000D53A3" w:rsidRDefault="000D53A3" w:rsidP="009E1140">
            <w:r w:rsidRPr="000D53A3">
              <w:t xml:space="preserve">Картридж  HP CE285A – 20 восстановлений  </w:t>
            </w:r>
          </w:p>
          <w:p w:rsidR="000D53A3" w:rsidRPr="000D53A3" w:rsidRDefault="000D53A3" w:rsidP="009E1140">
            <w:proofErr w:type="spellStart"/>
            <w:r w:rsidRPr="000D53A3">
              <w:t>Canon</w:t>
            </w:r>
            <w:proofErr w:type="spellEnd"/>
            <w:r w:rsidRPr="000D53A3">
              <w:t xml:space="preserve"> 703 – 4 восстановление  </w:t>
            </w:r>
          </w:p>
          <w:p w:rsidR="000D53A3" w:rsidRPr="000D53A3" w:rsidRDefault="000D53A3" w:rsidP="009E1140"/>
          <w:p w:rsidR="000D53A3" w:rsidRPr="000D53A3" w:rsidRDefault="000D53A3" w:rsidP="000D53A3">
            <w:pPr>
              <w:pStyle w:val="afff0"/>
              <w:widowControl w:val="0"/>
              <w:numPr>
                <w:ilvl w:val="2"/>
                <w:numId w:val="3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0D53A3">
              <w:rPr>
                <w:rFonts w:ascii="Times New Roman" w:hAnsi="Times New Roman"/>
                <w:b/>
                <w:sz w:val="24"/>
                <w:szCs w:val="24"/>
              </w:rPr>
              <w:t>Оказание услуг по осуществлению ремонта и технического обслуживания оргтехники в филиале «Южный территориальный округ» ФГУП «РосРАО» и отделениям  по следующим адресам:</w:t>
            </w:r>
          </w:p>
          <w:p w:rsidR="000D53A3" w:rsidRPr="000D53A3" w:rsidRDefault="000D53A3" w:rsidP="009E1140">
            <w:pPr>
              <w:rPr>
                <w:b/>
              </w:rPr>
            </w:pPr>
          </w:p>
          <w:p w:rsidR="000D53A3" w:rsidRPr="000D53A3" w:rsidRDefault="000D53A3" w:rsidP="009E1140">
            <w:pPr>
              <w:rPr>
                <w:b/>
              </w:rPr>
            </w:pPr>
            <w:proofErr w:type="spellStart"/>
            <w:r w:rsidRPr="000D53A3">
              <w:rPr>
                <w:b/>
              </w:rPr>
              <w:t>г</w:t>
            </w:r>
            <w:proofErr w:type="gramStart"/>
            <w:r w:rsidRPr="000D53A3">
              <w:rPr>
                <w:b/>
              </w:rPr>
              <w:t>.Р</w:t>
            </w:r>
            <w:proofErr w:type="gramEnd"/>
            <w:r w:rsidRPr="000D53A3">
              <w:rPr>
                <w:b/>
              </w:rPr>
              <w:t>остов</w:t>
            </w:r>
            <w:proofErr w:type="spellEnd"/>
            <w:r w:rsidRPr="000D53A3">
              <w:rPr>
                <w:b/>
              </w:rPr>
              <w:t>-на-Дону, ул. 30-я Линия, д. 54</w:t>
            </w:r>
          </w:p>
          <w:p w:rsidR="000D53A3" w:rsidRPr="000D53A3" w:rsidRDefault="000D53A3" w:rsidP="009E1140">
            <w:r w:rsidRPr="000D53A3">
              <w:t xml:space="preserve">Техническое обслуживание МФУ </w:t>
            </w:r>
            <w:proofErr w:type="spellStart"/>
            <w:r w:rsidRPr="000D53A3">
              <w:t>Brother</w:t>
            </w:r>
            <w:proofErr w:type="spellEnd"/>
            <w:r w:rsidRPr="000D53A3">
              <w:t xml:space="preserve">  – 10шт</w:t>
            </w:r>
          </w:p>
          <w:p w:rsidR="000D53A3" w:rsidRPr="000D53A3" w:rsidRDefault="000D53A3" w:rsidP="009E1140">
            <w:r w:rsidRPr="000D53A3">
              <w:t>Техническое обслуживание принтеров HP – 5шт</w:t>
            </w:r>
          </w:p>
          <w:p w:rsidR="000D53A3" w:rsidRPr="000D53A3" w:rsidRDefault="000D53A3" w:rsidP="009E1140">
            <w:r w:rsidRPr="000D53A3">
              <w:t xml:space="preserve">Техническое обслуживание для копира </w:t>
            </w:r>
            <w:proofErr w:type="spellStart"/>
            <w:r w:rsidRPr="000D53A3">
              <w:t>Canon</w:t>
            </w:r>
            <w:proofErr w:type="spellEnd"/>
            <w:r w:rsidRPr="000D53A3">
              <w:t xml:space="preserve"> – 1шт</w:t>
            </w:r>
          </w:p>
          <w:p w:rsidR="000D53A3" w:rsidRPr="000D53A3" w:rsidRDefault="000D53A3" w:rsidP="009E1140">
            <w:r w:rsidRPr="000D53A3">
              <w:t>Ремонт ЖК мониторов – 9шт</w:t>
            </w:r>
          </w:p>
          <w:p w:rsidR="000D53A3" w:rsidRPr="000D53A3" w:rsidRDefault="000D53A3" w:rsidP="009E1140">
            <w:r w:rsidRPr="000D53A3">
              <w:t xml:space="preserve">Ремонт сканеров </w:t>
            </w:r>
            <w:proofErr w:type="spellStart"/>
            <w:r w:rsidRPr="000D53A3">
              <w:t>Epson</w:t>
            </w:r>
            <w:proofErr w:type="spellEnd"/>
            <w:r w:rsidRPr="000D53A3">
              <w:t xml:space="preserve"> – 1 </w:t>
            </w:r>
            <w:proofErr w:type="spellStart"/>
            <w:proofErr w:type="gramStart"/>
            <w:r w:rsidRPr="000D53A3">
              <w:t>шт</w:t>
            </w:r>
            <w:proofErr w:type="spellEnd"/>
            <w:proofErr w:type="gramEnd"/>
          </w:p>
          <w:p w:rsidR="000D53A3" w:rsidRPr="000D53A3" w:rsidRDefault="000D53A3" w:rsidP="009E1140"/>
          <w:p w:rsidR="000D53A3" w:rsidRPr="000D53A3" w:rsidRDefault="000D53A3" w:rsidP="009E1140">
            <w:r w:rsidRPr="000D53A3">
              <w:t xml:space="preserve">г. Волгоград, ул. </w:t>
            </w:r>
            <w:proofErr w:type="gramStart"/>
            <w:r w:rsidRPr="000D53A3">
              <w:t>Бетонная</w:t>
            </w:r>
            <w:proofErr w:type="gramEnd"/>
            <w:r w:rsidRPr="000D53A3">
              <w:t>, д. 1</w:t>
            </w:r>
          </w:p>
          <w:p w:rsidR="000D53A3" w:rsidRPr="000D53A3" w:rsidRDefault="000D53A3" w:rsidP="009E1140">
            <w:r w:rsidRPr="000D53A3">
              <w:t xml:space="preserve">Техническое обслуживание МФУ </w:t>
            </w:r>
            <w:proofErr w:type="spellStart"/>
            <w:r w:rsidRPr="000D53A3">
              <w:t>Brother</w:t>
            </w:r>
            <w:proofErr w:type="spellEnd"/>
            <w:r w:rsidRPr="000D53A3">
              <w:t xml:space="preserve">  – 8шт</w:t>
            </w:r>
          </w:p>
          <w:p w:rsidR="000D53A3" w:rsidRPr="000D53A3" w:rsidRDefault="000D53A3" w:rsidP="009E1140">
            <w:r w:rsidRPr="000D53A3">
              <w:t>Техническое обслуживание принтеров HP – 6шт</w:t>
            </w:r>
          </w:p>
          <w:p w:rsidR="000D53A3" w:rsidRPr="000D53A3" w:rsidRDefault="000D53A3" w:rsidP="009E1140">
            <w:r w:rsidRPr="000D53A3">
              <w:t xml:space="preserve">Техническое обслуживание МФУ </w:t>
            </w:r>
            <w:proofErr w:type="spellStart"/>
            <w:r w:rsidRPr="000D53A3">
              <w:t>Canon</w:t>
            </w:r>
            <w:proofErr w:type="spellEnd"/>
            <w:r w:rsidRPr="000D53A3">
              <w:t xml:space="preserve"> – 5шт</w:t>
            </w:r>
          </w:p>
          <w:p w:rsidR="000D53A3" w:rsidRPr="000D53A3" w:rsidRDefault="000D53A3" w:rsidP="009E1140">
            <w:r w:rsidRPr="000D53A3">
              <w:t xml:space="preserve">Техническое обслуживание для копира </w:t>
            </w:r>
            <w:proofErr w:type="spellStart"/>
            <w:r w:rsidRPr="000D53A3">
              <w:t>Canon</w:t>
            </w:r>
            <w:proofErr w:type="spellEnd"/>
            <w:r w:rsidRPr="000D53A3">
              <w:t xml:space="preserve"> – 1шт</w:t>
            </w:r>
          </w:p>
          <w:p w:rsidR="000D53A3" w:rsidRPr="000D53A3" w:rsidRDefault="000D53A3" w:rsidP="009E1140">
            <w:r w:rsidRPr="000D53A3">
              <w:t xml:space="preserve">Ремонт сканеров </w:t>
            </w:r>
            <w:proofErr w:type="spellStart"/>
            <w:r w:rsidRPr="000D53A3">
              <w:t>Epson</w:t>
            </w:r>
            <w:proofErr w:type="spellEnd"/>
            <w:r w:rsidRPr="000D53A3">
              <w:t xml:space="preserve"> – 1 </w:t>
            </w:r>
            <w:proofErr w:type="spellStart"/>
            <w:proofErr w:type="gramStart"/>
            <w:r w:rsidRPr="000D53A3">
              <w:t>шт</w:t>
            </w:r>
            <w:proofErr w:type="spellEnd"/>
            <w:proofErr w:type="gramEnd"/>
          </w:p>
          <w:p w:rsidR="000D53A3" w:rsidRPr="000D53A3" w:rsidRDefault="000D53A3" w:rsidP="009E1140"/>
          <w:p w:rsidR="000D53A3" w:rsidRPr="000D53A3" w:rsidRDefault="000D53A3" w:rsidP="009E1140">
            <w:r w:rsidRPr="000D53A3">
              <w:t>г. Грозный, Чеченская Республика, ул. Молдавская, д. 1</w:t>
            </w:r>
          </w:p>
          <w:p w:rsidR="000D53A3" w:rsidRPr="000D53A3" w:rsidRDefault="000D53A3" w:rsidP="009E1140">
            <w:r w:rsidRPr="000D53A3">
              <w:t xml:space="preserve">Техническое обслуживание МФУ </w:t>
            </w:r>
            <w:proofErr w:type="spellStart"/>
            <w:r w:rsidRPr="000D53A3">
              <w:t>Brother</w:t>
            </w:r>
            <w:proofErr w:type="spellEnd"/>
            <w:r w:rsidRPr="000D53A3">
              <w:t xml:space="preserve">  – 9 </w:t>
            </w:r>
            <w:proofErr w:type="spellStart"/>
            <w:proofErr w:type="gramStart"/>
            <w:r w:rsidRPr="000D53A3">
              <w:t>шт</w:t>
            </w:r>
            <w:proofErr w:type="spellEnd"/>
            <w:proofErr w:type="gramEnd"/>
          </w:p>
          <w:p w:rsidR="000D53A3" w:rsidRPr="000D53A3" w:rsidRDefault="000D53A3" w:rsidP="009E1140">
            <w:r w:rsidRPr="000D53A3">
              <w:t>Техническое обслуживание принтеров HP – 8шт</w:t>
            </w:r>
          </w:p>
          <w:p w:rsidR="000D53A3" w:rsidRPr="000D53A3" w:rsidRDefault="000D53A3" w:rsidP="009E1140">
            <w:r w:rsidRPr="000D53A3">
              <w:t xml:space="preserve">Техническое обслуживание МФУ </w:t>
            </w:r>
            <w:proofErr w:type="spellStart"/>
            <w:r w:rsidRPr="000D53A3">
              <w:t>Canon</w:t>
            </w:r>
            <w:proofErr w:type="spellEnd"/>
            <w:r w:rsidRPr="000D53A3">
              <w:t xml:space="preserve"> – 12шт</w:t>
            </w:r>
          </w:p>
          <w:p w:rsidR="000D53A3" w:rsidRPr="000D53A3" w:rsidRDefault="000D53A3" w:rsidP="009E1140"/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center"/>
            </w:pPr>
            <w:r w:rsidRPr="000D53A3">
              <w:lastRenderedPageBreak/>
              <w:t xml:space="preserve">4.2 Основные </w:t>
            </w:r>
            <w:proofErr w:type="gramStart"/>
            <w:r w:rsidRPr="000D53A3">
              <w:t>технико- экономические</w:t>
            </w:r>
            <w:proofErr w:type="gramEnd"/>
            <w:r w:rsidRPr="000D53A3">
              <w:t xml:space="preserve"> и эксплуатационные показатели</w:t>
            </w:r>
          </w:p>
        </w:tc>
      </w:tr>
      <w:tr w:rsidR="000D53A3" w:rsidRPr="000D53A3" w:rsidTr="009E1140">
        <w:trPr>
          <w:trHeight w:val="33"/>
        </w:trPr>
        <w:tc>
          <w:tcPr>
            <w:tcW w:w="9571" w:type="dxa"/>
          </w:tcPr>
          <w:p w:rsidR="000D53A3" w:rsidRPr="000D53A3" w:rsidRDefault="000D53A3" w:rsidP="009E1140">
            <w:r w:rsidRPr="000D53A3">
              <w:t>нет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center"/>
            </w:pPr>
            <w:r w:rsidRPr="000D53A3">
              <w:t xml:space="preserve">4.3 Требования по надежности 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r w:rsidRPr="000D53A3">
              <w:t>Все комплектующие и расходные материалы должны иметь назначенный Поставщиком гарантийный срок службы. При выходе оборудования из строя в гарантийный период поставщик должен осуществить замену оборудования за свой счет. Оборудование не должно иметь заводских браков. В случае выявления заводского брака до или после поставки оборудования, поставщик обязан заменить данный товар  аналогичным новым, за свой счет.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center"/>
            </w:pPr>
            <w:r w:rsidRPr="000D53A3">
              <w:t>4.4 Требования к конструкции, монтажн</w:t>
            </w:r>
            <w:proofErr w:type="gramStart"/>
            <w:r w:rsidRPr="000D53A3">
              <w:t>о-</w:t>
            </w:r>
            <w:proofErr w:type="gramEnd"/>
            <w:r w:rsidRPr="000D53A3">
              <w:t xml:space="preserve"> технические требования  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ind w:firstLine="363"/>
              <w:jc w:val="both"/>
            </w:pPr>
            <w:r w:rsidRPr="000D53A3">
              <w:t>нет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center"/>
            </w:pPr>
            <w:r w:rsidRPr="000D53A3">
              <w:t>4.5 Требования к материалам и комплектующим оборудования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both"/>
            </w:pPr>
            <w:r w:rsidRPr="000D53A3">
              <w:t>Согласно технической документации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center"/>
            </w:pPr>
            <w:r w:rsidRPr="000D53A3">
              <w:t xml:space="preserve">4.6  Требования к стабильности </w:t>
            </w:r>
          </w:p>
        </w:tc>
      </w:tr>
      <w:tr w:rsidR="000D53A3" w:rsidRPr="000D53A3" w:rsidTr="009E1140">
        <w:trPr>
          <w:trHeight w:val="113"/>
        </w:trPr>
        <w:tc>
          <w:tcPr>
            <w:tcW w:w="9571" w:type="dxa"/>
          </w:tcPr>
          <w:p w:rsidR="000D53A3" w:rsidRPr="000D53A3" w:rsidRDefault="000D53A3" w:rsidP="009E1140">
            <w:r w:rsidRPr="000D53A3">
              <w:t>нет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center"/>
            </w:pPr>
            <w:r w:rsidRPr="000D53A3">
              <w:t>4.7 Требования к электропитанию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r w:rsidRPr="000D53A3">
              <w:t>220</w:t>
            </w:r>
            <w:proofErr w:type="gramStart"/>
            <w:r w:rsidRPr="000D53A3">
              <w:t xml:space="preserve"> В</w:t>
            </w:r>
            <w:proofErr w:type="gramEnd"/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center"/>
            </w:pPr>
            <w:r w:rsidRPr="000D53A3">
              <w:t>4.8 Требование к контрольно- измерительным приборам и автоматике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r w:rsidRPr="000D53A3">
              <w:t>нет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center"/>
            </w:pPr>
            <w:r w:rsidRPr="000D53A3">
              <w:t xml:space="preserve">4.9 Требование к комплектности 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rPr>
                <w:rFonts w:eastAsia="MingLiU-ExtB"/>
              </w:rPr>
            </w:pPr>
            <w:r w:rsidRPr="000D53A3">
              <w:rPr>
                <w:rFonts w:eastAsia="MingLiU-ExtB"/>
              </w:rPr>
              <w:t xml:space="preserve">Все оборудование должно быть полностью укомплектовано согласно спецификации завода производителя и  техническим </w:t>
            </w:r>
            <w:proofErr w:type="gramStart"/>
            <w:r w:rsidRPr="000D53A3">
              <w:rPr>
                <w:rFonts w:eastAsia="MingLiU-ExtB"/>
              </w:rPr>
              <w:t>требованиям</w:t>
            </w:r>
            <w:proofErr w:type="gramEnd"/>
            <w:r w:rsidRPr="000D53A3">
              <w:rPr>
                <w:rFonts w:eastAsia="MingLiU-ExtB"/>
              </w:rPr>
              <w:t xml:space="preserve"> указанным в пункте 4.1 данного технического задания.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center"/>
            </w:pPr>
            <w:r w:rsidRPr="000D53A3">
              <w:t>4.10 Требование к маркировке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r w:rsidRPr="000D53A3">
              <w:t>нет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center"/>
            </w:pPr>
            <w:r w:rsidRPr="000D53A3">
              <w:t>4.11 Требования к упаковке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r w:rsidRPr="000D53A3">
              <w:t>Все оборудование должно быть упаковано в оригинальную упаковку завода производителя с соблюдением всех норм безопасной транспортировки.</w:t>
            </w:r>
          </w:p>
        </w:tc>
      </w:tr>
    </w:tbl>
    <w:p w:rsidR="000D53A3" w:rsidRPr="000D53A3" w:rsidRDefault="000D53A3" w:rsidP="000D53A3">
      <w:pPr>
        <w:jc w:val="center"/>
        <w:outlineLvl w:val="0"/>
      </w:pPr>
    </w:p>
    <w:p w:rsidR="000D53A3" w:rsidRPr="000D53A3" w:rsidRDefault="000D53A3" w:rsidP="000D53A3">
      <w:pPr>
        <w:jc w:val="center"/>
        <w:outlineLvl w:val="0"/>
      </w:pPr>
      <w:r w:rsidRPr="000D53A3">
        <w:t xml:space="preserve">РАЗДЕЛ 5. ТРЕБОВАНИЯ ПО ПРАВИЛАМ СДАЧИ И ПРИЕМКИ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center"/>
            </w:pPr>
            <w:r w:rsidRPr="000D53A3">
              <w:t>5.1 Порядок сдачи и приемки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ind w:firstLine="340"/>
              <w:jc w:val="both"/>
            </w:pPr>
            <w:r w:rsidRPr="000D53A3">
              <w:t xml:space="preserve">5.1.1.  Поставка Товара (оргтехника, комплектующие, программное обеспечение, картриджи и расходные материалы) осуществляется Поставщиком Покупателю по </w:t>
            </w:r>
            <w:proofErr w:type="spellStart"/>
            <w:r w:rsidRPr="000D53A3">
              <w:t>адресуг</w:t>
            </w:r>
            <w:proofErr w:type="gramStart"/>
            <w:r w:rsidRPr="000D53A3">
              <w:t>.Р</w:t>
            </w:r>
            <w:proofErr w:type="gramEnd"/>
            <w:r w:rsidRPr="000D53A3">
              <w:t>остов</w:t>
            </w:r>
            <w:proofErr w:type="spellEnd"/>
            <w:r w:rsidRPr="000D53A3">
              <w:t>-на-Дону, ул. 30-я Линия, д. 54, в течение 30 календарных дней с момента получения заявки заказчика.</w:t>
            </w:r>
          </w:p>
          <w:p w:rsidR="000D53A3" w:rsidRPr="000D53A3" w:rsidRDefault="000D53A3" w:rsidP="009E1140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0D53A3">
              <w:t>Отгрузка Товара производится в соответствии с установленными нормами отгрузки, силами и за счет Поставщика.</w:t>
            </w:r>
          </w:p>
          <w:p w:rsidR="000D53A3" w:rsidRPr="000D53A3" w:rsidRDefault="000D53A3" w:rsidP="009E1140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proofErr w:type="gramStart"/>
            <w:r w:rsidRPr="000D53A3">
              <w:t xml:space="preserve">За 5 (Пять)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–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</w:t>
            </w:r>
            <w:proofErr w:type="spellStart"/>
            <w:r w:rsidRPr="000D53A3">
              <w:t>десятитонн</w:t>
            </w:r>
            <w:proofErr w:type="spellEnd"/>
            <w:proofErr w:type="gramEnd"/>
            <w:r w:rsidRPr="000D53A3">
              <w:t>) и негабаритов).</w:t>
            </w:r>
          </w:p>
          <w:p w:rsidR="000D53A3" w:rsidRPr="000D53A3" w:rsidRDefault="000D53A3" w:rsidP="009E1140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0D53A3">
              <w:t>Фактической датой поставки считается дата, указанная в Акте приема-передачи Товара (оборудования)</w:t>
            </w:r>
          </w:p>
          <w:p w:rsidR="000D53A3" w:rsidRPr="000D53A3" w:rsidRDefault="000D53A3" w:rsidP="009E1140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0D53A3">
      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 по адресу указанном в договоре. </w:t>
            </w:r>
          </w:p>
          <w:p w:rsidR="000D53A3" w:rsidRPr="000D53A3" w:rsidRDefault="000D53A3" w:rsidP="009E1140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0D53A3">
      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</w:t>
            </w:r>
            <w:r w:rsidRPr="000D53A3">
              <w:lastRenderedPageBreak/>
              <w:t>постановлением Госарбитража при Совете Министров СССР от 25 апреля 1966 г.).</w:t>
            </w:r>
          </w:p>
          <w:p w:rsidR="000D53A3" w:rsidRPr="000D53A3" w:rsidRDefault="000D53A3" w:rsidP="009E1140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proofErr w:type="gramStart"/>
            <w:r w:rsidRPr="000D53A3">
      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 ненадлежащего качества качественным, Расходы, связанные с заменой ненадлежащего Товара на Товар надлежащего качества  несет Поставщик.</w:t>
            </w:r>
            <w:proofErr w:type="gramEnd"/>
          </w:p>
          <w:p w:rsidR="000D53A3" w:rsidRPr="000D53A3" w:rsidRDefault="000D53A3" w:rsidP="009E1140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proofErr w:type="gramStart"/>
            <w:r w:rsidRPr="000D53A3">
      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№3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  <w:proofErr w:type="gramEnd"/>
          </w:p>
          <w:p w:rsidR="000D53A3" w:rsidRPr="000D53A3" w:rsidRDefault="000D53A3" w:rsidP="009E1140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0D53A3">
              <w:t>5.1.2. Оказание Услуг (</w:t>
            </w:r>
            <w:r w:rsidRPr="000D53A3">
              <w:rPr>
                <w:b/>
              </w:rPr>
              <w:t>заправка и восстановление картриджей, техническое обслуживание и ремонт оргтехники</w:t>
            </w:r>
            <w:r w:rsidRPr="000D53A3">
              <w:t xml:space="preserve">) осуществляется Поставщиком Покупателю по </w:t>
            </w:r>
            <w:proofErr w:type="spellStart"/>
            <w:r w:rsidRPr="000D53A3">
              <w:t>адрессам</w:t>
            </w:r>
            <w:r w:rsidRPr="000D53A3">
              <w:rPr>
                <w:b/>
              </w:rPr>
              <w:t>г</w:t>
            </w:r>
            <w:proofErr w:type="gramStart"/>
            <w:r w:rsidRPr="000D53A3">
              <w:rPr>
                <w:b/>
              </w:rPr>
              <w:t>.Р</w:t>
            </w:r>
            <w:proofErr w:type="gramEnd"/>
            <w:r w:rsidRPr="000D53A3">
              <w:rPr>
                <w:b/>
              </w:rPr>
              <w:t>остов</w:t>
            </w:r>
            <w:proofErr w:type="spellEnd"/>
            <w:r w:rsidRPr="000D53A3">
              <w:rPr>
                <w:b/>
              </w:rPr>
              <w:t>-на-Дону, ул. 30-я Линия, д. 54;  г. Волгоград, ул. Бетонная, д. 1; г. Грозный, Чеченская Республика, ул. Молдавская, д. 1,</w:t>
            </w:r>
            <w:r w:rsidRPr="000D53A3">
              <w:t xml:space="preserve"> в течении всего периода действия договора.</w:t>
            </w:r>
          </w:p>
          <w:p w:rsidR="000D53A3" w:rsidRPr="000D53A3" w:rsidRDefault="000D53A3" w:rsidP="009E1140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0D53A3">
              <w:t>Оказание услуг осуществляется по требованию Заказчика в течени</w:t>
            </w:r>
            <w:proofErr w:type="gramStart"/>
            <w:r w:rsidRPr="000D53A3">
              <w:t>и</w:t>
            </w:r>
            <w:proofErr w:type="gramEnd"/>
            <w:r w:rsidRPr="000D53A3">
              <w:t xml:space="preserve"> 3 рабочих дней.</w:t>
            </w:r>
          </w:p>
          <w:p w:rsidR="000D53A3" w:rsidRPr="000D53A3" w:rsidRDefault="000D53A3" w:rsidP="009E1140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0D53A3">
              <w:t>Услуги оплачиваются по факту выполнения работ путем выставления счета Поставщиком Заказчику в течени</w:t>
            </w:r>
            <w:proofErr w:type="gramStart"/>
            <w:r w:rsidRPr="000D53A3">
              <w:t>и</w:t>
            </w:r>
            <w:proofErr w:type="gramEnd"/>
            <w:r w:rsidRPr="000D53A3">
              <w:t xml:space="preserve"> 10 (десяти) рабочих дней после оказания услуг.</w:t>
            </w:r>
          </w:p>
          <w:p w:rsidR="000D53A3" w:rsidRPr="000D53A3" w:rsidRDefault="000D53A3" w:rsidP="009E1140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0D53A3">
              <w:t>По факту оказания Услуг соответствующих техническим условиям и условиям Договора, уполномоченный представитель Покупателя подписывает Акт приема Услуг (форма установлена в Приложении №4 к Договору) и заверяет его печатью.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center"/>
              <w:rPr>
                <w:highlight w:val="yellow"/>
              </w:rPr>
            </w:pPr>
            <w:r w:rsidRPr="000D53A3"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0D53A3">
              <w:t>при</w:t>
            </w:r>
            <w:proofErr w:type="gramEnd"/>
            <w:r w:rsidRPr="000D53A3">
              <w:t xml:space="preserve"> перевозки товара</w:t>
            </w:r>
          </w:p>
        </w:tc>
      </w:tr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0D53A3">
              <w:t>При поставке Товара Поставщик предоставляет покупателю следующую документацию:</w:t>
            </w:r>
          </w:p>
          <w:p w:rsidR="000D53A3" w:rsidRPr="000D53A3" w:rsidRDefault="000D53A3" w:rsidP="009E1140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0D53A3">
              <w:t>а)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0D53A3" w:rsidRPr="000D53A3" w:rsidRDefault="000D53A3" w:rsidP="009E1140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0D53A3">
              <w:t>б) товарную накладную в 2-х экз. (один экземпляр для Покупателя и один экземпляр для Поставщика);</w:t>
            </w:r>
          </w:p>
          <w:p w:rsidR="000D53A3" w:rsidRPr="000D53A3" w:rsidRDefault="000D53A3" w:rsidP="009E1140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0D53A3">
              <w:t xml:space="preserve">в) счет-фактуру </w:t>
            </w:r>
          </w:p>
          <w:p w:rsidR="000D53A3" w:rsidRPr="000D53A3" w:rsidRDefault="000D53A3" w:rsidP="009E1140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0D53A3">
              <w:t>г) акт приема-передачи Товара (оборудования) в 2-х экз. (один экземпляр для Покупателя и один экземпляр для Поставщика);</w:t>
            </w:r>
          </w:p>
          <w:p w:rsidR="000D53A3" w:rsidRPr="000D53A3" w:rsidRDefault="000D53A3" w:rsidP="009E1140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0D53A3">
              <w:t>д) счет на оплату.</w:t>
            </w:r>
          </w:p>
        </w:tc>
      </w:tr>
    </w:tbl>
    <w:p w:rsidR="000D53A3" w:rsidRPr="000D53A3" w:rsidRDefault="000D53A3" w:rsidP="000D53A3">
      <w:pPr>
        <w:jc w:val="center"/>
        <w:outlineLvl w:val="0"/>
      </w:pPr>
      <w:r w:rsidRPr="000D53A3">
        <w:t>РАЗДЕЛ 6. ТРЕБОВАНИЯ К ТРАНСПОРТИРОВАНИЮ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rPr>
          <w:trHeight w:val="888"/>
        </w:trPr>
        <w:tc>
          <w:tcPr>
            <w:tcW w:w="9571" w:type="dxa"/>
          </w:tcPr>
          <w:p w:rsidR="000D53A3" w:rsidRPr="000D53A3" w:rsidRDefault="000D53A3" w:rsidP="009E1140">
            <w:pPr>
              <w:ind w:firstLine="340"/>
              <w:jc w:val="both"/>
            </w:pPr>
            <w:r w:rsidRPr="000D53A3">
              <w:t>Оборудование в упаковке предприятия-изготовителя может транспортироваться всеми видами транспорта в специальной таре. При этом должна быть предусмотрена защита от попадания атмосферных осадков.</w:t>
            </w:r>
          </w:p>
        </w:tc>
      </w:tr>
    </w:tbl>
    <w:p w:rsidR="000D53A3" w:rsidRPr="000D53A3" w:rsidRDefault="000D53A3" w:rsidP="000D53A3">
      <w:pPr>
        <w:jc w:val="center"/>
        <w:outlineLvl w:val="0"/>
      </w:pPr>
      <w:r w:rsidRPr="000D53A3">
        <w:t>РАЗДЕЛ 7. ТРЕБОВАНИЯ К ХРАНЕНИЮ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ind w:firstLine="340"/>
              <w:jc w:val="both"/>
            </w:pPr>
            <w:r w:rsidRPr="000D53A3">
              <w:t xml:space="preserve">Товар должен храниться в потребительской или транспортной таре в закрытых складских помещениях, исключающих контакт с парами кислот и щелочей, при нормальных условиях и в интервале температур </w:t>
            </w:r>
            <w:proofErr w:type="gramStart"/>
            <w:r w:rsidRPr="000D53A3">
              <w:t>от</w:t>
            </w:r>
            <w:proofErr w:type="gramEnd"/>
            <w:r w:rsidRPr="000D53A3">
              <w:t xml:space="preserve"> минус 35</w:t>
            </w:r>
            <w:r w:rsidRPr="000D53A3">
              <w:rPr>
                <w:vertAlign w:val="superscript"/>
              </w:rPr>
              <w:t xml:space="preserve"> 0</w:t>
            </w:r>
            <w:r w:rsidRPr="000D53A3">
              <w:t xml:space="preserve"> до +50</w:t>
            </w:r>
            <w:r w:rsidRPr="000D53A3">
              <w:rPr>
                <w:vertAlign w:val="superscript"/>
              </w:rPr>
              <w:t xml:space="preserve"> 0</w:t>
            </w:r>
            <w:r w:rsidRPr="000D53A3">
              <w:t xml:space="preserve"> С.</w:t>
            </w:r>
          </w:p>
        </w:tc>
      </w:tr>
    </w:tbl>
    <w:p w:rsidR="000D53A3" w:rsidRPr="000D53A3" w:rsidRDefault="000D53A3" w:rsidP="000D53A3">
      <w:pPr>
        <w:jc w:val="center"/>
      </w:pPr>
    </w:p>
    <w:p w:rsidR="000D53A3" w:rsidRPr="000D53A3" w:rsidRDefault="000D53A3" w:rsidP="000D53A3">
      <w:pPr>
        <w:jc w:val="center"/>
      </w:pPr>
      <w:r w:rsidRPr="000D53A3">
        <w:t>РАЗДЕЛ 8. ТРЕБОВАНИЯ К ОБЪЕМУ И/ИЛИ СРОКИ ПРЕДОСТАВЛЕНИЯ ГАРАНТИИ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jc w:val="both"/>
            </w:pPr>
            <w:r w:rsidRPr="000D53A3">
              <w:t>Персональные компьютеры должны иметь гарантию – 2 года.</w:t>
            </w:r>
          </w:p>
          <w:p w:rsidR="000D53A3" w:rsidRPr="000D53A3" w:rsidRDefault="000D53A3" w:rsidP="009E1140">
            <w:pPr>
              <w:jc w:val="both"/>
            </w:pPr>
            <w:r w:rsidRPr="000D53A3">
              <w:t>Прочая оргтехника – 1год.</w:t>
            </w:r>
          </w:p>
          <w:p w:rsidR="000D53A3" w:rsidRPr="000D53A3" w:rsidRDefault="000D53A3" w:rsidP="009E1140">
            <w:pPr>
              <w:jc w:val="both"/>
            </w:pPr>
            <w:r w:rsidRPr="000D53A3">
              <w:t xml:space="preserve">Все поставляемые комплектующие (за исключением элементов питания, </w:t>
            </w:r>
            <w:r w:rsidRPr="000D53A3">
              <w:rPr>
                <w:lang w:val="en-US"/>
              </w:rPr>
              <w:t>CD</w:t>
            </w:r>
            <w:r w:rsidRPr="000D53A3">
              <w:t>/</w:t>
            </w:r>
            <w:proofErr w:type="gramStart"/>
            <w:r w:rsidRPr="000D53A3">
              <w:rPr>
                <w:lang w:val="en-US"/>
              </w:rPr>
              <w:t>DVD</w:t>
            </w:r>
            <w:proofErr w:type="gramEnd"/>
            <w:r w:rsidRPr="000D53A3">
              <w:t xml:space="preserve">дисков и картриджей) должны иметь гарантийный срок равный одному году со дня поставки. </w:t>
            </w:r>
          </w:p>
        </w:tc>
      </w:tr>
    </w:tbl>
    <w:p w:rsidR="000D53A3" w:rsidRPr="000D53A3" w:rsidRDefault="000D53A3" w:rsidP="000D53A3">
      <w:pPr>
        <w:jc w:val="center"/>
      </w:pPr>
    </w:p>
    <w:p w:rsidR="000D53A3" w:rsidRPr="000D53A3" w:rsidRDefault="000D53A3" w:rsidP="000D53A3">
      <w:pPr>
        <w:jc w:val="center"/>
        <w:outlineLvl w:val="0"/>
      </w:pPr>
      <w:r w:rsidRPr="000D53A3">
        <w:lastRenderedPageBreak/>
        <w:t>РАЗДЕЛ 9. ТРЕБОВАНИЯ ПО РЕМОНТОПРИГОДНОСТИ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r w:rsidRPr="000D53A3">
              <w:t>нет</w:t>
            </w:r>
          </w:p>
        </w:tc>
      </w:tr>
    </w:tbl>
    <w:p w:rsidR="000D53A3" w:rsidRPr="000D53A3" w:rsidRDefault="000D53A3" w:rsidP="000D53A3">
      <w:pPr>
        <w:jc w:val="center"/>
        <w:outlineLvl w:val="0"/>
      </w:pPr>
      <w:r w:rsidRPr="000D53A3">
        <w:t>РАЗДЕЛ 10. ТРЕБОВАНИЯ К ОБСЛУЖИВАНЮ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r w:rsidRPr="000D53A3">
              <w:t>10.1. Заправки, восстановление картриджей и техническое обслуживание оргтехники по адресам указанным в пунктах 4.1.6. и 4.1.7. должно осуществляться по требованию заказчика в течени</w:t>
            </w:r>
            <w:proofErr w:type="gramStart"/>
            <w:r w:rsidRPr="000D53A3">
              <w:t>и</w:t>
            </w:r>
            <w:proofErr w:type="gramEnd"/>
            <w:r w:rsidRPr="000D53A3">
              <w:t xml:space="preserve"> 3 рабочих дней.</w:t>
            </w:r>
          </w:p>
          <w:p w:rsidR="000D53A3" w:rsidRPr="000D53A3" w:rsidRDefault="000D53A3" w:rsidP="009E1140">
            <w:r w:rsidRPr="000D53A3">
              <w:t>10.2. Поставщик может осуществлять заправку и техническое обслуживание, как по адресу Заказчика, так и по адресу своего местонахождения в сроки указанные в пункте 10.1.</w:t>
            </w:r>
          </w:p>
        </w:tc>
      </w:tr>
    </w:tbl>
    <w:p w:rsidR="000D53A3" w:rsidRPr="000D53A3" w:rsidRDefault="000D53A3" w:rsidP="000D53A3">
      <w:pPr>
        <w:jc w:val="center"/>
        <w:outlineLvl w:val="0"/>
      </w:pPr>
      <w:r w:rsidRPr="000D53A3">
        <w:t>РАЗДЕЛ 11. ЭКОЛОГИЧЕСКИЕ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rPr>
          <w:trHeight w:val="327"/>
        </w:trPr>
        <w:tc>
          <w:tcPr>
            <w:tcW w:w="9571" w:type="dxa"/>
          </w:tcPr>
          <w:p w:rsidR="000D53A3" w:rsidRPr="000D53A3" w:rsidRDefault="000D53A3" w:rsidP="009E1140">
            <w:r w:rsidRPr="000D53A3">
              <w:t>нет</w:t>
            </w:r>
          </w:p>
        </w:tc>
      </w:tr>
    </w:tbl>
    <w:p w:rsidR="000D53A3" w:rsidRPr="000D53A3" w:rsidRDefault="000D53A3" w:rsidP="000D53A3">
      <w:pPr>
        <w:jc w:val="center"/>
      </w:pPr>
    </w:p>
    <w:p w:rsidR="000D53A3" w:rsidRPr="000D53A3" w:rsidRDefault="000D53A3" w:rsidP="000D53A3">
      <w:pPr>
        <w:jc w:val="center"/>
        <w:outlineLvl w:val="0"/>
      </w:pPr>
      <w:r w:rsidRPr="000D53A3">
        <w:t>РАЗДЕЛ 12. ТРЕБОВАНИЯ ПО БЕЗОПАСНОСТИ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ind w:firstLine="340"/>
              <w:jc w:val="both"/>
            </w:pPr>
            <w:r w:rsidRPr="000D53A3">
              <w:t>нет</w:t>
            </w:r>
          </w:p>
        </w:tc>
      </w:tr>
    </w:tbl>
    <w:p w:rsidR="000D53A3" w:rsidRPr="000D53A3" w:rsidRDefault="000D53A3" w:rsidP="000D53A3">
      <w:pPr>
        <w:jc w:val="center"/>
      </w:pPr>
    </w:p>
    <w:p w:rsidR="000D53A3" w:rsidRPr="000D53A3" w:rsidRDefault="000D53A3" w:rsidP="000D53A3">
      <w:pPr>
        <w:jc w:val="center"/>
      </w:pPr>
      <w:r w:rsidRPr="000D53A3">
        <w:t>РАЗДЕЛ 13. ТРЕБОВАНИЯ К КАЧЕСТВУ И КЛАССИФИКАЦИИ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ind w:firstLine="340"/>
              <w:jc w:val="both"/>
            </w:pPr>
            <w:r w:rsidRPr="000D53A3">
              <w:t>нет</w:t>
            </w:r>
          </w:p>
        </w:tc>
      </w:tr>
    </w:tbl>
    <w:p w:rsidR="000D53A3" w:rsidRPr="000D53A3" w:rsidRDefault="000D53A3" w:rsidP="000D53A3">
      <w:pPr>
        <w:jc w:val="center"/>
      </w:pPr>
    </w:p>
    <w:p w:rsidR="000D53A3" w:rsidRPr="000D53A3" w:rsidRDefault="000D53A3" w:rsidP="000D53A3">
      <w:pPr>
        <w:jc w:val="center"/>
      </w:pPr>
      <w:r w:rsidRPr="000D53A3">
        <w:t>РАЗДЕЛ 14. ТЕХНИЧЕСКОЕ СОПРОВОЖДЕНИЕ СТАНДАРТНОГО ПРОМЫШЛЕННОГО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ind w:firstLine="340"/>
              <w:jc w:val="both"/>
              <w:rPr>
                <w:b/>
              </w:rPr>
            </w:pPr>
            <w:r w:rsidRPr="000D53A3">
              <w:t>нет</w:t>
            </w:r>
          </w:p>
        </w:tc>
      </w:tr>
    </w:tbl>
    <w:p w:rsidR="000D53A3" w:rsidRPr="000D53A3" w:rsidRDefault="000D53A3" w:rsidP="000D53A3">
      <w:pPr>
        <w:jc w:val="center"/>
      </w:pPr>
    </w:p>
    <w:p w:rsidR="000D53A3" w:rsidRPr="000D53A3" w:rsidRDefault="000D53A3" w:rsidP="000D53A3">
      <w:pPr>
        <w:jc w:val="center"/>
        <w:outlineLvl w:val="0"/>
      </w:pPr>
      <w:r w:rsidRPr="000D53A3">
        <w:t>РАЗДЕЛ 15. ДОПОЛНИТЕЛЬНЫЕ (ИНЫЕ)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ind w:firstLine="340"/>
              <w:jc w:val="both"/>
            </w:pPr>
            <w:r w:rsidRPr="000D53A3">
              <w:t>нет</w:t>
            </w:r>
          </w:p>
        </w:tc>
      </w:tr>
    </w:tbl>
    <w:p w:rsidR="000D53A3" w:rsidRPr="000D53A3" w:rsidRDefault="000D53A3" w:rsidP="000D53A3">
      <w:pPr>
        <w:jc w:val="center"/>
      </w:pPr>
    </w:p>
    <w:p w:rsidR="000D53A3" w:rsidRPr="000D53A3" w:rsidRDefault="000D53A3" w:rsidP="000D53A3">
      <w:pPr>
        <w:jc w:val="center"/>
      </w:pPr>
      <w:r w:rsidRPr="000D53A3">
        <w:t>РАЗДЕЛ 16. ТРЕБОВАНИЯ К КОЛИЧЕСТВУ И СРОКИ (ПЕРЕОДИЧНОСТИ) ПОСТАВКИ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ind w:firstLine="340"/>
              <w:jc w:val="both"/>
            </w:pPr>
            <w:r w:rsidRPr="000D53A3">
              <w:t>Все обязательства Поставщика по поставке Товара (</w:t>
            </w:r>
            <w:r w:rsidRPr="000D53A3">
              <w:rPr>
                <w:b/>
              </w:rPr>
              <w:t>оргтехника,</w:t>
            </w:r>
            <w:r w:rsidRPr="000D53A3">
              <w:t xml:space="preserve"> </w:t>
            </w:r>
            <w:r w:rsidRPr="000D53A3">
              <w:rPr>
                <w:b/>
              </w:rPr>
              <w:t>картриджи, расходные материалы и комплектующие</w:t>
            </w:r>
            <w:r w:rsidRPr="000D53A3">
              <w:t>) Покупателю должны быть исполнены в соответствии со спецификацией (Приложение №1 к договору)  в течение 30 календарных дней с момента получения заявки заказчика.</w:t>
            </w:r>
          </w:p>
          <w:p w:rsidR="000D53A3" w:rsidRPr="000D53A3" w:rsidRDefault="000D53A3" w:rsidP="009E1140">
            <w:pPr>
              <w:ind w:firstLine="340"/>
              <w:jc w:val="both"/>
            </w:pPr>
            <w:r w:rsidRPr="000D53A3">
              <w:t>Все обязательства по оказанию Услуг (</w:t>
            </w:r>
            <w:r w:rsidRPr="000D53A3">
              <w:rPr>
                <w:b/>
              </w:rPr>
              <w:t>заправка и восстановление картриджей, техническое обслуживание и ремонт оргтехники</w:t>
            </w:r>
            <w:r w:rsidRPr="000D53A3">
              <w:t>) должны исполняться в течени</w:t>
            </w:r>
            <w:proofErr w:type="gramStart"/>
            <w:r w:rsidRPr="000D53A3">
              <w:t>и</w:t>
            </w:r>
            <w:proofErr w:type="gramEnd"/>
            <w:r w:rsidRPr="000D53A3">
              <w:t xml:space="preserve"> всего периода действия договора по требованию заказчика в течении 3 рабочих дней.</w:t>
            </w:r>
          </w:p>
        </w:tc>
      </w:tr>
    </w:tbl>
    <w:p w:rsidR="000D53A3" w:rsidRPr="000D53A3" w:rsidRDefault="000D53A3" w:rsidP="000D53A3">
      <w:pPr>
        <w:jc w:val="center"/>
      </w:pPr>
    </w:p>
    <w:p w:rsidR="000D53A3" w:rsidRPr="000D53A3" w:rsidRDefault="000D53A3" w:rsidP="000D53A3">
      <w:pPr>
        <w:jc w:val="center"/>
      </w:pPr>
    </w:p>
    <w:p w:rsidR="000D53A3" w:rsidRPr="000D53A3" w:rsidRDefault="000D53A3" w:rsidP="000D53A3">
      <w:pPr>
        <w:jc w:val="center"/>
      </w:pPr>
      <w:r w:rsidRPr="000D53A3">
        <w:t>РАЗДЕЛ 17. ТРЕБОВАНИЯ К ФОРМЕ ПРЕДОСТАВЛЕНОЙ ИНФОРМАЦИИ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pPr>
              <w:ind w:firstLine="340"/>
              <w:jc w:val="both"/>
            </w:pPr>
            <w:r w:rsidRPr="000D53A3">
              <w:t>Вся информационная продукция должна быть на русском языке.</w:t>
            </w:r>
          </w:p>
        </w:tc>
      </w:tr>
    </w:tbl>
    <w:p w:rsidR="000D53A3" w:rsidRPr="000D53A3" w:rsidRDefault="000D53A3" w:rsidP="000D53A3">
      <w:pPr>
        <w:jc w:val="center"/>
      </w:pPr>
    </w:p>
    <w:p w:rsidR="000D53A3" w:rsidRPr="000D53A3" w:rsidRDefault="000D53A3" w:rsidP="000D53A3">
      <w:pPr>
        <w:jc w:val="center"/>
      </w:pPr>
      <w:r w:rsidRPr="000D53A3"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0D53A3" w:rsidRPr="000D53A3" w:rsidTr="009E1140">
        <w:tc>
          <w:tcPr>
            <w:tcW w:w="9571" w:type="dxa"/>
          </w:tcPr>
          <w:p w:rsidR="000D53A3" w:rsidRPr="000D53A3" w:rsidRDefault="000D53A3" w:rsidP="009E1140">
            <w:r w:rsidRPr="000D53A3">
              <w:t>нет</w:t>
            </w:r>
          </w:p>
        </w:tc>
      </w:tr>
    </w:tbl>
    <w:p w:rsidR="000D53A3" w:rsidRPr="000D53A3" w:rsidRDefault="000D53A3" w:rsidP="000D53A3">
      <w:pPr>
        <w:jc w:val="center"/>
        <w:outlineLvl w:val="0"/>
      </w:pPr>
    </w:p>
    <w:p w:rsidR="000D53A3" w:rsidRPr="000D53A3" w:rsidRDefault="000D53A3" w:rsidP="000D53A3">
      <w:pPr>
        <w:jc w:val="center"/>
        <w:outlineLvl w:val="0"/>
      </w:pPr>
      <w:r w:rsidRPr="000D53A3">
        <w:t>РАЗДЕЛ 19. ПЕРЕЧЕНЬ ПРИНЯТЫХ СОКРАЩЕНИЙ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1701"/>
        <w:gridCol w:w="7195"/>
      </w:tblGrid>
      <w:tr w:rsidR="000D53A3" w:rsidRPr="000D53A3" w:rsidTr="009E1140">
        <w:tc>
          <w:tcPr>
            <w:tcW w:w="675" w:type="dxa"/>
          </w:tcPr>
          <w:p w:rsidR="000D53A3" w:rsidRPr="000D53A3" w:rsidRDefault="000D53A3" w:rsidP="009E1140">
            <w:pPr>
              <w:jc w:val="center"/>
            </w:pPr>
            <w:r w:rsidRPr="000D53A3">
              <w:t>№</w:t>
            </w:r>
          </w:p>
          <w:p w:rsidR="000D53A3" w:rsidRPr="000D53A3" w:rsidRDefault="000D53A3" w:rsidP="009E1140">
            <w:pPr>
              <w:jc w:val="center"/>
            </w:pPr>
            <w:proofErr w:type="gramStart"/>
            <w:r w:rsidRPr="000D53A3">
              <w:t>п</w:t>
            </w:r>
            <w:proofErr w:type="gramEnd"/>
            <w:r w:rsidRPr="000D53A3">
              <w:t>/п</w:t>
            </w:r>
          </w:p>
        </w:tc>
        <w:tc>
          <w:tcPr>
            <w:tcW w:w="1701" w:type="dxa"/>
          </w:tcPr>
          <w:p w:rsidR="000D53A3" w:rsidRPr="000D53A3" w:rsidRDefault="000D53A3" w:rsidP="009E1140">
            <w:pPr>
              <w:jc w:val="center"/>
            </w:pPr>
            <w:r w:rsidRPr="000D53A3">
              <w:t>Сокращение</w:t>
            </w:r>
          </w:p>
        </w:tc>
        <w:tc>
          <w:tcPr>
            <w:tcW w:w="7195" w:type="dxa"/>
          </w:tcPr>
          <w:p w:rsidR="000D53A3" w:rsidRPr="000D53A3" w:rsidRDefault="000D53A3" w:rsidP="009E1140">
            <w:pPr>
              <w:jc w:val="center"/>
            </w:pPr>
            <w:r w:rsidRPr="000D53A3">
              <w:t>Расшифровка сокращения</w:t>
            </w:r>
          </w:p>
        </w:tc>
      </w:tr>
      <w:tr w:rsidR="000D53A3" w:rsidRPr="000D53A3" w:rsidTr="009E1140">
        <w:tc>
          <w:tcPr>
            <w:tcW w:w="675" w:type="dxa"/>
          </w:tcPr>
          <w:p w:rsidR="000D53A3" w:rsidRPr="000D53A3" w:rsidRDefault="000D53A3" w:rsidP="009E1140">
            <w:pPr>
              <w:jc w:val="center"/>
            </w:pPr>
          </w:p>
        </w:tc>
        <w:tc>
          <w:tcPr>
            <w:tcW w:w="1701" w:type="dxa"/>
          </w:tcPr>
          <w:p w:rsidR="000D53A3" w:rsidRPr="000D53A3" w:rsidRDefault="000D53A3" w:rsidP="009E1140">
            <w:pPr>
              <w:jc w:val="center"/>
            </w:pPr>
            <w:r w:rsidRPr="000D53A3">
              <w:t>МФУ</w:t>
            </w:r>
          </w:p>
        </w:tc>
        <w:tc>
          <w:tcPr>
            <w:tcW w:w="7195" w:type="dxa"/>
          </w:tcPr>
          <w:p w:rsidR="000D53A3" w:rsidRPr="000D53A3" w:rsidRDefault="000D53A3" w:rsidP="009E1140">
            <w:pPr>
              <w:ind w:firstLine="340"/>
              <w:jc w:val="both"/>
            </w:pPr>
            <w:r w:rsidRPr="000D53A3">
              <w:t>Многофункциональное устройство</w:t>
            </w:r>
          </w:p>
        </w:tc>
      </w:tr>
    </w:tbl>
    <w:p w:rsidR="000D53A3" w:rsidRPr="000D53A3" w:rsidRDefault="000D53A3" w:rsidP="00A449E6">
      <w:pPr>
        <w:rPr>
          <w:lang w:val="en-US"/>
        </w:rPr>
      </w:pPr>
      <w:bookmarkStart w:id="0" w:name="_GoBack"/>
      <w:bookmarkEnd w:id="0"/>
    </w:p>
    <w:sectPr w:rsidR="000D53A3" w:rsidRPr="000D53A3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D53A3">
      <w:rPr>
        <w:noProof/>
      </w:rPr>
      <w:t>7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0F3E689A"/>
    <w:multiLevelType w:val="multilevel"/>
    <w:tmpl w:val="84C613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4395F33"/>
    <w:multiLevelType w:val="hybridMultilevel"/>
    <w:tmpl w:val="3F6EB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035522"/>
    <w:multiLevelType w:val="hybridMultilevel"/>
    <w:tmpl w:val="9DAE83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>
    <w:nsid w:val="68251475"/>
    <w:multiLevelType w:val="hybridMultilevel"/>
    <w:tmpl w:val="25CAFC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4"/>
  </w:num>
  <w:num w:numId="9">
    <w:abstractNumId w:val="2"/>
  </w:num>
  <w:num w:numId="10">
    <w:abstractNumId w:val="19"/>
  </w:num>
  <w:num w:numId="11">
    <w:abstractNumId w:val="33"/>
  </w:num>
  <w:num w:numId="12">
    <w:abstractNumId w:val="10"/>
  </w:num>
  <w:num w:numId="13">
    <w:abstractNumId w:val="28"/>
  </w:num>
  <w:num w:numId="14">
    <w:abstractNumId w:val="12"/>
  </w:num>
  <w:num w:numId="15">
    <w:abstractNumId w:val="5"/>
  </w:num>
  <w:num w:numId="16">
    <w:abstractNumId w:val="11"/>
  </w:num>
  <w:num w:numId="17">
    <w:abstractNumId w:val="7"/>
  </w:num>
  <w:num w:numId="18">
    <w:abstractNumId w:val="25"/>
  </w:num>
  <w:num w:numId="19">
    <w:abstractNumId w:val="31"/>
  </w:num>
  <w:num w:numId="20">
    <w:abstractNumId w:val="16"/>
  </w:num>
  <w:num w:numId="21">
    <w:abstractNumId w:val="22"/>
  </w:num>
  <w:num w:numId="22">
    <w:abstractNumId w:val="29"/>
  </w:num>
  <w:num w:numId="23">
    <w:abstractNumId w:val="20"/>
  </w:num>
  <w:num w:numId="24">
    <w:abstractNumId w:val="23"/>
  </w:num>
  <w:num w:numId="25">
    <w:abstractNumId w:val="21"/>
  </w:num>
  <w:num w:numId="26">
    <w:abstractNumId w:val="26"/>
  </w:num>
  <w:num w:numId="27">
    <w:abstractNumId w:val="34"/>
  </w:num>
  <w:num w:numId="28">
    <w:abstractNumId w:val="36"/>
  </w:num>
  <w:num w:numId="29">
    <w:abstractNumId w:val="9"/>
  </w:num>
  <w:num w:numId="30">
    <w:abstractNumId w:val="18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8"/>
  </w:num>
  <w:num w:numId="35">
    <w:abstractNumId w:val="32"/>
  </w:num>
  <w:num w:numId="36">
    <w:abstractNumId w:val="1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53A3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47B53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2BD7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EDA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9E6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3A6F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4054DED-B061-4216-BC20-5526EF0D8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375</TotalTime>
  <Pages>8</Pages>
  <Words>2025</Words>
  <Characters>13655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15649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122</cp:revision>
  <cp:lastPrinted>2013-05-13T10:31:00Z</cp:lastPrinted>
  <dcterms:created xsi:type="dcterms:W3CDTF">2013-12-04T11:06:00Z</dcterms:created>
  <dcterms:modified xsi:type="dcterms:W3CDTF">2015-04-20T11:11:00Z</dcterms:modified>
</cp:coreProperties>
</file>