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FF42BF" w:rsidRPr="001A546A" w:rsidRDefault="00FF42BF" w:rsidP="00FF42BF">
      <w:pPr>
        <w:jc w:val="center"/>
        <w:rPr>
          <w:sz w:val="28"/>
          <w:szCs w:val="28"/>
        </w:rPr>
      </w:pPr>
      <w:r w:rsidRPr="001A546A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FF42BF" w:rsidRPr="001A546A" w:rsidRDefault="00FF42BF" w:rsidP="00FF42BF">
      <w:pPr>
        <w:jc w:val="center"/>
        <w:rPr>
          <w:sz w:val="28"/>
          <w:szCs w:val="28"/>
        </w:rPr>
      </w:pPr>
      <w:r w:rsidRPr="001A546A">
        <w:rPr>
          <w:sz w:val="28"/>
          <w:szCs w:val="28"/>
        </w:rPr>
        <w:t>на выполнение работ по восстановлению огнезащитных покрытий несущих металлических конструкций в здании № 30 Ленинградского отделения филиала «Северо-западный территориальный округ» ФГУП «РосРАО»</w:t>
      </w:r>
      <w:r w:rsidRPr="001A546A">
        <w:rPr>
          <w:bCs/>
          <w:sz w:val="28"/>
          <w:szCs w:val="28"/>
        </w:rPr>
        <w:t>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FF42BF" w:rsidRPr="002755C3" w:rsidRDefault="00FF42BF" w:rsidP="00FF42BF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FF42BF" w:rsidRDefault="00FF42BF" w:rsidP="00FF42BF">
      <w:pPr>
        <w:ind w:left="709"/>
        <w:jc w:val="center"/>
      </w:pPr>
      <w:r>
        <w:t>на выполнение строительно-монтажных работ</w:t>
      </w:r>
    </w:p>
    <w:p w:rsidR="00FF42BF" w:rsidRDefault="00FF42BF" w:rsidP="00FF42BF">
      <w:pPr>
        <w:ind w:left="709"/>
        <w:jc w:val="center"/>
      </w:pPr>
      <w:r>
        <w:t>при строительстве, реконструкции и капитальном ремонте объектов</w:t>
      </w:r>
    </w:p>
    <w:p w:rsidR="00FF42BF" w:rsidRDefault="00FF42BF" w:rsidP="00FF42BF">
      <w:pPr>
        <w:ind w:left="709"/>
        <w:jc w:val="center"/>
      </w:pPr>
      <w:r>
        <w:t>(капитального и незавершенного строительства,</w:t>
      </w:r>
    </w:p>
    <w:p w:rsidR="00FF42BF" w:rsidRDefault="00FF42BF" w:rsidP="00FF42BF">
      <w:pPr>
        <w:ind w:left="709"/>
        <w:jc w:val="center"/>
      </w:pPr>
      <w:r>
        <w:t>объектов временного назначения и инженерных систем)</w:t>
      </w:r>
    </w:p>
    <w:p w:rsidR="00FF42BF" w:rsidRDefault="00FF42BF" w:rsidP="00FF42BF">
      <w:pPr>
        <w:ind w:left="709"/>
        <w:jc w:val="center"/>
      </w:pPr>
      <w:r>
        <w:t>по объекту:</w:t>
      </w:r>
      <w:r w:rsidRPr="007436A6">
        <w:t xml:space="preserve"> </w:t>
      </w:r>
      <w:r w:rsidRPr="00A67DDA">
        <w:t>здани</w:t>
      </w:r>
      <w:r>
        <w:t>е</w:t>
      </w:r>
      <w:r w:rsidRPr="00A67DDA">
        <w:t xml:space="preserve"> №</w:t>
      </w:r>
      <w:r>
        <w:t xml:space="preserve"> 30</w:t>
      </w:r>
      <w:r w:rsidRPr="00A67DDA">
        <w:t xml:space="preserve"> Ленинградского отделения филиала «Северо-западный территориальный округ» ФГУП «РосРАО»</w:t>
      </w:r>
      <w:r>
        <w:t>.</w:t>
      </w: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  <w:r>
        <w:t>СОДЕРЖАНИЕ</w:t>
      </w:r>
    </w:p>
    <w:p w:rsidR="00FF42BF" w:rsidRDefault="00FF42BF" w:rsidP="00FF42BF">
      <w:pPr>
        <w:ind w:left="709"/>
        <w:jc w:val="center"/>
      </w:pPr>
    </w:p>
    <w:p w:rsidR="00FF42BF" w:rsidRPr="007436A6" w:rsidRDefault="00FF42BF" w:rsidP="00FF42BF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FF42BF" w:rsidRDefault="00FF42BF" w:rsidP="00FF42BF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FF42BF" w:rsidRDefault="00FF42BF" w:rsidP="00FF42BF">
      <w:pPr>
        <w:ind w:left="2977" w:hanging="1561"/>
      </w:pPr>
      <w:r>
        <w:t xml:space="preserve">Подраздел </w:t>
      </w:r>
      <w:proofErr w:type="gramStart"/>
      <w:r>
        <w:t xml:space="preserve">2.1  </w:t>
      </w:r>
      <w:r w:rsidRPr="007436A6">
        <w:t>Сведения</w:t>
      </w:r>
      <w:proofErr w:type="gramEnd"/>
      <w:r w:rsidRPr="007436A6">
        <w:t xml:space="preserve"> о строительно-монтажных работах при строительстве, реконструкции и капитальном ремонте объектов</w:t>
      </w:r>
      <w:r>
        <w:t>.</w:t>
      </w:r>
    </w:p>
    <w:p w:rsidR="00FF42BF" w:rsidRDefault="00FF42BF" w:rsidP="00FF42BF">
      <w:pPr>
        <w:ind w:left="709" w:firstLine="707"/>
      </w:pPr>
      <w:r>
        <w:t xml:space="preserve">Подраздел </w:t>
      </w:r>
      <w:proofErr w:type="gramStart"/>
      <w:r>
        <w:t xml:space="preserve">2.2  </w:t>
      </w:r>
      <w:r w:rsidRPr="007436A6">
        <w:t>Сведения</w:t>
      </w:r>
      <w:proofErr w:type="gramEnd"/>
      <w:r w:rsidRPr="007436A6">
        <w:t xml:space="preserve"> о выполняемых работах</w:t>
      </w:r>
      <w:r>
        <w:t>.</w:t>
      </w:r>
    </w:p>
    <w:p w:rsidR="00FF42BF" w:rsidRDefault="00FF42BF" w:rsidP="00FF42BF">
      <w:pPr>
        <w:ind w:left="709" w:firstLine="707"/>
      </w:pPr>
      <w:r>
        <w:t xml:space="preserve">Подраздел </w:t>
      </w:r>
      <w:proofErr w:type="gramStart"/>
      <w:r>
        <w:t xml:space="preserve">2.3  </w:t>
      </w:r>
      <w:r w:rsidRPr="007436A6">
        <w:t>Сведения</w:t>
      </w:r>
      <w:proofErr w:type="gramEnd"/>
      <w:r w:rsidRPr="007436A6">
        <w:t xml:space="preserve"> о месте выполнения работ</w:t>
      </w:r>
      <w:r>
        <w:t>.</w:t>
      </w:r>
    </w:p>
    <w:p w:rsidR="00FF42BF" w:rsidRDefault="00FF42BF" w:rsidP="00FF42BF">
      <w:pPr>
        <w:ind w:left="709" w:firstLine="707"/>
      </w:pPr>
      <w:r>
        <w:t xml:space="preserve">Подраздел </w:t>
      </w:r>
      <w:proofErr w:type="gramStart"/>
      <w:r>
        <w:t xml:space="preserve">2.4  </w:t>
      </w:r>
      <w:r w:rsidRPr="007436A6">
        <w:t>Требования</w:t>
      </w:r>
      <w:proofErr w:type="gramEnd"/>
      <w:r w:rsidRPr="007436A6">
        <w:t xml:space="preserve"> к разработке </w:t>
      </w:r>
      <w:r>
        <w:t>проекта производства работ.</w:t>
      </w:r>
    </w:p>
    <w:p w:rsidR="00FF42BF" w:rsidRDefault="00FF42BF" w:rsidP="00FF42BF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>ТРЕБОВАНИЯ К ТЕХНИЧЕСКИМ ХАРАКТЕРИСТИКАМИ РАБОТ</w:t>
      </w:r>
      <w:r>
        <w:t>.</w:t>
      </w:r>
    </w:p>
    <w:p w:rsidR="00FF42BF" w:rsidRDefault="00FF42BF" w:rsidP="00FF42BF">
      <w:pPr>
        <w:ind w:left="709" w:firstLine="707"/>
      </w:pPr>
      <w:r>
        <w:t xml:space="preserve">Подраздел </w:t>
      </w:r>
      <w:proofErr w:type="gramStart"/>
      <w:r>
        <w:t xml:space="preserve">3.1  </w:t>
      </w:r>
      <w:r w:rsidRPr="00275735">
        <w:t>Технические</w:t>
      </w:r>
      <w:proofErr w:type="gramEnd"/>
      <w:r w:rsidRPr="00275735">
        <w:t xml:space="preserve"> требования при выполнении работ</w:t>
      </w:r>
      <w:r>
        <w:t>.</w:t>
      </w:r>
    </w:p>
    <w:p w:rsidR="00FF42BF" w:rsidRDefault="00FF42BF" w:rsidP="00FF42BF">
      <w:pPr>
        <w:ind w:left="709" w:firstLine="707"/>
      </w:pPr>
      <w:r w:rsidRPr="00275735">
        <w:t xml:space="preserve">Подраздел </w:t>
      </w:r>
      <w:proofErr w:type="gramStart"/>
      <w:r w:rsidRPr="00275735">
        <w:t xml:space="preserve">3.2 </w:t>
      </w:r>
      <w:r>
        <w:t xml:space="preserve"> </w:t>
      </w:r>
      <w:r w:rsidRPr="00275735">
        <w:t>Требования</w:t>
      </w:r>
      <w:proofErr w:type="gramEnd"/>
      <w:r w:rsidRPr="00275735">
        <w:t xml:space="preserve"> к оформлению и составу проекта производства работ.</w:t>
      </w:r>
    </w:p>
    <w:p w:rsidR="00FF42BF" w:rsidRDefault="00FF42BF" w:rsidP="00FF42BF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FF42BF" w:rsidRDefault="00FF42BF" w:rsidP="00FF42BF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FF42BF" w:rsidRDefault="00FF42BF" w:rsidP="00FF42BF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FF42BF" w:rsidRDefault="00FF42BF" w:rsidP="00FF42BF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</w:t>
      </w:r>
      <w:proofErr w:type="gramStart"/>
      <w:r w:rsidRPr="00275735">
        <w:t xml:space="preserve">И </w:t>
      </w:r>
      <w:r>
        <w:t xml:space="preserve"> </w:t>
      </w:r>
      <w:r w:rsidRPr="00275735">
        <w:t>МЕРОПРИЯТИЙ</w:t>
      </w:r>
      <w:proofErr w:type="gramEnd"/>
      <w:r>
        <w:t>.</w:t>
      </w:r>
    </w:p>
    <w:p w:rsidR="00FF42BF" w:rsidRDefault="00FF42BF" w:rsidP="00FF42BF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FF42BF" w:rsidRDefault="00FF42BF" w:rsidP="00FF42BF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FF42BF" w:rsidRPr="00275735" w:rsidRDefault="00FF42BF" w:rsidP="00FF42BF">
      <w:pPr>
        <w:ind w:left="709"/>
      </w:pPr>
      <w:r w:rsidRPr="00275735">
        <w:t>РАЗДЕЛ 10. ТРЕБОВАНИЯ К ОСОБЫМ УСЛОВИЯМ РАБОТ.</w:t>
      </w:r>
    </w:p>
    <w:p w:rsidR="00FF42BF" w:rsidRPr="00275735" w:rsidRDefault="00FF42BF" w:rsidP="00FF42BF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FF42BF" w:rsidRPr="00275735" w:rsidRDefault="00FF42BF" w:rsidP="00FF42BF">
      <w:pPr>
        <w:ind w:left="709"/>
      </w:pPr>
      <w:r w:rsidRPr="00275735">
        <w:t>РАЗДЕЛ 12. ТРЕБОВАНИЯ К БЕЗОПАСНОСТИ ВЫПОЛНЯЕМЫХ РАБОТ.</w:t>
      </w:r>
    </w:p>
    <w:p w:rsidR="00FF42BF" w:rsidRPr="00275735" w:rsidRDefault="00FF42BF" w:rsidP="00FF42BF">
      <w:pPr>
        <w:ind w:left="709"/>
      </w:pPr>
      <w:r w:rsidRPr="00275735">
        <w:t>РАЗДЕЛ 13. ТРЕБОВАНИЯ К РЕЗУЛЬТАТАМ РАБОТ И ПОРЯДКУ ПРИЕМКИ.</w:t>
      </w:r>
    </w:p>
    <w:p w:rsidR="00FF42BF" w:rsidRPr="002755C3" w:rsidRDefault="00FF42BF" w:rsidP="00FF42BF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FF42BF" w:rsidRPr="002755C3" w:rsidRDefault="00FF42BF" w:rsidP="00FF42BF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FF42BF" w:rsidRPr="002755C3" w:rsidRDefault="00FF42BF" w:rsidP="00FF42BF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FF42BF" w:rsidRPr="00275735" w:rsidRDefault="00FF42BF" w:rsidP="00FF42BF">
      <w:pPr>
        <w:ind w:left="709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Default="00FF42BF" w:rsidP="00FF42BF">
      <w:pPr>
        <w:ind w:left="709"/>
        <w:jc w:val="center"/>
      </w:pPr>
    </w:p>
    <w:p w:rsidR="00FF42BF" w:rsidRPr="007436A6" w:rsidRDefault="00FF42BF" w:rsidP="00FF42BF">
      <w:pPr>
        <w:ind w:left="709"/>
        <w:jc w:val="center"/>
      </w:pPr>
    </w:p>
    <w:p w:rsidR="00FF42BF" w:rsidRPr="004B742A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4B742A">
        <w:rPr>
          <w:b/>
        </w:rPr>
        <w:lastRenderedPageBreak/>
        <w:t>Н</w:t>
      </w:r>
      <w:r>
        <w:rPr>
          <w:b/>
        </w:rPr>
        <w:t>АИМЕНОВАНИЕ ВЫПОЛНЯЕМЫХ РАБОТ</w:t>
      </w:r>
    </w:p>
    <w:p w:rsidR="00FF42BF" w:rsidRPr="00FF42BF" w:rsidRDefault="00FF42BF" w:rsidP="00FF42BF">
      <w:pPr>
        <w:ind w:left="720" w:firstLine="698"/>
        <w:jc w:val="both"/>
      </w:pPr>
      <w:r w:rsidRPr="00FF42BF">
        <w:t>Выполнение работ по восстановлению огнезащитных покрытий несущих металлических конструкций в здании № 30 Ленинградского отделения филиала «Северо-западный территориальный округ» ФГУП «РосРАО».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ОБЩИЕ ПОЛОЖЕНИЯ</w:t>
      </w:r>
    </w:p>
    <w:p w:rsidR="00FF42BF" w:rsidRPr="00FF42BF" w:rsidRDefault="00FF42BF" w:rsidP="00FF42BF">
      <w:pPr>
        <w:numPr>
          <w:ilvl w:val="1"/>
          <w:numId w:val="17"/>
        </w:numPr>
        <w:tabs>
          <w:tab w:val="left" w:pos="1418"/>
        </w:tabs>
        <w:ind w:left="709" w:hanging="4"/>
        <w:rPr>
          <w:b/>
        </w:rPr>
      </w:pPr>
      <w:r w:rsidRPr="00FF42BF">
        <w:rPr>
          <w:b/>
        </w:rPr>
        <w:t>Сведения о строительно-монтажных работах при строительстве, реконструкции и капитальном ремонте объектов</w:t>
      </w:r>
    </w:p>
    <w:p w:rsidR="00FF42BF" w:rsidRPr="00FF42BF" w:rsidRDefault="00FF42BF" w:rsidP="00FF42BF">
      <w:pPr>
        <w:ind w:left="720" w:firstLine="698"/>
        <w:jc w:val="both"/>
      </w:pPr>
      <w:r w:rsidRPr="00FF42BF">
        <w:t>Техническое задание на выполнение работ по восстановлению огнезащитных покрытий несущих металлических конструкций в здании № 30 составлено на основании дефектной ведомости.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FF42BF" w:rsidRPr="00FF42BF" w:rsidRDefault="00FF42BF" w:rsidP="00FF42BF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FF42BF">
        <w:rPr>
          <w:b/>
        </w:rPr>
        <w:t>Сведения о выполняемых работах</w:t>
      </w:r>
    </w:p>
    <w:p w:rsidR="00FF42BF" w:rsidRPr="00FF42BF" w:rsidRDefault="00FF42BF" w:rsidP="00FF42BF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FF42BF">
        <w:rPr>
          <w:rFonts w:ascii="Times New Roman" w:hAnsi="Times New Roman"/>
          <w:sz w:val="24"/>
          <w:szCs w:val="24"/>
        </w:rPr>
        <w:t xml:space="preserve">Работы по восстановлению огнезащитных покрытий несущих металлических конструкций в здании № 30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FF42BF" w:rsidRPr="00FF42BF" w:rsidRDefault="00FF42BF" w:rsidP="00FF42BF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FF42BF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FF42BF" w:rsidRPr="00FF42BF" w:rsidRDefault="00FF42BF" w:rsidP="00FF42BF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FF42BF">
        <w:rPr>
          <w:b/>
        </w:rPr>
        <w:t>Сведения о месте выполнения работ</w:t>
      </w:r>
    </w:p>
    <w:p w:rsidR="00FF42BF" w:rsidRPr="00FF42BF" w:rsidRDefault="00FF42BF" w:rsidP="00FF42BF">
      <w:pPr>
        <w:tabs>
          <w:tab w:val="left" w:pos="1418"/>
        </w:tabs>
        <w:ind w:left="709" w:firstLine="709"/>
        <w:jc w:val="both"/>
        <w:rPr>
          <w:b/>
        </w:rPr>
      </w:pPr>
      <w:r w:rsidRPr="00FF42BF">
        <w:t xml:space="preserve">Здание № 30 Ленинградского отделения филиала «Северо-западный территориальный округ» ФГУП «РосРАО» расположенное по адресу: 188540, Ленинградская область, </w:t>
      </w:r>
      <w:proofErr w:type="spellStart"/>
      <w:r w:rsidRPr="00FF42BF">
        <w:t>г.Сосновый</w:t>
      </w:r>
      <w:proofErr w:type="spellEnd"/>
      <w:r w:rsidRPr="00FF42BF">
        <w:t xml:space="preserve"> Бор, </w:t>
      </w:r>
      <w:proofErr w:type="spellStart"/>
      <w:r w:rsidRPr="00FF42BF">
        <w:t>промзона</w:t>
      </w:r>
      <w:proofErr w:type="spellEnd"/>
      <w:r w:rsidRPr="00FF42BF">
        <w:t>.</w:t>
      </w:r>
    </w:p>
    <w:p w:rsidR="00FF42BF" w:rsidRPr="00FF42BF" w:rsidRDefault="00FF42BF" w:rsidP="00FF42BF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FF42BF">
        <w:rPr>
          <w:b/>
        </w:rPr>
        <w:t>Требования к разработке ППР</w:t>
      </w:r>
    </w:p>
    <w:p w:rsidR="00FF42BF" w:rsidRPr="00FF42BF" w:rsidRDefault="00FF42BF" w:rsidP="00FF42BF">
      <w:pPr>
        <w:tabs>
          <w:tab w:val="left" w:pos="1418"/>
        </w:tabs>
        <w:ind w:left="709" w:firstLine="709"/>
        <w:jc w:val="both"/>
        <w:rPr>
          <w:highlight w:val="yellow"/>
        </w:rPr>
      </w:pPr>
      <w:r w:rsidRPr="00FF42BF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при </w:t>
      </w:r>
      <w:r w:rsidRPr="00FF42BF">
        <w:t>выполнении работ.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К ТЕХНИЧЕСКИМ ХАРАКТЕРИСТИКАМИ РАБОТ</w:t>
      </w:r>
    </w:p>
    <w:p w:rsidR="00FF42BF" w:rsidRPr="00FF42BF" w:rsidRDefault="00FF42BF" w:rsidP="00FF42BF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FF42BF">
        <w:rPr>
          <w:b/>
        </w:rPr>
        <w:t>Технические требования при выполнении работ</w:t>
      </w:r>
    </w:p>
    <w:p w:rsidR="00FF42BF" w:rsidRPr="00FF42BF" w:rsidRDefault="00FF42BF" w:rsidP="00FF42BF">
      <w:pPr>
        <w:tabs>
          <w:tab w:val="left" w:pos="1418"/>
        </w:tabs>
        <w:ind w:left="720" w:firstLine="698"/>
        <w:jc w:val="both"/>
        <w:rPr>
          <w:color w:val="000000"/>
        </w:rPr>
      </w:pPr>
      <w:r w:rsidRPr="00FF42BF">
        <w:t>Работы по восстановлению огнезащитных покрытий несущих металлических конструкций в здании № 30</w:t>
      </w:r>
      <w:r w:rsidRPr="00FF42BF">
        <w:rPr>
          <w:color w:val="000000"/>
        </w:rPr>
        <w:t xml:space="preserve"> выполнить в соответствии с </w:t>
      </w:r>
      <w:r w:rsidRPr="00FF42BF">
        <w:t>проектом производства работ</w:t>
      </w:r>
      <w:r w:rsidRPr="00FF42BF">
        <w:rPr>
          <w:color w:val="000000"/>
        </w:rPr>
        <w:t>.</w:t>
      </w:r>
    </w:p>
    <w:p w:rsidR="00FF42BF" w:rsidRPr="00FF42BF" w:rsidRDefault="00FF42BF" w:rsidP="00FF42BF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FF42BF">
        <w:rPr>
          <w:b/>
        </w:rPr>
        <w:t>Требования к оформлению и составу проекта производства работ (ППР)</w:t>
      </w:r>
    </w:p>
    <w:p w:rsidR="00FF42BF" w:rsidRPr="00FF42BF" w:rsidRDefault="00FF42BF" w:rsidP="00FF42BF">
      <w:pPr>
        <w:tabs>
          <w:tab w:val="left" w:pos="1418"/>
        </w:tabs>
        <w:ind w:left="709" w:firstLine="709"/>
        <w:jc w:val="both"/>
      </w:pPr>
      <w:r w:rsidRPr="00FF42BF">
        <w:t>Проект производства работ (ППР)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FF42BF" w:rsidRPr="00FF42BF" w:rsidRDefault="00FF42BF" w:rsidP="00FF42BF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FF42BF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FF42BF" w:rsidRPr="00FF42BF" w:rsidRDefault="00FF42BF" w:rsidP="00FF42BF">
      <w:pPr>
        <w:tabs>
          <w:tab w:val="left" w:pos="1418"/>
        </w:tabs>
        <w:ind w:firstLine="1418"/>
        <w:jc w:val="both"/>
      </w:pPr>
      <w:r w:rsidRPr="00FF42BF">
        <w:t>ППР должен содержать следующие разделы: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общие положения;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требования безопасности;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подготовительные работы;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производство работ;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обращение с отходами;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окончание работ;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приложения (при необходимости);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термины и определения;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лист регистрации изменений;</w:t>
      </w:r>
    </w:p>
    <w:p w:rsidR="00FF42BF" w:rsidRPr="00FF42BF" w:rsidRDefault="00FF42BF" w:rsidP="00FF42BF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FF42BF">
        <w:t>лист ознакомления.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lastRenderedPageBreak/>
        <w:t>ВЕДОМОСТЬ ОБЪЕМОВ РАБОТ, РЕСУРСНАЯ ВЕДОМОСТЬ, СМЕТНЫЙ РАСЧЕТ</w:t>
      </w:r>
    </w:p>
    <w:p w:rsidR="00FF42BF" w:rsidRPr="00FF42BF" w:rsidRDefault="00FF42BF" w:rsidP="00FF42BF">
      <w:pPr>
        <w:ind w:left="709" w:firstLine="709"/>
        <w:jc w:val="both"/>
      </w:pPr>
      <w:r w:rsidRPr="00FF42BF">
        <w:t>Прилагается к Техническому заданию ведомость физических объемов работ (Приложение № 1) и локальный сметный расчет (Приложение № 2).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</w:pPr>
      <w:r w:rsidRPr="00FF42BF">
        <w:rPr>
          <w:b/>
        </w:rPr>
        <w:t>ТРЕБОВАНИЯ К МАТЕРИАЛАМ И ОБОРУДОВАНИЮ, ПРИМЕНЯЕМЫМИ ДЛЯ ВЫПОЛНЕНИЯ РАБОТ, В Т.Ч. ВЕДОМОСТЬ МАТЕРИАЛОВ</w:t>
      </w:r>
    </w:p>
    <w:p w:rsidR="00FF42BF" w:rsidRPr="00FF42BF" w:rsidRDefault="00FF42BF" w:rsidP="00FF42BF">
      <w:pPr>
        <w:ind w:left="709" w:firstLine="709"/>
        <w:jc w:val="both"/>
      </w:pPr>
      <w:r w:rsidRPr="00FF42BF">
        <w:t>Подрядчик (Исполнитель) обязан представить технические паспорта и сертификаты на применяемые материалы и оборудование при выполнении работ.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</w:pPr>
      <w:r w:rsidRPr="00FF42BF">
        <w:rPr>
          <w:b/>
        </w:rPr>
        <w:t>ПЕРЕЧЕНЬ ПРОЕКТНОЙ И РАБОЧЕЙ ДОКУМЕНТАЦИИ</w:t>
      </w:r>
    </w:p>
    <w:p w:rsidR="00FF42BF" w:rsidRPr="00FF42BF" w:rsidRDefault="00FF42BF" w:rsidP="00FF42BF">
      <w:pPr>
        <w:ind w:left="709" w:firstLine="709"/>
        <w:jc w:val="both"/>
        <w:rPr>
          <w:color w:val="FF0000"/>
        </w:rPr>
      </w:pPr>
      <w:r w:rsidRPr="00FF42BF">
        <w:t>Проект производства работ, локальный сметный расчет № 11-26-2014.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И УСЛОВИЯ К РАЗРАБОТКЕ ПРИРОДООХРАННЫХ МЕР И МЕРОПРИЯТИЙ</w:t>
      </w:r>
    </w:p>
    <w:p w:rsidR="00FF42BF" w:rsidRPr="00FF42BF" w:rsidRDefault="00FF42BF" w:rsidP="00FF42BF">
      <w:pPr>
        <w:ind w:left="709"/>
      </w:pPr>
      <w:r w:rsidRPr="00FF42BF">
        <w:t>Не требуется.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СРОК (ИНТЕРВАЛ) ВЫПОЛНЕНИЯ РАБОТ</w:t>
      </w:r>
    </w:p>
    <w:p w:rsidR="00FF42BF" w:rsidRPr="00FF42BF" w:rsidRDefault="00FF42BF" w:rsidP="00FF42BF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FF42BF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FF42BF" w:rsidRPr="00FF42BF" w:rsidRDefault="00FF42BF" w:rsidP="00FF42BF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FF42BF">
        <w:rPr>
          <w:rFonts w:ascii="Times New Roman" w:hAnsi="Times New Roman"/>
          <w:sz w:val="24"/>
          <w:szCs w:val="24"/>
        </w:rPr>
        <w:t xml:space="preserve">дата окончания выполнения работ: </w:t>
      </w:r>
      <w:proofErr w:type="gramStart"/>
      <w:r w:rsidRPr="00FF42BF">
        <w:rPr>
          <w:rFonts w:ascii="Times New Roman" w:hAnsi="Times New Roman"/>
          <w:sz w:val="24"/>
          <w:szCs w:val="24"/>
        </w:rPr>
        <w:t>–  в</w:t>
      </w:r>
      <w:proofErr w:type="gramEnd"/>
      <w:r w:rsidRPr="00FF42BF">
        <w:rPr>
          <w:rFonts w:ascii="Times New Roman" w:hAnsi="Times New Roman"/>
          <w:sz w:val="24"/>
          <w:szCs w:val="24"/>
        </w:rPr>
        <w:t xml:space="preserve"> течение 30 (тридцати) рабочих дней с момента заключения договора.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К КАЧЕСТВУ ВЫПОЛНЯЕМЫХ РАБОТ</w:t>
      </w:r>
    </w:p>
    <w:p w:rsidR="00FF42BF" w:rsidRPr="00FF42BF" w:rsidRDefault="00FF42BF" w:rsidP="00FF42BF">
      <w:pPr>
        <w:autoSpaceDE w:val="0"/>
        <w:autoSpaceDN w:val="0"/>
        <w:adjustRightInd w:val="0"/>
        <w:ind w:left="720" w:hanging="11"/>
        <w:jc w:val="both"/>
      </w:pPr>
      <w:r w:rsidRPr="00FF42BF">
        <w:t>Работы выполнить в соответствии с действующими нормами и правилами.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К ОСОБЫМ УСЛОВИЯМ РАБОТ</w:t>
      </w:r>
    </w:p>
    <w:p w:rsidR="00FF42BF" w:rsidRPr="00FF42BF" w:rsidRDefault="00FF42BF" w:rsidP="00FF42BF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FF42BF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FF42BF" w:rsidRPr="00FF42BF" w:rsidRDefault="00FF42BF" w:rsidP="00FF42BF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F42BF">
        <w:rPr>
          <w:color w:val="000000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FF42BF" w:rsidRPr="00FF42BF" w:rsidRDefault="00FF42BF" w:rsidP="00FF42BF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FF42BF">
        <w:rPr>
          <w:color w:val="000000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К СРОКУ И (ИЛИ) ОБЪЕМУ ПРЕДОСТАВЛЕНИЯ ГАРАНТИЙ</w:t>
      </w:r>
    </w:p>
    <w:p w:rsidR="00FF42BF" w:rsidRPr="00FF42BF" w:rsidRDefault="00FF42BF" w:rsidP="00FF42BF">
      <w:pPr>
        <w:ind w:left="720" w:firstLine="696"/>
        <w:jc w:val="both"/>
      </w:pPr>
      <w:r w:rsidRPr="00FF42BF"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FF42BF">
        <w:t>результаты  выполненных</w:t>
      </w:r>
      <w:proofErr w:type="gramEnd"/>
      <w:r w:rsidRPr="00FF42BF">
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К БЕЗОПАСНОСТИ ВЫПОЛНЯЕМЫХ РАБОТ</w:t>
      </w:r>
    </w:p>
    <w:p w:rsidR="00FF42BF" w:rsidRPr="00FF42BF" w:rsidRDefault="00FF42BF" w:rsidP="00FF42BF">
      <w:pPr>
        <w:numPr>
          <w:ilvl w:val="1"/>
          <w:numId w:val="17"/>
        </w:numPr>
        <w:ind w:left="709" w:hanging="4"/>
        <w:rPr>
          <w:b/>
        </w:rPr>
      </w:pPr>
      <w:r w:rsidRPr="00FF42BF">
        <w:t xml:space="preserve">При выполнении работ Подрядчик (Исполнитель) </w:t>
      </w:r>
      <w:proofErr w:type="gramStart"/>
      <w:r w:rsidRPr="00FF42BF">
        <w:t>организовывает  систему</w:t>
      </w:r>
      <w:proofErr w:type="gramEnd"/>
      <w:r w:rsidRPr="00FF42BF">
        <w:t xml:space="preserve"> управления охраной труда с назначением персонально ответственных лиц за безопасное ведение работ;</w:t>
      </w:r>
    </w:p>
    <w:p w:rsidR="00FF42BF" w:rsidRPr="00FF42BF" w:rsidRDefault="00FF42BF" w:rsidP="00FF42BF">
      <w:pPr>
        <w:numPr>
          <w:ilvl w:val="1"/>
          <w:numId w:val="17"/>
        </w:numPr>
        <w:ind w:left="709" w:hanging="4"/>
        <w:jc w:val="both"/>
        <w:rPr>
          <w:b/>
        </w:rPr>
      </w:pPr>
      <w:r w:rsidRPr="00FF42BF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FF42BF" w:rsidRPr="00FF42BF" w:rsidRDefault="00FF42BF" w:rsidP="00FF42BF">
      <w:pPr>
        <w:numPr>
          <w:ilvl w:val="1"/>
          <w:numId w:val="17"/>
        </w:numPr>
        <w:ind w:left="709" w:hanging="4"/>
        <w:jc w:val="both"/>
        <w:rPr>
          <w:b/>
        </w:rPr>
      </w:pPr>
      <w:r w:rsidRPr="00FF42BF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lastRenderedPageBreak/>
        <w:t>Технический регламент о требованиях пожарной безопасности № 123-ФЗ от 22 июля 2008 года;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t>Технический регламент о безопасности зданий и сооружений № 384-ФЗ от 30 декабря 2009 года;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t>ППР-2012 «Правила противопожарного режима в Российской Федерации»;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t>СНиП 12-01-2004 «Организация строительства»;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t>СНиП 12-03-2001 «Безопасность труда в строительстве». Часть 1;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t>СНиП 12-04-2002 «Безопасность труда в строительстве». Часть 2;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t>ППБ 05-86 «Правила пожарной безопасности при производстве строительно-монтажных работ»;</w:t>
      </w:r>
    </w:p>
    <w:p w:rsidR="00FF42BF" w:rsidRPr="00FF42BF" w:rsidRDefault="00FF42BF" w:rsidP="00FF42BF">
      <w:pPr>
        <w:numPr>
          <w:ilvl w:val="0"/>
          <w:numId w:val="18"/>
        </w:numPr>
        <w:ind w:left="1418" w:hanging="709"/>
        <w:jc w:val="both"/>
      </w:pPr>
      <w:r w:rsidRPr="00FF42BF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К РЕЗУЛЬТАТАМ РАБОТ И ПОРЯДКУ ПРИЕМКИ</w:t>
      </w:r>
    </w:p>
    <w:p w:rsidR="00FF42BF" w:rsidRPr="00FF42BF" w:rsidRDefault="00FF42BF" w:rsidP="00FF42BF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F42BF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FF42BF" w:rsidRPr="00FF42BF" w:rsidRDefault="00FF42BF" w:rsidP="00FF42BF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F42BF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FF42BF">
        <w:t>исполнительную документацию на выполненный объем работ.</w:t>
      </w:r>
    </w:p>
    <w:p w:rsidR="00FF42BF" w:rsidRPr="00FF42BF" w:rsidRDefault="00FF42BF" w:rsidP="00FF42BF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F42BF">
        <w:t>При завершении выполнения работ, Подрядчик (Исполнитель) обязан в письменной форме уведомить Заказчика о готовности работ, к сдаче.</w:t>
      </w:r>
    </w:p>
    <w:p w:rsidR="00FF42BF" w:rsidRPr="00FF42BF" w:rsidRDefault="00FF42BF" w:rsidP="00FF42BF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F42BF">
        <w:t>Уведомление Подрядчика (Исполнителя) о готовности работ к сдаче должно быть подписано руководителем Подрядчика (Исполнителя) или иным надлежащим образом уполномоченным должностным лицом Подрядчика (Исполнителя).</w:t>
      </w:r>
    </w:p>
    <w:p w:rsidR="00FF42BF" w:rsidRPr="00FF42BF" w:rsidRDefault="00FF42BF" w:rsidP="00FF42BF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F42BF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FF42BF" w:rsidRPr="00FF42BF" w:rsidRDefault="00FF42BF" w:rsidP="00FF42BF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F42BF">
        <w:t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К ФОРМЕ ПРЕДСТАВЛЯЕМОЙ ИНФОРМАЦИИ</w:t>
      </w:r>
    </w:p>
    <w:p w:rsidR="00FF42BF" w:rsidRPr="00FF42BF" w:rsidRDefault="00FF42BF" w:rsidP="00FF42BF">
      <w:pPr>
        <w:ind w:left="720" w:firstLine="696"/>
        <w:jc w:val="both"/>
      </w:pPr>
      <w:r w:rsidRPr="00FF42BF"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FF42BF" w:rsidRPr="00FF42BF" w:rsidRDefault="00FF42BF" w:rsidP="00FF42BF">
      <w:pPr>
        <w:numPr>
          <w:ilvl w:val="0"/>
          <w:numId w:val="17"/>
        </w:numPr>
        <w:spacing w:before="240"/>
        <w:jc w:val="center"/>
        <w:rPr>
          <w:b/>
        </w:rPr>
      </w:pPr>
      <w:r w:rsidRPr="00FF42BF">
        <w:rPr>
          <w:b/>
        </w:rPr>
        <w:t>ТРЕБОВАНИЯ К ТЕХНИЧЕСКОМУ ОБУЧЕНИЮ ПЕРСОНАЛА ЗАКАЗЧИКА</w:t>
      </w:r>
    </w:p>
    <w:p w:rsidR="00FF42BF" w:rsidRPr="00FF42BF" w:rsidRDefault="00FF42BF" w:rsidP="00FF42BF">
      <w:pPr>
        <w:pStyle w:val="affe"/>
        <w:spacing w:line="240" w:lineRule="auto"/>
        <w:ind w:firstLine="696"/>
        <w:jc w:val="both"/>
        <w:rPr>
          <w:rFonts w:ascii="Times New Roman" w:hAnsi="Times New Roman"/>
          <w:color w:val="000000"/>
          <w:sz w:val="24"/>
          <w:szCs w:val="24"/>
        </w:rPr>
      </w:pPr>
      <w:r w:rsidRPr="00FF42BF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FF42BF" w:rsidRPr="00FF42BF" w:rsidRDefault="00FF42BF" w:rsidP="00FF42BF">
      <w:pPr>
        <w:jc w:val="both"/>
      </w:pPr>
      <w:bookmarkStart w:id="0" w:name="_GoBack"/>
      <w:bookmarkEnd w:id="0"/>
    </w:p>
    <w:p w:rsidR="00FF42BF" w:rsidRPr="00FF42BF" w:rsidRDefault="00FF42BF" w:rsidP="00FF42BF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FF42BF"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6153"/>
        <w:gridCol w:w="2275"/>
      </w:tblGrid>
      <w:tr w:rsidR="00FF42BF" w:rsidRPr="00FF42BF" w:rsidTr="00FF42BF">
        <w:trPr>
          <w:trHeight w:val="418"/>
        </w:trPr>
        <w:tc>
          <w:tcPr>
            <w:tcW w:w="906" w:type="dxa"/>
          </w:tcPr>
          <w:p w:rsidR="00FF42BF" w:rsidRPr="00FF42BF" w:rsidRDefault="00FF42BF" w:rsidP="005D0644">
            <w:pPr>
              <w:jc w:val="center"/>
            </w:pPr>
            <w:r w:rsidRPr="00FF42BF">
              <w:lastRenderedPageBreak/>
              <w:t>№ п/п</w:t>
            </w:r>
          </w:p>
        </w:tc>
        <w:tc>
          <w:tcPr>
            <w:tcW w:w="6153" w:type="dxa"/>
          </w:tcPr>
          <w:p w:rsidR="00FF42BF" w:rsidRPr="00FF42BF" w:rsidRDefault="00FF42BF" w:rsidP="005D0644">
            <w:pPr>
              <w:jc w:val="center"/>
            </w:pPr>
            <w:r w:rsidRPr="00FF42BF">
              <w:t>Наименование приложения</w:t>
            </w:r>
          </w:p>
        </w:tc>
        <w:tc>
          <w:tcPr>
            <w:tcW w:w="2275" w:type="dxa"/>
          </w:tcPr>
          <w:p w:rsidR="00FF42BF" w:rsidRPr="00FF42BF" w:rsidRDefault="00FF42BF" w:rsidP="005D0644">
            <w:pPr>
              <w:jc w:val="center"/>
            </w:pPr>
            <w:r w:rsidRPr="00FF42BF">
              <w:t>Количество листов</w:t>
            </w:r>
          </w:p>
        </w:tc>
      </w:tr>
      <w:tr w:rsidR="00FF42BF" w:rsidRPr="00FF42BF" w:rsidTr="00FF42BF">
        <w:trPr>
          <w:trHeight w:val="375"/>
        </w:trPr>
        <w:tc>
          <w:tcPr>
            <w:tcW w:w="906" w:type="dxa"/>
          </w:tcPr>
          <w:p w:rsidR="00FF42BF" w:rsidRPr="00FF42BF" w:rsidRDefault="00FF42BF" w:rsidP="00FF42BF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3" w:type="dxa"/>
          </w:tcPr>
          <w:p w:rsidR="00FF42BF" w:rsidRPr="00FF42BF" w:rsidRDefault="00FF42BF" w:rsidP="005D0644">
            <w:r w:rsidRPr="00FF42BF">
              <w:t>Ведомости физических объемов работ</w:t>
            </w:r>
          </w:p>
        </w:tc>
        <w:tc>
          <w:tcPr>
            <w:tcW w:w="2275" w:type="dxa"/>
          </w:tcPr>
          <w:p w:rsidR="00FF42BF" w:rsidRPr="00FF42BF" w:rsidRDefault="00FF42BF" w:rsidP="005D0644">
            <w:pPr>
              <w:jc w:val="center"/>
            </w:pPr>
            <w:r w:rsidRPr="00FF42BF">
              <w:t>1</w:t>
            </w:r>
          </w:p>
        </w:tc>
      </w:tr>
    </w:tbl>
    <w:p w:rsidR="00FF42BF" w:rsidRPr="00FF42BF" w:rsidRDefault="00FF42BF" w:rsidP="00FF42BF"/>
    <w:p w:rsidR="00FF42BF" w:rsidRDefault="00FF42BF" w:rsidP="00CA3197">
      <w:pPr>
        <w:jc w:val="center"/>
        <w:rPr>
          <w:color w:val="000000"/>
        </w:rPr>
      </w:pPr>
    </w:p>
    <w:sectPr w:rsidR="00FF42BF" w:rsidSect="00376CCD">
      <w:footerReference w:type="default" r:id="rId11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F42BF">
      <w:rPr>
        <w:noProof/>
      </w:rPr>
      <w:t>6</w:t>
    </w:r>
    <w:r>
      <w:fldChar w:fldCharType="end"/>
    </w:r>
  </w:p>
  <w:p w:rsidR="009316E3" w:rsidRDefault="00FF42B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428F8C6-1D56-4E37-BE69-5C7A11F32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67</TotalTime>
  <Pages>6</Pages>
  <Words>1273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10517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46</cp:revision>
  <cp:lastPrinted>2013-05-13T10:31:00Z</cp:lastPrinted>
  <dcterms:created xsi:type="dcterms:W3CDTF">2013-12-04T11:06:00Z</dcterms:created>
  <dcterms:modified xsi:type="dcterms:W3CDTF">2014-07-30T11:23:00Z</dcterms:modified>
</cp:coreProperties>
</file>