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DDE" w:rsidRPr="008A77B7" w:rsidRDefault="00E04DDE" w:rsidP="00BE2B16">
      <w:pPr>
        <w:jc w:val="center"/>
        <w:outlineLvl w:val="0"/>
        <w:rPr>
          <w:rFonts w:ascii="Times New Roman" w:hAnsi="Times New Roman" w:cs="Times New Roman"/>
        </w:rPr>
      </w:pPr>
      <w:r w:rsidRPr="008A77B7">
        <w:rPr>
          <w:rFonts w:ascii="Times New Roman" w:hAnsi="Times New Roman" w:cs="Times New Roman"/>
        </w:rPr>
        <w:t>ИЗВЕЩЕНИЕ О ПРОДЛЕНИИ СРОКА ПОДАЧИ ЗАЯВОК</w:t>
      </w:r>
    </w:p>
    <w:p w:rsidR="00E04DDE" w:rsidRPr="008A77B7" w:rsidRDefault="00E04DDE" w:rsidP="00BE2B16">
      <w:pPr>
        <w:jc w:val="center"/>
        <w:outlineLvl w:val="0"/>
        <w:rPr>
          <w:rFonts w:ascii="Times New Roman" w:hAnsi="Times New Roman" w:cs="Times New Roman"/>
        </w:rPr>
      </w:pPr>
      <w:r w:rsidRPr="008A77B7">
        <w:rPr>
          <w:rFonts w:ascii="Times New Roman" w:hAnsi="Times New Roman" w:cs="Times New Roman"/>
        </w:rPr>
        <w:t>224/67-03/13-139/2 ОЗЦЭ</w:t>
      </w:r>
    </w:p>
    <w:p w:rsidR="00E04DDE" w:rsidRPr="00A6215E" w:rsidRDefault="00E04DDE" w:rsidP="00BE2B16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04DDE" w:rsidRPr="00A6215E" w:rsidRDefault="00E04DDE" w:rsidP="00BE2B1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04DDE" w:rsidRDefault="00E04DDE" w:rsidP="00BE2B1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04DDE" w:rsidRPr="006F3094" w:rsidRDefault="00E04DDE" w:rsidP="00BE2B1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0A3450">
        <w:rPr>
          <w:rFonts w:ascii="Times New Roman" w:hAnsi="Times New Roman" w:cs="Times New Roman"/>
          <w:lang w:val="en-US"/>
        </w:rPr>
        <w:t>nfenina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04DDE" w:rsidRPr="00C21045" w:rsidRDefault="00E04DDE" w:rsidP="00BE2B16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04DDE" w:rsidRPr="00E90B5C" w:rsidRDefault="00E04DDE" w:rsidP="00BE2B16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>
        <w:rPr>
          <w:rFonts w:ascii="Times New Roman" w:hAnsi="Times New Roman" w:cs="Times New Roman"/>
          <w:color w:val="000000"/>
        </w:rPr>
        <w:t>контрольно-измерительных приборов</w:t>
      </w:r>
      <w:r w:rsidRPr="001559D8"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E04DDE" w:rsidRPr="00A6215E" w:rsidRDefault="00E04DDE" w:rsidP="00BE2B1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04DDE" w:rsidRPr="00A6215E" w:rsidRDefault="00E04DDE" w:rsidP="00BE2B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4DDE" w:rsidRPr="00A6215E" w:rsidRDefault="00E04DDE" w:rsidP="00BE2B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4DDE" w:rsidRPr="00A6215E" w:rsidRDefault="00E04DDE" w:rsidP="00BE2B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4DDE" w:rsidRPr="008C7BD8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C7BD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8C7BD8">
        <w:rPr>
          <w:rFonts w:ascii="Times New Roman" w:hAnsi="Times New Roman" w:cs="Times New Roman"/>
        </w:rPr>
        <w:t xml:space="preserve">: 1 027 091, 00 (один миллион двадцать семь тысяч девяносто один рубль 00 копеек) рубль, включая НДС. </w:t>
      </w:r>
      <w:r>
        <w:rPr>
          <w:rFonts w:ascii="Times New Roman" w:hAnsi="Times New Roman" w:cs="Times New Roman"/>
        </w:rPr>
        <w:t>В</w:t>
      </w:r>
      <w:r w:rsidRPr="008C7BD8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04DDE" w:rsidRPr="008C7BD8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C7BD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C7BD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04DDE" w:rsidRPr="00A6215E" w:rsidRDefault="00E04DDE" w:rsidP="00BE2B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04DD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04DDE" w:rsidRPr="002901A4" w:rsidRDefault="00E04DDE" w:rsidP="002901A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901A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901A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901A4">
        <w:rPr>
          <w:rFonts w:ascii="Times New Roman" w:hAnsi="Times New Roman" w:cs="Times New Roman"/>
          <w:b/>
          <w:bCs/>
        </w:rPr>
        <w:t>:</w:t>
      </w:r>
    </w:p>
    <w:p w:rsidR="00E04DDE" w:rsidRPr="002901A4" w:rsidRDefault="00E04DDE" w:rsidP="002901A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2901A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901A4">
        <w:rPr>
          <w:rFonts w:ascii="Times New Roman" w:hAnsi="Times New Roman" w:cs="Times New Roman"/>
          <w:color w:val="0000FF"/>
        </w:rPr>
        <w:t xml:space="preserve"> </w:t>
      </w:r>
      <w:r w:rsidRPr="002901A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901A4">
        <w:rPr>
          <w:rFonts w:ascii="Times New Roman" w:hAnsi="Times New Roman" w:cs="Times New Roman"/>
          <w:spacing w:val="-6"/>
        </w:rPr>
        <w:t>на участие в запросе цен</w:t>
      </w:r>
      <w:r w:rsidRPr="002901A4">
        <w:rPr>
          <w:rFonts w:ascii="Times New Roman" w:hAnsi="Times New Roman" w:cs="Times New Roman"/>
        </w:rPr>
        <w:t xml:space="preserve"> продлевается на 4 рабочих дня.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04DDE" w:rsidRPr="00A6215E" w:rsidRDefault="00E04DDE" w:rsidP="00BE2B1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Pr="00392ADD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4DDE" w:rsidRPr="00D55FE5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4DDE" w:rsidRPr="00A6215E" w:rsidRDefault="00E04DDE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4DDE" w:rsidRDefault="00E04DDE" w:rsidP="00BE2B16">
      <w:pPr>
        <w:jc w:val="both"/>
      </w:pPr>
    </w:p>
    <w:sectPr w:rsidR="00E04DDE" w:rsidSect="00222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250"/>
    <w:rsid w:val="000A3450"/>
    <w:rsid w:val="001366FE"/>
    <w:rsid w:val="001559D8"/>
    <w:rsid w:val="0022245E"/>
    <w:rsid w:val="00244065"/>
    <w:rsid w:val="002901A4"/>
    <w:rsid w:val="002C016B"/>
    <w:rsid w:val="0036723D"/>
    <w:rsid w:val="00392ADD"/>
    <w:rsid w:val="003D771F"/>
    <w:rsid w:val="00454708"/>
    <w:rsid w:val="004E5D69"/>
    <w:rsid w:val="006060E7"/>
    <w:rsid w:val="0066467B"/>
    <w:rsid w:val="006D623D"/>
    <w:rsid w:val="006F3094"/>
    <w:rsid w:val="007B3288"/>
    <w:rsid w:val="007E48B2"/>
    <w:rsid w:val="00887A00"/>
    <w:rsid w:val="008A77B7"/>
    <w:rsid w:val="008C7BD8"/>
    <w:rsid w:val="008E3C0C"/>
    <w:rsid w:val="00992250"/>
    <w:rsid w:val="00A6215E"/>
    <w:rsid w:val="00AB417F"/>
    <w:rsid w:val="00B15C4C"/>
    <w:rsid w:val="00B269BD"/>
    <w:rsid w:val="00BE2B16"/>
    <w:rsid w:val="00C21045"/>
    <w:rsid w:val="00C572F3"/>
    <w:rsid w:val="00D14104"/>
    <w:rsid w:val="00D3201E"/>
    <w:rsid w:val="00D42E6F"/>
    <w:rsid w:val="00D55FE5"/>
    <w:rsid w:val="00D822F8"/>
    <w:rsid w:val="00E04DDE"/>
    <w:rsid w:val="00E90B5C"/>
    <w:rsid w:val="00ED0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1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8A77B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730</Words>
  <Characters>4165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cp:lastPrinted>2013-05-22T07:18:00Z</cp:lastPrinted>
  <dcterms:created xsi:type="dcterms:W3CDTF">2013-05-16T08:43:00Z</dcterms:created>
  <dcterms:modified xsi:type="dcterms:W3CDTF">2013-05-22T07:20:00Z</dcterms:modified>
</cp:coreProperties>
</file>