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2B5" w:rsidRPr="00783277" w:rsidRDefault="000532B5" w:rsidP="00654807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0532B5" w:rsidRPr="00783277" w:rsidRDefault="000532B5" w:rsidP="00654807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224/11.02-04/14-422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0532B5" w:rsidRPr="00783277" w:rsidRDefault="000532B5" w:rsidP="006548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0532B5" w:rsidRPr="00783277" w:rsidRDefault="000532B5" w:rsidP="0065480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E45193">
        <w:rPr>
          <w:rFonts w:ascii="Times New Roman" w:hAnsi="Times New Roman" w:cs="Times New Roman"/>
          <w:color w:val="000000"/>
        </w:rPr>
        <w:t xml:space="preserve">яйца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0532B5" w:rsidRPr="00783277" w:rsidRDefault="000532B5" w:rsidP="006548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0532B5" w:rsidRPr="00783277" w:rsidRDefault="000532B5" w:rsidP="00654807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0532B5" w:rsidRPr="00783277" w:rsidRDefault="000532B5" w:rsidP="00654807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E2402F">
        <w:rPr>
          <w:rFonts w:ascii="Times New Roman" w:hAnsi="Times New Roman" w:cs="Times New Roman"/>
          <w:color w:val="000000"/>
        </w:rPr>
        <w:t>Шейко Ольга Алексеевна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0532B5" w:rsidRPr="00783277" w:rsidRDefault="000532B5" w:rsidP="00654807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 w:rsidRPr="00E45193">
        <w:rPr>
          <w:rFonts w:ascii="Times New Roman" w:hAnsi="Times New Roman" w:cs="Times New Roman"/>
          <w:color w:val="000000"/>
        </w:rPr>
        <w:t>яйца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E2402F">
        <w:rPr>
          <w:rFonts w:ascii="Times New Roman" w:hAnsi="Times New Roman" w:cs="Times New Roman"/>
        </w:rPr>
        <w:t xml:space="preserve">с 08 января 2015г. по </w:t>
      </w:r>
      <w:r w:rsidRPr="00C553A1">
        <w:rPr>
          <w:rFonts w:ascii="Times New Roman" w:hAnsi="Times New Roman" w:cs="Times New Roman"/>
        </w:rPr>
        <w:t xml:space="preserve">31 </w:t>
      </w:r>
      <w:r>
        <w:rPr>
          <w:rFonts w:ascii="Times New Roman" w:hAnsi="Times New Roman" w:cs="Times New Roman"/>
        </w:rPr>
        <w:t>марта</w:t>
      </w:r>
      <w:r w:rsidRPr="00E2402F">
        <w:rPr>
          <w:rFonts w:ascii="Times New Roman" w:hAnsi="Times New Roman" w:cs="Times New Roman"/>
        </w:rPr>
        <w:t xml:space="preserve"> 2015г.</w:t>
      </w:r>
    </w:p>
    <w:p w:rsidR="000532B5" w:rsidRPr="00E2402F" w:rsidRDefault="000532B5" w:rsidP="006548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 w:rsidRPr="00E45193">
        <w:rPr>
          <w:rFonts w:ascii="Times New Roman" w:hAnsi="Times New Roman" w:cs="Times New Roman"/>
          <w:color w:val="000000"/>
        </w:rPr>
        <w:t xml:space="preserve">Калужская обл.,  </w:t>
      </w:r>
      <w:r>
        <w:rPr>
          <w:rFonts w:ascii="Times New Roman" w:hAnsi="Times New Roman" w:cs="Times New Roman"/>
          <w:color w:val="000000"/>
        </w:rPr>
        <w:t xml:space="preserve">г. Обнинск, ул. Пирогова </w:t>
      </w:r>
      <w:r w:rsidRPr="00E45193">
        <w:rPr>
          <w:rFonts w:ascii="Times New Roman" w:hAnsi="Times New Roman" w:cs="Times New Roman"/>
          <w:color w:val="000000"/>
        </w:rPr>
        <w:t>д.13, столовая №2 «Здоровье»;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0532B5" w:rsidRPr="00783277" w:rsidRDefault="000532B5" w:rsidP="0065480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0532B5" w:rsidRPr="00783277" w:rsidRDefault="000532B5" w:rsidP="0065480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32B5" w:rsidRPr="00783277" w:rsidRDefault="000532B5" w:rsidP="0065480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32B5" w:rsidRPr="00783277" w:rsidRDefault="000532B5" w:rsidP="00654807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32B5" w:rsidRPr="00E2402F" w:rsidRDefault="000532B5" w:rsidP="00654807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1F2CC1">
        <w:rPr>
          <w:rFonts w:ascii="Times New Roman" w:hAnsi="Times New Roman" w:cs="Times New Roman"/>
        </w:rPr>
        <w:t>210 036,00 (двести десять тысяч тридцать шесть рублей 00</w:t>
      </w:r>
      <w:r w:rsidRPr="00E2402F">
        <w:rPr>
          <w:rFonts w:ascii="Times New Roman" w:hAnsi="Times New Roman" w:cs="Times New Roman"/>
          <w:color w:val="000000"/>
        </w:rPr>
        <w:t xml:space="preserve"> копеек</w:t>
      </w:r>
      <w:r w:rsidRPr="00776C54">
        <w:rPr>
          <w:rFonts w:ascii="Times New Roman" w:hAnsi="Times New Roman" w:cs="Times New Roman"/>
          <w:color w:val="000000"/>
        </w:rPr>
        <w:t xml:space="preserve">) рублей, включая НДС </w:t>
      </w:r>
      <w:r>
        <w:rPr>
          <w:rFonts w:ascii="Times New Roman" w:hAnsi="Times New Roman" w:cs="Times New Roman"/>
          <w:color w:val="000000"/>
        </w:rPr>
        <w:t>10</w:t>
      </w:r>
      <w:r w:rsidRPr="00776C54">
        <w:rPr>
          <w:rFonts w:ascii="Times New Roman" w:hAnsi="Times New Roman" w:cs="Times New Roman"/>
          <w:color w:val="000000"/>
        </w:rPr>
        <w:t xml:space="preserve">%. </w:t>
      </w:r>
      <w:r w:rsidRPr="00E2402F">
        <w:rPr>
          <w:rFonts w:ascii="Times New Roman" w:hAnsi="Times New Roman" w:cs="Times New Roman"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r>
        <w:rPr>
          <w:rFonts w:ascii="Times New Roman" w:hAnsi="Times New Roman" w:cs="Times New Roman"/>
          <w:color w:val="000000"/>
        </w:rPr>
        <w:t>Калужская обл., г. Обнинск, ул. Пирогова</w:t>
      </w:r>
      <w:r w:rsidRPr="00E45193">
        <w:rPr>
          <w:rFonts w:ascii="Times New Roman" w:hAnsi="Times New Roman" w:cs="Times New Roman"/>
          <w:color w:val="000000"/>
        </w:rPr>
        <w:t xml:space="preserve"> д.13, столовая №2 «Здоровье»; Пионерский проезд, 23, санаторий-профилакторий ФЭИ</w:t>
      </w:r>
      <w:r w:rsidRPr="00E2402F">
        <w:rPr>
          <w:rFonts w:ascii="Times New Roman" w:hAnsi="Times New Roman" w:cs="Times New Roman"/>
          <w:color w:val="000000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532B5" w:rsidRPr="00776C54" w:rsidRDefault="000532B5" w:rsidP="00654807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1F2CC1">
        <w:rPr>
          <w:rFonts w:ascii="Times New Roman" w:hAnsi="Times New Roman" w:cs="Times New Roman"/>
          <w:color w:val="000000"/>
        </w:rPr>
        <w:t>190 941,82 (сто девян</w:t>
      </w:r>
      <w:r>
        <w:rPr>
          <w:rFonts w:ascii="Times New Roman" w:hAnsi="Times New Roman" w:cs="Times New Roman"/>
          <w:color w:val="000000"/>
        </w:rPr>
        <w:t>осто тысяч девятьсот сорок один</w:t>
      </w:r>
      <w:r w:rsidRPr="001F2CC1">
        <w:rPr>
          <w:rFonts w:ascii="Times New Roman" w:hAnsi="Times New Roman" w:cs="Times New Roman"/>
          <w:color w:val="000000"/>
        </w:rPr>
        <w:t xml:space="preserve"> рубль 82</w:t>
      </w:r>
      <w:r w:rsidRPr="00E2402F">
        <w:rPr>
          <w:rFonts w:ascii="Times New Roman" w:hAnsi="Times New Roman" w:cs="Times New Roman"/>
          <w:color w:val="000000"/>
        </w:rPr>
        <w:t xml:space="preserve"> копейки</w:t>
      </w:r>
      <w:r w:rsidRPr="00E2402F">
        <w:rPr>
          <w:rFonts w:ascii="Times New Roman" w:hAnsi="Times New Roman" w:cs="Times New Roman"/>
        </w:rPr>
        <w:t>)</w:t>
      </w:r>
      <w:r w:rsidRPr="00776C54">
        <w:rPr>
          <w:rFonts w:ascii="Times New Roman" w:hAnsi="Times New Roman" w:cs="Times New Roman"/>
        </w:rPr>
        <w:t xml:space="preserve"> рубля</w:t>
      </w:r>
      <w:r w:rsidRPr="00776C54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0532B5" w:rsidRPr="00783277" w:rsidRDefault="000532B5" w:rsidP="00654807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0532B5" w:rsidRDefault="000532B5" w:rsidP="002E79B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0532B5" w:rsidRDefault="000532B5" w:rsidP="002E79B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0532B5" w:rsidRPr="00783277" w:rsidRDefault="000532B5" w:rsidP="00654807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0532B5" w:rsidRPr="00783277" w:rsidRDefault="000532B5" w:rsidP="00654807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ноя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654807">
        <w:rPr>
          <w:rFonts w:ascii="Times New Roman" w:hAnsi="Times New Roman" w:cs="Times New Roman"/>
          <w:spacing w:val="-6"/>
          <w:highlight w:val="yellow"/>
        </w:rPr>
        <w:t>02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дека</w:t>
      </w:r>
      <w:r w:rsidRPr="00524229">
        <w:rPr>
          <w:rFonts w:ascii="Times New Roman" w:hAnsi="Times New Roman" w:cs="Times New Roman"/>
          <w:spacing w:val="-6"/>
          <w:highlight w:val="yellow"/>
        </w:rPr>
        <w:t>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047F3D">
        <w:rPr>
          <w:rFonts w:ascii="Times New Roman" w:hAnsi="Times New Roman" w:cs="Times New Roman"/>
          <w:spacing w:val="-6"/>
          <w:highlight w:val="yellow"/>
        </w:rPr>
        <w:t xml:space="preserve">«02» декабря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532B5" w:rsidRPr="00783277" w:rsidRDefault="000532B5" w:rsidP="00654807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532B5" w:rsidRDefault="000532B5">
      <w:pPr>
        <w:rPr>
          <w:rFonts w:cs="Times New Roman"/>
        </w:rPr>
      </w:pPr>
    </w:p>
    <w:sectPr w:rsidR="000532B5" w:rsidSect="00451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52FA"/>
    <w:rsid w:val="00047F3D"/>
    <w:rsid w:val="000532B5"/>
    <w:rsid w:val="000E1028"/>
    <w:rsid w:val="001F2CC1"/>
    <w:rsid w:val="001F4D81"/>
    <w:rsid w:val="002E79BF"/>
    <w:rsid w:val="004512BF"/>
    <w:rsid w:val="00524229"/>
    <w:rsid w:val="005C5CC7"/>
    <w:rsid w:val="005D20F6"/>
    <w:rsid w:val="00654807"/>
    <w:rsid w:val="007757DE"/>
    <w:rsid w:val="00776C54"/>
    <w:rsid w:val="00783277"/>
    <w:rsid w:val="008E3C0C"/>
    <w:rsid w:val="009E1518"/>
    <w:rsid w:val="00AF2D02"/>
    <w:rsid w:val="00C553A1"/>
    <w:rsid w:val="00C572F3"/>
    <w:rsid w:val="00D42E6F"/>
    <w:rsid w:val="00D652FA"/>
    <w:rsid w:val="00E2402F"/>
    <w:rsid w:val="00E4519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807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825</Words>
  <Characters>4708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2014-11-06T09:52:00Z</dcterms:created>
  <dcterms:modified xsi:type="dcterms:W3CDTF">2014-11-14T07:55:00Z</dcterms:modified>
</cp:coreProperties>
</file>