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F9" w:rsidRPr="00723094" w:rsidRDefault="00FB7BF9" w:rsidP="000C2901">
      <w:pPr>
        <w:jc w:val="center"/>
        <w:outlineLvl w:val="0"/>
        <w:rPr>
          <w:rFonts w:ascii="Times New Roman" w:hAnsi="Times New Roman" w:cs="Times New Roman"/>
        </w:rPr>
      </w:pPr>
      <w:r w:rsidRPr="00723094">
        <w:rPr>
          <w:rFonts w:ascii="Times New Roman" w:hAnsi="Times New Roman" w:cs="Times New Roman"/>
        </w:rPr>
        <w:t>ИЗВЕЩЕНИЕ О ПРОДЛЕНИИ СРОКА ПОДАЧИ ЗАЯВОК</w:t>
      </w:r>
    </w:p>
    <w:p w:rsidR="00FB7BF9" w:rsidRPr="00723094" w:rsidRDefault="00FB7BF9" w:rsidP="000C2901">
      <w:pPr>
        <w:jc w:val="center"/>
        <w:outlineLvl w:val="0"/>
        <w:rPr>
          <w:rFonts w:ascii="Times New Roman" w:hAnsi="Times New Roman" w:cs="Times New Roman"/>
        </w:rPr>
      </w:pPr>
      <w:r w:rsidRPr="00723094">
        <w:rPr>
          <w:rFonts w:ascii="Times New Roman" w:hAnsi="Times New Roman" w:cs="Times New Roman"/>
        </w:rPr>
        <w:t>224/67-03/13-94</w:t>
      </w:r>
      <w:r w:rsidRPr="00723094">
        <w:rPr>
          <w:rFonts w:ascii="Times New Roman" w:hAnsi="Times New Roman" w:cs="Times New Roman"/>
          <w:lang w:val="en-US"/>
        </w:rPr>
        <w:t>/2</w:t>
      </w:r>
      <w:r w:rsidRPr="00723094">
        <w:rPr>
          <w:rFonts w:ascii="Times New Roman" w:hAnsi="Times New Roman" w:cs="Times New Roman"/>
        </w:rPr>
        <w:t xml:space="preserve"> ОЗЦЭ</w:t>
      </w:r>
    </w:p>
    <w:p w:rsidR="00FB7BF9" w:rsidRPr="00A6215E" w:rsidRDefault="00FB7BF9" w:rsidP="000C2901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B7BF9" w:rsidRPr="00A6215E" w:rsidRDefault="00FB7BF9" w:rsidP="000C2901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B7BF9" w:rsidRDefault="00FB7BF9" w:rsidP="000C290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B7BF9" w:rsidRPr="006F3094" w:rsidRDefault="00FB7BF9" w:rsidP="000C290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083F9C">
        <w:rPr>
          <w:rFonts w:ascii="Times New Roman" w:hAnsi="Times New Roman" w:cs="Times New Roman"/>
          <w:lang w:val="en-US"/>
        </w:rPr>
        <w:t>nfenina</w:t>
      </w:r>
      <w:r w:rsidRPr="00083F9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FB7BF9" w:rsidRPr="00BD1E5B" w:rsidRDefault="00FB7BF9" w:rsidP="000C290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строительных материалов</w:t>
      </w:r>
      <w:r w:rsidRPr="00083F9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FB7BF9" w:rsidRPr="00A6215E" w:rsidRDefault="00FB7BF9" w:rsidP="000C290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B7BF9" w:rsidRPr="00A6215E" w:rsidRDefault="00FB7BF9" w:rsidP="000C290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B7BF9" w:rsidRPr="00A6215E" w:rsidRDefault="00FB7BF9" w:rsidP="000C290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7BF9" w:rsidRPr="00A6215E" w:rsidRDefault="00FB7BF9" w:rsidP="000C290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7BF9" w:rsidRPr="00EC7BA3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EC7BA3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EC7BA3">
        <w:rPr>
          <w:rFonts w:ascii="Times New Roman" w:hAnsi="Times New Roman" w:cs="Times New Roman"/>
        </w:rPr>
        <w:t xml:space="preserve">: </w:t>
      </w:r>
      <w:r w:rsidRPr="003B4109">
        <w:rPr>
          <w:rFonts w:ascii="Times New Roman" w:hAnsi="Times New Roman" w:cs="Times New Roman"/>
        </w:rPr>
        <w:t>210</w:t>
      </w:r>
      <w:r>
        <w:rPr>
          <w:rFonts w:ascii="Times New Roman" w:hAnsi="Times New Roman" w:cs="Times New Roman"/>
        </w:rPr>
        <w:t xml:space="preserve"> </w:t>
      </w:r>
      <w:r w:rsidRPr="003B4109">
        <w:rPr>
          <w:rFonts w:ascii="Times New Roman" w:hAnsi="Times New Roman" w:cs="Times New Roman"/>
        </w:rPr>
        <w:t>245,</w:t>
      </w:r>
      <w:r>
        <w:rPr>
          <w:rFonts w:ascii="Times New Roman" w:hAnsi="Times New Roman" w:cs="Times New Roman"/>
        </w:rPr>
        <w:t xml:space="preserve"> </w:t>
      </w:r>
      <w:r w:rsidRPr="003B4109">
        <w:rPr>
          <w:rFonts w:ascii="Times New Roman" w:hAnsi="Times New Roman" w:cs="Times New Roman"/>
        </w:rPr>
        <w:t>00 (двести десять тысяч двести сорок пять</w:t>
      </w:r>
      <w:r w:rsidRPr="00EC7BA3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ей</w:t>
      </w:r>
      <w:r w:rsidRPr="00EC7BA3">
        <w:rPr>
          <w:rFonts w:ascii="Times New Roman" w:hAnsi="Times New Roman" w:cs="Times New Roman"/>
        </w:rPr>
        <w:t xml:space="preserve"> 60 копеек) рубл</w:t>
      </w:r>
      <w:r>
        <w:rPr>
          <w:rFonts w:ascii="Times New Roman" w:hAnsi="Times New Roman" w:cs="Times New Roman"/>
        </w:rPr>
        <w:t>ей</w:t>
      </w:r>
      <w:r w:rsidRPr="00EC7BA3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>В</w:t>
      </w:r>
      <w:r w:rsidRPr="007D558C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7D558C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B7BF9" w:rsidRPr="00EC7BA3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EC7BA3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EC7BA3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B7BF9" w:rsidRPr="00A6215E" w:rsidRDefault="00FB7BF9" w:rsidP="000C290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B7BF9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FB7BF9" w:rsidRPr="00723094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23094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23094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23094">
        <w:rPr>
          <w:rFonts w:ascii="Times New Roman" w:hAnsi="Times New Roman" w:cs="Times New Roman"/>
          <w:b/>
          <w:bCs/>
        </w:rPr>
        <w:t>:</w:t>
      </w:r>
    </w:p>
    <w:p w:rsidR="00FB7BF9" w:rsidRPr="00723094" w:rsidRDefault="00FB7BF9" w:rsidP="0072309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723094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23094">
        <w:rPr>
          <w:rFonts w:ascii="Times New Roman" w:hAnsi="Times New Roman" w:cs="Times New Roman"/>
          <w:color w:val="0000FF"/>
        </w:rPr>
        <w:t xml:space="preserve"> </w:t>
      </w:r>
      <w:r w:rsidRPr="00723094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23094">
        <w:rPr>
          <w:rFonts w:ascii="Times New Roman" w:hAnsi="Times New Roman" w:cs="Times New Roman"/>
          <w:spacing w:val="-6"/>
        </w:rPr>
        <w:t>на участие в запросе цен</w:t>
      </w:r>
      <w:r w:rsidRPr="00723094">
        <w:rPr>
          <w:rFonts w:ascii="Times New Roman" w:hAnsi="Times New Roman" w:cs="Times New Roman"/>
        </w:rPr>
        <w:t xml:space="preserve"> продлевается на 4 рабочих дня.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B7BF9" w:rsidRPr="00A6215E" w:rsidRDefault="00FB7BF9" w:rsidP="000C2901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6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30» 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B7BF9" w:rsidRPr="00D55FE5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B7BF9" w:rsidRPr="00A6215E" w:rsidRDefault="00FB7BF9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B7BF9" w:rsidRDefault="00FB7BF9" w:rsidP="000C2901">
      <w:pPr>
        <w:jc w:val="both"/>
      </w:pPr>
    </w:p>
    <w:sectPr w:rsidR="00FB7BF9" w:rsidSect="00321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4E68"/>
    <w:rsid w:val="000648DD"/>
    <w:rsid w:val="00066B08"/>
    <w:rsid w:val="00083F9C"/>
    <w:rsid w:val="000C2901"/>
    <w:rsid w:val="001C4E68"/>
    <w:rsid w:val="002D2F7B"/>
    <w:rsid w:val="00321BF0"/>
    <w:rsid w:val="0036723D"/>
    <w:rsid w:val="003B4109"/>
    <w:rsid w:val="003D771F"/>
    <w:rsid w:val="00454708"/>
    <w:rsid w:val="004E5D69"/>
    <w:rsid w:val="00520DB2"/>
    <w:rsid w:val="006F3094"/>
    <w:rsid w:val="00723094"/>
    <w:rsid w:val="007D558C"/>
    <w:rsid w:val="00887A00"/>
    <w:rsid w:val="008E3C0C"/>
    <w:rsid w:val="00A6215E"/>
    <w:rsid w:val="00B15C4C"/>
    <w:rsid w:val="00B417C7"/>
    <w:rsid w:val="00BA40B6"/>
    <w:rsid w:val="00BD1E5B"/>
    <w:rsid w:val="00C572F3"/>
    <w:rsid w:val="00D14104"/>
    <w:rsid w:val="00D42E6F"/>
    <w:rsid w:val="00D55FE5"/>
    <w:rsid w:val="00D822F8"/>
    <w:rsid w:val="00DA6B67"/>
    <w:rsid w:val="00E17100"/>
    <w:rsid w:val="00EC7BA3"/>
    <w:rsid w:val="00EF30EE"/>
    <w:rsid w:val="00FB7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90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0C2901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723094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730</Words>
  <Characters>4166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cp:lastPrinted>2013-04-24T07:40:00Z</cp:lastPrinted>
  <dcterms:created xsi:type="dcterms:W3CDTF">2013-04-18T07:43:00Z</dcterms:created>
  <dcterms:modified xsi:type="dcterms:W3CDTF">2013-04-24T07:43:00Z</dcterms:modified>
</cp:coreProperties>
</file>