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4F19E3" w:rsidRPr="00AA12EA" w:rsidRDefault="004F19E3" w:rsidP="004F19E3">
      <w:pPr>
        <w:jc w:val="center"/>
        <w:rPr>
          <w:sz w:val="28"/>
          <w:szCs w:val="28"/>
        </w:rPr>
      </w:pPr>
      <w:r w:rsidRPr="00AA12EA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4F19E3" w:rsidRPr="00AA12EA" w:rsidRDefault="004F19E3" w:rsidP="004F19E3">
      <w:pPr>
        <w:shd w:val="clear" w:color="auto" w:fill="FFFFFF"/>
        <w:spacing w:line="276" w:lineRule="auto"/>
        <w:ind w:left="318"/>
        <w:jc w:val="center"/>
        <w:rPr>
          <w:bCs/>
          <w:color w:val="000000"/>
          <w:sz w:val="28"/>
          <w:szCs w:val="28"/>
        </w:rPr>
      </w:pPr>
      <w:r w:rsidRPr="00AA12EA">
        <w:rPr>
          <w:sz w:val="28"/>
          <w:szCs w:val="28"/>
        </w:rPr>
        <w:t xml:space="preserve">на </w:t>
      </w:r>
      <w:r w:rsidRPr="00AA12EA">
        <w:rPr>
          <w:bCs/>
          <w:color w:val="000000"/>
          <w:sz w:val="28"/>
          <w:szCs w:val="28"/>
        </w:rPr>
        <w:t>проведение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  </w:r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на оказание услуг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 xml:space="preserve">Предмет закупки:  </w:t>
      </w:r>
    </w:p>
    <w:p w:rsidR="002258A6" w:rsidRPr="001F6931" w:rsidRDefault="002258A6" w:rsidP="002258A6">
      <w:pPr>
        <w:spacing w:line="276" w:lineRule="auto"/>
        <w:jc w:val="center"/>
        <w:rPr>
          <w:color w:val="000000"/>
        </w:rPr>
      </w:pPr>
      <w:r w:rsidRPr="00C83625">
        <w:rPr>
          <w:color w:val="000000"/>
        </w:rPr>
        <w:t xml:space="preserve">Проведение сертификации системы менеджмента </w:t>
      </w:r>
      <w:r>
        <w:rPr>
          <w:color w:val="000000"/>
        </w:rPr>
        <w:t xml:space="preserve">качества ФГУП «РосРАО» на соответствие требованиям международного стандарта ISO 9001:2008 </w:t>
      </w: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  <w:r>
        <w:rPr>
          <w:noProof/>
          <w:color w:val="000000"/>
        </w:rPr>
        <w:t xml:space="preserve"> </w:t>
      </w: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noProof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258A6" w:rsidTr="00E51CC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Вид услуги</w:t>
            </w:r>
          </w:p>
        </w:tc>
      </w:tr>
      <w:tr w:rsidR="002258A6" w:rsidTr="00E51CC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7423050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в области коммерческой и технической деятельности прочей</w:t>
            </w:r>
          </w:p>
        </w:tc>
      </w:tr>
    </w:tbl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Pr="007B6668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Москва</w:t>
      </w: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  <w:r>
        <w:rPr>
          <w:color w:val="000000"/>
        </w:rPr>
        <w:t xml:space="preserve">2015 </w:t>
      </w:r>
      <w:bookmarkStart w:id="2" w:name="_Toc341885286"/>
      <w:r>
        <w:rPr>
          <w:color w:val="000000"/>
        </w:rPr>
        <w:t xml:space="preserve"> </w:t>
      </w: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  <w:lang w:val="en-US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p w:rsidR="002258A6" w:rsidRPr="00101288" w:rsidRDefault="002258A6" w:rsidP="00E51CCA">
            <w:pPr>
              <w:spacing w:line="276" w:lineRule="auto"/>
              <w:jc w:val="both"/>
            </w:pPr>
            <w:r w:rsidRPr="0077368B">
              <w:t xml:space="preserve">Проведение  </w:t>
            </w:r>
            <w:proofErr w:type="spellStart"/>
            <w:r w:rsidRPr="0077368B">
              <w:t>предсертификационного</w:t>
            </w:r>
            <w:proofErr w:type="spellEnd"/>
            <w:r w:rsidRPr="0077368B">
              <w:t xml:space="preserve"> аудита и сертификации системы менеджмента</w:t>
            </w:r>
            <w:r>
              <w:t xml:space="preserve"> качества (далее - СМК)</w:t>
            </w:r>
            <w:r w:rsidRPr="0077368B">
              <w:t xml:space="preserve"> на соответствие требованиям международного стандарта ISO 9001:2008 в  ФГУП «РосРАО» с дальнейшим подтверждением соответствия в течение последующих двух лет (2016, 2017</w:t>
            </w:r>
            <w:r>
              <w:t xml:space="preserve"> </w:t>
            </w:r>
            <w:r w:rsidRPr="0077368B">
              <w:t>гг.)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2258A6" w:rsidRDefault="002258A6" w:rsidP="002258A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EB12A4" w:rsidRDefault="002258A6" w:rsidP="00E51C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258A6" w:rsidTr="00E51CCA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120"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2.1.1</w:t>
            </w:r>
            <w:r>
              <w:rPr>
                <w:b/>
                <w:color w:val="000000"/>
              </w:rPr>
              <w:t>.</w:t>
            </w:r>
            <w:r w:rsidRPr="00891B8B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Цель: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891B8B">
              <w:rPr>
                <w:color w:val="000000"/>
              </w:rPr>
              <w:t xml:space="preserve">астоящее Техническое задание определяет основные этапы работ, их содержание, объем обязанностей, отчетность, результаты и требования к Исполнителю при оказании услуг по </w:t>
            </w:r>
            <w:r>
              <w:rPr>
                <w:color w:val="000000"/>
              </w:rPr>
              <w:t>с</w:t>
            </w:r>
            <w:r w:rsidRPr="00736766">
              <w:rPr>
                <w:color w:val="000000"/>
              </w:rPr>
              <w:t>ертификаци</w:t>
            </w:r>
            <w:r>
              <w:rPr>
                <w:color w:val="000000"/>
              </w:rPr>
              <w:t>и</w:t>
            </w:r>
            <w:r w:rsidRPr="00736766">
              <w:rPr>
                <w:color w:val="000000"/>
              </w:rPr>
              <w:t xml:space="preserve"> </w:t>
            </w:r>
            <w:r w:rsidRPr="00D94198">
              <w:rPr>
                <w:color w:val="000000"/>
              </w:rPr>
              <w:t xml:space="preserve">системы менеджмента </w:t>
            </w:r>
            <w:r>
              <w:rPr>
                <w:color w:val="000000"/>
              </w:rPr>
              <w:t xml:space="preserve">качества </w:t>
            </w:r>
            <w:r w:rsidRPr="00D94198">
              <w:rPr>
                <w:color w:val="000000"/>
              </w:rPr>
              <w:t xml:space="preserve">на соответствие  требованиям </w:t>
            </w:r>
            <w:r>
              <w:rPr>
                <w:color w:val="000000"/>
              </w:rPr>
              <w:t>международного стандарта</w:t>
            </w:r>
            <w:r w:rsidRPr="00D94198">
              <w:rPr>
                <w:color w:val="000000"/>
              </w:rPr>
              <w:t xml:space="preserve"> ISO 9001:2008 в </w:t>
            </w:r>
            <w:r>
              <w:rPr>
                <w:color w:val="000000"/>
              </w:rPr>
              <w:t xml:space="preserve">ФГУП «РосРАО» </w:t>
            </w:r>
            <w:r w:rsidRPr="00D94198">
              <w:rPr>
                <w:color w:val="000000"/>
              </w:rPr>
              <w:t>с дальнейшим подтверждением соответствия в те</w:t>
            </w:r>
            <w:r>
              <w:rPr>
                <w:color w:val="000000"/>
              </w:rPr>
              <w:t>чение последующих двух лет (2016, 2017</w:t>
            </w:r>
            <w:r w:rsidRPr="00D94198">
              <w:rPr>
                <w:color w:val="000000"/>
              </w:rPr>
              <w:t xml:space="preserve"> гг.)</w:t>
            </w:r>
            <w:r>
              <w:rPr>
                <w:color w:val="000000"/>
              </w:rPr>
              <w:t>.</w:t>
            </w:r>
          </w:p>
          <w:p w:rsidR="002258A6" w:rsidRPr="00891B8B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2.1.2. </w:t>
            </w:r>
            <w:r w:rsidRPr="00891B8B">
              <w:rPr>
                <w:b/>
                <w:color w:val="000000"/>
              </w:rPr>
              <w:t>Срок выполнения услуг</w:t>
            </w:r>
            <w:r>
              <w:rPr>
                <w:b/>
                <w:color w:val="000000"/>
              </w:rPr>
              <w:t>:</w:t>
            </w:r>
          </w:p>
          <w:p w:rsidR="002258A6" w:rsidRPr="00D82D82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Начало: дата заключения Договора.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Окончание: не позднее 30.06.2017.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</w:t>
            </w:r>
            <w:r>
              <w:rPr>
                <w:b/>
                <w:color w:val="000000"/>
              </w:rPr>
              <w:t xml:space="preserve">3. </w:t>
            </w:r>
            <w:r w:rsidRPr="00891B8B">
              <w:rPr>
                <w:b/>
                <w:color w:val="000000"/>
              </w:rPr>
              <w:t>Заказчи</w:t>
            </w:r>
            <w:r>
              <w:rPr>
                <w:b/>
                <w:color w:val="000000"/>
              </w:rPr>
              <w:t>к: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D47304">
              <w:rPr>
                <w:color w:val="000000"/>
              </w:rPr>
              <w:t>ФГУП «РосРАО»</w:t>
            </w:r>
            <w:r>
              <w:rPr>
                <w:color w:val="000000"/>
              </w:rPr>
              <w:t>.</w:t>
            </w:r>
          </w:p>
          <w:p w:rsidR="002258A6" w:rsidRPr="00D47304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Перечень филиалов и отделений ФГУП «РосРАО», входящих в область распространений СМК, приведен в приложении 1 к Техническому заданию.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891B8B">
              <w:rPr>
                <w:b/>
                <w:color w:val="000000"/>
              </w:rPr>
              <w:t>2.1.</w:t>
            </w:r>
            <w:r>
              <w:rPr>
                <w:b/>
                <w:color w:val="000000"/>
              </w:rPr>
              <w:t>4.</w:t>
            </w:r>
            <w:r w:rsidRPr="00891B8B">
              <w:rPr>
                <w:b/>
                <w:color w:val="000000"/>
              </w:rPr>
              <w:t xml:space="preserve"> Исполнитель</w:t>
            </w:r>
            <w:r>
              <w:rPr>
                <w:b/>
                <w:color w:val="000000"/>
              </w:rPr>
              <w:t>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 w:rsidRPr="00891B8B">
              <w:rPr>
                <w:color w:val="000000"/>
              </w:rPr>
              <w:t>Для выполнения работ по сбору</w:t>
            </w:r>
            <w:r>
              <w:rPr>
                <w:color w:val="000000"/>
              </w:rPr>
              <w:t>,</w:t>
            </w:r>
            <w:r w:rsidRPr="00891B8B">
              <w:rPr>
                <w:color w:val="000000"/>
              </w:rPr>
              <w:t xml:space="preserve"> обработке</w:t>
            </w:r>
            <w:r>
              <w:rPr>
                <w:color w:val="000000"/>
              </w:rPr>
              <w:t xml:space="preserve"> и анализу</w:t>
            </w:r>
            <w:r w:rsidRPr="00891B8B">
              <w:rPr>
                <w:color w:val="000000"/>
              </w:rPr>
              <w:t xml:space="preserve"> информации</w:t>
            </w:r>
            <w:r>
              <w:rPr>
                <w:color w:val="000000"/>
              </w:rPr>
              <w:t>,</w:t>
            </w:r>
            <w:r w:rsidRPr="00891B8B">
              <w:rPr>
                <w:color w:val="000000"/>
              </w:rPr>
              <w:t xml:space="preserve"> объективных данных (свидетельств)</w:t>
            </w:r>
            <w:r>
              <w:rPr>
                <w:color w:val="000000"/>
              </w:rPr>
              <w:t>, оценке соответствия, сертификации и подтверждения соответствия системы менеджмента ФГУП «РосРАО» требованиям международного стандарта</w:t>
            </w:r>
            <w:r w:rsidRPr="00891B8B">
              <w:rPr>
                <w:color w:val="000000"/>
              </w:rPr>
              <w:t xml:space="preserve"> ISO</w:t>
            </w:r>
            <w:r>
              <w:rPr>
                <w:color w:val="000000"/>
              </w:rPr>
              <w:t> 9001:2008</w:t>
            </w:r>
            <w:r w:rsidRPr="00891B8B">
              <w:rPr>
                <w:color w:val="000000"/>
              </w:rPr>
              <w:t xml:space="preserve"> в качестве Исполнителя привлекается специализированная организация – орган по сертификации (</w:t>
            </w:r>
            <w:r>
              <w:rPr>
                <w:color w:val="000000"/>
              </w:rPr>
              <w:t xml:space="preserve">далее – </w:t>
            </w:r>
            <w:r w:rsidRPr="00891B8B">
              <w:rPr>
                <w:color w:val="000000"/>
              </w:rPr>
              <w:t>ОС)</w:t>
            </w:r>
            <w:r>
              <w:rPr>
                <w:color w:val="000000"/>
              </w:rPr>
              <w:t>.</w:t>
            </w:r>
            <w:r>
              <w:rPr>
                <w:color w:val="000000"/>
                <w:highlight w:val="yellow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 w:rsidRPr="00891B8B">
              <w:rPr>
                <w:b/>
                <w:color w:val="000000"/>
              </w:rPr>
              <w:t>2.1.5</w:t>
            </w:r>
            <w:r>
              <w:rPr>
                <w:b/>
                <w:color w:val="000000"/>
              </w:rPr>
              <w:t>.</w:t>
            </w:r>
            <w:r w:rsidRPr="00891B8B">
              <w:rPr>
                <w:b/>
                <w:color w:val="000000"/>
              </w:rPr>
              <w:t xml:space="preserve"> Содержание услуг: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процессе оказания услуг должны быть выполнены следующие этапы:</w:t>
            </w:r>
          </w:p>
          <w:p w:rsidR="002258A6" w:rsidRPr="00C232A8" w:rsidRDefault="002258A6" w:rsidP="00E51CCA">
            <w:pPr>
              <w:pStyle w:val="212"/>
              <w:spacing w:line="276" w:lineRule="auto"/>
              <w:ind w:left="129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Этап </w:t>
            </w:r>
            <w:r w:rsidRPr="00845C19">
              <w:rPr>
                <w:b/>
                <w:color w:val="000000"/>
                <w:sz w:val="24"/>
                <w:szCs w:val="24"/>
              </w:rPr>
              <w:t>1</w:t>
            </w:r>
            <w:r>
              <w:rPr>
                <w:b/>
                <w:color w:val="000000"/>
                <w:sz w:val="24"/>
                <w:szCs w:val="24"/>
              </w:rPr>
              <w:t xml:space="preserve">: </w:t>
            </w:r>
            <w:r w:rsidRPr="008242C6">
              <w:rPr>
                <w:sz w:val="24"/>
                <w:szCs w:val="24"/>
              </w:rPr>
              <w:t xml:space="preserve">Диагностический (оценочный) аудит </w:t>
            </w:r>
            <w:r>
              <w:rPr>
                <w:sz w:val="24"/>
                <w:szCs w:val="24"/>
              </w:rPr>
              <w:t xml:space="preserve">готовности </w:t>
            </w:r>
            <w:r w:rsidRPr="008242C6">
              <w:rPr>
                <w:sz w:val="24"/>
                <w:szCs w:val="24"/>
              </w:rPr>
              <w:t xml:space="preserve">системы управления Заказчика </w:t>
            </w:r>
            <w:r>
              <w:rPr>
                <w:sz w:val="24"/>
                <w:szCs w:val="24"/>
              </w:rPr>
              <w:t xml:space="preserve">   </w:t>
            </w:r>
            <w:r w:rsidRPr="008242C6"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</w:rPr>
              <w:t xml:space="preserve">    </w:t>
            </w:r>
            <w:r w:rsidRPr="008242C6">
              <w:rPr>
                <w:sz w:val="24"/>
                <w:szCs w:val="24"/>
              </w:rPr>
              <w:t xml:space="preserve">соответствие </w:t>
            </w:r>
            <w:r>
              <w:rPr>
                <w:sz w:val="24"/>
                <w:szCs w:val="24"/>
              </w:rPr>
              <w:t xml:space="preserve">    </w:t>
            </w:r>
            <w:r w:rsidRPr="008242C6">
              <w:rPr>
                <w:sz w:val="24"/>
                <w:szCs w:val="24"/>
              </w:rPr>
              <w:t xml:space="preserve">имеющейся </w:t>
            </w:r>
            <w:r>
              <w:rPr>
                <w:sz w:val="24"/>
                <w:szCs w:val="24"/>
              </w:rPr>
              <w:t xml:space="preserve">   </w:t>
            </w:r>
            <w:r w:rsidRPr="008242C6">
              <w:rPr>
                <w:sz w:val="24"/>
                <w:szCs w:val="24"/>
              </w:rPr>
              <w:t xml:space="preserve">документации </w:t>
            </w:r>
            <w:r>
              <w:rPr>
                <w:sz w:val="24"/>
                <w:szCs w:val="24"/>
              </w:rPr>
              <w:t xml:space="preserve">  </w:t>
            </w:r>
            <w:r w:rsidRPr="008242C6">
              <w:rPr>
                <w:sz w:val="24"/>
                <w:szCs w:val="24"/>
              </w:rPr>
              <w:t xml:space="preserve">требованиям </w:t>
            </w:r>
            <w:r>
              <w:rPr>
                <w:sz w:val="24"/>
                <w:szCs w:val="24"/>
              </w:rPr>
              <w:t xml:space="preserve">  стандарта ISO 9001:2008 </w:t>
            </w:r>
            <w:r>
              <w:rPr>
                <w:color w:val="000000"/>
                <w:sz w:val="24"/>
                <w:szCs w:val="24"/>
              </w:rPr>
              <w:t xml:space="preserve">(выполнение – не позднее 15.05.2015);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>Этап 2</w:t>
            </w:r>
            <w:r>
              <w:rPr>
                <w:b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>
              <w:t>Сертификационный</w:t>
            </w:r>
            <w:r w:rsidRPr="008242C6">
              <w:t xml:space="preserve"> аудит </w:t>
            </w:r>
            <w:r w:rsidRPr="005E770F">
              <w:t xml:space="preserve">системы менеджмента качества на соответствие требованиям </w:t>
            </w:r>
            <w:r>
              <w:t xml:space="preserve">стандарта ISO 9001:2008 </w:t>
            </w:r>
            <w:r>
              <w:rPr>
                <w:color w:val="000000"/>
              </w:rPr>
              <w:t>с принятием Решения о соответствии системы менеджмента  ФГУП «РосРАО» требованиям заявленного стандарта и о</w:t>
            </w:r>
            <w:r w:rsidRPr="0020589C">
              <w:rPr>
                <w:color w:val="000000"/>
              </w:rPr>
              <w:t>формление Сертификат</w:t>
            </w:r>
            <w:r>
              <w:rPr>
                <w:color w:val="000000"/>
              </w:rPr>
              <w:t>а</w:t>
            </w:r>
            <w:r w:rsidRPr="0020589C">
              <w:rPr>
                <w:color w:val="000000"/>
              </w:rPr>
              <w:t xml:space="preserve"> соответствия (выполнение – не</w:t>
            </w:r>
            <w:r>
              <w:rPr>
                <w:color w:val="000000"/>
              </w:rPr>
              <w:t> </w:t>
            </w:r>
            <w:r w:rsidRPr="0020589C">
              <w:rPr>
                <w:color w:val="000000"/>
              </w:rPr>
              <w:t xml:space="preserve">позднее </w:t>
            </w:r>
            <w:r>
              <w:rPr>
                <w:color w:val="000000"/>
              </w:rPr>
              <w:t>30</w:t>
            </w:r>
            <w:r w:rsidRPr="0020589C">
              <w:rPr>
                <w:color w:val="000000"/>
              </w:rPr>
              <w:t>.</w:t>
            </w:r>
            <w:r>
              <w:rPr>
                <w:color w:val="000000"/>
              </w:rPr>
              <w:t>06.2015</w:t>
            </w:r>
            <w:r w:rsidRPr="0020589C">
              <w:rPr>
                <w:color w:val="000000"/>
              </w:rPr>
              <w:t>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3:</w:t>
            </w:r>
            <w:r>
              <w:rPr>
                <w:color w:val="000000"/>
              </w:rPr>
              <w:t xml:space="preserve"> Подтверждение соответствия  – Первый инспекционный  аудит системы менеджмента ФГУП «РосРАО» на соответствие требованиям международного стандарта 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9001:2008</w:t>
            </w:r>
            <w:r w:rsidRPr="008406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(выполнение – не позднее 30.06.2016)</w:t>
            </w:r>
            <w:r w:rsidRPr="0084065A">
              <w:rPr>
                <w:color w:val="000000"/>
              </w:rPr>
              <w:t>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845C19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4:</w:t>
            </w:r>
            <w:r>
              <w:rPr>
                <w:color w:val="000000"/>
              </w:rPr>
              <w:t xml:space="preserve"> Подтверждение соответствия – Второй инспекционный аудит системы </w:t>
            </w:r>
            <w:r>
              <w:rPr>
                <w:color w:val="000000"/>
              </w:rPr>
              <w:lastRenderedPageBreak/>
              <w:t xml:space="preserve">менеджмента ФГУП «РосРАО» на соответствие требованиям международного стандарта 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9001:2008</w:t>
            </w:r>
            <w:r w:rsidRPr="0084065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(выполнение – не позднее 30.06.2017)</w:t>
            </w:r>
            <w:r w:rsidRPr="0084065A">
              <w:rPr>
                <w:color w:val="000000"/>
              </w:rPr>
              <w:t>.</w:t>
            </w:r>
          </w:p>
        </w:tc>
      </w:tr>
      <w:tr w:rsidR="002258A6" w:rsidTr="00E51CCA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2.2 Описание оказываемых услуг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5C1D98">
              <w:rPr>
                <w:b/>
                <w:color w:val="000000"/>
              </w:rPr>
              <w:t>2.2.1</w:t>
            </w:r>
            <w:r>
              <w:rPr>
                <w:b/>
                <w:color w:val="000000"/>
              </w:rPr>
              <w:t>. Этап </w:t>
            </w:r>
            <w:r w:rsidRPr="005C1D98">
              <w:rPr>
                <w:b/>
                <w:color w:val="000000"/>
              </w:rPr>
              <w:t>1</w:t>
            </w:r>
            <w:r>
              <w:rPr>
                <w:b/>
                <w:color w:val="000000"/>
              </w:rPr>
              <w:t>:</w:t>
            </w:r>
            <w:r w:rsidRPr="005C1D98">
              <w:rPr>
                <w:b/>
                <w:color w:val="000000"/>
              </w:rPr>
              <w:t xml:space="preserve"> </w:t>
            </w:r>
            <w:r w:rsidRPr="004466DB">
              <w:rPr>
                <w:b/>
              </w:rPr>
              <w:t>Диагностический (оценочный) аудит</w:t>
            </w:r>
            <w:r w:rsidRPr="008242C6">
              <w:t xml:space="preserve"> </w:t>
            </w:r>
            <w:r>
              <w:rPr>
                <w:b/>
                <w:color w:val="000000"/>
              </w:rPr>
              <w:t>СМК ФГУП «РосРАО».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5C1D98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Проводится в соответствии Планом, предварительно согласованным и представленным в ФГУП «РосРАО»</w:t>
            </w:r>
            <w:r w:rsidRPr="005D789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не позднее, чем за 5 рабочих дней до начала Диагностического (оценочного) аудита (этап 1).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Предполагает оценку текущего состояния СМК ФГУП «РосРАО» с целью уточнения области сертификации и анализ документации системы менеджмента качества для определения ее адекватности и соответствия требованиям международного стандарта </w:t>
            </w:r>
            <w:r w:rsidRPr="0084065A">
              <w:rPr>
                <w:color w:val="000000"/>
              </w:rPr>
              <w:t>ISO</w:t>
            </w:r>
            <w:r>
              <w:rPr>
                <w:color w:val="000000"/>
              </w:rPr>
              <w:t> </w:t>
            </w:r>
            <w:r w:rsidRPr="0084065A">
              <w:rPr>
                <w:color w:val="000000"/>
              </w:rPr>
              <w:t>9001:2008</w:t>
            </w:r>
            <w:r>
              <w:rPr>
                <w:color w:val="000000"/>
              </w:rPr>
              <w:t xml:space="preserve">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Проводится сбор, регистрация, обработка, анализ и оценка Исполнителем информации и объективных данных (свидетельств), относящихся к функционированию СМК ФГУП «РосРАО».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Диагностический (оценочный) аудит проводится в Ленинградском отделении филиала «Северо-западный территориальный округ» ФГУП «РосРАО» группой аудиторов органа по сертификации.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5C1D98">
              <w:rPr>
                <w:b/>
                <w:color w:val="000000"/>
              </w:rPr>
              <w:t>2.2.2</w:t>
            </w:r>
            <w:r>
              <w:rPr>
                <w:b/>
                <w:color w:val="000000"/>
              </w:rPr>
              <w:t>.</w:t>
            </w:r>
            <w:r w:rsidRPr="005C1D98">
              <w:rPr>
                <w:b/>
                <w:color w:val="000000"/>
              </w:rPr>
              <w:t xml:space="preserve"> Этап 2</w:t>
            </w:r>
            <w:r>
              <w:rPr>
                <w:b/>
                <w:color w:val="000000"/>
              </w:rPr>
              <w:t>:</w:t>
            </w:r>
            <w:r w:rsidRPr="005C1D98">
              <w:rPr>
                <w:b/>
                <w:color w:val="000000"/>
              </w:rPr>
              <w:t xml:space="preserve"> </w:t>
            </w:r>
            <w:r w:rsidRPr="004466DB">
              <w:rPr>
                <w:b/>
              </w:rPr>
              <w:t>Сертификационный аудит</w:t>
            </w:r>
            <w:r w:rsidRPr="008242C6">
              <w:t xml:space="preserve"> </w:t>
            </w:r>
            <w:r>
              <w:rPr>
                <w:b/>
                <w:color w:val="000000"/>
              </w:rPr>
              <w:t>СМК ФГУП «РосРАО».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Сертификационный аудит состоит из этапов: Анализ готовности к Сертификационному аудиту (этап.2.1) и Сертификационный аудит соответствия (этап 2.2).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Сертификационный аудит соответствия (этап 2.2) проводится в соответствии с Планом, предварительно согласованным и представленным в ФГУП «РосРАО» не позднее, чем за 5 рабочих дней до начала Сертификационного аудита соответствия.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</w:t>
            </w:r>
            <w:r w:rsidRPr="00FD7D4D">
              <w:rPr>
                <w:color w:val="000000"/>
              </w:rPr>
              <w:t xml:space="preserve">роведение </w:t>
            </w:r>
            <w:r>
              <w:rPr>
                <w:color w:val="000000"/>
              </w:rPr>
              <w:t>Сертификационного аудита на соответствие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СМК 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и </w:t>
            </w:r>
            <w:r w:rsidRPr="0020589C">
              <w:rPr>
                <w:color w:val="000000"/>
              </w:rPr>
              <w:t>собственным внутренним документам Заказчика</w:t>
            </w:r>
            <w:r>
              <w:rPr>
                <w:color w:val="000000"/>
              </w:rPr>
              <w:t>, обобщенный анализ результатов С</w:t>
            </w:r>
            <w:r w:rsidRPr="00110741">
              <w:rPr>
                <w:color w:val="000000"/>
              </w:rPr>
              <w:t>ертификационного аудита</w:t>
            </w:r>
            <w:r>
              <w:rPr>
                <w:color w:val="000000"/>
              </w:rPr>
              <w:t xml:space="preserve"> (этапов 2.1 и 2.2) и</w:t>
            </w:r>
            <w:r w:rsidRPr="00110741">
              <w:rPr>
                <w:color w:val="000000"/>
              </w:rPr>
              <w:t xml:space="preserve"> прин</w:t>
            </w:r>
            <w:r>
              <w:rPr>
                <w:color w:val="000000"/>
              </w:rPr>
              <w:t xml:space="preserve">ятие ОС </w:t>
            </w:r>
            <w:r w:rsidRPr="00110741">
              <w:rPr>
                <w:color w:val="000000"/>
              </w:rPr>
              <w:t xml:space="preserve"> Решени</w:t>
            </w:r>
            <w:r>
              <w:rPr>
                <w:color w:val="000000"/>
              </w:rPr>
              <w:t>я</w:t>
            </w:r>
            <w:r w:rsidRPr="00110741">
              <w:rPr>
                <w:color w:val="000000"/>
              </w:rPr>
              <w:t xml:space="preserve"> о соответствии</w:t>
            </w:r>
            <w:r>
              <w:rPr>
                <w:color w:val="000000"/>
              </w:rPr>
              <w:t>/несоответствии</w:t>
            </w:r>
            <w:r w:rsidRPr="0011074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СМК ФГУП «РосРАО»  требованиям заявленного стандарта.</w:t>
            </w:r>
            <w:r w:rsidRPr="00110741">
              <w:rPr>
                <w:color w:val="000000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 результатам Решения ОС: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или оформление Сертификата</w:t>
            </w:r>
            <w:r w:rsidRPr="00110741">
              <w:rPr>
                <w:color w:val="000000"/>
              </w:rPr>
              <w:t xml:space="preserve"> соответствия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Pr="00110741">
              <w:rPr>
                <w:color w:val="000000"/>
              </w:rPr>
              <w:t xml:space="preserve">или </w:t>
            </w:r>
            <w:r>
              <w:rPr>
                <w:color w:val="000000"/>
              </w:rPr>
              <w:t xml:space="preserve">выдвижение </w:t>
            </w:r>
            <w:r w:rsidRPr="00110741">
              <w:rPr>
                <w:color w:val="000000"/>
              </w:rPr>
              <w:t>мотивированн</w:t>
            </w:r>
            <w:r>
              <w:rPr>
                <w:color w:val="000000"/>
              </w:rPr>
              <w:t>ого</w:t>
            </w:r>
            <w:r w:rsidRPr="00110741">
              <w:rPr>
                <w:color w:val="000000"/>
              </w:rPr>
              <w:t xml:space="preserve"> отказ</w:t>
            </w:r>
            <w:r>
              <w:rPr>
                <w:color w:val="000000"/>
              </w:rPr>
              <w:t>а</w:t>
            </w:r>
            <w:r w:rsidRPr="00110741">
              <w:rPr>
                <w:color w:val="000000"/>
              </w:rPr>
              <w:t xml:space="preserve">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110741">
              <w:rPr>
                <w:color w:val="000000"/>
              </w:rPr>
              <w:t xml:space="preserve">В случае положительного Решения органа по сертификации о соответствии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110741">
              <w:rPr>
                <w:color w:val="000000"/>
              </w:rPr>
              <w:t xml:space="preserve">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, </w:t>
            </w:r>
            <w:r w:rsidRPr="00110741">
              <w:rPr>
                <w:color w:val="000000"/>
              </w:rPr>
              <w:t>оформля</w:t>
            </w:r>
            <w:r>
              <w:rPr>
                <w:color w:val="000000"/>
              </w:rPr>
              <w:t>е</w:t>
            </w:r>
            <w:r w:rsidRPr="00110741">
              <w:rPr>
                <w:color w:val="000000"/>
              </w:rPr>
              <w:t>тся</w:t>
            </w:r>
            <w:r>
              <w:rPr>
                <w:color w:val="000000"/>
              </w:rPr>
              <w:t xml:space="preserve"> и выдается</w:t>
            </w:r>
            <w:r w:rsidRPr="00110741">
              <w:rPr>
                <w:color w:val="000000"/>
              </w:rPr>
              <w:t xml:space="preserve"> Сертификат соответствия.</w:t>
            </w:r>
            <w:r>
              <w:rPr>
                <w:color w:val="000000"/>
              </w:rPr>
              <w:t xml:space="preserve"> 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  <w:p w:rsidR="002258A6" w:rsidRPr="00FD7D4D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FD7D4D">
              <w:rPr>
                <w:b/>
                <w:color w:val="000000"/>
              </w:rPr>
              <w:t xml:space="preserve"> 2.2.</w:t>
            </w:r>
            <w:r>
              <w:rPr>
                <w:b/>
                <w:color w:val="000000"/>
              </w:rPr>
              <w:t>3</w:t>
            </w:r>
            <w:r w:rsidRPr="00FD7D4D">
              <w:rPr>
                <w:b/>
                <w:color w:val="000000"/>
              </w:rPr>
              <w:t xml:space="preserve"> Этап </w:t>
            </w:r>
            <w:r>
              <w:rPr>
                <w:b/>
                <w:color w:val="000000"/>
              </w:rPr>
              <w:t xml:space="preserve">3: </w:t>
            </w:r>
            <w:r w:rsidRPr="004516C2">
              <w:rPr>
                <w:b/>
                <w:color w:val="000000"/>
              </w:rPr>
              <w:t xml:space="preserve">Подтверждение соответствия  – Первый </w:t>
            </w:r>
            <w:r>
              <w:rPr>
                <w:b/>
                <w:color w:val="000000"/>
              </w:rPr>
              <w:t>инспекционный</w:t>
            </w:r>
            <w:r w:rsidRPr="004516C2">
              <w:rPr>
                <w:b/>
                <w:color w:val="000000"/>
              </w:rPr>
              <w:t xml:space="preserve"> аудит </w:t>
            </w:r>
            <w:r>
              <w:rPr>
                <w:b/>
                <w:color w:val="000000"/>
              </w:rPr>
              <w:t xml:space="preserve">СМК </w:t>
            </w:r>
            <w:r w:rsidRPr="004516C2">
              <w:rPr>
                <w:b/>
                <w:color w:val="000000"/>
              </w:rPr>
              <w:t>на соотве</w:t>
            </w:r>
            <w:r>
              <w:rPr>
                <w:b/>
                <w:color w:val="000000"/>
              </w:rPr>
              <w:t>тствие требованиям международного стандарта</w:t>
            </w:r>
            <w:r w:rsidRPr="004516C2">
              <w:rPr>
                <w:b/>
                <w:color w:val="000000"/>
              </w:rPr>
              <w:t xml:space="preserve">  ISO 9001:2008</w:t>
            </w:r>
            <w:r w:rsidRPr="00FD7D4D">
              <w:rPr>
                <w:b/>
                <w:color w:val="000000"/>
              </w:rPr>
              <w:t xml:space="preserve">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Проводится в соответствии с Планом, предварительно согласованным и представленным в ФГУП «РосРАО» не позднее, чем за 5 рабочих дней до начала Первого инспекционного аудита.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проведение инспекционного аудита соответствия СМК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с целью </w:t>
            </w:r>
            <w:r w:rsidRPr="00941AB7">
              <w:rPr>
                <w:color w:val="000000"/>
              </w:rPr>
              <w:t xml:space="preserve">сохранения </w:t>
            </w:r>
            <w:r w:rsidRPr="00941AB7">
              <w:rPr>
                <w:color w:val="000000"/>
              </w:rPr>
              <w:lastRenderedPageBreak/>
              <w:t>уверенности в том, что сертифицированн</w:t>
            </w:r>
            <w:r>
              <w:rPr>
                <w:color w:val="000000"/>
              </w:rPr>
              <w:t>ая</w:t>
            </w:r>
            <w:r w:rsidRPr="00941A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система менеджмента качества ФГУП «РосРАО» </w:t>
            </w:r>
            <w:r w:rsidRPr="00941AB7">
              <w:rPr>
                <w:color w:val="000000"/>
              </w:rPr>
              <w:t xml:space="preserve"> продолжа</w:t>
            </w:r>
            <w:r>
              <w:rPr>
                <w:color w:val="000000"/>
              </w:rPr>
              <w:t>ет</w:t>
            </w:r>
            <w:r w:rsidRPr="00941AB7">
              <w:rPr>
                <w:color w:val="000000"/>
              </w:rPr>
              <w:t xml:space="preserve"> соотве</w:t>
            </w:r>
            <w:r>
              <w:rPr>
                <w:color w:val="000000"/>
              </w:rPr>
              <w:t xml:space="preserve">тствовать требованиям заявленного стандарта.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  <w:p w:rsidR="002258A6" w:rsidRPr="00FD7D4D" w:rsidRDefault="002258A6" w:rsidP="00E51CCA">
            <w:pPr>
              <w:spacing w:line="276" w:lineRule="auto"/>
              <w:ind w:firstLine="601"/>
              <w:jc w:val="both"/>
              <w:rPr>
                <w:b/>
                <w:color w:val="000000"/>
              </w:rPr>
            </w:pPr>
            <w:r w:rsidRPr="00110741">
              <w:rPr>
                <w:b/>
                <w:color w:val="000000"/>
              </w:rPr>
              <w:t>2.2.</w:t>
            </w:r>
            <w:r>
              <w:rPr>
                <w:b/>
                <w:color w:val="000000"/>
              </w:rPr>
              <w:t>4</w:t>
            </w:r>
            <w:r w:rsidRPr="00941AB7">
              <w:rPr>
                <w:color w:val="000000"/>
              </w:rPr>
              <w:t xml:space="preserve"> </w:t>
            </w:r>
            <w:r w:rsidRPr="00FD7D4D">
              <w:rPr>
                <w:b/>
                <w:color w:val="000000"/>
              </w:rPr>
              <w:t xml:space="preserve">Этап </w:t>
            </w:r>
            <w:r>
              <w:rPr>
                <w:b/>
                <w:color w:val="000000"/>
              </w:rPr>
              <w:t>4:</w:t>
            </w:r>
            <w:r w:rsidRPr="00FD7D4D">
              <w:rPr>
                <w:b/>
                <w:color w:val="000000"/>
              </w:rPr>
              <w:t xml:space="preserve"> </w:t>
            </w:r>
            <w:r w:rsidRPr="004516C2">
              <w:rPr>
                <w:b/>
                <w:color w:val="000000"/>
              </w:rPr>
              <w:t>Подт</w:t>
            </w:r>
            <w:r>
              <w:rPr>
                <w:b/>
                <w:color w:val="000000"/>
              </w:rPr>
              <w:t>верждение соответствия  – Второй</w:t>
            </w:r>
            <w:r w:rsidRPr="004516C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инспекционный</w:t>
            </w:r>
            <w:r w:rsidRPr="004516C2">
              <w:rPr>
                <w:b/>
                <w:color w:val="000000"/>
              </w:rPr>
              <w:t xml:space="preserve"> аудит </w:t>
            </w:r>
            <w:r>
              <w:rPr>
                <w:b/>
                <w:color w:val="000000"/>
              </w:rPr>
              <w:t xml:space="preserve">СМК </w:t>
            </w:r>
            <w:r w:rsidRPr="004516C2">
              <w:rPr>
                <w:b/>
                <w:color w:val="000000"/>
              </w:rPr>
              <w:t>на соотве</w:t>
            </w:r>
            <w:r>
              <w:rPr>
                <w:b/>
                <w:color w:val="000000"/>
              </w:rPr>
              <w:t>тствие требованиям международного стандарта</w:t>
            </w:r>
            <w:r w:rsidRPr="004516C2">
              <w:rPr>
                <w:b/>
                <w:color w:val="000000"/>
              </w:rPr>
              <w:t xml:space="preserve">  ISO 9001:2008</w:t>
            </w:r>
            <w:r w:rsidRPr="00FD7D4D">
              <w:rPr>
                <w:b/>
                <w:color w:val="000000"/>
              </w:rPr>
              <w:t xml:space="preserve">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Проводится в соответствии Планом, предварительно согласованным и представленным в ФГУП «РосРАО» не позднее, чем за 5 рабочих дней до начала Второго инспекционного аудита.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Предполагает проведение инспекционного аудита соответствия СМК</w:t>
            </w:r>
            <w:r w:rsidRPr="00FD7D4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ФГУП «РосРАО» требованиям международного стандарта </w:t>
            </w:r>
            <w:r w:rsidRPr="0084065A">
              <w:rPr>
                <w:color w:val="000000"/>
              </w:rPr>
              <w:t>ISO 9001:2008</w:t>
            </w:r>
            <w:r>
              <w:rPr>
                <w:color w:val="000000"/>
              </w:rPr>
              <w:t xml:space="preserve"> с целью </w:t>
            </w:r>
            <w:r w:rsidRPr="00941AB7">
              <w:rPr>
                <w:color w:val="000000"/>
              </w:rPr>
              <w:t>сохранения уверенности в том, что сертифицированн</w:t>
            </w:r>
            <w:r>
              <w:rPr>
                <w:color w:val="000000"/>
              </w:rPr>
              <w:t>ая</w:t>
            </w:r>
            <w:r w:rsidRPr="00941AB7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система менеджмента качества ФГУП «РосРАО» </w:t>
            </w:r>
            <w:r w:rsidRPr="00941AB7">
              <w:rPr>
                <w:color w:val="000000"/>
              </w:rPr>
              <w:t xml:space="preserve"> продолжа</w:t>
            </w:r>
            <w:r>
              <w:rPr>
                <w:color w:val="000000"/>
              </w:rPr>
              <w:t>ет</w:t>
            </w:r>
            <w:r w:rsidRPr="00941AB7">
              <w:rPr>
                <w:color w:val="000000"/>
              </w:rPr>
              <w:t xml:space="preserve"> соотве</w:t>
            </w:r>
            <w:r>
              <w:rPr>
                <w:color w:val="000000"/>
              </w:rPr>
              <w:t xml:space="preserve">тствовать требованиям заявленного стандарта. </w:t>
            </w:r>
          </w:p>
          <w:p w:rsidR="002258A6" w:rsidRPr="005D789E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Работы проводятся с выездом на площадки ФГУП «РосРАО», приведенные в приложении 1 к Техническому заданию, группой аудиторов органа по сертификации.</w:t>
            </w: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2.3 Объем оказываемых услуг либо доля оказываемых услуг в общем объеме закупки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2258A6" w:rsidTr="00E51CCA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Стоимость этапов оказываемых услуг должна составлять от общей стоимости закупки: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1 – Диагностический аудит – не более 10%;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2 – Сертификационный аудит – не более 47%;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</w:pPr>
            <w:r>
              <w:t>Этап 3 – Первый инспекционный аудит – не более 21,5%;</w:t>
            </w:r>
          </w:p>
          <w:p w:rsidR="002258A6" w:rsidRPr="00E93A68" w:rsidRDefault="002258A6" w:rsidP="00E51CCA">
            <w:pPr>
              <w:spacing w:line="276" w:lineRule="auto"/>
              <w:ind w:firstLine="601"/>
              <w:jc w:val="both"/>
            </w:pPr>
            <w:r>
              <w:t>Этап 4 – Второй инспекционный аудит – не более 21,5%.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after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ind w:firstLine="601"/>
              <w:jc w:val="both"/>
              <w:rPr>
                <w:i/>
                <w:color w:val="000000"/>
              </w:rPr>
            </w:pPr>
            <w:r w:rsidRPr="006250BC">
              <w:t>Орган по сертификации долже</w:t>
            </w:r>
            <w:r>
              <w:t>н выдать по результатам аудита</w:t>
            </w:r>
            <w:r w:rsidRPr="006250BC">
              <w:t xml:space="preserve"> сертификат международного образца</w:t>
            </w:r>
            <w:r>
              <w:t>.</w:t>
            </w:r>
          </w:p>
          <w:p w:rsidR="002258A6" w:rsidRPr="0078106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8106C">
              <w:rPr>
                <w:color w:val="000000"/>
              </w:rPr>
              <w:t>Предоставляемые услуги должны соответ</w:t>
            </w:r>
            <w:r>
              <w:rPr>
                <w:color w:val="000000"/>
              </w:rPr>
              <w:t>ствовать требованиям действующего законодательства</w:t>
            </w:r>
            <w:r w:rsidRPr="0078106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РФ </w:t>
            </w:r>
            <w:r w:rsidRPr="0078106C">
              <w:rPr>
                <w:color w:val="000000"/>
              </w:rPr>
              <w:t xml:space="preserve">и международного стандарта ISO 19011:2011 </w:t>
            </w:r>
            <w:r>
              <w:rPr>
                <w:color w:val="000000"/>
              </w:rPr>
              <w:t>«</w:t>
            </w:r>
            <w:r w:rsidRPr="0078106C">
              <w:rPr>
                <w:color w:val="000000"/>
              </w:rPr>
              <w:t>Руководящие указания по аудиту систем менеджмента</w:t>
            </w:r>
            <w:r>
              <w:rPr>
                <w:color w:val="000000"/>
              </w:rPr>
              <w:t>»</w:t>
            </w:r>
            <w:r w:rsidRPr="0078106C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after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autoSpaceDE w:val="0"/>
              <w:autoSpaceDN w:val="0"/>
              <w:adjustRightInd w:val="0"/>
              <w:spacing w:before="240" w:line="276" w:lineRule="auto"/>
              <w:ind w:firstLine="601"/>
              <w:jc w:val="both"/>
              <w:rPr>
                <w:bCs/>
              </w:rPr>
            </w:pPr>
            <w:r>
              <w:rPr>
                <w:bCs/>
              </w:rPr>
              <w:t>3.2.1 Исполнитель должен гарантировать соответствие качества оказываемых услуг до получения ФГУП «РосРАО»</w:t>
            </w:r>
            <w:r>
              <w:rPr>
                <w:color w:val="000000"/>
              </w:rPr>
              <w:t xml:space="preserve"> </w:t>
            </w:r>
            <w:r>
              <w:rPr>
                <w:bCs/>
              </w:rPr>
              <w:t>оригинала Сертификата соответствия (Этап 2) и окончания надзора за сертифицированной системой менеджмента качества (Этап 4).</w:t>
            </w:r>
          </w:p>
          <w:p w:rsidR="002258A6" w:rsidRPr="00712008" w:rsidRDefault="002258A6" w:rsidP="00E51CCA">
            <w:pPr>
              <w:autoSpaceDE w:val="0"/>
              <w:autoSpaceDN w:val="0"/>
              <w:adjustRightInd w:val="0"/>
              <w:spacing w:line="276" w:lineRule="auto"/>
              <w:ind w:firstLine="601"/>
              <w:jc w:val="both"/>
              <w:rPr>
                <w:bCs/>
                <w:i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211E" w:rsidRDefault="002258A6" w:rsidP="00E51CCA">
            <w:pPr>
              <w:spacing w:before="240" w:after="240" w:line="276" w:lineRule="auto"/>
              <w:jc w:val="center"/>
            </w:pPr>
            <w:r w:rsidRPr="00C1211E"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6EB1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3.3.1 Исполнитель</w:t>
            </w:r>
            <w:r w:rsidRPr="00C16EB1">
              <w:rPr>
                <w:color w:val="000000"/>
              </w:rPr>
              <w:t xml:space="preserve"> должен иметь разработанные документы по условиям сертификации систем менеджмента, по правилам использования </w:t>
            </w:r>
            <w:r>
              <w:rPr>
                <w:color w:val="000000"/>
              </w:rPr>
              <w:t xml:space="preserve">товарных </w:t>
            </w:r>
            <w:r w:rsidRPr="00C16EB1">
              <w:rPr>
                <w:color w:val="000000"/>
              </w:rPr>
              <w:t xml:space="preserve">знаков </w:t>
            </w:r>
            <w:r>
              <w:rPr>
                <w:color w:val="000000"/>
              </w:rPr>
              <w:t>(пользования Сертификатами)</w:t>
            </w:r>
            <w:r w:rsidRPr="00C16EB1">
              <w:rPr>
                <w:color w:val="000000"/>
              </w:rPr>
              <w:t>, а также по порядку подачи претензий и апелляций.</w:t>
            </w:r>
          </w:p>
          <w:p w:rsidR="002258A6" w:rsidRPr="00101288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B1B7F">
              <w:rPr>
                <w:color w:val="000000"/>
              </w:rPr>
              <w:t>3.3.</w:t>
            </w:r>
            <w:r>
              <w:rPr>
                <w:color w:val="000000"/>
              </w:rPr>
              <w:t>2</w:t>
            </w:r>
            <w:r w:rsidRPr="009B1B7F">
              <w:rPr>
                <w:color w:val="000000"/>
              </w:rPr>
              <w:t xml:space="preserve"> Исполнитель обязан своими силами и за свой счет в период поэтапного оказания услуг в согласованный с Заказчиком срок устранять выявленные в оказанных услугах недостатки.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C1211E" w:rsidRDefault="002258A6" w:rsidP="00E51CCA">
            <w:pPr>
              <w:spacing w:before="240" w:after="240" w:line="276" w:lineRule="auto"/>
              <w:jc w:val="center"/>
            </w:pPr>
            <w:r w:rsidRPr="00C1211E">
              <w:t xml:space="preserve">Подраздел 3.4 Требования к конфиденциальности 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3.4.1 Информация о ФГУП «РосРАО» и его деятельности считается конфиденциальной и не должна раскрываться третьей стороне без письменного согласия ФГУП «РосРАО».</w:t>
            </w:r>
          </w:p>
          <w:p w:rsidR="002258A6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3.4.2 Исполнитель</w:t>
            </w:r>
            <w:r w:rsidRPr="002D1E38">
              <w:rPr>
                <w:color w:val="000000"/>
              </w:rPr>
              <w:t xml:space="preserve"> должен соблюдать и обеспечивать условия, гарантирующие конфиденциальность в отношении информации, полученной при выполнении своих функций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3.4.3 Исполнитель должен иметь </w:t>
            </w:r>
            <w:r w:rsidRPr="00B242C3">
              <w:t>документированную процедуру</w:t>
            </w:r>
            <w:r>
              <w:t xml:space="preserve"> (положение)</w:t>
            </w:r>
            <w:r w:rsidRPr="00B242C3">
              <w:t xml:space="preserve"> </w:t>
            </w:r>
            <w:r>
              <w:t>о</w:t>
            </w:r>
            <w:r w:rsidRPr="00B242C3">
              <w:t xml:space="preserve"> нераспространени</w:t>
            </w:r>
            <w:r>
              <w:t>и</w:t>
            </w:r>
            <w:r w:rsidRPr="00B242C3">
              <w:t xml:space="preserve">  конфиденциальной информации, полученной и /или созданной </w:t>
            </w:r>
            <w:r w:rsidRPr="00B242C3">
              <w:rPr>
                <w:color w:val="000000"/>
              </w:rPr>
              <w:t xml:space="preserve">в ходе выполнения деятельности по сертификации </w:t>
            </w:r>
            <w:r w:rsidRPr="00B242C3">
              <w:t>систем менеджмента</w:t>
            </w:r>
            <w:r w:rsidRPr="00B242C3">
              <w:rPr>
                <w:color w:val="000000"/>
              </w:rPr>
              <w:t>.</w:t>
            </w:r>
          </w:p>
          <w:p w:rsidR="002258A6" w:rsidRPr="00CC0080" w:rsidRDefault="002258A6" w:rsidP="00E51CCA">
            <w:pPr>
              <w:spacing w:line="276" w:lineRule="auto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3.4.4 Исполнитель должен иметь в наличии и использовать оборудование и средства, которые обеспечат безопасную обработку конфиденциальной информации.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</w:pPr>
            <w:r w:rsidRPr="00DE70B6">
              <w:t xml:space="preserve">Подраздел 3.5 Требования к безопасности оказания услуг и безопасности результата оказанных услуг </w:t>
            </w:r>
          </w:p>
          <w:p w:rsidR="002258A6" w:rsidRPr="00DE70B6" w:rsidRDefault="002258A6" w:rsidP="00E51CCA">
            <w:pPr>
              <w:spacing w:line="276" w:lineRule="auto"/>
              <w:jc w:val="center"/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8621D">
              <w:rPr>
                <w:color w:val="000000"/>
              </w:rPr>
              <w:t>3.5.1 Услуги оказываются в соответствии с требованием международного стандарта ISO/IEC 17021:2011 «Оценка соответствия</w:t>
            </w:r>
            <w:r>
              <w:rPr>
                <w:color w:val="000000"/>
              </w:rPr>
              <w:t>. Т</w:t>
            </w:r>
            <w:r w:rsidRPr="0078621D">
              <w:rPr>
                <w:color w:val="000000"/>
              </w:rPr>
              <w:t>ребования к органам, проводящим аудит и сертификацию систем менеджмента».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6F2F5F">
              <w:rPr>
                <w:color w:val="000000"/>
              </w:rPr>
              <w:t>Т</w:t>
            </w:r>
            <w:r>
              <w:rPr>
                <w:color w:val="000000"/>
              </w:rPr>
              <w:t>ребования к обучению персонала З</w:t>
            </w:r>
            <w:r w:rsidRPr="006F2F5F">
              <w:rPr>
                <w:color w:val="000000"/>
              </w:rPr>
              <w:t>ака</w:t>
            </w:r>
            <w:r>
              <w:rPr>
                <w:color w:val="000000"/>
              </w:rPr>
              <w:t>зчика не предъявляется. Обучение</w:t>
            </w:r>
            <w:r w:rsidRPr="006F2F5F">
              <w:rPr>
                <w:color w:val="000000"/>
              </w:rPr>
              <w:t xml:space="preserve"> персонала </w:t>
            </w:r>
            <w:r>
              <w:rPr>
                <w:color w:val="000000"/>
              </w:rPr>
              <w:t xml:space="preserve">ФГУП «РосРАО» </w:t>
            </w:r>
            <w:r w:rsidRPr="006F2F5F">
              <w:rPr>
                <w:color w:val="000000"/>
              </w:rPr>
              <w:t>не предусматривается</w:t>
            </w:r>
            <w:r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1C7804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1C7804">
              <w:rPr>
                <w:color w:val="000000"/>
              </w:rPr>
              <w:t xml:space="preserve">Техническое предложение участника должно включать описание участником в его </w:t>
            </w:r>
            <w:r w:rsidRPr="001C7804">
              <w:rPr>
                <w:color w:val="000000"/>
              </w:rPr>
              <w:lastRenderedPageBreak/>
              <w:t>заявке оказываемых услуг, в том числе состав услуг и последовательность их выполнения.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 техническом предложении должен быть представлен предварительный план посещения площадок (в соответствии с </w:t>
            </w:r>
            <w:r w:rsidRPr="0059342A">
              <w:rPr>
                <w:color w:val="000000"/>
              </w:rPr>
              <w:t xml:space="preserve"> приложением 1 к Техническому заданию</w:t>
            </w:r>
            <w:r>
              <w:rPr>
                <w:color w:val="000000"/>
              </w:rPr>
              <w:t>) по каждому этапу оказываемых услуг.</w:t>
            </w:r>
          </w:p>
          <w:p w:rsidR="002258A6" w:rsidRPr="00B607DD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В рамках исполнения Договора участник должен посетить все 15 (пятнадцать) площадок. Аудиторы участника должны быть гражданами Российской Федерации.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3.8 Специальные требования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3.8.1. </w:t>
            </w:r>
            <w:r w:rsidRPr="00912EF0">
              <w:rPr>
                <w:color w:val="000000"/>
              </w:rPr>
              <w:t>Исполнитель услуг должен иметь: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>- свидетельство об аккредитации в международной Системе сертификации ISO в качестве органа по сертификации с областью аккредитации по ISO 9001:2008;</w:t>
            </w:r>
          </w:p>
          <w:p w:rsidR="007B6668" w:rsidRDefault="002258A6" w:rsidP="007B6668">
            <w:pPr>
              <w:spacing w:line="276" w:lineRule="auto"/>
              <w:ind w:left="202"/>
              <w:jc w:val="both"/>
            </w:pPr>
            <w:r w:rsidRPr="00912EF0">
              <w:rPr>
                <w:color w:val="000000"/>
              </w:rPr>
              <w:t>- </w:t>
            </w:r>
            <w:r w:rsidR="007B6668">
              <w:t>Наличие у участника опыта работы</w:t>
            </w:r>
            <w:r w:rsidR="007B6668" w:rsidRPr="0025357E">
              <w:t xml:space="preserve"> в рамках договоров</w:t>
            </w:r>
            <w:r w:rsidR="007B6668" w:rsidRPr="0025357E">
              <w:rPr>
                <w:i/>
              </w:rPr>
              <w:t xml:space="preserve"> </w:t>
            </w:r>
            <w:r w:rsidR="007B6668" w:rsidRPr="0025357E">
              <w:t>сопоставимого характера</w:t>
            </w:r>
            <w:r w:rsidR="007B6668">
              <w:t xml:space="preserve"> </w:t>
            </w:r>
            <w:r w:rsidR="007B6668" w:rsidRPr="00E7212D">
              <w:t>в период с 01.01.201</w:t>
            </w:r>
            <w:r w:rsidR="007B6668">
              <w:t>2 по 31.12</w:t>
            </w:r>
            <w:r w:rsidR="007B6668" w:rsidRPr="00E7212D">
              <w:t>.2014</w:t>
            </w:r>
            <w:r w:rsidR="007B6668">
              <w:t xml:space="preserve"> гг.</w:t>
            </w:r>
          </w:p>
          <w:p w:rsidR="002258A6" w:rsidRPr="00912EF0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912EF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3.8.2. </w:t>
            </w:r>
            <w:r w:rsidRPr="00912EF0">
              <w:rPr>
                <w:color w:val="000000"/>
              </w:rPr>
              <w:t>Услуги до</w:t>
            </w:r>
            <w:r>
              <w:rPr>
                <w:color w:val="000000"/>
              </w:rPr>
              <w:t>лжны оказываться аудиторами (не менее двух аудиторов),</w:t>
            </w:r>
            <w:r w:rsidRPr="00912EF0">
              <w:rPr>
                <w:color w:val="000000"/>
              </w:rPr>
              <w:t xml:space="preserve"> </w:t>
            </w:r>
            <w:bookmarkStart w:id="3" w:name="_GoBack"/>
            <w:bookmarkEnd w:id="3"/>
            <w:r w:rsidRPr="00912EF0">
              <w:rPr>
                <w:color w:val="000000"/>
              </w:rPr>
              <w:t xml:space="preserve">имеющими сертификаты, подтверждающие право проведения сертификационных аудитов систем менеджмента качества, выданные международными органами по сертификации с областью аккредитации по ISO 9001:2008;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3.8.3. </w:t>
            </w:r>
            <w:r w:rsidRPr="00912EF0">
              <w:rPr>
                <w:color w:val="000000"/>
              </w:rPr>
              <w:t>Исполнитель должен оказать услуги по проведению аудитов без привлечения соисполнителей.</w:t>
            </w:r>
            <w:r w:rsidRPr="00442BF9">
              <w:rPr>
                <w:i/>
                <w:color w:val="000000"/>
              </w:rPr>
              <w:t xml:space="preserve">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3.8.4. Продолжительность этапов оказания услуг с выездом на площадки: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1 (Диагностический аудит) – не более 5 рабочих дней (не позднее 15.05.2015);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2.2 (Сертификационный аудит соответствия) – не более 5 рабочих дней (не позднее 30.06.2015);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3 (Первый инспекционный аудит) – не более 5 рабочих дней (не позднее 30.06.2016);</w:t>
            </w:r>
          </w:p>
          <w:p w:rsidR="002258A6" w:rsidRPr="003B4EF3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Этап 4 (Второй инспекционный аудит) – не более 5 рабочих дней (не позднее 30.06.2017).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  <w:r w:rsidRPr="00442BF9">
              <w:rPr>
                <w:i/>
                <w:color w:val="000000"/>
              </w:rPr>
              <w:t xml:space="preserve"> 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4.1.1. </w:t>
            </w:r>
            <w:proofErr w:type="gramStart"/>
            <w:r>
              <w:rPr>
                <w:color w:val="000000"/>
              </w:rPr>
              <w:t>Документально оформленные отчеты по результатам каждого из этапов оказываемых услуг (п.2.2.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Технического задания).</w:t>
            </w:r>
            <w:proofErr w:type="gramEnd"/>
          </w:p>
          <w:p w:rsidR="002258A6" w:rsidRPr="002D1E38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4.1.2. </w:t>
            </w:r>
            <w:r w:rsidRPr="002D1E38">
              <w:rPr>
                <w:color w:val="000000"/>
              </w:rPr>
              <w:t xml:space="preserve">Оформление, выдача и регистрация </w:t>
            </w:r>
            <w:proofErr w:type="gramStart"/>
            <w:r w:rsidRPr="002D1E38">
              <w:rPr>
                <w:color w:val="000000"/>
              </w:rPr>
              <w:t>сертификат</w:t>
            </w:r>
            <w:r>
              <w:rPr>
                <w:color w:val="000000"/>
              </w:rPr>
              <w:t>а</w:t>
            </w:r>
            <w:r w:rsidRPr="002D1E38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системы менеджмента</w:t>
            </w:r>
            <w:r w:rsidRPr="002D1E3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качества</w:t>
            </w:r>
            <w:proofErr w:type="gramEnd"/>
            <w:r>
              <w:rPr>
                <w:color w:val="000000"/>
              </w:rPr>
              <w:t xml:space="preserve"> ФГУП «РосРАО» </w:t>
            </w:r>
            <w:r w:rsidRPr="002D1E38">
              <w:rPr>
                <w:color w:val="000000"/>
              </w:rPr>
              <w:t xml:space="preserve">требованиям </w:t>
            </w:r>
            <w:r>
              <w:rPr>
                <w:color w:val="000000"/>
              </w:rPr>
              <w:t xml:space="preserve">международного стандарта </w:t>
            </w:r>
            <w:r>
              <w:rPr>
                <w:color w:val="000000"/>
                <w:lang w:val="en-US"/>
              </w:rPr>
              <w:t>ISO</w:t>
            </w:r>
            <w:r>
              <w:rPr>
                <w:color w:val="000000"/>
              </w:rPr>
              <w:t xml:space="preserve"> 9001:2008 </w:t>
            </w:r>
            <w:r w:rsidRPr="002D1E38">
              <w:rPr>
                <w:color w:val="000000"/>
              </w:rPr>
              <w:t>на русском и английском языках и разрешения на использование</w:t>
            </w:r>
            <w:r>
              <w:rPr>
                <w:color w:val="000000"/>
              </w:rPr>
              <w:t xml:space="preserve"> товарного знака/сертификатов</w:t>
            </w:r>
            <w:r w:rsidRPr="002D1E38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4.1.3. </w:t>
            </w:r>
            <w:r w:rsidRPr="002D1E38">
              <w:rPr>
                <w:color w:val="000000"/>
              </w:rPr>
              <w:t>Сертификат</w:t>
            </w:r>
            <w:r>
              <w:rPr>
                <w:color w:val="000000"/>
              </w:rPr>
              <w:t>ы</w:t>
            </w:r>
            <w:r w:rsidRPr="002D1E38">
              <w:rPr>
                <w:color w:val="000000"/>
              </w:rPr>
              <w:t xml:space="preserve"> соответствия органа по сертификации долж</w:t>
            </w:r>
            <w:r>
              <w:rPr>
                <w:color w:val="000000"/>
              </w:rPr>
              <w:t>ны</w:t>
            </w:r>
            <w:r w:rsidRPr="002D1E3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иметь международное признание.</w:t>
            </w:r>
          </w:p>
          <w:p w:rsidR="002258A6" w:rsidRPr="00C23FC3" w:rsidRDefault="002258A6" w:rsidP="00E51CCA">
            <w:pPr>
              <w:spacing w:line="276" w:lineRule="auto"/>
              <w:jc w:val="both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4.2 Требования по приемке услуг</w:t>
            </w:r>
          </w:p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F5480C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Приемка работ производится на основании актов приема-передачи.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По результатам каждого этапа Исполнитель </w:t>
            </w:r>
            <w:proofErr w:type="gramStart"/>
            <w:r w:rsidRPr="00F5480C">
              <w:rPr>
                <w:color w:val="000000"/>
              </w:rPr>
              <w:t>предоставляет Заказчику следующие документы</w:t>
            </w:r>
            <w:proofErr w:type="gramEnd"/>
            <w:r w:rsidRPr="00F5480C">
              <w:rPr>
                <w:color w:val="000000"/>
              </w:rPr>
              <w:t>: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4.2.1. Этап 1: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 проведении диагностического аудита СМ</w:t>
            </w:r>
            <w:r>
              <w:rPr>
                <w:color w:val="000000"/>
              </w:rPr>
              <w:t>К</w:t>
            </w:r>
            <w:r w:rsidRPr="00F5480C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ФГУП «РосРАО»;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1;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4.2.2. Этап 2: 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Отчет о проведении Анализа готовности к Сертификационному аудиту (этап 2.1);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по результатам Анализа готовности к Сертификационному аудиту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Отчет о Сертификационном аудите соответствия (этап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п</w:t>
            </w:r>
            <w:r w:rsidRPr="00F5480C">
              <w:rPr>
                <w:color w:val="000000"/>
              </w:rPr>
              <w:t>ротоколы о несоответс</w:t>
            </w:r>
            <w:r>
              <w:rPr>
                <w:color w:val="000000"/>
              </w:rPr>
              <w:t>твиях/отклонениях по результатам Сертификационного аудита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2 (этапы 2.1 и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 по этапу 2 (этапы 2.1 и 2.2);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 по этапу 2 (этапы 2.1 и 2.2);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 Сертификат</w:t>
            </w:r>
            <w:r w:rsidRPr="00F5480C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СМК ФГУП «РосРАО» требованиям стандарта</w:t>
            </w:r>
            <w:r w:rsidRPr="00F5480C">
              <w:rPr>
                <w:color w:val="000000"/>
              </w:rPr>
              <w:t xml:space="preserve"> ISO 9001:2008 или выдвижение мотивированног</w:t>
            </w:r>
            <w:r>
              <w:rPr>
                <w:color w:val="000000"/>
              </w:rPr>
              <w:t>о отказа о невыдаче сертификата</w:t>
            </w:r>
            <w:r w:rsidRPr="00F5480C">
              <w:rPr>
                <w:color w:val="000000"/>
              </w:rPr>
              <w:t>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>4.2.3.</w:t>
            </w:r>
            <w:r>
              <w:rPr>
                <w:color w:val="000000"/>
              </w:rPr>
              <w:t> </w:t>
            </w:r>
            <w:r w:rsidRPr="00F5480C">
              <w:rPr>
                <w:color w:val="000000"/>
              </w:rPr>
              <w:t xml:space="preserve">Этап 3: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 проведении 1-го инспекционного аудита СМ</w:t>
            </w:r>
            <w:r>
              <w:rPr>
                <w:color w:val="000000"/>
              </w:rPr>
              <w:t>К ФГУП «РосРАО», включающий р</w:t>
            </w:r>
            <w:r w:rsidRPr="00F5480C">
              <w:rPr>
                <w:color w:val="000000"/>
              </w:rPr>
              <w:t xml:space="preserve">ешение </w:t>
            </w:r>
            <w:r>
              <w:rPr>
                <w:color w:val="000000"/>
              </w:rPr>
              <w:t>ОС о</w:t>
            </w:r>
            <w:r w:rsidRPr="00F5480C">
              <w:rPr>
                <w:color w:val="000000"/>
              </w:rPr>
              <w:t xml:space="preserve"> подтверждении действия сертификата соответствия </w:t>
            </w:r>
            <w:r>
              <w:rPr>
                <w:color w:val="000000"/>
              </w:rPr>
              <w:t xml:space="preserve">СМК ФГУП «РосРАО» </w:t>
            </w:r>
            <w:r w:rsidRPr="00F5480C">
              <w:rPr>
                <w:color w:val="000000"/>
              </w:rPr>
              <w:t>требованиям</w:t>
            </w:r>
            <w:r>
              <w:rPr>
                <w:color w:val="000000"/>
              </w:rPr>
              <w:t xml:space="preserve"> международного стандарта </w:t>
            </w:r>
            <w:r w:rsidRPr="00912EF0">
              <w:rPr>
                <w:color w:val="000000"/>
              </w:rPr>
              <w:t>ISO 9001:2008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F5480C">
              <w:rPr>
                <w:color w:val="000000"/>
              </w:rPr>
              <w:t>ротоколы о несоответст</w:t>
            </w:r>
            <w:r>
              <w:rPr>
                <w:color w:val="000000"/>
              </w:rPr>
              <w:t>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3;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F5480C">
              <w:rPr>
                <w:color w:val="000000"/>
              </w:rPr>
              <w:t xml:space="preserve">4.2.4 Этап 4:  </w:t>
            </w:r>
          </w:p>
          <w:p w:rsidR="002258A6" w:rsidRPr="00F5480C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  <w:highlight w:val="yellow"/>
              </w:rPr>
            </w:pPr>
            <w:r>
              <w:rPr>
                <w:color w:val="000000"/>
              </w:rPr>
              <w:t>- </w:t>
            </w:r>
            <w:r w:rsidRPr="00F5480C">
              <w:rPr>
                <w:color w:val="000000"/>
              </w:rPr>
              <w:t>Отчет о</w:t>
            </w:r>
            <w:r>
              <w:rPr>
                <w:color w:val="000000"/>
              </w:rPr>
              <w:t xml:space="preserve"> проведении 2</w:t>
            </w:r>
            <w:r w:rsidRPr="00F5480C">
              <w:rPr>
                <w:color w:val="000000"/>
              </w:rPr>
              <w:t>-го инспекционного аудита СМ</w:t>
            </w:r>
            <w:r>
              <w:rPr>
                <w:color w:val="000000"/>
              </w:rPr>
              <w:t>К ФГУП «РосРАО», включающий р</w:t>
            </w:r>
            <w:r w:rsidRPr="00F5480C">
              <w:rPr>
                <w:color w:val="000000"/>
              </w:rPr>
              <w:t xml:space="preserve">ешение </w:t>
            </w:r>
            <w:r>
              <w:rPr>
                <w:color w:val="000000"/>
              </w:rPr>
              <w:t>ОС о</w:t>
            </w:r>
            <w:r w:rsidRPr="00F5480C">
              <w:rPr>
                <w:color w:val="000000"/>
              </w:rPr>
              <w:t xml:space="preserve"> подтверждении действия сертификата соответствия </w:t>
            </w:r>
            <w:r>
              <w:rPr>
                <w:color w:val="000000"/>
              </w:rPr>
              <w:t xml:space="preserve">СМК ФГУП «РосРАО» </w:t>
            </w:r>
            <w:r w:rsidRPr="00F5480C">
              <w:rPr>
                <w:color w:val="000000"/>
              </w:rPr>
              <w:t>требованиям</w:t>
            </w:r>
            <w:r>
              <w:rPr>
                <w:color w:val="000000"/>
              </w:rPr>
              <w:t xml:space="preserve"> международного стандарта </w:t>
            </w:r>
            <w:r w:rsidRPr="00912EF0">
              <w:rPr>
                <w:color w:val="000000"/>
              </w:rPr>
              <w:t>ISO 9001:2008</w:t>
            </w:r>
            <w:r>
              <w:rPr>
                <w:color w:val="000000"/>
              </w:rPr>
              <w:t>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п</w:t>
            </w:r>
            <w:r w:rsidRPr="00F5480C">
              <w:rPr>
                <w:color w:val="000000"/>
              </w:rPr>
              <w:t>ротоколы о несоответст</w:t>
            </w:r>
            <w:r>
              <w:rPr>
                <w:color w:val="000000"/>
              </w:rPr>
              <w:t>виях/отклонениях (при наличии);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Акт сдачи-приемки выполненных работ по этапу 4;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 на оплату оказанных услуг;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- счет-фактуру.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  <w:p w:rsidR="002258A6" w:rsidRPr="00A75A82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before="240"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2258A6" w:rsidRDefault="002258A6" w:rsidP="00E51CCA">
            <w:pPr>
              <w:spacing w:line="276" w:lineRule="auto"/>
              <w:jc w:val="center"/>
              <w:rPr>
                <w:i/>
                <w:color w:val="000000"/>
              </w:rPr>
            </w:pPr>
          </w:p>
        </w:tc>
      </w:tr>
      <w:tr w:rsidR="002258A6" w:rsidTr="00E51CCA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Pr="00795669" w:rsidRDefault="002258A6" w:rsidP="00E51CCA">
            <w:pPr>
              <w:spacing w:before="240" w:line="276" w:lineRule="auto"/>
              <w:ind w:firstLine="601"/>
              <w:jc w:val="both"/>
              <w:rPr>
                <w:color w:val="000000"/>
              </w:rPr>
            </w:pPr>
            <w:r w:rsidRPr="00795669">
              <w:rPr>
                <w:color w:val="000000"/>
              </w:rPr>
              <w:t>4.3.1</w:t>
            </w:r>
            <w:r>
              <w:rPr>
                <w:color w:val="000000"/>
              </w:rPr>
              <w:t xml:space="preserve"> Срок выдачи Сертификата</w:t>
            </w:r>
            <w:r w:rsidRPr="00795669">
              <w:rPr>
                <w:color w:val="000000"/>
              </w:rPr>
              <w:t xml:space="preserve"> соответствия 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795669">
              <w:rPr>
                <w:color w:val="000000"/>
              </w:rPr>
              <w:t xml:space="preserve"> ISO 9001:2008</w:t>
            </w:r>
            <w:r>
              <w:rPr>
                <w:color w:val="000000"/>
              </w:rPr>
              <w:t xml:space="preserve">, </w:t>
            </w:r>
            <w:r w:rsidRPr="00795669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 </w:t>
            </w:r>
            <w:r w:rsidRPr="00795669">
              <w:rPr>
                <w:color w:val="000000"/>
              </w:rPr>
              <w:t xml:space="preserve"> случае успешного прохождения сертификационного аудита,  должен быть не позднее </w:t>
            </w:r>
            <w:r>
              <w:rPr>
                <w:color w:val="000000"/>
              </w:rPr>
              <w:t xml:space="preserve">одного месяца </w:t>
            </w:r>
            <w:proofErr w:type="gramStart"/>
            <w:r>
              <w:rPr>
                <w:color w:val="000000"/>
              </w:rPr>
              <w:t>с даты принятия</w:t>
            </w:r>
            <w:proofErr w:type="gramEnd"/>
            <w:r>
              <w:rPr>
                <w:color w:val="000000"/>
              </w:rPr>
              <w:t xml:space="preserve"> ОС </w:t>
            </w:r>
            <w:r w:rsidRPr="00110741">
              <w:rPr>
                <w:color w:val="000000"/>
              </w:rPr>
              <w:t>Решени</w:t>
            </w:r>
            <w:r>
              <w:rPr>
                <w:color w:val="000000"/>
              </w:rPr>
              <w:t>я</w:t>
            </w:r>
            <w:r w:rsidRPr="00110741">
              <w:rPr>
                <w:color w:val="000000"/>
              </w:rPr>
              <w:t xml:space="preserve"> о соответствии </w:t>
            </w:r>
            <w:r>
              <w:rPr>
                <w:color w:val="000000"/>
              </w:rPr>
              <w:t>СМК ФГУП «РосРАО»  требованиям заявленного стандарта.</w:t>
            </w:r>
          </w:p>
          <w:p w:rsidR="002258A6" w:rsidRPr="00795669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>4.3.2 Срок действия выданного Сертификата</w:t>
            </w:r>
            <w:r w:rsidRPr="00795669">
              <w:rPr>
                <w:color w:val="000000"/>
              </w:rPr>
              <w:t xml:space="preserve"> соответствия </w:t>
            </w:r>
            <w:r>
              <w:rPr>
                <w:color w:val="000000"/>
              </w:rPr>
              <w:t>СМК ФГУП «РосРАО» требованиям международного стандарта</w:t>
            </w:r>
            <w:r w:rsidRPr="00795669">
              <w:rPr>
                <w:color w:val="000000"/>
              </w:rPr>
              <w:t xml:space="preserve"> ISO 9001:2008</w:t>
            </w:r>
            <w:r>
              <w:rPr>
                <w:color w:val="000000"/>
              </w:rPr>
              <w:t xml:space="preserve"> составляет 3 (три) </w:t>
            </w:r>
            <w:r w:rsidRPr="00795669">
              <w:rPr>
                <w:color w:val="000000"/>
              </w:rPr>
              <w:t> года при условии успе</w:t>
            </w:r>
            <w:r>
              <w:rPr>
                <w:color w:val="000000"/>
              </w:rPr>
              <w:t>шного прохождения инспекционных</w:t>
            </w:r>
            <w:r w:rsidRPr="00795669">
              <w:rPr>
                <w:color w:val="000000"/>
              </w:rPr>
              <w:t xml:space="preserve"> аудитов в течение двух последующих лет после прохождения сертификации.</w:t>
            </w:r>
          </w:p>
          <w:p w:rsidR="002258A6" w:rsidRDefault="002258A6" w:rsidP="00E51CCA">
            <w:pPr>
              <w:spacing w:line="276" w:lineRule="auto"/>
              <w:ind w:firstLine="601"/>
              <w:jc w:val="both"/>
              <w:rPr>
                <w:color w:val="000000"/>
              </w:rPr>
            </w:pPr>
            <w:r w:rsidRPr="00795669">
              <w:rPr>
                <w:color w:val="000000"/>
              </w:rPr>
              <w:t>Документы по результатам оказываемых услуг предоставляются Заказчику на бумажном носителе (1 оригинальный экземпляр) и в электронном виде.</w:t>
            </w:r>
          </w:p>
          <w:p w:rsidR="002258A6" w:rsidRPr="00294974" w:rsidRDefault="002258A6" w:rsidP="00E51CCA">
            <w:pPr>
              <w:spacing w:line="276" w:lineRule="auto"/>
              <w:ind w:firstLine="601"/>
              <w:jc w:val="both"/>
              <w:rPr>
                <w:i/>
                <w:color w:val="000000"/>
              </w:rPr>
            </w:pPr>
          </w:p>
        </w:tc>
      </w:tr>
    </w:tbl>
    <w:p w:rsidR="002258A6" w:rsidRDefault="002258A6" w:rsidP="002258A6">
      <w:pPr>
        <w:spacing w:line="276" w:lineRule="auto"/>
        <w:jc w:val="center"/>
        <w:rPr>
          <w:b/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5. ТРЕБОВАНИЯ  К ТЕХНИЧЕСКОМУ ОБУЧЕНИЮ ПЕРСОНАЛА ЗАКАЗЧИКА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258A6" w:rsidTr="00E51CC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ind w:firstLine="709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Не требуются 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Расшифровка сокращения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СМК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 xml:space="preserve">Система менеджмента качества 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Орган по сертификации</w:t>
            </w:r>
          </w:p>
        </w:tc>
      </w:tr>
      <w:tr w:rsidR="002258A6" w:rsidTr="00E51C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BF7FA2" w:rsidRDefault="002258A6" w:rsidP="00E51CC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BF7FA2">
              <w:rPr>
                <w:color w:val="000000"/>
              </w:rPr>
              <w:t>ФГУП</w:t>
            </w:r>
            <w:r>
              <w:rPr>
                <w:color w:val="000000"/>
              </w:rPr>
              <w:t xml:space="preserve"> «РосРАО»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</w:tc>
      </w:tr>
    </w:tbl>
    <w:p w:rsidR="002258A6" w:rsidRDefault="002258A6" w:rsidP="002258A6">
      <w:pPr>
        <w:spacing w:line="276" w:lineRule="auto"/>
        <w:jc w:val="center"/>
        <w:rPr>
          <w:color w:val="000000"/>
        </w:rPr>
      </w:pPr>
    </w:p>
    <w:p w:rsidR="002258A6" w:rsidRDefault="002258A6" w:rsidP="002258A6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2258A6" w:rsidRDefault="002258A6" w:rsidP="002258A6">
      <w:pPr>
        <w:spacing w:line="276" w:lineRule="auto"/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9"/>
        <w:gridCol w:w="2069"/>
      </w:tblGrid>
      <w:tr w:rsidR="002258A6" w:rsidTr="00E51CCA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8A6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2258A6" w:rsidTr="00E51CCA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1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both"/>
              <w:rPr>
                <w:color w:val="000000"/>
              </w:rPr>
            </w:pPr>
            <w:r w:rsidRPr="0093124F">
              <w:rPr>
                <w:color w:val="000000"/>
              </w:rPr>
              <w:t>Перечень подразделений ФГУП «РосРАО», заявляемых на сертификацию.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A6" w:rsidRPr="0093124F" w:rsidRDefault="002258A6" w:rsidP="00E51CCA">
            <w:pPr>
              <w:spacing w:line="276" w:lineRule="auto"/>
              <w:jc w:val="center"/>
              <w:rPr>
                <w:color w:val="000000"/>
              </w:rPr>
            </w:pPr>
            <w:r w:rsidRPr="0093124F">
              <w:rPr>
                <w:color w:val="000000"/>
              </w:rPr>
              <w:t>9</w:t>
            </w:r>
          </w:p>
        </w:tc>
      </w:tr>
    </w:tbl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</w:pPr>
    </w:p>
    <w:p w:rsidR="002258A6" w:rsidRDefault="002258A6" w:rsidP="002258A6">
      <w:pPr>
        <w:spacing w:line="276" w:lineRule="auto"/>
        <w:ind w:left="6521"/>
        <w:rPr>
          <w:lang w:val="en-US"/>
        </w:rPr>
      </w:pPr>
    </w:p>
    <w:p w:rsidR="002258A6" w:rsidRDefault="002258A6" w:rsidP="002258A6">
      <w:pPr>
        <w:spacing w:line="276" w:lineRule="auto"/>
        <w:ind w:left="6521"/>
        <w:rPr>
          <w:lang w:val="en-US"/>
        </w:rPr>
      </w:pPr>
    </w:p>
    <w:p w:rsidR="002258A6" w:rsidRPr="00DD34B0" w:rsidRDefault="002258A6" w:rsidP="002258A6">
      <w:pPr>
        <w:spacing w:line="276" w:lineRule="auto"/>
        <w:ind w:left="6521"/>
      </w:pPr>
      <w:r w:rsidRPr="00DD34B0">
        <w:t>Приложение № 1</w:t>
      </w:r>
    </w:p>
    <w:p w:rsidR="002258A6" w:rsidRPr="00DD34B0" w:rsidRDefault="002258A6" w:rsidP="002258A6">
      <w:pPr>
        <w:spacing w:line="276" w:lineRule="auto"/>
        <w:ind w:left="6521"/>
      </w:pPr>
      <w:r w:rsidRPr="00DD34B0">
        <w:lastRenderedPageBreak/>
        <w:t>к Техническому заданию</w:t>
      </w:r>
    </w:p>
    <w:p w:rsidR="002258A6" w:rsidRPr="00DD34B0" w:rsidRDefault="002258A6" w:rsidP="002258A6">
      <w:pPr>
        <w:spacing w:line="276" w:lineRule="auto"/>
        <w:ind w:left="6521"/>
      </w:pPr>
      <w:r w:rsidRPr="00DD34B0">
        <w:t>на оказание услуг</w:t>
      </w:r>
    </w:p>
    <w:p w:rsidR="002258A6" w:rsidRPr="00DD34B0" w:rsidRDefault="002258A6" w:rsidP="002258A6">
      <w:pPr>
        <w:spacing w:line="276" w:lineRule="auto"/>
        <w:jc w:val="center"/>
        <w:rPr>
          <w:b/>
        </w:rPr>
      </w:pPr>
    </w:p>
    <w:p w:rsidR="002258A6" w:rsidRPr="00DD34B0" w:rsidRDefault="002258A6" w:rsidP="002258A6">
      <w:pPr>
        <w:spacing w:line="276" w:lineRule="auto"/>
        <w:jc w:val="center"/>
        <w:rPr>
          <w:b/>
        </w:rPr>
      </w:pPr>
      <w:r w:rsidRPr="00DD34B0">
        <w:rPr>
          <w:b/>
        </w:rPr>
        <w:t>Перечень подразделений ФГУП «РосРАО»,</w:t>
      </w:r>
      <w:r>
        <w:rPr>
          <w:b/>
        </w:rPr>
        <w:t xml:space="preserve"> </w:t>
      </w:r>
      <w:r w:rsidRPr="00DD34B0">
        <w:rPr>
          <w:b/>
        </w:rPr>
        <w:t>заявляемых на сертификацию</w:t>
      </w:r>
      <w:r>
        <w:rPr>
          <w:b/>
        </w:rPr>
        <w:t>:</w:t>
      </w:r>
    </w:p>
    <w:p w:rsidR="002258A6" w:rsidRPr="00DD34B0" w:rsidRDefault="002258A6" w:rsidP="002258A6">
      <w:pPr>
        <w:spacing w:line="276" w:lineRule="auto"/>
        <w:jc w:val="center"/>
        <w:rPr>
          <w:b/>
        </w:rPr>
      </w:pPr>
    </w:p>
    <w:p w:rsidR="002258A6" w:rsidRPr="00605019" w:rsidRDefault="002258A6" w:rsidP="002258A6">
      <w:pPr>
        <w:pStyle w:val="afff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1. </w:t>
      </w:r>
      <w:r w:rsidRPr="00605019">
        <w:rPr>
          <w:sz w:val="24"/>
          <w:szCs w:val="24"/>
        </w:rPr>
        <w:t>Генеральная дирекция ФГУП «РосР</w:t>
      </w:r>
      <w:r>
        <w:rPr>
          <w:sz w:val="24"/>
          <w:szCs w:val="24"/>
        </w:rPr>
        <w:t xml:space="preserve">АО» (119017, г. Москва, </w:t>
      </w:r>
      <w:proofErr w:type="spellStart"/>
      <w:r>
        <w:rPr>
          <w:sz w:val="24"/>
          <w:szCs w:val="24"/>
        </w:rPr>
        <w:t>пер</w:t>
      </w:r>
      <w:proofErr w:type="gramStart"/>
      <w:r>
        <w:rPr>
          <w:sz w:val="24"/>
          <w:szCs w:val="24"/>
        </w:rPr>
        <w:t>.</w:t>
      </w:r>
      <w:r w:rsidRPr="00605019">
        <w:rPr>
          <w:sz w:val="24"/>
          <w:szCs w:val="24"/>
        </w:rPr>
        <w:t>П</w:t>
      </w:r>
      <w:proofErr w:type="gramEnd"/>
      <w:r w:rsidRPr="00605019">
        <w:rPr>
          <w:sz w:val="24"/>
          <w:szCs w:val="24"/>
        </w:rPr>
        <w:t>ыжевский</w:t>
      </w:r>
      <w:proofErr w:type="spellEnd"/>
      <w:r w:rsidRPr="00605019">
        <w:rPr>
          <w:sz w:val="24"/>
          <w:szCs w:val="24"/>
        </w:rPr>
        <w:t>, д. 6);</w:t>
      </w:r>
    </w:p>
    <w:p w:rsidR="002258A6" w:rsidRPr="00DD34B0" w:rsidRDefault="002258A6" w:rsidP="002258A6">
      <w:pPr>
        <w:autoSpaceDE w:val="0"/>
        <w:autoSpaceDN w:val="0"/>
        <w:spacing w:line="276" w:lineRule="auto"/>
        <w:ind w:firstLine="567"/>
        <w:jc w:val="both"/>
      </w:pPr>
      <w:r w:rsidRPr="00DD34B0">
        <w:t>2. Филиал      «</w:t>
      </w:r>
      <w:proofErr w:type="spellStart"/>
      <w:r w:rsidRPr="00DD34B0">
        <w:t>Северо</w:t>
      </w:r>
      <w:proofErr w:type="spellEnd"/>
      <w:r w:rsidRPr="00DD34B0">
        <w:t xml:space="preserve">   -    западный    территориальный    округ» ФГУП «РосРАО» </w:t>
      </w:r>
    </w:p>
    <w:p w:rsidR="002258A6" w:rsidRPr="00DD34B0" w:rsidRDefault="002258A6" w:rsidP="002258A6">
      <w:pPr>
        <w:autoSpaceDE w:val="0"/>
        <w:autoSpaceDN w:val="0"/>
        <w:spacing w:line="276" w:lineRule="auto"/>
        <w:ind w:firstLine="567"/>
        <w:jc w:val="both"/>
        <w:rPr>
          <w:i/>
          <w:iCs/>
        </w:rPr>
      </w:pPr>
      <w:r w:rsidRPr="00DD34B0">
        <w:t xml:space="preserve">(195009, Санкт-Петербург, ул. </w:t>
      </w:r>
      <w:proofErr w:type="gramStart"/>
      <w:r w:rsidRPr="00DD34B0">
        <w:t>Арсенальная</w:t>
      </w:r>
      <w:proofErr w:type="gramEnd"/>
      <w:r w:rsidRPr="00DD34B0">
        <w:t>, д.1, корп.2);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2.1. </w:t>
      </w:r>
      <w:r w:rsidRPr="00DD34B0">
        <w:t>Ленинградское отделение филиала «</w:t>
      </w:r>
      <w:proofErr w:type="spellStart"/>
      <w:r w:rsidRPr="00DD34B0">
        <w:t>Северо</w:t>
      </w:r>
      <w:proofErr w:type="spellEnd"/>
      <w:r w:rsidRPr="00DD34B0">
        <w:t xml:space="preserve"> - западный территориальный округ» ФГУП «РосРАО»</w:t>
      </w:r>
      <w:r>
        <w:t xml:space="preserve"> </w:t>
      </w:r>
      <w:r w:rsidRPr="00DD34B0">
        <w:t xml:space="preserve"> (188540, Лен</w:t>
      </w:r>
      <w:r>
        <w:t>инградская область)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 xml:space="preserve">3. Филиал  «Приволжский  </w:t>
      </w:r>
      <w:r>
        <w:t xml:space="preserve">  территориальный  округ» </w:t>
      </w:r>
      <w:r w:rsidRPr="00DD34B0">
        <w:t>ФГУП «РосРАО»   (603950, г. Нижний Новгород, Московское шоссе, д.302А);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3.1. </w:t>
      </w:r>
      <w:r w:rsidRPr="00DD34B0">
        <w:t>Нижегородское отделение филиала «Приволжский территориальный округ» ФГУП «РосРАО» (г. Нижегородская облас</w:t>
      </w:r>
      <w:r>
        <w:t>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3.2. </w:t>
      </w:r>
      <w:r w:rsidRPr="00DD34B0">
        <w:t xml:space="preserve">Саратовское </w:t>
      </w:r>
      <w:r>
        <w:t xml:space="preserve"> </w:t>
      </w:r>
      <w:r w:rsidRPr="00DD34B0">
        <w:t xml:space="preserve">отделение </w:t>
      </w:r>
      <w:r>
        <w:t xml:space="preserve"> </w:t>
      </w:r>
      <w:r w:rsidRPr="00DD34B0">
        <w:t xml:space="preserve">филиала </w:t>
      </w:r>
      <w:r>
        <w:t xml:space="preserve"> </w:t>
      </w:r>
      <w:r w:rsidRPr="00DD34B0">
        <w:t xml:space="preserve">«Приволжский </w:t>
      </w:r>
      <w:r>
        <w:t xml:space="preserve">  </w:t>
      </w:r>
      <w:r w:rsidRPr="00DD34B0">
        <w:t xml:space="preserve">территориальный округ» ФГУП «РосРАО» (410076, г. Саратов, ул. </w:t>
      </w:r>
      <w:proofErr w:type="gramStart"/>
      <w:r w:rsidRPr="00DD34B0">
        <w:t>Верхняя</w:t>
      </w:r>
      <w:proofErr w:type="gramEnd"/>
      <w:r w:rsidRPr="00DD34B0">
        <w:t>, д.17</w:t>
      </w:r>
      <w:r>
        <w:t>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3.3. </w:t>
      </w:r>
      <w:r w:rsidRPr="00DD34B0">
        <w:t xml:space="preserve">Самарское </w:t>
      </w:r>
      <w:r>
        <w:t xml:space="preserve"> </w:t>
      </w:r>
      <w:r w:rsidRPr="00DD34B0">
        <w:t>отделение</w:t>
      </w:r>
      <w:r>
        <w:t xml:space="preserve"> </w:t>
      </w:r>
      <w:r w:rsidRPr="00DD34B0">
        <w:t xml:space="preserve"> филиала </w:t>
      </w:r>
      <w:r>
        <w:t xml:space="preserve">   </w:t>
      </w:r>
      <w:r w:rsidRPr="00DD34B0">
        <w:t xml:space="preserve">«Приволжский </w:t>
      </w:r>
      <w:r>
        <w:t xml:space="preserve"> </w:t>
      </w:r>
      <w:r w:rsidRPr="00DD34B0">
        <w:t xml:space="preserve">территориальный </w:t>
      </w:r>
      <w:r>
        <w:t xml:space="preserve">  </w:t>
      </w:r>
      <w:r w:rsidRPr="00DD34B0">
        <w:t>округ» ФГУП «РосРАО» (443068, г. Самара, ул. Мичурина, д.112</w:t>
      </w:r>
      <w:r>
        <w:t>)</w:t>
      </w:r>
      <w:r w:rsidRPr="00DD34B0">
        <w:t>;</w:t>
      </w:r>
    </w:p>
    <w:p w:rsidR="002258A6" w:rsidRDefault="002258A6" w:rsidP="002258A6">
      <w:pPr>
        <w:spacing w:line="276" w:lineRule="auto"/>
        <w:ind w:firstLine="567"/>
        <w:jc w:val="both"/>
      </w:pPr>
      <w:r w:rsidRPr="00DD34B0">
        <w:t>4. Филиал «Уральский терри</w:t>
      </w:r>
      <w:r>
        <w:t xml:space="preserve">ториальный округ» ФГУП «РосРАО» </w:t>
      </w:r>
      <w:r w:rsidRPr="00DD34B0">
        <w:t xml:space="preserve">         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>(</w:t>
      </w:r>
      <w:r w:rsidRPr="00DD34B0">
        <w:rPr>
          <w:spacing w:val="-2"/>
        </w:rPr>
        <w:t xml:space="preserve">г. Екатеринбург, </w:t>
      </w:r>
      <w:r>
        <w:rPr>
          <w:spacing w:val="-2"/>
        </w:rPr>
        <w:t xml:space="preserve"> </w:t>
      </w:r>
      <w:r w:rsidRPr="00DD34B0">
        <w:rPr>
          <w:spacing w:val="-2"/>
        </w:rPr>
        <w:t xml:space="preserve">улица </w:t>
      </w:r>
      <w:proofErr w:type="spellStart"/>
      <w:r w:rsidRPr="00DD34B0">
        <w:rPr>
          <w:spacing w:val="-2"/>
        </w:rPr>
        <w:t>Корепина</w:t>
      </w:r>
      <w:proofErr w:type="spellEnd"/>
      <w:r w:rsidRPr="00DD34B0">
        <w:rPr>
          <w:spacing w:val="-2"/>
        </w:rPr>
        <w:t>, д. 52</w:t>
      </w:r>
      <w:r w:rsidRPr="00DD34B0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4.1. </w:t>
      </w:r>
      <w:r w:rsidRPr="00DD34B0">
        <w:t xml:space="preserve">Свердловское </w:t>
      </w:r>
      <w:r>
        <w:t xml:space="preserve">  </w:t>
      </w:r>
      <w:r w:rsidRPr="00DD34B0">
        <w:t xml:space="preserve">отделение </w:t>
      </w:r>
      <w:r>
        <w:t xml:space="preserve">  </w:t>
      </w:r>
      <w:r w:rsidRPr="00DD34B0">
        <w:t>филиала</w:t>
      </w:r>
      <w:r>
        <w:t xml:space="preserve">  </w:t>
      </w:r>
      <w:r w:rsidRPr="00DD34B0">
        <w:t xml:space="preserve"> «Уральский </w:t>
      </w:r>
      <w:r>
        <w:t xml:space="preserve"> </w:t>
      </w:r>
      <w:r w:rsidRPr="00DD34B0">
        <w:t>территориальный округ» ФГУП «РосРАО»</w:t>
      </w:r>
      <w:r>
        <w:t xml:space="preserve"> </w:t>
      </w:r>
      <w:r w:rsidRPr="00DD34B0">
        <w:t>(Свердловская об</w:t>
      </w:r>
      <w:r>
        <w:t>ласть)</w:t>
      </w:r>
      <w:r w:rsidRPr="00DD34B0">
        <w:t>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5. </w:t>
      </w:r>
      <w:r w:rsidRPr="00DD34B0">
        <w:t>Филиал «Южный территориальный округ» ФГУП «</w:t>
      </w:r>
      <w:r>
        <w:t xml:space="preserve">РосРАО» </w:t>
      </w:r>
      <w:r w:rsidRPr="00DD34B0">
        <w:t>(344037, г. Ростов-на-Дону, ул. 30-я линия, д. 54);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5.1. </w:t>
      </w:r>
      <w:r w:rsidRPr="00DD34B0">
        <w:t xml:space="preserve">Волгоградское </w:t>
      </w:r>
      <w:r>
        <w:t xml:space="preserve">  </w:t>
      </w:r>
      <w:r w:rsidRPr="00DD34B0">
        <w:t>отделение</w:t>
      </w:r>
      <w:r>
        <w:t xml:space="preserve">  </w:t>
      </w:r>
      <w:r w:rsidRPr="00DD34B0">
        <w:t xml:space="preserve"> филиала</w:t>
      </w:r>
      <w:r>
        <w:t xml:space="preserve">   </w:t>
      </w:r>
      <w:r w:rsidRPr="00DD34B0">
        <w:t xml:space="preserve"> «Южный </w:t>
      </w:r>
      <w:r>
        <w:t xml:space="preserve"> </w:t>
      </w:r>
      <w:r w:rsidRPr="00DD34B0">
        <w:t xml:space="preserve">территориальный </w:t>
      </w:r>
      <w:r>
        <w:t xml:space="preserve">  </w:t>
      </w:r>
      <w:r w:rsidRPr="00DD34B0">
        <w:t xml:space="preserve">округ» ФГУП «РосРАО» (400075, г. Волгоград, ул. </w:t>
      </w:r>
      <w:proofErr w:type="gramStart"/>
      <w:r w:rsidRPr="00DD34B0">
        <w:t>Бетонная</w:t>
      </w:r>
      <w:proofErr w:type="gramEnd"/>
      <w:r w:rsidRPr="00DD34B0">
        <w:t>, д.1</w:t>
      </w:r>
      <w:r>
        <w:t xml:space="preserve">; </w:t>
      </w:r>
      <w:r w:rsidRPr="008C7120">
        <w:t>ПХРО</w:t>
      </w:r>
      <w:r>
        <w:t xml:space="preserve"> -</w:t>
      </w:r>
      <w:r w:rsidRPr="008C7120">
        <w:t xml:space="preserve"> Волг</w:t>
      </w:r>
      <w:r>
        <w:t>оградская обл.</w:t>
      </w:r>
      <w:r w:rsidRPr="00DD34B0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6. </w:t>
      </w:r>
      <w:r w:rsidRPr="00DD34B0">
        <w:t xml:space="preserve">Филиал «Сибирский территориальный округ» ФГУП «РосРАО»                 (664022, г. Иркутск, ул. 6-я </w:t>
      </w:r>
      <w:proofErr w:type="gramStart"/>
      <w:r w:rsidRPr="00DD34B0">
        <w:t>Советская</w:t>
      </w:r>
      <w:proofErr w:type="gramEnd"/>
      <w:r w:rsidRPr="00DD34B0">
        <w:t>, д. 20</w:t>
      </w:r>
      <w:r>
        <w:t xml:space="preserve">; </w:t>
      </w:r>
      <w:r w:rsidRPr="00605019">
        <w:t>ПХРО</w:t>
      </w:r>
      <w:r>
        <w:t xml:space="preserve"> </w:t>
      </w:r>
      <w:r w:rsidRPr="00605019">
        <w:t>-</w:t>
      </w:r>
      <w:r>
        <w:t xml:space="preserve"> Иркутская обл.</w:t>
      </w:r>
      <w:r w:rsidRPr="00605019">
        <w:t>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6.1. </w:t>
      </w:r>
      <w:r w:rsidRPr="00DD34B0">
        <w:t xml:space="preserve">Хабаровское </w:t>
      </w:r>
      <w:r>
        <w:t xml:space="preserve">  </w:t>
      </w:r>
      <w:r w:rsidRPr="00DD34B0">
        <w:t>отделение</w:t>
      </w:r>
      <w:r>
        <w:t xml:space="preserve"> </w:t>
      </w:r>
      <w:r w:rsidRPr="00DD34B0">
        <w:t xml:space="preserve"> </w:t>
      </w:r>
      <w:r>
        <w:t xml:space="preserve"> </w:t>
      </w:r>
      <w:r w:rsidRPr="00DD34B0">
        <w:t xml:space="preserve">филиала </w:t>
      </w:r>
      <w:r>
        <w:t xml:space="preserve">  </w:t>
      </w:r>
      <w:r w:rsidRPr="00DD34B0">
        <w:t>«Сибирский</w:t>
      </w:r>
      <w:r>
        <w:t xml:space="preserve"> </w:t>
      </w:r>
      <w:r w:rsidRPr="00DD34B0">
        <w:t xml:space="preserve"> территориальный </w:t>
      </w:r>
      <w:r>
        <w:t xml:space="preserve">  </w:t>
      </w:r>
      <w:r w:rsidRPr="00DD34B0">
        <w:t>округ» ФГУП «РосРАО» (680007, г. Хабаровск, ул. Шимановская, д.1А);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 w:rsidRPr="00DD34B0">
        <w:t>7. СЗЦ «</w:t>
      </w:r>
      <w:proofErr w:type="spellStart"/>
      <w:r w:rsidRPr="00DD34B0">
        <w:t>СевРАО</w:t>
      </w:r>
      <w:proofErr w:type="spellEnd"/>
      <w:r w:rsidRPr="00DD34B0">
        <w:t>»</w:t>
      </w:r>
      <w:r>
        <w:t xml:space="preserve"> </w:t>
      </w:r>
      <w:r w:rsidRPr="00DD34B0">
        <w:t>- филиал ФГУП «Р</w:t>
      </w:r>
      <w:r>
        <w:t xml:space="preserve">осРАО» (183017,  г. Мурманск,   </w:t>
      </w:r>
      <w:r w:rsidRPr="00DD34B0">
        <w:t>ул. Лобова, д. 100);</w:t>
      </w:r>
    </w:p>
    <w:p w:rsidR="002258A6" w:rsidRPr="00DD34B0" w:rsidRDefault="002258A6" w:rsidP="002258A6">
      <w:pPr>
        <w:spacing w:line="276" w:lineRule="auto"/>
        <w:ind w:firstLine="567"/>
        <w:jc w:val="both"/>
      </w:pPr>
      <w:r>
        <w:t>7.1. </w:t>
      </w:r>
      <w:r w:rsidRPr="00DD34B0">
        <w:t>Отделение Сайда-Губа СЗЦ «</w:t>
      </w:r>
      <w:proofErr w:type="spellStart"/>
      <w:r w:rsidRPr="00DD34B0">
        <w:t>СевРАО</w:t>
      </w:r>
      <w:proofErr w:type="spellEnd"/>
      <w:r w:rsidRPr="00DD34B0">
        <w:t>»</w:t>
      </w:r>
      <w:r>
        <w:t xml:space="preserve"> </w:t>
      </w:r>
      <w:r w:rsidRPr="00DD34B0">
        <w:t xml:space="preserve">- филиала ФГУП «РосРАО» </w:t>
      </w:r>
      <w:r>
        <w:t xml:space="preserve"> (Мурманская область).</w:t>
      </w:r>
    </w:p>
    <w:p w:rsidR="002258A6" w:rsidRPr="00DD34B0" w:rsidRDefault="002258A6" w:rsidP="002258A6">
      <w:pPr>
        <w:spacing w:line="276" w:lineRule="auto"/>
        <w:ind w:left="5812"/>
      </w:pPr>
    </w:p>
    <w:p w:rsidR="008B2004" w:rsidRPr="00576F4E" w:rsidRDefault="008B2004" w:rsidP="00E01322">
      <w:pPr>
        <w:jc w:val="center"/>
        <w:outlineLvl w:val="0"/>
        <w:rPr>
          <w:b/>
        </w:rPr>
      </w:pPr>
    </w:p>
    <w:sectPr w:rsidR="008B2004" w:rsidRPr="00576F4E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76F4E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7B666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720B7" w:rsidRPr="000700FC" w:rsidRDefault="00B720B7" w:rsidP="00B720B7">
    <w:pPr>
      <w:tabs>
        <w:tab w:val="left" w:pos="1134"/>
      </w:tabs>
      <w:spacing w:before="120"/>
      <w:ind w:left="709"/>
      <w:jc w:val="center"/>
      <w:rPr>
        <w:b/>
        <w:spacing w:val="-6"/>
        <w:sz w:val="18"/>
        <w:szCs w:val="18"/>
      </w:rPr>
    </w:pPr>
    <w:r w:rsidRPr="000700FC">
      <w:rPr>
        <w:sz w:val="18"/>
        <w:szCs w:val="18"/>
      </w:rPr>
      <w:t xml:space="preserve">открытый запрос предложений в электронной форме на право заключения договора </w:t>
    </w:r>
    <w:r w:rsidRPr="000700FC">
      <w:rPr>
        <w:spacing w:val="-6"/>
        <w:sz w:val="18"/>
        <w:szCs w:val="18"/>
      </w:rPr>
      <w:t>на п</w:t>
    </w:r>
    <w:r w:rsidRPr="000700FC">
      <w:rPr>
        <w:bCs/>
        <w:color w:val="000000"/>
        <w:sz w:val="18"/>
        <w:szCs w:val="18"/>
      </w:rPr>
      <w:t>роведение диагностического (оценочного), сертификационного и двух инспекционных аудитов системы менеджмента качества ФГУП «РосРАО» на соответствие требованиям международного стандарта ISO 9001:2008.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6"/>
  </w:num>
  <w:num w:numId="4">
    <w:abstractNumId w:val="2"/>
  </w:num>
  <w:num w:numId="5">
    <w:abstractNumId w:val="0"/>
  </w:num>
  <w:num w:numId="6">
    <w:abstractNumId w:val="15"/>
  </w:num>
  <w:num w:numId="7">
    <w:abstractNumId w:val="4"/>
  </w:num>
  <w:num w:numId="8">
    <w:abstractNumId w:val="13"/>
  </w:num>
  <w:num w:numId="9">
    <w:abstractNumId w:val="3"/>
  </w:num>
  <w:num w:numId="10">
    <w:abstractNumId w:val="14"/>
  </w:num>
  <w:num w:numId="11">
    <w:abstractNumId w:val="19"/>
  </w:num>
  <w:num w:numId="12">
    <w:abstractNumId w:val="8"/>
  </w:num>
  <w:num w:numId="13">
    <w:abstractNumId w:val="17"/>
  </w:num>
  <w:num w:numId="14">
    <w:abstractNumId w:val="11"/>
  </w:num>
  <w:num w:numId="15">
    <w:abstractNumId w:val="6"/>
  </w:num>
  <w:num w:numId="16">
    <w:abstractNumId w:val="10"/>
  </w:num>
  <w:num w:numId="17">
    <w:abstractNumId w:val="1"/>
  </w:num>
  <w:num w:numId="18">
    <w:abstractNumId w:val="12"/>
  </w:num>
  <w:num w:numId="19">
    <w:abstractNumId w:val="9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258A6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19E3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6668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0B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2">
    <w:name w:val="Основной текст 21"/>
    <w:basedOn w:val="a2"/>
    <w:rsid w:val="002258A6"/>
    <w:pPr>
      <w:widowControl w:val="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2">
    <w:name w:val="Основной текст 21"/>
    <w:basedOn w:val="a2"/>
    <w:rsid w:val="002258A6"/>
    <w:pPr>
      <w:widowControl w:val="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023E472-CB24-4726-A324-CD83DE8F9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126</TotalTime>
  <Pages>10</Pages>
  <Words>2080</Words>
  <Characters>15356</Characters>
  <Application>Microsoft Office Word</Application>
  <DocSecurity>0</DocSecurity>
  <Lines>127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17402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48</cp:revision>
  <cp:lastPrinted>2013-05-13T10:31:00Z</cp:lastPrinted>
  <dcterms:created xsi:type="dcterms:W3CDTF">2013-12-04T11:06:00Z</dcterms:created>
  <dcterms:modified xsi:type="dcterms:W3CDTF">2015-03-04T13:23:00Z</dcterms:modified>
</cp:coreProperties>
</file>