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079" w:rsidRPr="003E5C10" w:rsidRDefault="00577079" w:rsidP="00B83E50">
      <w:pPr>
        <w:jc w:val="center"/>
        <w:outlineLvl w:val="0"/>
        <w:rPr>
          <w:rFonts w:ascii="Times New Roman" w:hAnsi="Times New Roman" w:cs="Times New Roman"/>
        </w:rPr>
      </w:pPr>
      <w:r w:rsidRPr="003E5C10">
        <w:rPr>
          <w:rFonts w:ascii="Times New Roman" w:hAnsi="Times New Roman" w:cs="Times New Roman"/>
        </w:rPr>
        <w:t>ИЗВЕЩЕНИЕ О ПРОДЛЕНИИ СРОКА ПОДАЧИ ЗАЯВОК</w:t>
      </w:r>
    </w:p>
    <w:p w:rsidR="00577079" w:rsidRPr="003E5C10" w:rsidRDefault="00577079" w:rsidP="00B83E50">
      <w:pPr>
        <w:jc w:val="center"/>
        <w:outlineLvl w:val="0"/>
        <w:rPr>
          <w:rFonts w:ascii="Times New Roman" w:hAnsi="Times New Roman" w:cs="Times New Roman"/>
        </w:rPr>
      </w:pPr>
      <w:r w:rsidRPr="003E5C10">
        <w:rPr>
          <w:rFonts w:ascii="Times New Roman" w:hAnsi="Times New Roman" w:cs="Times New Roman"/>
        </w:rPr>
        <w:t>224/67-03/13-175/2 ОЗЦЭ</w:t>
      </w:r>
    </w:p>
    <w:p w:rsidR="00577079" w:rsidRPr="00A6215E" w:rsidRDefault="00577079" w:rsidP="00B83E50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577079" w:rsidRPr="00A6215E" w:rsidRDefault="00577079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577079" w:rsidRPr="00A6215E" w:rsidRDefault="00577079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577079" w:rsidRPr="00A6215E" w:rsidRDefault="00577079" w:rsidP="00B83E50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577079" w:rsidRDefault="00577079" w:rsidP="00B83E50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577079" w:rsidRPr="006F3094" w:rsidRDefault="00577079" w:rsidP="00B83E5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Фенина Нина Андреевна,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995F42">
        <w:rPr>
          <w:rFonts w:ascii="Times New Roman" w:hAnsi="Times New Roman" w:cs="Times New Roman"/>
          <w:lang w:val="en-US"/>
        </w:rPr>
        <w:t>nfenina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577079" w:rsidRPr="00BD1E5B" w:rsidRDefault="00577079" w:rsidP="00B83E50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577079" w:rsidRPr="00A6215E" w:rsidRDefault="00577079" w:rsidP="00B83E50">
      <w:pPr>
        <w:numPr>
          <w:ilvl w:val="0"/>
          <w:numId w:val="1"/>
        </w:numPr>
        <w:tabs>
          <w:tab w:val="clear" w:pos="1260"/>
          <w:tab w:val="left" w:pos="1134"/>
        </w:tabs>
        <w:suppressAutoHyphens w:val="0"/>
        <w:ind w:left="0" w:firstLine="90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CD4266">
        <w:rPr>
          <w:rFonts w:ascii="Times New Roman" w:hAnsi="Times New Roman" w:cs="Times New Roman"/>
        </w:rPr>
        <w:t>расходных материалов</w:t>
      </w:r>
      <w:r w:rsidRPr="00496C1D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577079" w:rsidRPr="00A6215E" w:rsidRDefault="00577079" w:rsidP="00B83E5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577079" w:rsidRPr="00A6215E" w:rsidRDefault="00577079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577079" w:rsidRPr="00A6215E" w:rsidRDefault="00577079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577079" w:rsidRPr="00A6215E" w:rsidRDefault="00577079" w:rsidP="00B83E5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77079" w:rsidRPr="00A6215E" w:rsidRDefault="00577079" w:rsidP="00B83E5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77079" w:rsidRPr="00A6215E" w:rsidRDefault="00577079" w:rsidP="00B83E5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77079" w:rsidRPr="00732BAD" w:rsidRDefault="00577079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32BAD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732BAD">
        <w:rPr>
          <w:rFonts w:ascii="Times New Roman" w:hAnsi="Times New Roman" w:cs="Times New Roman"/>
        </w:rPr>
        <w:t>: 195 473, 00 (сто девяносто пять тысяч четыреста семьдесят три рубл</w:t>
      </w:r>
      <w:r>
        <w:rPr>
          <w:rFonts w:ascii="Times New Roman" w:hAnsi="Times New Roman" w:cs="Times New Roman"/>
        </w:rPr>
        <w:t>я</w:t>
      </w:r>
      <w:r w:rsidRPr="00732BAD">
        <w:rPr>
          <w:rFonts w:ascii="Times New Roman" w:hAnsi="Times New Roman" w:cs="Times New Roman"/>
        </w:rPr>
        <w:t xml:space="preserve"> 00 копеек) рубл</w:t>
      </w:r>
      <w:r>
        <w:rPr>
          <w:rFonts w:ascii="Times New Roman" w:hAnsi="Times New Roman" w:cs="Times New Roman"/>
        </w:rPr>
        <w:t>я</w:t>
      </w:r>
      <w:r w:rsidRPr="00732BAD">
        <w:rPr>
          <w:rFonts w:ascii="Times New Roman" w:hAnsi="Times New Roman" w:cs="Times New Roman"/>
        </w:rPr>
        <w:t xml:space="preserve">, включая НДС. </w:t>
      </w:r>
      <w:r>
        <w:rPr>
          <w:rFonts w:ascii="Times New Roman" w:hAnsi="Times New Roman" w:cs="Times New Roman"/>
        </w:rPr>
        <w:t>С</w:t>
      </w:r>
      <w:r w:rsidRPr="00732BAD">
        <w:rPr>
          <w:rFonts w:ascii="Times New Roman" w:hAnsi="Times New Roman" w:cs="Times New Roman"/>
        </w:rPr>
        <w:t xml:space="preserve">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577079" w:rsidRPr="00732BAD" w:rsidRDefault="00577079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32BAD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732BAD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577079" w:rsidRPr="00A6215E" w:rsidRDefault="00577079" w:rsidP="00B83E5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577079" w:rsidRDefault="00577079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577079" w:rsidRPr="00FD2DE2" w:rsidRDefault="00577079" w:rsidP="00FD2DE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FD2DE2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FD2DE2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FD2DE2">
        <w:rPr>
          <w:rFonts w:ascii="Times New Roman" w:hAnsi="Times New Roman" w:cs="Times New Roman"/>
          <w:b/>
          <w:bCs/>
        </w:rPr>
        <w:t>:</w:t>
      </w:r>
    </w:p>
    <w:p w:rsidR="00577079" w:rsidRPr="00FD2DE2" w:rsidRDefault="00577079" w:rsidP="00FD2DE2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FD2DE2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FD2DE2">
        <w:rPr>
          <w:rFonts w:ascii="Times New Roman" w:hAnsi="Times New Roman" w:cs="Times New Roman"/>
          <w:color w:val="0000FF"/>
        </w:rPr>
        <w:t xml:space="preserve"> </w:t>
      </w:r>
      <w:r w:rsidRPr="00FD2DE2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FD2DE2">
        <w:rPr>
          <w:rFonts w:ascii="Times New Roman" w:hAnsi="Times New Roman" w:cs="Times New Roman"/>
          <w:spacing w:val="-6"/>
        </w:rPr>
        <w:t>на участие в запросе цен</w:t>
      </w:r>
      <w:r w:rsidRPr="00FD2DE2">
        <w:rPr>
          <w:rFonts w:ascii="Times New Roman" w:hAnsi="Times New Roman" w:cs="Times New Roman"/>
        </w:rPr>
        <w:t xml:space="preserve"> продлевается на 4 рабочих дня.</w:t>
      </w:r>
    </w:p>
    <w:p w:rsidR="00577079" w:rsidRPr="00A6215E" w:rsidRDefault="00577079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577079" w:rsidRPr="00A6215E" w:rsidRDefault="00577079" w:rsidP="00B83E50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  <w:highlight w:val="yellow"/>
        </w:rPr>
        <w:t>08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14» июня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577079" w:rsidRPr="00A6215E" w:rsidRDefault="00577079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21» июня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577079" w:rsidRPr="00A6215E" w:rsidRDefault="00577079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21</w:t>
      </w:r>
      <w:r w:rsidRPr="006B4A1D">
        <w:rPr>
          <w:rFonts w:ascii="Times New Roman" w:hAnsi="Times New Roman" w:cs="Times New Roman"/>
          <w:spacing w:val="-6"/>
          <w:highlight w:val="yellow"/>
        </w:rPr>
        <w:t xml:space="preserve">» июня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577079" w:rsidRPr="00A6215E" w:rsidRDefault="00577079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3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577079" w:rsidRPr="00A6215E" w:rsidRDefault="00577079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577079" w:rsidRPr="00A6215E" w:rsidRDefault="00577079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77079" w:rsidRPr="00D55FE5" w:rsidRDefault="00577079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77079" w:rsidRPr="00A6215E" w:rsidRDefault="00577079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77079" w:rsidRPr="00A6215E" w:rsidRDefault="00577079" w:rsidP="00B83E50">
      <w:pPr>
        <w:jc w:val="center"/>
        <w:rPr>
          <w:rFonts w:ascii="Times New Roman" w:hAnsi="Times New Roman" w:cs="Times New Roman"/>
          <w:color w:val="000000"/>
        </w:rPr>
      </w:pPr>
    </w:p>
    <w:p w:rsidR="00577079" w:rsidRDefault="00577079" w:rsidP="00B83E50">
      <w:pPr>
        <w:jc w:val="both"/>
      </w:pPr>
    </w:p>
    <w:sectPr w:rsidR="00577079" w:rsidSect="00B65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3F2E"/>
    <w:rsid w:val="000648DD"/>
    <w:rsid w:val="0036723D"/>
    <w:rsid w:val="003D771F"/>
    <w:rsid w:val="003E5C10"/>
    <w:rsid w:val="00454708"/>
    <w:rsid w:val="00496C1D"/>
    <w:rsid w:val="004E5D69"/>
    <w:rsid w:val="00520DB2"/>
    <w:rsid w:val="00577079"/>
    <w:rsid w:val="006B4A1D"/>
    <w:rsid w:val="006F3094"/>
    <w:rsid w:val="00732BAD"/>
    <w:rsid w:val="00750D35"/>
    <w:rsid w:val="007B279E"/>
    <w:rsid w:val="00801685"/>
    <w:rsid w:val="00887A00"/>
    <w:rsid w:val="008E3C0C"/>
    <w:rsid w:val="008F44EF"/>
    <w:rsid w:val="00995F42"/>
    <w:rsid w:val="00A6215E"/>
    <w:rsid w:val="00B15C4C"/>
    <w:rsid w:val="00B65435"/>
    <w:rsid w:val="00B83E50"/>
    <w:rsid w:val="00BA40B6"/>
    <w:rsid w:val="00BD1E5B"/>
    <w:rsid w:val="00C5416E"/>
    <w:rsid w:val="00C572F3"/>
    <w:rsid w:val="00CD4266"/>
    <w:rsid w:val="00D14104"/>
    <w:rsid w:val="00D42E6F"/>
    <w:rsid w:val="00D55FE5"/>
    <w:rsid w:val="00D822F8"/>
    <w:rsid w:val="00DA6B67"/>
    <w:rsid w:val="00DE3F2E"/>
    <w:rsid w:val="00FD2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E50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нак Знак1 Знак Знак1 Знак Знак Знак Знак Знак Знак"/>
    <w:basedOn w:val="Normal"/>
    <w:uiPriority w:val="99"/>
    <w:rsid w:val="00B83E50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">
    <w:name w:val="Знак1"/>
    <w:basedOn w:val="Normal"/>
    <w:link w:val="DefaultParagraphFont"/>
    <w:uiPriority w:val="99"/>
    <w:rsid w:val="003E5C10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730</Words>
  <Characters>4161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7</cp:revision>
  <dcterms:created xsi:type="dcterms:W3CDTF">2013-05-31T12:27:00Z</dcterms:created>
  <dcterms:modified xsi:type="dcterms:W3CDTF">2013-06-06T06:59:00Z</dcterms:modified>
</cp:coreProperties>
</file>