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8C6385" w:rsidRPr="008C6385">
        <w:rPr>
          <w:b/>
          <w:sz w:val="28"/>
          <w:szCs w:val="28"/>
          <w:lang w:val="ru-RU"/>
        </w:rPr>
        <w:t>поставку канцелярских товаров и письменных принадлежностей для нужд Иркутского отделения филиала «Сибирский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footerReference w:type="firs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1A5A45" w:rsidRPr="001A5A45" w:rsidRDefault="001A5A45" w:rsidP="001A5A45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986ACF" w:rsidRPr="003B05BC" w:rsidRDefault="00986ACF" w:rsidP="00986ACF">
      <w:pPr>
        <w:jc w:val="center"/>
      </w:pPr>
      <w:r w:rsidRPr="003B05BC">
        <w:t>на оказание услуг</w:t>
      </w:r>
    </w:p>
    <w:p w:rsidR="00986ACF" w:rsidRDefault="00986ACF" w:rsidP="00986ACF">
      <w:pPr>
        <w:jc w:val="center"/>
      </w:pPr>
    </w:p>
    <w:p w:rsidR="00BF2762" w:rsidRPr="00BF2762" w:rsidRDefault="00BF2762" w:rsidP="00986ACF">
      <w:pPr>
        <w:jc w:val="center"/>
      </w:pPr>
    </w:p>
    <w:p w:rsidR="00C97445" w:rsidRPr="00C97445" w:rsidRDefault="00C97445" w:rsidP="00C97445">
      <w:pPr>
        <w:pStyle w:val="45"/>
        <w:shd w:val="clear" w:color="auto" w:fill="auto"/>
        <w:spacing w:before="0" w:after="0" w:line="240" w:lineRule="auto"/>
        <w:ind w:left="20" w:firstLine="0"/>
        <w:rPr>
          <w:b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СОДЕРЖАНИЕ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1. ПЕРЕЧЕНЬ ТОВАРОВ И ОБЩИХ ТРЕБОВАНИЙ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2. СВЕДЕНИЯ О НОВИЗНЕ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3. ТРЕБОВАНИЯ К МАРКИРОВКЕ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4. ТРЕБОВАНИЯ К УПАКОВКЕ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5. ТРЕБОВАНИЯ ПО ПРАВИЛАМ СДАЧИ И ПРИЕМКИ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709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Подраздел 5.1 Порядок сдачи и приемки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709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Подраздел 5.2 Требования по передаче заказчику технических и иных</w:t>
      </w:r>
      <w:r>
        <w:rPr>
          <w:rStyle w:val="413pt"/>
          <w:b w:val="0"/>
          <w:sz w:val="24"/>
          <w:szCs w:val="24"/>
        </w:rPr>
        <w:t xml:space="preserve"> </w:t>
      </w:r>
      <w:r w:rsidRPr="00C97445">
        <w:rPr>
          <w:rStyle w:val="413pt"/>
          <w:b w:val="0"/>
          <w:sz w:val="24"/>
          <w:szCs w:val="24"/>
        </w:rPr>
        <w:t>Документов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6. ТРЕБОВАНИЯ К ТРАНСПОРТИРОВАНИЮ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7. ТРЕБОВАНИЯ К ХРАНЕНИЮ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8. ТРЕБОВАНИЯ К ОБСЛУЖИВАНИЮ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9. ЭКОЛОГИЧЕСКИЕ ТРЕБОВАНИЯ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10. ТРЕБОВАНИЯ ПО БЕЗОПАСНОСТИ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11. ТРЕБОВАНИЯ К КАЧЕСТВУ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12. ТЕХНИЧЕСКОЕ СОПРОВОЖДЕНИЕ ГРУПП ТОВАРОВ, ЗА</w:t>
      </w:r>
      <w:r>
        <w:rPr>
          <w:rStyle w:val="413pt"/>
          <w:b w:val="0"/>
          <w:sz w:val="24"/>
          <w:szCs w:val="24"/>
        </w:rPr>
        <w:t xml:space="preserve"> </w:t>
      </w:r>
      <w:r w:rsidRPr="00C97445">
        <w:rPr>
          <w:rStyle w:val="413pt"/>
          <w:b w:val="0"/>
          <w:sz w:val="24"/>
          <w:szCs w:val="24"/>
        </w:rPr>
        <w:t>ИСКЛЮЧЕНИЕМ НЕСТАНДАРТНОГО ОБОРУДОВАНИЯ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13. ДОПОЛНИТЕЛЬНЫЕ (ИНЫЕ) ТРЕБОВАНИЯ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14. ТРЕБОВАНИЕ К ФОРМЕ ПРЕДСТАВЛЯЕМОЙ ИНФОРМАЦИИ</w:t>
      </w:r>
    </w:p>
    <w:p w:rsidR="00C97445" w:rsidRDefault="00C97445" w:rsidP="00C97445">
      <w:pPr>
        <w:pStyle w:val="45"/>
        <w:shd w:val="clear" w:color="auto" w:fill="auto"/>
        <w:spacing w:before="0" w:after="0" w:line="240" w:lineRule="auto"/>
        <w:ind w:left="1418" w:hanging="1398"/>
        <w:jc w:val="left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15. ТРЕБОВАНИЯ К ТЕХНИЧЕСКОМУ ОБУЧЕНИЮ ПЕРСОНАЛА</w:t>
      </w:r>
      <w:r>
        <w:rPr>
          <w:rStyle w:val="413pt"/>
          <w:b w:val="0"/>
          <w:sz w:val="24"/>
          <w:szCs w:val="24"/>
        </w:rPr>
        <w:t xml:space="preserve"> </w:t>
      </w:r>
      <w:r w:rsidRPr="00C97445">
        <w:rPr>
          <w:rStyle w:val="413pt"/>
          <w:b w:val="0"/>
          <w:sz w:val="24"/>
          <w:szCs w:val="24"/>
        </w:rPr>
        <w:t>ЗАКАЗЧИКА</w:t>
      </w:r>
    </w:p>
    <w:p w:rsidR="00C97445" w:rsidRDefault="00C97445" w:rsidP="00C97445">
      <w:pPr>
        <w:ind w:left="1418" w:hanging="1398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16. ПЕРЕЧЕНЬ ПРИНЯТЫХ СОКРАЩЕНИЙ</w:t>
      </w:r>
    </w:p>
    <w:p w:rsidR="003D1936" w:rsidRDefault="00C97445" w:rsidP="00C97445">
      <w:pPr>
        <w:ind w:left="1418" w:hanging="1398"/>
        <w:rPr>
          <w:rStyle w:val="413pt"/>
          <w:b w:val="0"/>
          <w:sz w:val="24"/>
          <w:szCs w:val="24"/>
        </w:rPr>
      </w:pPr>
      <w:r w:rsidRPr="00C97445">
        <w:rPr>
          <w:rStyle w:val="413pt"/>
          <w:b w:val="0"/>
          <w:sz w:val="24"/>
          <w:szCs w:val="24"/>
        </w:rPr>
        <w:t>РАЗДЕЛ 17. ПЕРЕЧЕНЬ ПРИЛОЖЕНИЙ</w:t>
      </w:r>
    </w:p>
    <w:p w:rsidR="003D1936" w:rsidRDefault="003D1936" w:rsidP="00C97445">
      <w:pPr>
        <w:ind w:left="1418" w:hanging="1398"/>
        <w:rPr>
          <w:rStyle w:val="413pt"/>
          <w:b w:val="0"/>
          <w:sz w:val="24"/>
          <w:szCs w:val="24"/>
        </w:rPr>
      </w:pPr>
    </w:p>
    <w:p w:rsidR="003D1936" w:rsidRDefault="003D1936" w:rsidP="003D1936">
      <w:pPr>
        <w:rPr>
          <w:rStyle w:val="413pt"/>
          <w:b w:val="0"/>
          <w:sz w:val="24"/>
          <w:szCs w:val="24"/>
        </w:rPr>
        <w:sectPr w:rsidR="003D1936" w:rsidSect="008C0FBC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354" w:gutter="0"/>
          <w:cols w:space="708"/>
          <w:docGrid w:linePitch="360"/>
        </w:sectPr>
      </w:pPr>
      <w:r>
        <w:rPr>
          <w:rStyle w:val="413pt"/>
          <w:b w:val="0"/>
          <w:sz w:val="24"/>
          <w:szCs w:val="24"/>
        </w:rPr>
        <w:br w:type="page"/>
      </w:r>
    </w:p>
    <w:p w:rsidR="00C97445" w:rsidRDefault="00C97445" w:rsidP="00C97445">
      <w:pPr>
        <w:ind w:left="1418" w:hanging="1398"/>
        <w:rPr>
          <w:rStyle w:val="413pt"/>
          <w:b w:val="0"/>
          <w:sz w:val="24"/>
          <w:szCs w:val="24"/>
        </w:rPr>
      </w:pPr>
    </w:p>
    <w:p w:rsidR="003D1936" w:rsidRDefault="003D1936" w:rsidP="003D1936">
      <w:pPr>
        <w:jc w:val="center"/>
      </w:pPr>
      <w:r w:rsidRPr="003D1936">
        <w:t>РАЗДЕЛ 1. ПЕРЕЧЕНЬ ТОВАРОВ И ОБЩИХ ТРЕБОВАНИЙ</w:t>
      </w:r>
    </w:p>
    <w:p w:rsidR="002B3D58" w:rsidRPr="003D1936" w:rsidRDefault="002B3D58" w:rsidP="003D1936">
      <w:pPr>
        <w:jc w:val="center"/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30"/>
        <w:gridCol w:w="1701"/>
        <w:gridCol w:w="1814"/>
        <w:gridCol w:w="1730"/>
        <w:gridCol w:w="822"/>
        <w:gridCol w:w="737"/>
        <w:gridCol w:w="2665"/>
        <w:gridCol w:w="3402"/>
      </w:tblGrid>
      <w:tr w:rsidR="003D1936" w:rsidRPr="003D1936" w:rsidTr="003D1936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936" w:rsidRPr="003D1936" w:rsidRDefault="003D1936" w:rsidP="003D1936">
            <w:pPr>
              <w:jc w:val="center"/>
              <w:rPr>
                <w:sz w:val="22"/>
              </w:rPr>
            </w:pPr>
            <w:r w:rsidRPr="003D1936">
              <w:rPr>
                <w:sz w:val="22"/>
              </w:rPr>
              <w:t>№</w:t>
            </w:r>
          </w:p>
          <w:p w:rsidR="003D1936" w:rsidRPr="003D1936" w:rsidRDefault="003D1936" w:rsidP="003D1936">
            <w:pPr>
              <w:jc w:val="center"/>
              <w:rPr>
                <w:sz w:val="22"/>
              </w:rPr>
            </w:pPr>
            <w:r w:rsidRPr="003D1936">
              <w:rPr>
                <w:sz w:val="22"/>
              </w:rPr>
              <w:t>п/п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936" w:rsidRPr="003D1936" w:rsidRDefault="003D1936" w:rsidP="003D1936">
            <w:pPr>
              <w:rPr>
                <w:sz w:val="22"/>
              </w:rPr>
            </w:pPr>
            <w:r w:rsidRPr="003D1936">
              <w:rPr>
                <w:sz w:val="22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936" w:rsidRPr="003D1936" w:rsidRDefault="003D1936" w:rsidP="003D1936">
            <w:pPr>
              <w:rPr>
                <w:sz w:val="22"/>
              </w:rPr>
            </w:pPr>
            <w:r w:rsidRPr="003D1936">
              <w:rPr>
                <w:sz w:val="22"/>
              </w:rPr>
              <w:t>Основные технические характеристики товара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936" w:rsidRPr="003D1936" w:rsidRDefault="003D1936" w:rsidP="003D1936">
            <w:pPr>
              <w:rPr>
                <w:sz w:val="22"/>
              </w:rPr>
            </w:pPr>
            <w:r w:rsidRPr="003D1936">
              <w:rPr>
                <w:sz w:val="22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936" w:rsidRPr="003D1936" w:rsidRDefault="003D1936" w:rsidP="003D1936">
            <w:pPr>
              <w:rPr>
                <w:sz w:val="22"/>
              </w:rPr>
            </w:pPr>
            <w:r w:rsidRPr="003D1936">
              <w:rPr>
                <w:sz w:val="22"/>
              </w:rPr>
              <w:t>Комплектность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936" w:rsidRPr="003D1936" w:rsidRDefault="003D1936" w:rsidP="003D1936">
            <w:pPr>
              <w:rPr>
                <w:sz w:val="22"/>
              </w:rPr>
            </w:pPr>
            <w:r w:rsidRPr="003D1936">
              <w:rPr>
                <w:sz w:val="22"/>
              </w:rPr>
              <w:t>Ед.</w:t>
            </w:r>
            <w:r>
              <w:rPr>
                <w:sz w:val="22"/>
              </w:rPr>
              <w:t xml:space="preserve"> </w:t>
            </w:r>
            <w:r w:rsidRPr="003D1936">
              <w:rPr>
                <w:sz w:val="22"/>
              </w:rPr>
              <w:t>изм.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936" w:rsidRPr="003D1936" w:rsidRDefault="003D1936" w:rsidP="003D1936">
            <w:pPr>
              <w:rPr>
                <w:sz w:val="22"/>
              </w:rPr>
            </w:pPr>
            <w:r w:rsidRPr="003D1936">
              <w:rPr>
                <w:sz w:val="22"/>
              </w:rPr>
              <w:t>Кол-во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936" w:rsidRPr="003D1936" w:rsidRDefault="003D1936" w:rsidP="003D1936">
            <w:pPr>
              <w:rPr>
                <w:sz w:val="22"/>
              </w:rPr>
            </w:pPr>
            <w:r w:rsidRPr="003D1936">
              <w:rPr>
                <w:sz w:val="22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936" w:rsidRPr="003D1936" w:rsidRDefault="003D1936" w:rsidP="003D1936">
            <w:pPr>
              <w:rPr>
                <w:sz w:val="22"/>
              </w:rPr>
            </w:pPr>
            <w:r w:rsidRPr="003D1936">
              <w:rPr>
                <w:sz w:val="22"/>
              </w:rPr>
              <w:t xml:space="preserve">Объем </w:t>
            </w:r>
            <w:proofErr w:type="gramStart"/>
            <w:r w:rsidRPr="003D1936">
              <w:rPr>
                <w:sz w:val="22"/>
              </w:rPr>
              <w:t>гарантий  и</w:t>
            </w:r>
            <w:proofErr w:type="gramEnd"/>
            <w:r w:rsidRPr="003D1936">
              <w:rPr>
                <w:sz w:val="22"/>
              </w:rPr>
              <w:t xml:space="preserve"> гарантийный срок</w:t>
            </w:r>
          </w:p>
        </w:tc>
      </w:tr>
      <w:tr w:rsidR="003D1936" w:rsidRPr="003D1936" w:rsidTr="003D1936">
        <w:tc>
          <w:tcPr>
            <w:tcW w:w="9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936" w:rsidRPr="003D1936" w:rsidRDefault="003D1936" w:rsidP="003D1936">
            <w:pPr>
              <w:rPr>
                <w:sz w:val="22"/>
              </w:rPr>
            </w:pPr>
            <w:r w:rsidRPr="003D1936">
              <w:rPr>
                <w:sz w:val="22"/>
              </w:rPr>
              <w:t>Перечень согласно Приложения №1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936" w:rsidRPr="003D1936" w:rsidRDefault="003D1936" w:rsidP="003D1936">
            <w:pPr>
              <w:rPr>
                <w:bCs/>
                <w:color w:val="000000"/>
                <w:sz w:val="22"/>
              </w:rPr>
            </w:pPr>
            <w:r w:rsidRPr="003D1936">
              <w:rPr>
                <w:bCs/>
                <w:color w:val="000000"/>
                <w:sz w:val="22"/>
              </w:rPr>
              <w:t xml:space="preserve">Поставка продукции осуществляется с момента заключения договора –   до 25.12.2014 г., на основании заявки Заказчика в течение 10 календарных дней с момента подачи заявки. Сроки поставки: </w:t>
            </w:r>
            <w:r w:rsidR="00BF7B97">
              <w:rPr>
                <w:bCs/>
                <w:color w:val="000000"/>
                <w:sz w:val="22"/>
              </w:rPr>
              <w:t>апрель</w:t>
            </w:r>
            <w:r w:rsidRPr="003D1936">
              <w:rPr>
                <w:bCs/>
                <w:color w:val="000000"/>
                <w:sz w:val="22"/>
              </w:rPr>
              <w:t>, июнь, сентябрь, декабрь.</w:t>
            </w:r>
          </w:p>
          <w:p w:rsidR="003D1936" w:rsidRPr="003D1936" w:rsidRDefault="003D1936" w:rsidP="003D1936">
            <w:pPr>
              <w:rPr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936" w:rsidRPr="003D1936" w:rsidRDefault="003D1936" w:rsidP="003D1936">
            <w:pPr>
              <w:rPr>
                <w:sz w:val="22"/>
              </w:rPr>
            </w:pPr>
            <w:r w:rsidRPr="003D1936">
              <w:rPr>
                <w:sz w:val="22"/>
              </w:rPr>
              <w:t xml:space="preserve">Гарантийный срок </w:t>
            </w:r>
            <w:proofErr w:type="gramStart"/>
            <w:r w:rsidRPr="003D1936">
              <w:rPr>
                <w:sz w:val="22"/>
              </w:rPr>
              <w:t xml:space="preserve">определяется </w:t>
            </w:r>
            <w:r w:rsidRPr="003D1936">
              <w:rPr>
                <w:rFonts w:hint="cs"/>
                <w:sz w:val="22"/>
              </w:rPr>
              <w:t xml:space="preserve"> в</w:t>
            </w:r>
            <w:proofErr w:type="gramEnd"/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соответствии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с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установленными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сроками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производителя</w:t>
            </w:r>
            <w:r w:rsidRPr="003D1936">
              <w:rPr>
                <w:sz w:val="22"/>
              </w:rPr>
              <w:t xml:space="preserve">, </w:t>
            </w:r>
            <w:r w:rsidRPr="003D1936">
              <w:rPr>
                <w:rFonts w:hint="cs"/>
                <w:sz w:val="22"/>
              </w:rPr>
              <w:t>указанными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в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паспорте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на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изделие</w:t>
            </w:r>
            <w:r w:rsidRPr="003D1936">
              <w:rPr>
                <w:sz w:val="22"/>
              </w:rPr>
              <w:t xml:space="preserve">, </w:t>
            </w:r>
            <w:r w:rsidRPr="003D1936">
              <w:rPr>
                <w:rFonts w:hint="cs"/>
                <w:sz w:val="22"/>
              </w:rPr>
              <w:t>а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также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действующими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требованиями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законодательства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РФ</w:t>
            </w:r>
            <w:r w:rsidRPr="003D1936">
              <w:rPr>
                <w:sz w:val="22"/>
              </w:rPr>
              <w:t xml:space="preserve">,  </w:t>
            </w:r>
            <w:r w:rsidRPr="003D1936">
              <w:rPr>
                <w:rFonts w:hint="cs"/>
                <w:sz w:val="22"/>
              </w:rPr>
              <w:t>но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не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менее</w:t>
            </w:r>
            <w:r w:rsidRPr="003D1936">
              <w:rPr>
                <w:sz w:val="22"/>
              </w:rPr>
              <w:t xml:space="preserve"> 12 (</w:t>
            </w:r>
            <w:r w:rsidRPr="003D1936">
              <w:rPr>
                <w:rFonts w:hint="cs"/>
                <w:sz w:val="22"/>
              </w:rPr>
              <w:t>двенадцати</w:t>
            </w:r>
            <w:r w:rsidRPr="003D1936">
              <w:rPr>
                <w:sz w:val="22"/>
              </w:rPr>
              <w:t xml:space="preserve">) </w:t>
            </w:r>
            <w:r w:rsidRPr="003D1936">
              <w:rPr>
                <w:rFonts w:hint="cs"/>
                <w:sz w:val="22"/>
              </w:rPr>
              <w:t>месяцев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с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момента</w:t>
            </w:r>
            <w:r w:rsidRPr="003D1936">
              <w:rPr>
                <w:sz w:val="22"/>
              </w:rPr>
              <w:t xml:space="preserve"> </w:t>
            </w:r>
            <w:r w:rsidRPr="003D1936">
              <w:rPr>
                <w:rFonts w:hint="cs"/>
                <w:sz w:val="22"/>
              </w:rPr>
              <w:t>поставки</w:t>
            </w:r>
            <w:r w:rsidRPr="003D1936">
              <w:rPr>
                <w:sz w:val="22"/>
              </w:rPr>
              <w:t xml:space="preserve"> (распространяется на микрокалькуляторы)</w:t>
            </w:r>
          </w:p>
        </w:tc>
      </w:tr>
    </w:tbl>
    <w:p w:rsidR="003D1936" w:rsidRDefault="003D1936">
      <w:pPr>
        <w:rPr>
          <w:i/>
        </w:rPr>
        <w:sectPr w:rsidR="003D1936" w:rsidSect="003D1936">
          <w:pgSz w:w="16840" w:h="11907" w:orient="landscape" w:code="9"/>
          <w:pgMar w:top="1418" w:right="1134" w:bottom="567" w:left="1134" w:header="709" w:footer="215" w:gutter="0"/>
          <w:cols w:space="708"/>
          <w:docGrid w:linePitch="360"/>
        </w:sect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3D1936" w:rsidRPr="003D1936" w:rsidTr="003A2577">
        <w:trPr>
          <w:trHeight w:val="27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D1936" w:rsidRDefault="003D1936" w:rsidP="003D1936">
            <w:pPr>
              <w:jc w:val="center"/>
            </w:pPr>
            <w:r w:rsidRPr="003D1936">
              <w:lastRenderedPageBreak/>
              <w:t>РАЗДЕЛ 2. СВЕДЕНИЯ О НОВИЗНЕ</w:t>
            </w:r>
          </w:p>
          <w:p w:rsidR="002B3D58" w:rsidRPr="003D1936" w:rsidRDefault="002B3D58" w:rsidP="003D1936">
            <w:pPr>
              <w:jc w:val="center"/>
            </w:pPr>
          </w:p>
        </w:tc>
      </w:tr>
      <w:tr w:rsidR="003D1936" w:rsidRPr="003D1936" w:rsidTr="003A257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36" w:rsidRPr="003D1936" w:rsidRDefault="003D1936" w:rsidP="003D1936">
            <w:pPr>
              <w:jc w:val="both"/>
              <w:rPr>
                <w:i/>
              </w:rPr>
            </w:pPr>
            <w:r w:rsidRPr="003D1936">
              <w:t>Поставляемый товар должен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3D1936" w:rsidRPr="003D1936" w:rsidTr="003A2577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D1936" w:rsidRDefault="003D1936" w:rsidP="003D1936">
            <w:pPr>
              <w:jc w:val="center"/>
            </w:pPr>
          </w:p>
          <w:p w:rsidR="002B3D58" w:rsidRPr="003D1936" w:rsidRDefault="002B3D58" w:rsidP="003D1936">
            <w:pPr>
              <w:jc w:val="center"/>
            </w:pPr>
          </w:p>
          <w:p w:rsidR="003D1936" w:rsidRDefault="003D1936" w:rsidP="003D1936">
            <w:pPr>
              <w:jc w:val="center"/>
            </w:pPr>
            <w:r w:rsidRPr="003D1936">
              <w:t xml:space="preserve">РАЗДЕЛ 3. ТРЕБОВАНИЯ К МАРКИРОВКЕ </w:t>
            </w:r>
          </w:p>
          <w:p w:rsidR="002B3D58" w:rsidRPr="003D1936" w:rsidRDefault="002B3D58" w:rsidP="003D1936">
            <w:pPr>
              <w:jc w:val="center"/>
            </w:pPr>
          </w:p>
        </w:tc>
      </w:tr>
      <w:tr w:rsidR="003D1936" w:rsidRPr="003D1936" w:rsidTr="003A2577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36" w:rsidRPr="003D1936" w:rsidRDefault="003D1936" w:rsidP="003D1936">
            <w:pPr>
              <w:jc w:val="both"/>
              <w:rPr>
                <w:i/>
              </w:rPr>
            </w:pPr>
            <w:r w:rsidRPr="003D1936">
              <w:t>Поставляемый товар должен быть промышленного (заводского) производства, иметь соответствующую маркировку</w:t>
            </w:r>
          </w:p>
        </w:tc>
      </w:tr>
      <w:tr w:rsidR="003D1936" w:rsidRPr="003D1936" w:rsidTr="003A2577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D1936" w:rsidRPr="003D1936" w:rsidRDefault="003D1936" w:rsidP="003D1936">
            <w:pPr>
              <w:jc w:val="center"/>
            </w:pPr>
          </w:p>
          <w:p w:rsidR="003D1936" w:rsidRPr="003D1936" w:rsidRDefault="003D1936" w:rsidP="003D1936">
            <w:pPr>
              <w:jc w:val="center"/>
            </w:pPr>
          </w:p>
          <w:p w:rsidR="003D1936" w:rsidRDefault="003D1936" w:rsidP="003D1936">
            <w:pPr>
              <w:jc w:val="center"/>
            </w:pPr>
            <w:r w:rsidRPr="003D1936">
              <w:t>РАЗДЕЛ 4. ТРЕБОВАНИЯ К УПАКОВКЕ</w:t>
            </w:r>
          </w:p>
          <w:p w:rsidR="002B3D58" w:rsidRPr="003D1936" w:rsidRDefault="002B3D58" w:rsidP="003D1936">
            <w:pPr>
              <w:jc w:val="center"/>
            </w:pPr>
          </w:p>
          <w:tbl>
            <w:tblPr>
              <w:tblW w:w="106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63"/>
            </w:tblGrid>
            <w:tr w:rsidR="003D1936" w:rsidRPr="003D1936" w:rsidTr="003A2577">
              <w:trPr>
                <w:trHeight w:val="831"/>
              </w:trPr>
              <w:tc>
                <w:tcPr>
                  <w:tcW w:w="10663" w:type="dxa"/>
                </w:tcPr>
                <w:p w:rsidR="003D1936" w:rsidRPr="003D1936" w:rsidRDefault="003D1936" w:rsidP="003D1936">
                  <w:pPr>
                    <w:jc w:val="center"/>
                  </w:pPr>
                  <w:r w:rsidRPr="003D1936">
      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хранения.</w:t>
                  </w:r>
                </w:p>
              </w:tc>
            </w:tr>
          </w:tbl>
          <w:p w:rsidR="003D1936" w:rsidRDefault="003D1936" w:rsidP="003D1936">
            <w:pPr>
              <w:jc w:val="center"/>
            </w:pPr>
          </w:p>
          <w:p w:rsidR="002B3D58" w:rsidRPr="003D1936" w:rsidRDefault="002B3D58" w:rsidP="003D1936">
            <w:pPr>
              <w:jc w:val="center"/>
            </w:pPr>
          </w:p>
          <w:p w:rsidR="003D1936" w:rsidRDefault="003D1936" w:rsidP="003D1936">
            <w:pPr>
              <w:jc w:val="center"/>
            </w:pPr>
            <w:r w:rsidRPr="003D1936">
              <w:t>РАЗДЕЛ 5. ТРЕБОВАНИЯ ПО ПРАВИЛАМ СДАЧИ И ПРИЕМКИ</w:t>
            </w:r>
          </w:p>
          <w:p w:rsidR="002B3D58" w:rsidRPr="003D1936" w:rsidRDefault="002B3D58" w:rsidP="003D1936">
            <w:pPr>
              <w:jc w:val="center"/>
            </w:pPr>
          </w:p>
        </w:tc>
      </w:tr>
      <w:tr w:rsidR="003D1936" w:rsidRPr="003D1936" w:rsidTr="003A257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36" w:rsidRPr="003D1936" w:rsidRDefault="003D1936" w:rsidP="003D1936">
            <w:pPr>
              <w:jc w:val="center"/>
            </w:pPr>
            <w:r w:rsidRPr="003D1936">
              <w:t>Подраздел 5.1 Порядок сдачи и приемки</w:t>
            </w:r>
          </w:p>
        </w:tc>
      </w:tr>
      <w:tr w:rsidR="003D1936" w:rsidRPr="003D1936" w:rsidTr="003A257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36" w:rsidRPr="003D1936" w:rsidRDefault="003D1936" w:rsidP="003D1936">
            <w:r w:rsidRPr="003D1936">
              <w:t xml:space="preserve">Место поставки товара: Склад заказчика: 664022, г. Иркутск, ул. 6-ая Советская, д.20 </w:t>
            </w:r>
          </w:p>
          <w:p w:rsidR="003D1936" w:rsidRPr="003D1936" w:rsidRDefault="003D1936" w:rsidP="003D1936">
            <w:pPr>
              <w:jc w:val="both"/>
            </w:pPr>
            <w:r w:rsidRPr="003D1936">
              <w:t>Поставка, разгрузка товара производится силами Поставщика и за счет Поставщика до склада Заказчика.</w:t>
            </w:r>
          </w:p>
          <w:p w:rsidR="003D1936" w:rsidRPr="003D1936" w:rsidRDefault="003D1936" w:rsidP="003D1936">
            <w:r w:rsidRPr="003D1936">
              <w:t>Образцы продукции предоставляются на согласование Заказчику до подписания договора.</w:t>
            </w:r>
          </w:p>
          <w:p w:rsidR="003D1936" w:rsidRPr="003D1936" w:rsidRDefault="003D1936" w:rsidP="003D1936">
            <w:r w:rsidRPr="003D1936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3D1936" w:rsidRPr="003D1936" w:rsidRDefault="003D1936" w:rsidP="003D1936">
            <w:pPr>
              <w:rPr>
                <w:i/>
              </w:rPr>
            </w:pPr>
            <w:r w:rsidRPr="003D1936"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3D1936" w:rsidRPr="003D1936" w:rsidTr="003A257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36" w:rsidRPr="003D1936" w:rsidRDefault="003D1936" w:rsidP="003D1936">
            <w:pPr>
              <w:jc w:val="center"/>
            </w:pPr>
            <w:r w:rsidRPr="003D1936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D1936" w:rsidRPr="003D1936" w:rsidTr="003A257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36" w:rsidRPr="003D1936" w:rsidRDefault="003D1936" w:rsidP="003D1936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D1936">
              <w:t xml:space="preserve">Поставляемый товар должен соответствовать наименованию и характеристикам, указанным в перечне (Приложение 1). </w:t>
            </w:r>
          </w:p>
          <w:p w:rsidR="003D1936" w:rsidRPr="003D1936" w:rsidRDefault="003D1936" w:rsidP="003D1936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3D1936">
              <w:t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выпиской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3D1936" w:rsidRPr="003D1936" w:rsidRDefault="003D1936" w:rsidP="003D1936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3D1936"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3D1936" w:rsidRPr="003D1936" w:rsidTr="003A2577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D1936" w:rsidRDefault="003D1936" w:rsidP="003D1936"/>
          <w:p w:rsidR="002B3D58" w:rsidRPr="003D1936" w:rsidRDefault="002B3D58" w:rsidP="003D1936"/>
          <w:p w:rsidR="003D1936" w:rsidRDefault="003D1936" w:rsidP="003D1936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  <w:r w:rsidRPr="003D1936">
              <w:rPr>
                <w:rStyle w:val="413pt"/>
                <w:b w:val="0"/>
                <w:sz w:val="24"/>
                <w:szCs w:val="24"/>
              </w:rPr>
              <w:t>РАЗДЕЛ 6. ТРЕБОВАНИЯ К ТРАНСПОРТИРОВАНИЮ</w:t>
            </w:r>
          </w:p>
          <w:p w:rsidR="002B3D58" w:rsidRPr="003D1936" w:rsidRDefault="002B3D58" w:rsidP="003D1936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7"/>
            </w:tblGrid>
            <w:tr w:rsidR="003D1936" w:rsidRPr="003D1936" w:rsidTr="003A2577">
              <w:trPr>
                <w:trHeight w:val="509"/>
              </w:trPr>
              <w:tc>
                <w:tcPr>
                  <w:tcW w:w="10567" w:type="dxa"/>
                  <w:shd w:val="clear" w:color="auto" w:fill="auto"/>
                  <w:vAlign w:val="center"/>
                </w:tcPr>
                <w:p w:rsidR="003D1936" w:rsidRPr="003D1936" w:rsidRDefault="003D1936" w:rsidP="003D1936">
                  <w:r w:rsidRPr="003D1936">
                    <w:t>Поставляемый товар должен быть доставлен на склад заказчика по адресу: 664022, г. Иркутск, ул. 6-ая Советская, д.20</w:t>
                  </w:r>
                </w:p>
                <w:p w:rsidR="003D1936" w:rsidRPr="003D1936" w:rsidRDefault="003D1936" w:rsidP="002B3D58">
                  <w:pPr>
                    <w:jc w:val="both"/>
                  </w:pPr>
                  <w:r w:rsidRPr="003D1936">
                    <w:lastRenderedPageBreak/>
                    <w:t>Поставка, разгрузка товара производится силами Поставщика и за счет Поставщика до склада Заказчика.</w:t>
                  </w:r>
                </w:p>
              </w:tc>
            </w:tr>
          </w:tbl>
          <w:p w:rsidR="003D1936" w:rsidRPr="003D1936" w:rsidRDefault="003D1936" w:rsidP="003D1936">
            <w:pPr>
              <w:jc w:val="center"/>
            </w:pPr>
          </w:p>
          <w:p w:rsidR="003D1936" w:rsidRPr="003D1936" w:rsidRDefault="003D1936" w:rsidP="003D1936">
            <w:pPr>
              <w:jc w:val="center"/>
            </w:pPr>
          </w:p>
          <w:p w:rsidR="003D1936" w:rsidRDefault="003D1936" w:rsidP="003D1936">
            <w:pPr>
              <w:rPr>
                <w:rStyle w:val="413pt"/>
                <w:b w:val="0"/>
                <w:sz w:val="24"/>
                <w:szCs w:val="24"/>
              </w:rPr>
            </w:pPr>
            <w:r w:rsidRPr="003D1936">
              <w:rPr>
                <w:rStyle w:val="413pt"/>
                <w:b w:val="0"/>
                <w:sz w:val="24"/>
                <w:szCs w:val="24"/>
              </w:rPr>
              <w:t xml:space="preserve">                               РАЗДЕЛ 7. ТРЕБОВАНИЯ К ХРАНЕНИЮ</w:t>
            </w:r>
            <w:bookmarkStart w:id="2" w:name="_GoBack"/>
            <w:bookmarkEnd w:id="2"/>
          </w:p>
          <w:p w:rsidR="00BF7B97" w:rsidRPr="003D1936" w:rsidRDefault="00BF7B97" w:rsidP="003D1936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3D1936" w:rsidRPr="003D1936" w:rsidTr="003A2577">
              <w:tc>
                <w:tcPr>
                  <w:tcW w:w="10562" w:type="dxa"/>
                  <w:shd w:val="clear" w:color="auto" w:fill="auto"/>
                </w:tcPr>
                <w:p w:rsidR="003D1936" w:rsidRDefault="003D1936" w:rsidP="00BF7B97">
                  <w:r w:rsidRPr="003D1936">
                    <w:t>Поставляемый товар должен храниться в сухом помещении.</w:t>
                  </w:r>
                </w:p>
                <w:p w:rsidR="00BF7B97" w:rsidRPr="003D1936" w:rsidRDefault="00BF7B97" w:rsidP="00BF7B97"/>
              </w:tc>
            </w:tr>
          </w:tbl>
          <w:p w:rsidR="003D1936" w:rsidRPr="003D1936" w:rsidRDefault="003D1936" w:rsidP="003D1936"/>
          <w:p w:rsidR="003D1936" w:rsidRPr="003D1936" w:rsidRDefault="003D1936" w:rsidP="003D1936"/>
          <w:p w:rsidR="003D1936" w:rsidRDefault="003D1936" w:rsidP="003D1936">
            <w:pPr>
              <w:rPr>
                <w:rStyle w:val="413pt"/>
                <w:b w:val="0"/>
                <w:sz w:val="24"/>
                <w:szCs w:val="24"/>
              </w:rPr>
            </w:pPr>
            <w:r w:rsidRPr="003D1936">
              <w:rPr>
                <w:rStyle w:val="413pt"/>
                <w:sz w:val="24"/>
                <w:szCs w:val="24"/>
              </w:rPr>
              <w:t xml:space="preserve">                               </w:t>
            </w:r>
            <w:r w:rsidRPr="003D1936">
              <w:rPr>
                <w:rStyle w:val="413pt"/>
                <w:b w:val="0"/>
                <w:sz w:val="24"/>
                <w:szCs w:val="24"/>
              </w:rPr>
              <w:t>РАЗДЕЛ 8. ТРЕБОВАНИЯ К ОБСЛУЖИВАНИЮ</w:t>
            </w:r>
          </w:p>
          <w:p w:rsidR="00BF7B97" w:rsidRPr="003D1936" w:rsidRDefault="00BF7B97" w:rsidP="003D1936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3D1936" w:rsidRPr="003D1936" w:rsidTr="003A2577">
              <w:tc>
                <w:tcPr>
                  <w:tcW w:w="10562" w:type="dxa"/>
                  <w:shd w:val="clear" w:color="auto" w:fill="auto"/>
                </w:tcPr>
                <w:p w:rsidR="003D1936" w:rsidRPr="003D1936" w:rsidRDefault="003D1936" w:rsidP="003D1936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3D1936">
                    <w:rPr>
                      <w:rStyle w:val="413pt"/>
                      <w:b w:val="0"/>
                      <w:sz w:val="24"/>
                      <w:szCs w:val="24"/>
                    </w:rPr>
                    <w:t>Обслуживание поставляемых микрокалькуляторов производится в соответствии с гарантийными талонами (не менее 12 месяцев), в случае не механических поломок.</w:t>
                  </w:r>
                </w:p>
                <w:p w:rsidR="003D1936" w:rsidRPr="003D1936" w:rsidRDefault="003D1936" w:rsidP="003D1936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3D1936" w:rsidRDefault="003D1936" w:rsidP="003D1936">
            <w:pPr>
              <w:rPr>
                <w:rStyle w:val="413pt"/>
                <w:sz w:val="24"/>
                <w:szCs w:val="24"/>
              </w:rPr>
            </w:pPr>
          </w:p>
          <w:p w:rsidR="00BF7B97" w:rsidRPr="003D1936" w:rsidRDefault="00BF7B97" w:rsidP="003D1936">
            <w:pPr>
              <w:rPr>
                <w:rStyle w:val="413pt"/>
                <w:sz w:val="24"/>
                <w:szCs w:val="24"/>
              </w:rPr>
            </w:pPr>
          </w:p>
          <w:p w:rsidR="003D1936" w:rsidRDefault="003D1936" w:rsidP="003D1936">
            <w:pPr>
              <w:rPr>
                <w:rStyle w:val="413pt"/>
                <w:b w:val="0"/>
                <w:sz w:val="24"/>
                <w:szCs w:val="24"/>
              </w:rPr>
            </w:pPr>
            <w:r w:rsidRPr="003D1936">
              <w:rPr>
                <w:rStyle w:val="413pt"/>
                <w:sz w:val="24"/>
                <w:szCs w:val="24"/>
              </w:rPr>
              <w:t xml:space="preserve">                          </w:t>
            </w:r>
            <w:r w:rsidRPr="003D1936">
              <w:rPr>
                <w:rStyle w:val="413pt"/>
                <w:b w:val="0"/>
                <w:sz w:val="24"/>
                <w:szCs w:val="24"/>
              </w:rPr>
              <w:t xml:space="preserve">     РАЗДЕЛ 9. ЭКОЛОГИЧЕСКИЕ ТРЕБОВАНИЯ</w:t>
            </w:r>
          </w:p>
          <w:p w:rsidR="00BF7B97" w:rsidRPr="003D1936" w:rsidRDefault="00BF7B97" w:rsidP="003D1936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3D1936" w:rsidRPr="003D1936" w:rsidTr="003A2577">
              <w:tc>
                <w:tcPr>
                  <w:tcW w:w="10562" w:type="dxa"/>
                  <w:shd w:val="clear" w:color="auto" w:fill="auto"/>
                </w:tcPr>
                <w:p w:rsidR="003D1936" w:rsidRDefault="003D1936" w:rsidP="003D1936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3D1936">
                    <w:rPr>
                      <w:rStyle w:val="413pt"/>
                      <w:b w:val="0"/>
                      <w:sz w:val="24"/>
                      <w:szCs w:val="24"/>
                    </w:rPr>
                    <w:t>Не предъявляются</w:t>
                  </w:r>
                </w:p>
                <w:p w:rsidR="00BF7B97" w:rsidRPr="003D1936" w:rsidRDefault="00BF7B97" w:rsidP="003D1936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BF7B97" w:rsidRDefault="00BF7B97" w:rsidP="003D1936">
            <w:pPr>
              <w:rPr>
                <w:rStyle w:val="413pt"/>
                <w:sz w:val="24"/>
                <w:szCs w:val="24"/>
              </w:rPr>
            </w:pPr>
          </w:p>
          <w:p w:rsidR="00BF7B97" w:rsidRDefault="00BF7B97" w:rsidP="003D1936">
            <w:pPr>
              <w:rPr>
                <w:rStyle w:val="413pt"/>
                <w:sz w:val="24"/>
                <w:szCs w:val="24"/>
              </w:rPr>
            </w:pPr>
          </w:p>
          <w:p w:rsidR="003D1936" w:rsidRDefault="003D1936" w:rsidP="003D1936">
            <w:pPr>
              <w:rPr>
                <w:rStyle w:val="413pt"/>
                <w:b w:val="0"/>
                <w:sz w:val="24"/>
                <w:szCs w:val="24"/>
              </w:rPr>
            </w:pPr>
            <w:r w:rsidRPr="003D1936">
              <w:rPr>
                <w:rStyle w:val="413pt"/>
                <w:sz w:val="24"/>
                <w:szCs w:val="24"/>
              </w:rPr>
              <w:t xml:space="preserve">                                </w:t>
            </w:r>
            <w:r w:rsidRPr="003D1936">
              <w:rPr>
                <w:rStyle w:val="413pt"/>
                <w:b w:val="0"/>
                <w:sz w:val="24"/>
                <w:szCs w:val="24"/>
              </w:rPr>
              <w:t xml:space="preserve">РАЗДЕЛ 10. </w:t>
            </w:r>
            <w:proofErr w:type="gramStart"/>
            <w:r w:rsidRPr="003D1936">
              <w:rPr>
                <w:rStyle w:val="413pt"/>
                <w:b w:val="0"/>
                <w:sz w:val="24"/>
                <w:szCs w:val="24"/>
              </w:rPr>
              <w:t>ТРЕБОВАНИЯ  ПО</w:t>
            </w:r>
            <w:proofErr w:type="gramEnd"/>
            <w:r w:rsidRPr="003D1936">
              <w:rPr>
                <w:rStyle w:val="413pt"/>
                <w:b w:val="0"/>
                <w:sz w:val="24"/>
                <w:szCs w:val="24"/>
              </w:rPr>
              <w:t xml:space="preserve"> БЕЗОПАСНОСТИ </w:t>
            </w:r>
          </w:p>
          <w:p w:rsidR="00BF7B97" w:rsidRPr="003D1936" w:rsidRDefault="00BF7B97" w:rsidP="003D1936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3D1936" w:rsidRPr="003D1936" w:rsidTr="003A2577">
              <w:tc>
                <w:tcPr>
                  <w:tcW w:w="10562" w:type="dxa"/>
                  <w:shd w:val="clear" w:color="auto" w:fill="auto"/>
                </w:tcPr>
                <w:p w:rsidR="003D1936" w:rsidRDefault="003D1936" w:rsidP="003D1936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3D1936">
                    <w:rPr>
                      <w:rStyle w:val="413pt"/>
                      <w:b w:val="0"/>
                      <w:sz w:val="24"/>
                      <w:szCs w:val="24"/>
                    </w:rPr>
                    <w:t xml:space="preserve">Не предъявляются </w:t>
                  </w:r>
                </w:p>
                <w:p w:rsidR="00BF7B97" w:rsidRPr="003D1936" w:rsidRDefault="00BF7B97" w:rsidP="003D1936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3D1936" w:rsidRDefault="003D1936" w:rsidP="003D1936">
            <w:pPr>
              <w:rPr>
                <w:rStyle w:val="413pt"/>
                <w:sz w:val="24"/>
                <w:szCs w:val="24"/>
              </w:rPr>
            </w:pPr>
          </w:p>
          <w:p w:rsidR="00BF7B97" w:rsidRPr="003D1936" w:rsidRDefault="00BF7B97" w:rsidP="003D1936">
            <w:pPr>
              <w:rPr>
                <w:rStyle w:val="413pt"/>
                <w:sz w:val="24"/>
                <w:szCs w:val="24"/>
              </w:rPr>
            </w:pPr>
          </w:p>
          <w:p w:rsidR="003D1936" w:rsidRDefault="003D1936" w:rsidP="003D1936">
            <w:r w:rsidRPr="003D1936">
              <w:rPr>
                <w:b/>
              </w:rPr>
              <w:t xml:space="preserve">                            </w:t>
            </w:r>
            <w:r w:rsidRPr="003D1936">
              <w:t xml:space="preserve">  РАЗДЕЛ 11.  ТРЕБОВАНИЯ К КАЧЕСТВУ</w:t>
            </w:r>
          </w:p>
          <w:p w:rsidR="00BF7B97" w:rsidRPr="003D1936" w:rsidRDefault="00BF7B97" w:rsidP="003D1936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3D1936" w:rsidRPr="003D1936" w:rsidTr="003A2577">
              <w:tc>
                <w:tcPr>
                  <w:tcW w:w="10562" w:type="dxa"/>
                  <w:shd w:val="clear" w:color="auto" w:fill="auto"/>
                </w:tcPr>
                <w:p w:rsidR="003D1936" w:rsidRPr="003D1936" w:rsidRDefault="003D1936" w:rsidP="003D1936">
                  <w:pPr>
                    <w:pStyle w:val="afffb"/>
                  </w:pPr>
                  <w:r w:rsidRPr="003D1936">
                    <w:t xml:space="preserve">       - Предметы поставки </w:t>
                  </w:r>
                  <w:proofErr w:type="gramStart"/>
                  <w:r w:rsidRPr="003D1936">
                    <w:t>должны  быть</w:t>
                  </w:r>
                  <w:proofErr w:type="gramEnd"/>
                  <w:r w:rsidRPr="003D1936">
                    <w:t xml:space="preserve"> без повреждений, технически соответствовать заявке или аналоги. Наличие гарантийного срока на вычислительную технику (наличие гарантийного талона, в соответствии с гарантийными сроками завода изготовителя).</w:t>
                  </w:r>
                </w:p>
                <w:p w:rsidR="003D1936" w:rsidRPr="003D1936" w:rsidRDefault="003D1936" w:rsidP="00BF7B97">
                  <w:pPr>
                    <w:pStyle w:val="afffb"/>
                  </w:pPr>
                  <w:r w:rsidRPr="003D1936">
                    <w:t xml:space="preserve">       - </w:t>
                  </w:r>
                  <w:proofErr w:type="gramStart"/>
                  <w:r w:rsidRPr="003D1936">
                    <w:t>Продукция  должна</w:t>
                  </w:r>
                  <w:proofErr w:type="gramEnd"/>
                  <w:r w:rsidRPr="003D1936">
                    <w:t xml:space="preserve"> соответствовать сроку годности, указанному в документации производителя.</w:t>
                  </w:r>
                </w:p>
              </w:tc>
            </w:tr>
          </w:tbl>
          <w:p w:rsidR="003D1936" w:rsidRPr="003D1936" w:rsidRDefault="003D1936" w:rsidP="003D1936">
            <w:pPr>
              <w:rPr>
                <w:b/>
              </w:rPr>
            </w:pPr>
          </w:p>
          <w:p w:rsidR="003D1936" w:rsidRPr="003D1936" w:rsidRDefault="003D1936" w:rsidP="003D1936">
            <w:pPr>
              <w:rPr>
                <w:b/>
              </w:rPr>
            </w:pPr>
          </w:p>
          <w:p w:rsidR="003D1936" w:rsidRDefault="003D1936" w:rsidP="003D1936">
            <w:pPr>
              <w:jc w:val="center"/>
            </w:pPr>
            <w:r w:rsidRPr="003D1936">
              <w:t>РАЗДЕЛ 12. ТЕХНИЧЕСКОЕ СОПРОВОЖДЕНИЕ ГРУПП ТОВАРОВ, ЗА ИСКЛЮЧЕНИЕМ НЕСТАНДАРТНОГО ОБОРУДОВАНИЯ</w:t>
            </w:r>
          </w:p>
          <w:p w:rsidR="00BF7B97" w:rsidRPr="003D1936" w:rsidRDefault="00BF7B97" w:rsidP="003D1936">
            <w:pPr>
              <w:jc w:val="center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50"/>
            </w:tblGrid>
            <w:tr w:rsidR="003D1936" w:rsidRPr="003D1936" w:rsidTr="003A2577">
              <w:tc>
                <w:tcPr>
                  <w:tcW w:w="10650" w:type="dxa"/>
                  <w:shd w:val="clear" w:color="auto" w:fill="auto"/>
                </w:tcPr>
                <w:p w:rsidR="003D1936" w:rsidRDefault="003D1936" w:rsidP="00BF7B97">
                  <w:pPr>
                    <w:pStyle w:val="45"/>
                    <w:shd w:val="clear" w:color="auto" w:fill="auto"/>
                    <w:spacing w:before="0" w:after="0" w:line="240" w:lineRule="auto"/>
                    <w:ind w:right="800" w:firstLine="0"/>
                    <w:jc w:val="left"/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3D1936">
                    <w:rPr>
                      <w:rStyle w:val="413pt"/>
                      <w:b w:val="0"/>
                      <w:sz w:val="24"/>
                      <w:szCs w:val="24"/>
                    </w:rPr>
                    <w:t>Техническое сопровождение не требуется</w:t>
                  </w:r>
                </w:p>
                <w:p w:rsidR="00BF7B97" w:rsidRPr="003D1936" w:rsidRDefault="00BF7B97" w:rsidP="00BF7B97">
                  <w:pPr>
                    <w:pStyle w:val="45"/>
                    <w:shd w:val="clear" w:color="auto" w:fill="auto"/>
                    <w:spacing w:before="0" w:after="0" w:line="240" w:lineRule="auto"/>
                    <w:ind w:right="800"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D1936" w:rsidRPr="003D1936" w:rsidRDefault="003D1936" w:rsidP="003D1936">
            <w:pPr>
              <w:rPr>
                <w:b/>
              </w:rPr>
            </w:pPr>
          </w:p>
          <w:p w:rsidR="003D1936" w:rsidRPr="003D1936" w:rsidRDefault="003D1936" w:rsidP="003D1936">
            <w:pPr>
              <w:rPr>
                <w:b/>
              </w:rPr>
            </w:pPr>
          </w:p>
          <w:p w:rsidR="003D1936" w:rsidRDefault="003D1936" w:rsidP="003D1936">
            <w:pPr>
              <w:jc w:val="center"/>
            </w:pPr>
            <w:r w:rsidRPr="003D1936">
              <w:t>РАЗДЕЛ 13. ДОПОЛНИТЕЛЬНЫЕ (ИНЫЕ) ТРЕБОВАНИЯ</w:t>
            </w:r>
          </w:p>
          <w:p w:rsidR="00BF7B97" w:rsidRPr="003D1936" w:rsidRDefault="00BF7B97" w:rsidP="003D1936">
            <w:pPr>
              <w:jc w:val="center"/>
            </w:pPr>
          </w:p>
        </w:tc>
      </w:tr>
      <w:tr w:rsidR="003D1936" w:rsidRPr="003D1936" w:rsidTr="003A257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936" w:rsidRPr="003D1936" w:rsidRDefault="003D1936" w:rsidP="003D1936">
            <w:pPr>
              <w:pStyle w:val="45"/>
              <w:shd w:val="clear" w:color="auto" w:fill="auto"/>
              <w:spacing w:before="0" w:after="0" w:line="240" w:lineRule="auto"/>
              <w:ind w:right="800" w:firstLine="0"/>
              <w:jc w:val="left"/>
              <w:rPr>
                <w:rStyle w:val="413pt"/>
                <w:b w:val="0"/>
                <w:sz w:val="24"/>
                <w:szCs w:val="24"/>
              </w:rPr>
            </w:pPr>
            <w:r w:rsidRPr="003D1936">
              <w:rPr>
                <w:rStyle w:val="413pt"/>
                <w:b w:val="0"/>
                <w:sz w:val="24"/>
                <w:szCs w:val="24"/>
              </w:rPr>
              <w:lastRenderedPageBreak/>
              <w:t>Дополнительные требования отсутствуют.</w:t>
            </w:r>
          </w:p>
          <w:p w:rsidR="003D1936" w:rsidRPr="003D1936" w:rsidRDefault="003D1936" w:rsidP="003D1936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</w:p>
        </w:tc>
      </w:tr>
      <w:tr w:rsidR="003D1936" w:rsidRPr="003D1936" w:rsidTr="003A257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1936" w:rsidRPr="003D1936" w:rsidRDefault="003D1936" w:rsidP="003D1936">
            <w:pPr>
              <w:jc w:val="center"/>
            </w:pPr>
          </w:p>
          <w:p w:rsidR="003D1936" w:rsidRPr="003D1936" w:rsidRDefault="003D1936" w:rsidP="003D1936">
            <w:pPr>
              <w:jc w:val="center"/>
            </w:pPr>
          </w:p>
          <w:p w:rsidR="003D1936" w:rsidRDefault="003D1936" w:rsidP="003D1936">
            <w:pPr>
              <w:jc w:val="center"/>
            </w:pPr>
            <w:r w:rsidRPr="003D1936">
              <w:t>РАЗДЕЛ 14. ТРЕБОВАНИЕ К ФОРМЕ ПРЕДСТАВЛЯЕМОЙ ИНФОРМАЦИИ</w:t>
            </w:r>
          </w:p>
          <w:p w:rsidR="00BF7B97" w:rsidRPr="003D1936" w:rsidRDefault="00BF7B97" w:rsidP="003D1936">
            <w:pPr>
              <w:jc w:val="center"/>
            </w:pPr>
          </w:p>
        </w:tc>
      </w:tr>
      <w:tr w:rsidR="003D1936" w:rsidRPr="003D1936" w:rsidTr="003A2577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36" w:rsidRDefault="003D1936" w:rsidP="003D1936">
            <w:pPr>
              <w:jc w:val="both"/>
              <w:rPr>
                <w:color w:val="000000"/>
              </w:rPr>
            </w:pPr>
            <w:r w:rsidRPr="003D1936">
              <w:rPr>
                <w:color w:val="000000"/>
              </w:rPr>
              <w:lastRenderedPageBreak/>
              <w:t>Не требуется</w:t>
            </w:r>
          </w:p>
          <w:p w:rsidR="00BF7B97" w:rsidRPr="003D1936" w:rsidRDefault="00BF7B97" w:rsidP="003D1936">
            <w:pPr>
              <w:jc w:val="both"/>
              <w:rPr>
                <w:color w:val="000000"/>
              </w:rPr>
            </w:pPr>
          </w:p>
        </w:tc>
      </w:tr>
    </w:tbl>
    <w:p w:rsidR="003D1936" w:rsidRPr="003D1936" w:rsidRDefault="003D1936" w:rsidP="003D1936">
      <w:pPr>
        <w:jc w:val="center"/>
      </w:pPr>
    </w:p>
    <w:p w:rsidR="003D1936" w:rsidRPr="003D1936" w:rsidRDefault="003D1936" w:rsidP="003D1936">
      <w:pPr>
        <w:jc w:val="center"/>
      </w:pPr>
    </w:p>
    <w:p w:rsidR="003D1936" w:rsidRDefault="003D1936" w:rsidP="003D1936">
      <w:pPr>
        <w:jc w:val="center"/>
      </w:pPr>
      <w:r w:rsidRPr="003D1936">
        <w:t>РАЗДЕЛ 15. ТРЕБОВАНИЯ К ТЕХНИЧЕСКОМУ ОБУЧЕНИЮ ПЕРСОНАЛА ЗАКАЗЧИКА</w:t>
      </w:r>
    </w:p>
    <w:p w:rsidR="00BF7B97" w:rsidRPr="003D1936" w:rsidRDefault="00BF7B97" w:rsidP="003D1936">
      <w:pPr>
        <w:jc w:val="center"/>
      </w:pPr>
    </w:p>
    <w:tbl>
      <w:tblPr>
        <w:tblW w:w="108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3D1936" w:rsidRPr="003D1936" w:rsidTr="003A2577">
        <w:tc>
          <w:tcPr>
            <w:tcW w:w="10881" w:type="dxa"/>
            <w:shd w:val="clear" w:color="auto" w:fill="auto"/>
          </w:tcPr>
          <w:p w:rsidR="003D1936" w:rsidRPr="003D1936" w:rsidRDefault="003D1936" w:rsidP="003D1936">
            <w:pPr>
              <w:pStyle w:val="45"/>
              <w:shd w:val="clear" w:color="auto" w:fill="auto"/>
              <w:spacing w:before="0" w:after="0" w:line="240" w:lineRule="auto"/>
              <w:ind w:right="800" w:firstLine="0"/>
              <w:jc w:val="left"/>
              <w:rPr>
                <w:rStyle w:val="413pt"/>
                <w:b w:val="0"/>
                <w:sz w:val="24"/>
                <w:szCs w:val="24"/>
              </w:rPr>
            </w:pPr>
            <w:r w:rsidRPr="003D1936">
              <w:rPr>
                <w:sz w:val="24"/>
                <w:szCs w:val="24"/>
              </w:rPr>
              <w:t xml:space="preserve">            </w:t>
            </w:r>
            <w:r w:rsidRPr="003D1936">
              <w:rPr>
                <w:rStyle w:val="413pt"/>
                <w:b w:val="0"/>
                <w:sz w:val="24"/>
                <w:szCs w:val="24"/>
              </w:rPr>
              <w:t>Техническое обучение персонала заказчика не требуется.</w:t>
            </w:r>
          </w:p>
          <w:p w:rsidR="003D1936" w:rsidRPr="003D1936" w:rsidRDefault="003D1936" w:rsidP="003D1936"/>
        </w:tc>
      </w:tr>
    </w:tbl>
    <w:p w:rsidR="003D1936" w:rsidRPr="003D1936" w:rsidRDefault="003D1936" w:rsidP="003D1936">
      <w:pPr>
        <w:jc w:val="center"/>
      </w:pPr>
    </w:p>
    <w:p w:rsidR="003D1936" w:rsidRPr="003D1936" w:rsidRDefault="003D1936" w:rsidP="003D1936">
      <w:pPr>
        <w:jc w:val="center"/>
      </w:pPr>
    </w:p>
    <w:p w:rsidR="003D1936" w:rsidRDefault="003D1936" w:rsidP="003D1936">
      <w:pPr>
        <w:jc w:val="center"/>
      </w:pPr>
      <w:r w:rsidRPr="003D1936">
        <w:t>РАЗДЕЛ 16. ПЕРЕЧЕНЬ ПРИНЯТЫХ СОКРАЩЕНИЙ</w:t>
      </w:r>
    </w:p>
    <w:p w:rsidR="00BF7B97" w:rsidRPr="003D1936" w:rsidRDefault="00BF7B97" w:rsidP="003D1936">
      <w:pPr>
        <w:jc w:val="center"/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7"/>
      </w:tblGrid>
      <w:tr w:rsidR="003D1936" w:rsidRPr="003D1936" w:rsidTr="003A2577">
        <w:tc>
          <w:tcPr>
            <w:tcW w:w="10881" w:type="dxa"/>
            <w:shd w:val="clear" w:color="auto" w:fill="auto"/>
          </w:tcPr>
          <w:p w:rsidR="003D1936" w:rsidRPr="003D1936" w:rsidRDefault="003D1936" w:rsidP="003D1936">
            <w:pPr>
              <w:rPr>
                <w:b/>
              </w:rPr>
            </w:pPr>
            <w:r w:rsidRPr="003D1936">
              <w:rPr>
                <w:rStyle w:val="413pt"/>
                <w:b w:val="0"/>
                <w:sz w:val="24"/>
                <w:szCs w:val="24"/>
              </w:rPr>
              <w:t>Сокращения отсутствуют.</w:t>
            </w:r>
          </w:p>
          <w:p w:rsidR="003D1936" w:rsidRPr="003D1936" w:rsidRDefault="003D1936" w:rsidP="003D1936">
            <w:pPr>
              <w:jc w:val="center"/>
            </w:pPr>
          </w:p>
        </w:tc>
      </w:tr>
    </w:tbl>
    <w:p w:rsidR="003D1936" w:rsidRDefault="003D1936" w:rsidP="003D1936">
      <w:pPr>
        <w:jc w:val="center"/>
      </w:pPr>
    </w:p>
    <w:p w:rsidR="00BF7B97" w:rsidRPr="003D1936" w:rsidRDefault="00BF7B97" w:rsidP="003D1936">
      <w:pPr>
        <w:jc w:val="center"/>
      </w:pPr>
    </w:p>
    <w:p w:rsidR="003D1936" w:rsidRDefault="003D1936" w:rsidP="003D1936">
      <w:pPr>
        <w:jc w:val="center"/>
      </w:pPr>
      <w:r w:rsidRPr="003D1936">
        <w:t>РАЗДЕЛ 17. ПЕРЕЧЕНЬ ПРИЛОЖЕНИЙ</w:t>
      </w:r>
    </w:p>
    <w:p w:rsidR="00BF7B97" w:rsidRPr="003D1936" w:rsidRDefault="00BF7B97" w:rsidP="003D1936">
      <w:pPr>
        <w:jc w:val="center"/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648"/>
        <w:gridCol w:w="1701"/>
      </w:tblGrid>
      <w:tr w:rsidR="003D1936" w:rsidRPr="003D1936" w:rsidTr="003A2577">
        <w:trPr>
          <w:trHeight w:val="13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jc w:val="center"/>
            </w:pPr>
            <w:r w:rsidRPr="003D1936">
              <w:t>№ п/п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autoSpaceDE w:val="0"/>
              <w:autoSpaceDN w:val="0"/>
              <w:adjustRightInd w:val="0"/>
              <w:jc w:val="center"/>
            </w:pPr>
            <w:r w:rsidRPr="003D1936"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jc w:val="center"/>
            </w:pPr>
            <w:r w:rsidRPr="003D1936">
              <w:t>Номер страницы</w:t>
            </w:r>
          </w:p>
        </w:tc>
      </w:tr>
      <w:tr w:rsidR="003D1936" w:rsidRPr="003D1936" w:rsidTr="003A2577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36" w:rsidRPr="003D1936" w:rsidRDefault="003D1936" w:rsidP="003D1936">
            <w:pPr>
              <w:jc w:val="both"/>
            </w:pPr>
            <w:r w:rsidRPr="003D1936"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36" w:rsidRPr="003D1936" w:rsidRDefault="003D1936" w:rsidP="003D1936">
            <w:pPr>
              <w:autoSpaceDE w:val="0"/>
              <w:autoSpaceDN w:val="0"/>
              <w:adjustRightInd w:val="0"/>
            </w:pPr>
            <w:r w:rsidRPr="003D1936">
              <w:t>Перечень, основные требования, количество поставки канцелярских товаров для филиала «Сибирский территориальный округ» ФГУП «РосРАО» на 2014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936" w:rsidRPr="00BA4178" w:rsidRDefault="00BA4178" w:rsidP="00BA4178">
            <w:pPr>
              <w:jc w:val="center"/>
            </w:pPr>
            <w:r w:rsidRPr="00BA4178">
              <w:t>7-8</w:t>
            </w:r>
          </w:p>
        </w:tc>
      </w:tr>
    </w:tbl>
    <w:p w:rsidR="003D1936" w:rsidRPr="003D1936" w:rsidRDefault="003D1936" w:rsidP="003D1936">
      <w:pPr>
        <w:jc w:val="both"/>
      </w:pPr>
    </w:p>
    <w:p w:rsidR="003D1936" w:rsidRPr="003D1936" w:rsidRDefault="003D1936" w:rsidP="003D1936"/>
    <w:p w:rsidR="003D1936" w:rsidRPr="003D1936" w:rsidRDefault="003D1936" w:rsidP="003D1936"/>
    <w:p w:rsidR="003D1936" w:rsidRPr="003D1936" w:rsidRDefault="003D1936" w:rsidP="003D1936">
      <w:pPr>
        <w:sectPr w:rsidR="003D1936" w:rsidRPr="003D1936" w:rsidSect="008C0FBC">
          <w:footerReference w:type="even" r:id="rId17"/>
          <w:footerReference w:type="default" r:id="rId18"/>
          <w:pgSz w:w="11907" w:h="16840" w:code="9"/>
          <w:pgMar w:top="1134" w:right="425" w:bottom="1134" w:left="1418" w:header="567" w:footer="274" w:gutter="0"/>
          <w:cols w:space="708"/>
          <w:titlePg/>
          <w:docGrid w:linePitch="360"/>
        </w:sectPr>
      </w:pPr>
    </w:p>
    <w:p w:rsidR="003D1936" w:rsidRPr="003D1936" w:rsidRDefault="003D1936" w:rsidP="003D1936">
      <w:pPr>
        <w:jc w:val="right"/>
      </w:pPr>
      <w:r w:rsidRPr="003D1936">
        <w:lastRenderedPageBreak/>
        <w:t>Приложение №1</w:t>
      </w:r>
    </w:p>
    <w:p w:rsidR="003D1936" w:rsidRPr="003D1936" w:rsidRDefault="003D1936" w:rsidP="003D1936">
      <w:pPr>
        <w:jc w:val="right"/>
      </w:pPr>
    </w:p>
    <w:p w:rsidR="003D1936" w:rsidRDefault="003D1936" w:rsidP="003D1936">
      <w:pPr>
        <w:jc w:val="center"/>
        <w:rPr>
          <w:b/>
        </w:rPr>
      </w:pPr>
      <w:r w:rsidRPr="003D1936">
        <w:rPr>
          <w:b/>
        </w:rPr>
        <w:t xml:space="preserve">Перечень, технические характеристики и объем </w:t>
      </w:r>
      <w:proofErr w:type="gramStart"/>
      <w:r w:rsidRPr="003D1936">
        <w:rPr>
          <w:b/>
        </w:rPr>
        <w:t>поставляемой  продукции</w:t>
      </w:r>
      <w:proofErr w:type="gramEnd"/>
    </w:p>
    <w:p w:rsidR="00BF7B97" w:rsidRPr="003D1936" w:rsidRDefault="00BF7B97" w:rsidP="003D1936">
      <w:pPr>
        <w:jc w:val="center"/>
      </w:pPr>
    </w:p>
    <w:tbl>
      <w:tblPr>
        <w:tblW w:w="1005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5"/>
        <w:gridCol w:w="5287"/>
        <w:gridCol w:w="1843"/>
        <w:gridCol w:w="1134"/>
        <w:gridCol w:w="1276"/>
      </w:tblGrid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 xml:space="preserve">№ </w:t>
            </w:r>
          </w:p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п/п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Технические</w:t>
            </w:r>
          </w:p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характеристики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Ед. изм.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Кол-во.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1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</w:rPr>
            </w:pPr>
            <w:r w:rsidRPr="003D1936">
              <w:rPr>
                <w:color w:val="000000"/>
              </w:rPr>
              <w:t xml:space="preserve">Бумага </w:t>
            </w:r>
            <w:proofErr w:type="gramStart"/>
            <w:r w:rsidRPr="003D1936">
              <w:rPr>
                <w:color w:val="000000"/>
              </w:rPr>
              <w:t>самоклеящаяся  А</w:t>
            </w:r>
            <w:proofErr w:type="gramEnd"/>
            <w:r w:rsidRPr="003D1936">
              <w:rPr>
                <w:color w:val="000000"/>
              </w:rPr>
              <w:t xml:space="preserve">4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белая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Лист.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100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</w:rPr>
            </w:pPr>
            <w:r w:rsidRPr="003D1936">
              <w:rPr>
                <w:color w:val="000000"/>
              </w:rPr>
              <w:t>Бумага для ксерокса "Снегурочка" формат А4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 xml:space="preserve">Класс </w:t>
            </w:r>
            <w:proofErr w:type="gramStart"/>
            <w:r w:rsidRPr="003D1936">
              <w:rPr>
                <w:color w:val="000000"/>
              </w:rPr>
              <w:t>« С</w:t>
            </w:r>
            <w:proofErr w:type="gramEnd"/>
            <w:r w:rsidRPr="003D1936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Пачка.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600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3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</w:rPr>
            </w:pPr>
            <w:r w:rsidRPr="003D1936">
              <w:rPr>
                <w:color w:val="000000"/>
              </w:rPr>
              <w:t>Бумага для ксерокса "Снегурочка" формат А3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 xml:space="preserve">Класс </w:t>
            </w:r>
            <w:proofErr w:type="gramStart"/>
            <w:r w:rsidRPr="003D1936">
              <w:rPr>
                <w:color w:val="000000"/>
              </w:rPr>
              <w:t>« С</w:t>
            </w:r>
            <w:proofErr w:type="gramEnd"/>
            <w:r w:rsidRPr="003D1936">
              <w:rPr>
                <w:color w:val="000000"/>
              </w:rPr>
              <w:t>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Пачка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4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rPr>
                <w:bCs/>
                <w:color w:val="000000"/>
              </w:rPr>
            </w:pPr>
            <w:r w:rsidRPr="003D1936">
              <w:rPr>
                <w:bCs/>
                <w:color w:val="000000"/>
              </w:rPr>
              <w:t xml:space="preserve">Пленка для </w:t>
            </w:r>
            <w:proofErr w:type="spellStart"/>
            <w:proofErr w:type="gramStart"/>
            <w:r w:rsidRPr="003D1936">
              <w:rPr>
                <w:bCs/>
                <w:color w:val="000000"/>
              </w:rPr>
              <w:t>ламинирования</w:t>
            </w:r>
            <w:proofErr w:type="spellEnd"/>
            <w:r w:rsidRPr="003D1936">
              <w:rPr>
                <w:bCs/>
                <w:color w:val="000000"/>
              </w:rPr>
              <w:t xml:space="preserve">  А</w:t>
            </w:r>
            <w:proofErr w:type="gramEnd"/>
            <w:r w:rsidRPr="003D1936">
              <w:rPr>
                <w:bCs/>
                <w:color w:val="000000"/>
              </w:rPr>
              <w:t>4 100шт/</w:t>
            </w:r>
            <w:proofErr w:type="spellStart"/>
            <w:r w:rsidRPr="003D1936">
              <w:rPr>
                <w:bCs/>
                <w:color w:val="000000"/>
              </w:rPr>
              <w:t>уп</w:t>
            </w:r>
            <w:proofErr w:type="spellEnd"/>
            <w:r w:rsidRPr="003D1936">
              <w:rPr>
                <w:bCs/>
                <w:color w:val="000000"/>
              </w:rPr>
              <w:t>.</w:t>
            </w:r>
          </w:p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100 мкм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Уп</w:t>
            </w:r>
            <w:proofErr w:type="spellEnd"/>
            <w:r w:rsidRPr="003D1936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5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</w:rPr>
            </w:pPr>
            <w:r w:rsidRPr="003D1936">
              <w:rPr>
                <w:color w:val="000000"/>
              </w:rPr>
              <w:t>Дырокол 70л. (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 xml:space="preserve"> 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70 лист.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6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</w:rPr>
            </w:pPr>
            <w:r w:rsidRPr="003D1936">
              <w:rPr>
                <w:color w:val="000000"/>
              </w:rPr>
              <w:t>Календарь квартальный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3 блока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25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7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>Календарь перекидной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настольный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15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8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>Календарь настольный (домик)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12 лист.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40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9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 xml:space="preserve">Калькулятор </w:t>
            </w:r>
            <w:proofErr w:type="spellStart"/>
            <w:r w:rsidRPr="003D1936">
              <w:rPr>
                <w:color w:val="000000"/>
              </w:rPr>
              <w:t>Citizen</w:t>
            </w:r>
            <w:proofErr w:type="spellEnd"/>
            <w:r w:rsidRPr="003D1936">
              <w:rPr>
                <w:color w:val="00000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5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10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 xml:space="preserve">Карман с </w:t>
            </w:r>
            <w:proofErr w:type="gramStart"/>
            <w:r w:rsidRPr="003D1936">
              <w:rPr>
                <w:color w:val="000000"/>
              </w:rPr>
              <w:t>перфорацией  А</w:t>
            </w:r>
            <w:proofErr w:type="gramEnd"/>
            <w:r w:rsidRPr="003D1936">
              <w:rPr>
                <w:color w:val="000000"/>
              </w:rPr>
              <w:t>4 (</w:t>
            </w:r>
            <w:proofErr w:type="spellStart"/>
            <w:r w:rsidRPr="003D1936">
              <w:rPr>
                <w:color w:val="000000"/>
              </w:rPr>
              <w:t>мультифор</w:t>
            </w:r>
            <w:proofErr w:type="spellEnd"/>
            <w:r w:rsidRPr="003D1936">
              <w:rPr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А4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4000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11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>Корзина для бумаг (пластиковая сетка)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черный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3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12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>Короб архивный 100</w:t>
            </w:r>
            <w:proofErr w:type="gramStart"/>
            <w:r w:rsidRPr="003D1936">
              <w:rPr>
                <w:color w:val="000000"/>
              </w:rPr>
              <w:t>мм  (</w:t>
            </w:r>
            <w:proofErr w:type="spellStart"/>
            <w:proofErr w:type="gramEnd"/>
            <w:r w:rsidRPr="003D1936">
              <w:rPr>
                <w:color w:val="000000"/>
              </w:rPr>
              <w:t>бумвинил</w:t>
            </w:r>
            <w:proofErr w:type="spellEnd"/>
            <w:r w:rsidRPr="003D1936">
              <w:rPr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Тв</w:t>
            </w:r>
            <w:proofErr w:type="spellEnd"/>
            <w:r w:rsidRPr="003D1936">
              <w:rPr>
                <w:color w:val="000000"/>
              </w:rPr>
              <w:t xml:space="preserve">. </w:t>
            </w:r>
            <w:proofErr w:type="spellStart"/>
            <w:r w:rsidRPr="003D1936">
              <w:rPr>
                <w:color w:val="000000"/>
              </w:rPr>
              <w:t>кл</w:t>
            </w:r>
            <w:proofErr w:type="spellEnd"/>
            <w:r w:rsidRPr="003D1936">
              <w:rPr>
                <w:color w:val="000000"/>
              </w:rPr>
              <w:t>. 181-4-100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13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>Короб архивный 150мм-180</w:t>
            </w:r>
            <w:proofErr w:type="gramStart"/>
            <w:r w:rsidRPr="003D1936">
              <w:rPr>
                <w:color w:val="000000"/>
              </w:rPr>
              <w:t>мм  (</w:t>
            </w:r>
            <w:proofErr w:type="spellStart"/>
            <w:proofErr w:type="gramEnd"/>
            <w:r w:rsidRPr="003D1936">
              <w:rPr>
                <w:color w:val="000000"/>
              </w:rPr>
              <w:t>бумвинил</w:t>
            </w:r>
            <w:proofErr w:type="spellEnd"/>
            <w:r w:rsidRPr="003D1936">
              <w:rPr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Тв</w:t>
            </w:r>
            <w:proofErr w:type="spellEnd"/>
            <w:r w:rsidRPr="003D1936">
              <w:rPr>
                <w:color w:val="000000"/>
              </w:rPr>
              <w:t xml:space="preserve">. </w:t>
            </w:r>
            <w:proofErr w:type="spellStart"/>
            <w:r w:rsidRPr="003D1936">
              <w:rPr>
                <w:color w:val="000000"/>
              </w:rPr>
              <w:t>кл</w:t>
            </w:r>
            <w:proofErr w:type="spellEnd"/>
            <w:r w:rsidRPr="003D1936">
              <w:rPr>
                <w:color w:val="000000"/>
              </w:rPr>
              <w:t>. 182-10/150с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5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14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>Короб архивный 50мм (</w:t>
            </w:r>
            <w:proofErr w:type="spellStart"/>
            <w:r w:rsidRPr="003D1936">
              <w:rPr>
                <w:color w:val="000000"/>
              </w:rPr>
              <w:t>бумвинил</w:t>
            </w:r>
            <w:proofErr w:type="spellEnd"/>
            <w:r w:rsidRPr="003D1936">
              <w:rPr>
                <w:color w:val="000000"/>
              </w:rPr>
              <w:t xml:space="preserve">)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высота 50 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5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15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 xml:space="preserve">Короб архивный пластиковый на резинках 75мм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высота 75 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5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16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 xml:space="preserve">Краска штемпельная (синяя) </w:t>
            </w:r>
            <w:r w:rsidRPr="003D1936">
              <w:rPr>
                <w:color w:val="000000"/>
                <w:lang w:val="en-US"/>
              </w:rPr>
              <w:t>Centrum</w:t>
            </w:r>
            <w:r w:rsidRPr="003D1936">
              <w:rPr>
                <w:color w:val="00000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17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 xml:space="preserve">Краска штемпельная (фиолетовая) </w:t>
            </w:r>
            <w:r w:rsidRPr="003D1936">
              <w:rPr>
                <w:color w:val="000000"/>
                <w:lang w:val="en-US"/>
              </w:rPr>
              <w:t>Centrum</w:t>
            </w:r>
            <w:r w:rsidRPr="003D1936">
              <w:rPr>
                <w:color w:val="00000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18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>Ластик (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 xml:space="preserve"> или аналог) </w:t>
            </w:r>
            <w:proofErr w:type="spellStart"/>
            <w:r w:rsidRPr="003D1936">
              <w:rPr>
                <w:color w:val="000000"/>
              </w:rPr>
              <w:t>элипс</w:t>
            </w:r>
            <w:proofErr w:type="spellEnd"/>
            <w:r w:rsidRPr="003D1936">
              <w:rPr>
                <w:color w:val="00000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08"/>
              <w:rPr>
                <w:color w:val="000000"/>
              </w:rPr>
            </w:pPr>
            <w:r w:rsidRPr="003D1936">
              <w:rPr>
                <w:color w:val="000000"/>
              </w:rPr>
              <w:t xml:space="preserve">            мягкий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86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 xml:space="preserve">  19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rPr>
                <w:color w:val="000000"/>
              </w:rPr>
            </w:pPr>
            <w:r w:rsidRPr="003D1936">
              <w:rPr>
                <w:color w:val="000000"/>
              </w:rPr>
              <w:t xml:space="preserve">Лоток вертикальный </w:t>
            </w:r>
            <w:r w:rsidRPr="003D1936">
              <w:rPr>
                <w:color w:val="000000"/>
                <w:lang w:val="en-US"/>
              </w:rPr>
              <w:t>S</w:t>
            </w:r>
            <w:r w:rsidRPr="003D1936">
              <w:rPr>
                <w:color w:val="000000"/>
              </w:rPr>
              <w:t>-</w:t>
            </w:r>
            <w:r w:rsidRPr="003D1936">
              <w:rPr>
                <w:color w:val="000000"/>
                <w:lang w:val="en-US"/>
              </w:rPr>
              <w:t>wing</w:t>
            </w:r>
            <w:r w:rsidRPr="003D1936">
              <w:rPr>
                <w:color w:val="000000"/>
              </w:rPr>
              <w:t xml:space="preserve"> прозрачный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пластик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4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20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Лоток горизонтальный </w:t>
            </w:r>
            <w:r w:rsidRPr="003D1936">
              <w:rPr>
                <w:color w:val="000000"/>
                <w:lang w:val="en-US"/>
              </w:rPr>
              <w:t>S</w:t>
            </w:r>
            <w:r w:rsidRPr="003D1936">
              <w:rPr>
                <w:color w:val="000000"/>
              </w:rPr>
              <w:t>-</w:t>
            </w:r>
            <w:r w:rsidRPr="003D1936">
              <w:rPr>
                <w:color w:val="000000"/>
                <w:lang w:val="en-US"/>
              </w:rPr>
              <w:t>wing</w:t>
            </w:r>
            <w:r w:rsidRPr="003D1936">
              <w:rPr>
                <w:color w:val="000000"/>
              </w:rPr>
              <w:t xml:space="preserve"> прозрачный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пластик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8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21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Маркер черный, перманентный (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 xml:space="preserve"> или аналог)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перманентный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35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22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Маркеры </w:t>
            </w:r>
            <w:proofErr w:type="spellStart"/>
            <w:r w:rsidRPr="003D1936">
              <w:rPr>
                <w:color w:val="000000"/>
              </w:rPr>
              <w:t>текстовыделители</w:t>
            </w:r>
            <w:proofErr w:type="spellEnd"/>
            <w:r w:rsidRPr="003D1936">
              <w:rPr>
                <w:color w:val="000000"/>
              </w:rPr>
              <w:t xml:space="preserve"> (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 xml:space="preserve"> или аналог)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цветные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УП.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23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Люверсы (250 шт. упаковка)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 xml:space="preserve">заклепка для </w:t>
            </w:r>
            <w:proofErr w:type="spellStart"/>
            <w:r w:rsidRPr="003D1936">
              <w:rPr>
                <w:color w:val="000000"/>
              </w:rPr>
              <w:t>степлера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Упак</w:t>
            </w:r>
            <w:proofErr w:type="spellEnd"/>
            <w:r w:rsidRPr="003D1936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4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24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Ножницы 180мм </w:t>
            </w:r>
            <w:r w:rsidRPr="003D1936">
              <w:rPr>
                <w:color w:val="000000"/>
                <w:lang w:val="en-US"/>
              </w:rPr>
              <w:t>unity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лезвие 180 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25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Папка регистратор 50</w:t>
            </w:r>
            <w:proofErr w:type="gramStart"/>
            <w:r w:rsidRPr="003D1936">
              <w:rPr>
                <w:color w:val="000000"/>
              </w:rPr>
              <w:t>мм  (</w:t>
            </w:r>
            <w:proofErr w:type="gramEnd"/>
            <w:r w:rsidRPr="003D1936">
              <w:rPr>
                <w:color w:val="000000"/>
              </w:rPr>
              <w:t>бордо «Стандарт»)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бумвинил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120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26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Папка регистратор 70мм (синий «Стандарт»)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бумвинил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200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27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Папка скоросшиватель А4 </w:t>
            </w:r>
            <w:proofErr w:type="gramStart"/>
            <w:r w:rsidRPr="003D1936">
              <w:rPr>
                <w:color w:val="000000"/>
              </w:rPr>
              <w:t xml:space="preserve">( 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proofErr w:type="gram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>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ПВХ (лиц. сторона прозрачная)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70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28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Папка на резинках </w:t>
            </w:r>
            <w:r w:rsidRPr="003D1936">
              <w:rPr>
                <w:color w:val="000000"/>
                <w:lang w:val="en-US"/>
              </w:rPr>
              <w:t>STANDART</w:t>
            </w:r>
            <w:r w:rsidRPr="003D1936">
              <w:rPr>
                <w:color w:val="00000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Пластик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lastRenderedPageBreak/>
              <w:t>29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Папка скоросшиватель </w:t>
            </w:r>
            <w:r w:rsidRPr="003D1936">
              <w:rPr>
                <w:color w:val="000000"/>
                <w:lang w:val="en-US"/>
              </w:rPr>
              <w:t>STANDART</w:t>
            </w:r>
            <w:r w:rsidRPr="003D1936">
              <w:rPr>
                <w:color w:val="00000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Высота 20мм.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100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3</w:t>
            </w:r>
            <w:r w:rsidRPr="003D1936">
              <w:rPr>
                <w:color w:val="000000"/>
              </w:rPr>
              <w:t>0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Папка уголок </w:t>
            </w:r>
            <w:r w:rsidRPr="003D1936">
              <w:rPr>
                <w:color w:val="000000"/>
                <w:lang w:val="en-US"/>
              </w:rPr>
              <w:t>L</w:t>
            </w:r>
            <w:r w:rsidRPr="003D1936">
              <w:rPr>
                <w:color w:val="000000"/>
              </w:rPr>
              <w:t>-</w:t>
            </w:r>
            <w:r w:rsidRPr="003D1936">
              <w:rPr>
                <w:color w:val="000000"/>
                <w:lang w:val="en-US"/>
              </w:rPr>
              <w:t>FILE</w:t>
            </w:r>
            <w:r w:rsidRPr="003D1936">
              <w:rPr>
                <w:color w:val="000000"/>
              </w:rPr>
              <w:t xml:space="preserve"> </w:t>
            </w:r>
            <w:r w:rsidRPr="003D1936">
              <w:rPr>
                <w:color w:val="000000"/>
                <w:lang w:val="en-US"/>
              </w:rPr>
              <w:t>EK</w:t>
            </w:r>
            <w:r w:rsidRPr="003D1936">
              <w:rPr>
                <w:color w:val="00000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ПВХ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3</w:t>
            </w:r>
            <w:r w:rsidRPr="003D1936">
              <w:rPr>
                <w:color w:val="000000"/>
              </w:rPr>
              <w:t>1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Скоросшиватель Дело цветной картон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высота 0,4 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200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3</w:t>
            </w:r>
            <w:r w:rsidRPr="003D1936">
              <w:rPr>
                <w:color w:val="000000"/>
              </w:rPr>
              <w:t>2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3D1936">
              <w:rPr>
                <w:color w:val="000000"/>
              </w:rPr>
              <w:t>Скоросшиватель  Дело</w:t>
            </w:r>
            <w:proofErr w:type="gram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микрогофро</w:t>
            </w:r>
            <w:proofErr w:type="spellEnd"/>
            <w:r w:rsidRPr="003D1936">
              <w:rPr>
                <w:color w:val="000000"/>
              </w:rPr>
              <w:t xml:space="preserve"> картон+ планка (цветные)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высота 26мм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50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3</w:t>
            </w:r>
            <w:r w:rsidRPr="003D1936">
              <w:rPr>
                <w:color w:val="000000"/>
              </w:rPr>
              <w:t>3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Разделители </w:t>
            </w:r>
            <w:proofErr w:type="gramStart"/>
            <w:r w:rsidRPr="003D1936">
              <w:rPr>
                <w:color w:val="000000"/>
              </w:rPr>
              <w:t xml:space="preserve">( 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proofErr w:type="gram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 xml:space="preserve">) </w:t>
            </w:r>
            <w:proofErr w:type="spellStart"/>
            <w:r w:rsidRPr="003D1936">
              <w:rPr>
                <w:color w:val="000000"/>
                <w:lang w:val="en-US"/>
              </w:rPr>
              <w:t>ipl</w:t>
            </w:r>
            <w:proofErr w:type="spellEnd"/>
            <w:r w:rsidRPr="003D1936">
              <w:rPr>
                <w:color w:val="000000"/>
              </w:rPr>
              <w:t xml:space="preserve"> 1-12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А4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Уп</w:t>
            </w:r>
            <w:proofErr w:type="spellEnd"/>
            <w:r w:rsidRPr="003D1936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5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3</w:t>
            </w:r>
            <w:r w:rsidRPr="003D1936">
              <w:rPr>
                <w:color w:val="000000"/>
              </w:rPr>
              <w:t>4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Скрепки 28мм </w:t>
            </w:r>
            <w:proofErr w:type="gramStart"/>
            <w:r w:rsidRPr="003D1936">
              <w:rPr>
                <w:color w:val="000000"/>
              </w:rPr>
              <w:t xml:space="preserve">( 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proofErr w:type="gram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>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28мм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Упак</w:t>
            </w:r>
            <w:proofErr w:type="spellEnd"/>
            <w:r w:rsidRPr="003D1936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200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3</w:t>
            </w:r>
            <w:r w:rsidRPr="003D1936">
              <w:rPr>
                <w:color w:val="000000"/>
              </w:rPr>
              <w:t>5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Скотч 15мм </w:t>
            </w:r>
            <w:proofErr w:type="gramStart"/>
            <w:r w:rsidRPr="003D1936">
              <w:rPr>
                <w:color w:val="000000"/>
              </w:rPr>
              <w:t xml:space="preserve">( 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proofErr w:type="gram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>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ширина 15мм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3</w:t>
            </w:r>
            <w:r w:rsidRPr="003D1936">
              <w:rPr>
                <w:color w:val="000000"/>
              </w:rPr>
              <w:t>6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Скотч 48мм </w:t>
            </w:r>
            <w:proofErr w:type="gramStart"/>
            <w:r w:rsidRPr="003D1936">
              <w:rPr>
                <w:color w:val="000000"/>
              </w:rPr>
              <w:t xml:space="preserve">( 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proofErr w:type="gram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>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ширина 48мм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30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3</w:t>
            </w:r>
            <w:r w:rsidRPr="003D1936">
              <w:rPr>
                <w:color w:val="000000"/>
              </w:rPr>
              <w:t>7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proofErr w:type="gramStart"/>
            <w:r w:rsidRPr="003D1936">
              <w:rPr>
                <w:color w:val="000000"/>
              </w:rPr>
              <w:t>Степлер</w:t>
            </w:r>
            <w:proofErr w:type="spellEnd"/>
            <w:r w:rsidRPr="003D1936">
              <w:rPr>
                <w:color w:val="000000"/>
              </w:rPr>
              <w:t xml:space="preserve">  70</w:t>
            </w:r>
            <w:proofErr w:type="gramEnd"/>
            <w:r w:rsidRPr="003D1936">
              <w:rPr>
                <w:color w:val="000000"/>
              </w:rPr>
              <w:t xml:space="preserve">мм( 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>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70 лист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 w:rsidRPr="003D1936">
              <w:rPr>
                <w:color w:val="000000"/>
                <w:lang w:val="en-US"/>
              </w:rPr>
              <w:t>2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3</w:t>
            </w:r>
            <w:r w:rsidRPr="003D1936">
              <w:rPr>
                <w:color w:val="000000"/>
              </w:rPr>
              <w:t>8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Скобы(№10)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№10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100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39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Скобы (№24/10)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№24/10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50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4</w:t>
            </w:r>
            <w:r w:rsidRPr="003D1936">
              <w:rPr>
                <w:color w:val="000000"/>
              </w:rPr>
              <w:t>0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Стикеры</w:t>
            </w:r>
            <w:proofErr w:type="spellEnd"/>
            <w:r w:rsidRPr="003D1936">
              <w:rPr>
                <w:color w:val="000000"/>
              </w:rPr>
              <w:t xml:space="preserve">-индексы 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цветные неоновые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Упак</w:t>
            </w:r>
            <w:proofErr w:type="spellEnd"/>
            <w:r w:rsidRPr="003D1936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60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4</w:t>
            </w:r>
            <w:r w:rsidRPr="003D1936">
              <w:rPr>
                <w:color w:val="000000"/>
              </w:rPr>
              <w:t>1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Ручка шариковая (синий, с резинкой ограничителем) (</w:t>
            </w:r>
            <w:proofErr w:type="spellStart"/>
            <w:r w:rsidRPr="003D1936">
              <w:rPr>
                <w:color w:val="000000"/>
              </w:rPr>
              <w:t>Erich</w:t>
            </w:r>
            <w:proofErr w:type="spellEnd"/>
            <w:r w:rsidRPr="003D1936">
              <w:rPr>
                <w:color w:val="000000"/>
              </w:rPr>
              <w:t xml:space="preserve"> </w:t>
            </w:r>
            <w:proofErr w:type="spellStart"/>
            <w:r w:rsidRPr="003D1936">
              <w:rPr>
                <w:color w:val="000000"/>
              </w:rPr>
              <w:t>krause</w:t>
            </w:r>
            <w:proofErr w:type="spellEnd"/>
            <w:r w:rsidRPr="003D1936">
              <w:rPr>
                <w:color w:val="000000"/>
              </w:rPr>
              <w:t xml:space="preserve"> </w:t>
            </w:r>
            <w:r w:rsidRPr="003D1936">
              <w:rPr>
                <w:color w:val="000000"/>
                <w:lang w:val="en-US"/>
              </w:rPr>
              <w:t>ultra</w:t>
            </w:r>
            <w:r w:rsidRPr="003D1936">
              <w:rPr>
                <w:color w:val="000000"/>
              </w:rPr>
              <w:t xml:space="preserve"> </w:t>
            </w:r>
            <w:r w:rsidRPr="003D1936">
              <w:rPr>
                <w:color w:val="000000"/>
                <w:lang w:val="en-US"/>
              </w:rPr>
              <w:t>L</w:t>
            </w:r>
            <w:proofErr w:type="gramStart"/>
            <w:r w:rsidRPr="003D1936">
              <w:rPr>
                <w:color w:val="000000"/>
              </w:rPr>
              <w:t>30  (</w:t>
            </w:r>
            <w:proofErr w:type="gramEnd"/>
            <w:r w:rsidRPr="003D1936">
              <w:rPr>
                <w:color w:val="000000"/>
              </w:rPr>
              <w:t>или аналог).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толщина линии</w:t>
            </w:r>
          </w:p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0,7 мм.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508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4</w:t>
            </w:r>
            <w:r w:rsidRPr="003D1936">
              <w:rPr>
                <w:color w:val="000000"/>
              </w:rPr>
              <w:t>2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Точилка (</w:t>
            </w:r>
            <w:r w:rsidRPr="003D1936">
              <w:rPr>
                <w:color w:val="000000"/>
                <w:lang w:val="en-US"/>
              </w:rPr>
              <w:t>universe</w:t>
            </w:r>
            <w:r w:rsidRPr="003D1936">
              <w:rPr>
                <w:color w:val="000000"/>
              </w:rPr>
              <w:t xml:space="preserve"> круглая)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Пластик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4</w:t>
            </w:r>
            <w:r w:rsidRPr="003D1936">
              <w:rPr>
                <w:color w:val="000000"/>
              </w:rPr>
              <w:t>3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Ежедневник (</w:t>
            </w:r>
            <w:proofErr w:type="spellStart"/>
            <w:r w:rsidRPr="003D1936">
              <w:rPr>
                <w:color w:val="000000"/>
                <w:lang w:val="en-US"/>
              </w:rPr>
              <w:t>dedalo</w:t>
            </w:r>
            <w:proofErr w:type="spellEnd"/>
            <w:r w:rsidRPr="003D1936">
              <w:rPr>
                <w:color w:val="000000"/>
              </w:rPr>
              <w:t xml:space="preserve">, </w:t>
            </w:r>
            <w:r w:rsidRPr="003D1936">
              <w:rPr>
                <w:color w:val="000000"/>
                <w:lang w:val="en-US"/>
              </w:rPr>
              <w:t>ethnic</w:t>
            </w:r>
            <w:r w:rsidRPr="003D1936">
              <w:rPr>
                <w:color w:val="000000"/>
              </w:rPr>
              <w:t xml:space="preserve">) (или аналог)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бумвинил</w:t>
            </w:r>
            <w:proofErr w:type="spellEnd"/>
            <w:r w:rsidRPr="003D1936">
              <w:rPr>
                <w:color w:val="000000"/>
              </w:rPr>
              <w:t xml:space="preserve"> / кожа</w:t>
            </w:r>
          </w:p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(без указания года)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25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4</w:t>
            </w:r>
            <w:r w:rsidRPr="003D1936">
              <w:rPr>
                <w:color w:val="000000"/>
              </w:rPr>
              <w:t>4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Линейка от 30 см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цветные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Упак</w:t>
            </w:r>
            <w:proofErr w:type="spellEnd"/>
            <w:r w:rsidRPr="003D1936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4</w:t>
            </w:r>
            <w:r w:rsidRPr="003D1936">
              <w:rPr>
                <w:color w:val="000000"/>
              </w:rPr>
              <w:t>5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Карандаш пластиковый с ластиком (</w:t>
            </w:r>
            <w:r w:rsidRPr="003D1936">
              <w:rPr>
                <w:color w:val="000000"/>
                <w:lang w:val="en-US"/>
              </w:rPr>
              <w:t>Evolution</w:t>
            </w:r>
            <w:r w:rsidRPr="003D1936">
              <w:rPr>
                <w:color w:val="000000"/>
              </w:rPr>
              <w:t>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100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46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Скоросшиватель 0,35 (белый картон, пробитый)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толщина 0,35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50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4</w:t>
            </w:r>
            <w:r w:rsidRPr="003D1936">
              <w:rPr>
                <w:color w:val="000000"/>
              </w:rPr>
              <w:t>7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proofErr w:type="gramStart"/>
            <w:r w:rsidRPr="003D1936">
              <w:rPr>
                <w:color w:val="000000"/>
              </w:rPr>
              <w:t>Стикеры</w:t>
            </w:r>
            <w:proofErr w:type="spellEnd"/>
            <w:r w:rsidRPr="003D1936">
              <w:rPr>
                <w:color w:val="000000"/>
              </w:rPr>
              <w:t xml:space="preserve">  75</w:t>
            </w:r>
            <w:proofErr w:type="gramEnd"/>
            <w:r w:rsidRPr="003D1936">
              <w:rPr>
                <w:color w:val="000000"/>
              </w:rPr>
              <w:t>*75 мм (ассорти ЕК)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бумажные с клеевым краем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Упак</w:t>
            </w:r>
            <w:proofErr w:type="spellEnd"/>
            <w:r w:rsidRPr="003D1936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30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4</w:t>
            </w:r>
            <w:r w:rsidRPr="003D1936">
              <w:rPr>
                <w:color w:val="000000"/>
              </w:rPr>
              <w:t>8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 xml:space="preserve">Батарейки </w:t>
            </w:r>
            <w:proofErr w:type="gramStart"/>
            <w:r w:rsidRPr="003D1936">
              <w:rPr>
                <w:color w:val="000000"/>
              </w:rPr>
              <w:t xml:space="preserve">AAA  </w:t>
            </w:r>
            <w:r w:rsidRPr="003D1936">
              <w:rPr>
                <w:color w:val="000000"/>
                <w:lang w:val="en-US"/>
              </w:rPr>
              <w:t>SONY</w:t>
            </w:r>
            <w:proofErr w:type="gramEnd"/>
            <w:r w:rsidRPr="003D1936">
              <w:rPr>
                <w:color w:val="00000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40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49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Нитки архивные белые (для сшивания док-в)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Моток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3</w:t>
            </w:r>
          </w:p>
        </w:tc>
      </w:tr>
      <w:tr w:rsidR="003D1936" w:rsidRPr="003D1936" w:rsidTr="00BF7B97">
        <w:trPr>
          <w:trHeight w:val="20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  <w:lang w:val="en-US"/>
              </w:rPr>
              <w:t>5</w:t>
            </w:r>
            <w:r w:rsidRPr="003D1936">
              <w:rPr>
                <w:color w:val="000000"/>
              </w:rPr>
              <w:t>0</w:t>
            </w:r>
          </w:p>
        </w:tc>
        <w:tc>
          <w:tcPr>
            <w:tcW w:w="5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D1936">
              <w:rPr>
                <w:color w:val="000000"/>
              </w:rPr>
              <w:t>Папка адресная (золотой орнамент, бордо, красный)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D1936">
              <w:rPr>
                <w:color w:val="000000"/>
              </w:rPr>
              <w:t>бумвинил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1936" w:rsidRPr="003D1936" w:rsidRDefault="003D1936" w:rsidP="003D193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D1936">
              <w:rPr>
                <w:color w:val="000000"/>
              </w:rPr>
              <w:t>20</w:t>
            </w:r>
          </w:p>
        </w:tc>
      </w:tr>
    </w:tbl>
    <w:p w:rsidR="003D1936" w:rsidRPr="003D1936" w:rsidRDefault="003D1936" w:rsidP="003D1936">
      <w:pPr>
        <w:rPr>
          <w:b/>
          <w:lang w:val="en-US"/>
        </w:rPr>
      </w:pPr>
    </w:p>
    <w:p w:rsidR="00BF7B97" w:rsidRDefault="00BF7B97"/>
    <w:sectPr w:rsidR="00BF7B97" w:rsidSect="008C0FBC">
      <w:pgSz w:w="11907" w:h="16840" w:code="9"/>
      <w:pgMar w:top="1134" w:right="567" w:bottom="1134" w:left="1418" w:header="709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5A45" w:rsidRDefault="001A5A4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0F71CE" w:rsidRPr="00270579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385" w:rsidRPr="00C030AA" w:rsidRDefault="00BA4178" w:rsidP="008C638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456450550"/>
        <w:docPartObj>
          <w:docPartGallery w:val="Page Numbers (Top of Page)"/>
          <w:docPartUnique/>
        </w:docPartObj>
      </w:sdtPr>
      <w:sdtEndPr/>
      <w:sdtContent>
        <w:r w:rsidR="008C6385" w:rsidRPr="00C030AA">
          <w:rPr>
            <w:rFonts w:ascii="Times New Roman" w:hAnsi="Times New Roman"/>
          </w:rPr>
          <w:t xml:space="preserve">Страница </w:t>
        </w:r>
        <w:r w:rsidR="008C6385" w:rsidRPr="00C030AA">
          <w:rPr>
            <w:rFonts w:ascii="Times New Roman" w:hAnsi="Times New Roman"/>
          </w:rPr>
          <w:fldChar w:fldCharType="begin"/>
        </w:r>
        <w:r w:rsidR="008C6385" w:rsidRPr="00C030AA">
          <w:rPr>
            <w:rFonts w:ascii="Times New Roman" w:hAnsi="Times New Roman"/>
          </w:rPr>
          <w:instrText>PAGE</w:instrText>
        </w:r>
        <w:r w:rsidR="008C638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C6385" w:rsidRPr="00C030AA">
          <w:rPr>
            <w:rFonts w:ascii="Times New Roman" w:hAnsi="Times New Roman"/>
          </w:rPr>
          <w:fldChar w:fldCharType="end"/>
        </w:r>
        <w:r w:rsidR="008C6385" w:rsidRPr="00C030AA">
          <w:rPr>
            <w:rFonts w:ascii="Times New Roman" w:hAnsi="Times New Roman"/>
          </w:rPr>
          <w:t xml:space="preserve"> из </w:t>
        </w:r>
        <w:r w:rsidR="008C6385" w:rsidRPr="00C030AA">
          <w:rPr>
            <w:rFonts w:ascii="Times New Roman" w:hAnsi="Times New Roman"/>
          </w:rPr>
          <w:fldChar w:fldCharType="begin"/>
        </w:r>
        <w:r w:rsidR="008C6385" w:rsidRPr="00C030AA">
          <w:rPr>
            <w:rFonts w:ascii="Times New Roman" w:hAnsi="Times New Roman"/>
          </w:rPr>
          <w:instrText>NUMPAGES</w:instrText>
        </w:r>
        <w:r w:rsidR="008C638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C6385" w:rsidRPr="00C030AA">
          <w:rPr>
            <w:rFonts w:ascii="Times New Roman" w:hAnsi="Times New Roman"/>
          </w:rPr>
          <w:fldChar w:fldCharType="end"/>
        </w:r>
      </w:sdtContent>
    </w:sdt>
    <w:r w:rsidR="008C6385" w:rsidRPr="00C030AA">
      <w:rPr>
        <w:rFonts w:ascii="Times New Roman" w:hAnsi="Times New Roman" w:cs="Times New Roman"/>
      </w:rPr>
      <w:t xml:space="preserve"> </w:t>
    </w:r>
  </w:p>
  <w:p w:rsidR="008C6385" w:rsidRPr="00C030AA" w:rsidRDefault="008C6385" w:rsidP="008C638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C6385" w:rsidRDefault="008C6385" w:rsidP="008C638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8C6385">
      <w:rPr>
        <w:rFonts w:ascii="Times New Roman" w:hAnsi="Times New Roman" w:cs="Times New Roman"/>
      </w:rPr>
      <w:t>поставку канцелярских товаров и письменных принадлежностей для нужд Иркутского отделения 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C030AA" w:rsidRDefault="00BA417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04642487"/>
        <w:docPartObj>
          <w:docPartGallery w:val="Page Numbers (Top of Page)"/>
          <w:docPartUnique/>
        </w:docPartObj>
      </w:sdtPr>
      <w:sdtEndPr/>
      <w:sdtContent>
        <w:r w:rsidR="001A5A45" w:rsidRPr="00C030AA">
          <w:rPr>
            <w:rFonts w:ascii="Times New Roman" w:hAnsi="Times New Roman"/>
          </w:rPr>
          <w:t xml:space="preserve">Страница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PAGE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1A5A45" w:rsidRPr="00C030AA">
          <w:rPr>
            <w:rFonts w:ascii="Times New Roman" w:hAnsi="Times New Roman"/>
          </w:rPr>
          <w:fldChar w:fldCharType="end"/>
        </w:r>
        <w:r w:rsidR="001A5A45" w:rsidRPr="00C030AA">
          <w:rPr>
            <w:rFonts w:ascii="Times New Roman" w:hAnsi="Times New Roman"/>
          </w:rPr>
          <w:t xml:space="preserve"> из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NUMPAGES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1A5A45" w:rsidRPr="00C030AA">
          <w:rPr>
            <w:rFonts w:ascii="Times New Roman" w:hAnsi="Times New Roman"/>
          </w:rPr>
          <w:fldChar w:fldCharType="end"/>
        </w:r>
      </w:sdtContent>
    </w:sdt>
    <w:r w:rsidR="001A5A45" w:rsidRPr="00C030AA">
      <w:rPr>
        <w:rFonts w:ascii="Times New Roman" w:hAnsi="Times New Roman" w:cs="Times New Roman"/>
      </w:rPr>
      <w:t xml:space="preserve"> </w:t>
    </w:r>
  </w:p>
  <w:p w:rsidR="001A5A45" w:rsidRPr="00C030AA" w:rsidRDefault="001A5A4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D91F5F" w:rsidRDefault="001A5A45" w:rsidP="008C638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8C6385" w:rsidRPr="008C6385">
      <w:rPr>
        <w:rFonts w:ascii="Times New Roman" w:hAnsi="Times New Roman" w:cs="Times New Roman"/>
      </w:rPr>
      <w:t>поставку канцелярских товаров и письменных принадлежностей для нужд Иркутского отделения филиала «Сибирский территориальный округ» ФГУП «РосРАО»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3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FBC" w:rsidRPr="00C030AA" w:rsidRDefault="00BA4178" w:rsidP="008C0FB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639950783"/>
        <w:docPartObj>
          <w:docPartGallery w:val="Page Numbers (Top of Page)"/>
          <w:docPartUnique/>
        </w:docPartObj>
      </w:sdtPr>
      <w:sdtEndPr/>
      <w:sdtContent>
        <w:r w:rsidR="008C0FBC" w:rsidRPr="00C030AA">
          <w:rPr>
            <w:rFonts w:ascii="Times New Roman" w:hAnsi="Times New Roman"/>
          </w:rPr>
          <w:t xml:space="preserve">Страница </w:t>
        </w:r>
        <w:r w:rsidR="008C0FBC" w:rsidRPr="00C030AA">
          <w:rPr>
            <w:rFonts w:ascii="Times New Roman" w:hAnsi="Times New Roman"/>
          </w:rPr>
          <w:fldChar w:fldCharType="begin"/>
        </w:r>
        <w:r w:rsidR="008C0FBC" w:rsidRPr="00C030AA">
          <w:rPr>
            <w:rFonts w:ascii="Times New Roman" w:hAnsi="Times New Roman"/>
          </w:rPr>
          <w:instrText>PAGE</w:instrText>
        </w:r>
        <w:r w:rsidR="008C0F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C030AA">
          <w:rPr>
            <w:rFonts w:ascii="Times New Roman" w:hAnsi="Times New Roman"/>
          </w:rPr>
          <w:fldChar w:fldCharType="end"/>
        </w:r>
        <w:r w:rsidR="008C0FBC" w:rsidRPr="00C030AA">
          <w:rPr>
            <w:rFonts w:ascii="Times New Roman" w:hAnsi="Times New Roman"/>
          </w:rPr>
          <w:t xml:space="preserve"> из </w:t>
        </w:r>
        <w:r w:rsidR="008C0FBC" w:rsidRPr="00C030AA">
          <w:rPr>
            <w:rFonts w:ascii="Times New Roman" w:hAnsi="Times New Roman"/>
          </w:rPr>
          <w:fldChar w:fldCharType="begin"/>
        </w:r>
        <w:r w:rsidR="008C0FBC" w:rsidRPr="00C030AA">
          <w:rPr>
            <w:rFonts w:ascii="Times New Roman" w:hAnsi="Times New Roman"/>
          </w:rPr>
          <w:instrText>NUMPAGES</w:instrText>
        </w:r>
        <w:r w:rsidR="008C0F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C0FBC" w:rsidRPr="00C030AA">
          <w:rPr>
            <w:rFonts w:ascii="Times New Roman" w:hAnsi="Times New Roman"/>
          </w:rPr>
          <w:fldChar w:fldCharType="end"/>
        </w:r>
      </w:sdtContent>
    </w:sdt>
    <w:r w:rsidR="008C0FBC" w:rsidRPr="00C030AA">
      <w:rPr>
        <w:rFonts w:ascii="Times New Roman" w:hAnsi="Times New Roman" w:cs="Times New Roman"/>
      </w:rPr>
      <w:t xml:space="preserve"> </w:t>
    </w:r>
  </w:p>
  <w:p w:rsidR="008C0FBC" w:rsidRPr="00C030AA" w:rsidRDefault="008C0FBC" w:rsidP="008C0FB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C0FBC" w:rsidRDefault="008C0FBC" w:rsidP="008C0FBC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8C6385">
      <w:rPr>
        <w:rFonts w:ascii="Times New Roman" w:hAnsi="Times New Roman" w:cs="Times New Roman"/>
      </w:rPr>
      <w:t>поставку канцелярских товаров и письменных принадлежностей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91F5F" w:rsidRDefault="00D91F5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5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D2A3B94-D8E7-46DB-8C89-CA9837C58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75</TotalTime>
  <Pages>8</Pages>
  <Words>1315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10118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21</cp:revision>
  <cp:lastPrinted>2013-05-13T10:31:00Z</cp:lastPrinted>
  <dcterms:created xsi:type="dcterms:W3CDTF">2013-12-04T11:06:00Z</dcterms:created>
  <dcterms:modified xsi:type="dcterms:W3CDTF">2014-03-20T11:43:00Z</dcterms:modified>
</cp:coreProperties>
</file>