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AC" w:rsidRPr="00EE063D" w:rsidRDefault="009418AC" w:rsidP="00900708">
      <w:pPr>
        <w:jc w:val="center"/>
        <w:rPr>
          <w:b/>
          <w:sz w:val="28"/>
          <w:szCs w:val="28"/>
        </w:rPr>
      </w:pPr>
      <w:r w:rsidRPr="00EE063D">
        <w:rPr>
          <w:b/>
          <w:sz w:val="28"/>
          <w:szCs w:val="28"/>
        </w:rPr>
        <w:t>Открытое акционерное общество</w:t>
      </w:r>
      <w:r w:rsidR="00900708" w:rsidRPr="00EE063D">
        <w:rPr>
          <w:b/>
          <w:sz w:val="28"/>
          <w:szCs w:val="28"/>
        </w:rPr>
        <w:br/>
      </w:r>
      <w:r w:rsidRPr="00EE063D">
        <w:rPr>
          <w:b/>
          <w:sz w:val="28"/>
          <w:szCs w:val="28"/>
        </w:rPr>
        <w:t>«ВЕДУЩИЙ НАУЧНО-ИССЛЕДОВАТЕЛЬСКИЙ ИНСТИТУТ</w:t>
      </w:r>
      <w:r w:rsidR="00900708" w:rsidRPr="00EE063D">
        <w:rPr>
          <w:b/>
          <w:sz w:val="28"/>
          <w:szCs w:val="28"/>
        </w:rPr>
        <w:br/>
      </w:r>
      <w:r w:rsidRPr="00EE063D">
        <w:rPr>
          <w:b/>
          <w:sz w:val="28"/>
          <w:szCs w:val="28"/>
        </w:rPr>
        <w:t>ХИМИЧЕСКОЙ ТЕХНОЛОГИИ»</w:t>
      </w:r>
      <w:r w:rsidR="00900708" w:rsidRPr="00EE063D">
        <w:rPr>
          <w:b/>
          <w:sz w:val="28"/>
          <w:szCs w:val="28"/>
        </w:rPr>
        <w:br/>
      </w:r>
    </w:p>
    <w:tbl>
      <w:tblPr>
        <w:tblW w:w="5000" w:type="pct"/>
        <w:tblBorders>
          <w:top w:val="thinThickSmallGap" w:sz="24" w:space="0" w:color="auto"/>
        </w:tblBorders>
        <w:tblLook w:val="0000"/>
      </w:tblPr>
      <w:tblGrid>
        <w:gridCol w:w="9571"/>
      </w:tblGrid>
      <w:tr w:rsidR="00B83CBA" w:rsidRPr="00EE063D" w:rsidTr="00900708">
        <w:trPr>
          <w:trHeight w:val="63"/>
        </w:trPr>
        <w:tc>
          <w:tcPr>
            <w:tcW w:w="5000" w:type="pct"/>
          </w:tcPr>
          <w:p w:rsidR="00B83CBA" w:rsidRPr="00EE063D" w:rsidRDefault="008B03FA" w:rsidP="008B03FA">
            <w:pPr>
              <w:tabs>
                <w:tab w:val="right" w:pos="9354"/>
              </w:tabs>
              <w:jc w:val="left"/>
              <w:rPr>
                <w:sz w:val="24"/>
                <w:szCs w:val="24"/>
              </w:rPr>
            </w:pPr>
            <w:r w:rsidRPr="00EE063D">
              <w:rPr>
                <w:sz w:val="24"/>
                <w:szCs w:val="24"/>
              </w:rPr>
              <w:t>120201/0510/001</w:t>
            </w:r>
            <w:proofErr w:type="gramStart"/>
            <w:r w:rsidR="00D74778" w:rsidRPr="00EE063D">
              <w:rPr>
                <w:sz w:val="24"/>
                <w:szCs w:val="24"/>
                <w:lang w:val="en-US"/>
              </w:rPr>
              <w:t>/</w:t>
            </w:r>
            <w:r w:rsidR="00D74778" w:rsidRPr="00EE063D">
              <w:rPr>
                <w:sz w:val="24"/>
                <w:szCs w:val="24"/>
              </w:rPr>
              <w:t>О</w:t>
            </w:r>
            <w:proofErr w:type="gramEnd"/>
            <w:r w:rsidR="00D74778" w:rsidRPr="00EE063D">
              <w:rPr>
                <w:sz w:val="24"/>
                <w:szCs w:val="24"/>
              </w:rPr>
              <w:tab/>
            </w:r>
            <w:r w:rsidRPr="00EE063D">
              <w:rPr>
                <w:sz w:val="24"/>
                <w:szCs w:val="24"/>
              </w:rPr>
              <w:t>15</w:t>
            </w:r>
            <w:r w:rsidR="00D74778" w:rsidRPr="00EE063D">
              <w:rPr>
                <w:sz w:val="24"/>
                <w:szCs w:val="24"/>
              </w:rPr>
              <w:t>.</w:t>
            </w:r>
            <w:r w:rsidRPr="00EE063D">
              <w:rPr>
                <w:sz w:val="24"/>
                <w:szCs w:val="24"/>
              </w:rPr>
              <w:t>02</w:t>
            </w:r>
            <w:r w:rsidR="00D74778" w:rsidRPr="00EE063D">
              <w:rPr>
                <w:sz w:val="24"/>
                <w:szCs w:val="24"/>
              </w:rPr>
              <w:t>.201</w:t>
            </w:r>
            <w:r w:rsidRPr="00EE063D">
              <w:rPr>
                <w:sz w:val="24"/>
                <w:szCs w:val="24"/>
              </w:rPr>
              <w:t>2</w:t>
            </w:r>
            <w:r w:rsidR="00D74778" w:rsidRPr="00EE063D">
              <w:rPr>
                <w:sz w:val="24"/>
                <w:szCs w:val="24"/>
              </w:rPr>
              <w:t>г.</w:t>
            </w:r>
          </w:p>
        </w:tc>
      </w:tr>
    </w:tbl>
    <w:p w:rsidR="003215B0" w:rsidRPr="00EE063D" w:rsidRDefault="003215B0" w:rsidP="001E5BBF">
      <w:pPr>
        <w:tabs>
          <w:tab w:val="left" w:pos="1350"/>
        </w:tabs>
        <w:rPr>
          <w:sz w:val="24"/>
          <w:szCs w:val="24"/>
        </w:rPr>
      </w:pPr>
    </w:p>
    <w:p w:rsidR="003215B0" w:rsidRPr="00EE063D" w:rsidRDefault="003215B0" w:rsidP="00D74778">
      <w:pPr>
        <w:jc w:val="center"/>
        <w:rPr>
          <w:b/>
          <w:sz w:val="24"/>
          <w:szCs w:val="24"/>
        </w:rPr>
      </w:pPr>
      <w:r w:rsidRPr="00EE063D">
        <w:rPr>
          <w:b/>
          <w:sz w:val="24"/>
          <w:szCs w:val="24"/>
        </w:rPr>
        <w:br/>
      </w:r>
      <w:r w:rsidRPr="00EE063D">
        <w:rPr>
          <w:b/>
          <w:sz w:val="24"/>
          <w:szCs w:val="24"/>
        </w:rPr>
        <w:br/>
      </w:r>
      <w:r w:rsidRPr="00EE063D">
        <w:rPr>
          <w:b/>
          <w:sz w:val="24"/>
          <w:szCs w:val="24"/>
        </w:rPr>
        <w:br/>
      </w:r>
      <w:r w:rsidR="00361E48" w:rsidRPr="00EE063D">
        <w:rPr>
          <w:b/>
          <w:sz w:val="24"/>
          <w:szCs w:val="24"/>
        </w:rPr>
        <w:t>ИЗВЕЩЕНИЕ</w:t>
      </w:r>
      <w:r w:rsidR="00F10F1E" w:rsidRPr="00EE063D">
        <w:rPr>
          <w:b/>
          <w:sz w:val="24"/>
          <w:szCs w:val="24"/>
        </w:rPr>
        <w:br/>
      </w:r>
      <w:r w:rsidR="00361E48" w:rsidRPr="00EE063D">
        <w:rPr>
          <w:b/>
          <w:sz w:val="24"/>
          <w:szCs w:val="24"/>
        </w:rPr>
        <w:t>О</w:t>
      </w:r>
      <w:r w:rsidR="00FD6978" w:rsidRPr="00EE063D">
        <w:rPr>
          <w:b/>
          <w:sz w:val="24"/>
          <w:szCs w:val="24"/>
        </w:rPr>
        <w:t>Б ОТМЕНЕ</w:t>
      </w:r>
      <w:r w:rsidR="00361E48" w:rsidRPr="00EE063D">
        <w:rPr>
          <w:b/>
          <w:sz w:val="24"/>
          <w:szCs w:val="24"/>
        </w:rPr>
        <w:t xml:space="preserve"> ПРОВЕДЕНИ</w:t>
      </w:r>
      <w:r w:rsidR="00FD6978" w:rsidRPr="00EE063D">
        <w:rPr>
          <w:b/>
          <w:sz w:val="24"/>
          <w:szCs w:val="24"/>
        </w:rPr>
        <w:t>Я</w:t>
      </w:r>
      <w:r w:rsidR="00361E48" w:rsidRPr="00EE063D">
        <w:rPr>
          <w:b/>
          <w:sz w:val="24"/>
          <w:szCs w:val="24"/>
        </w:rPr>
        <w:t xml:space="preserve"> </w:t>
      </w:r>
      <w:r w:rsidR="008B03FA" w:rsidRPr="00EE063D">
        <w:rPr>
          <w:b/>
          <w:caps/>
          <w:sz w:val="24"/>
          <w:szCs w:val="24"/>
        </w:rPr>
        <w:t>Запроса предложений в электронной форме</w:t>
      </w:r>
      <w:r w:rsidRPr="00EE063D">
        <w:rPr>
          <w:b/>
          <w:sz w:val="24"/>
          <w:szCs w:val="24"/>
        </w:rPr>
        <w:br/>
      </w:r>
      <w:r w:rsidR="001E5BBF" w:rsidRPr="00EE063D">
        <w:rPr>
          <w:b/>
          <w:sz w:val="24"/>
          <w:szCs w:val="24"/>
        </w:rPr>
        <w:t>«</w:t>
      </w:r>
      <w:r w:rsidR="008B03FA" w:rsidRPr="00EE063D">
        <w:rPr>
          <w:b/>
          <w:sz w:val="24"/>
          <w:szCs w:val="24"/>
        </w:rPr>
        <w:t>Производство монтажных и пусконаладочных работ по реализации рабочего проекта ЦКДИ.1227 по совершенствованию инженерно-технических средств физической защиты ОАО «ВНИИХТ</w:t>
      </w:r>
      <w:r w:rsidR="001E5BBF" w:rsidRPr="00EE063D">
        <w:rPr>
          <w:b/>
          <w:sz w:val="24"/>
          <w:szCs w:val="24"/>
        </w:rPr>
        <w:t>»</w:t>
      </w:r>
      <w:r w:rsidR="008B03FA" w:rsidRPr="00EE063D">
        <w:rPr>
          <w:b/>
          <w:sz w:val="24"/>
          <w:szCs w:val="24"/>
        </w:rPr>
        <w:br/>
      </w: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6902E7" w:rsidP="006902E7">
      <w:pPr>
        <w:contextualSpacing/>
        <w:rPr>
          <w:rFonts w:cs="Arial"/>
          <w:sz w:val="24"/>
          <w:szCs w:val="24"/>
        </w:rPr>
      </w:pPr>
    </w:p>
    <w:p w:rsidR="006902E7" w:rsidRPr="00EE063D" w:rsidRDefault="00AB7ED0" w:rsidP="006902E7">
      <w:pPr>
        <w:ind w:firstLine="720"/>
        <w:contextualSpacing/>
        <w:rPr>
          <w:rFonts w:cs="Arial"/>
          <w:sz w:val="24"/>
          <w:szCs w:val="24"/>
        </w:rPr>
      </w:pPr>
      <w:r w:rsidRPr="00EE063D">
        <w:rPr>
          <w:rFonts w:cs="Arial"/>
          <w:sz w:val="24"/>
          <w:szCs w:val="24"/>
        </w:rPr>
        <w:t>ОАО «</w:t>
      </w:r>
      <w:r w:rsidR="00EC1F7E" w:rsidRPr="00EE063D">
        <w:rPr>
          <w:rFonts w:cs="Arial"/>
          <w:sz w:val="24"/>
          <w:szCs w:val="24"/>
        </w:rPr>
        <w:t>ВНИИХТ</w:t>
      </w:r>
      <w:r w:rsidRPr="00EE063D">
        <w:rPr>
          <w:rFonts w:cs="Arial"/>
          <w:sz w:val="24"/>
          <w:szCs w:val="24"/>
        </w:rPr>
        <w:t>» информирует о</w:t>
      </w:r>
      <w:r w:rsidR="00FD6978" w:rsidRPr="00EE063D">
        <w:rPr>
          <w:rFonts w:cs="Arial"/>
          <w:sz w:val="24"/>
          <w:szCs w:val="24"/>
        </w:rPr>
        <w:t>б отмене</w:t>
      </w:r>
      <w:r w:rsidRPr="00EE063D">
        <w:rPr>
          <w:rFonts w:cs="Arial"/>
          <w:sz w:val="24"/>
          <w:szCs w:val="24"/>
        </w:rPr>
        <w:t xml:space="preserve"> проведени</w:t>
      </w:r>
      <w:r w:rsidR="00FD6978" w:rsidRPr="00EE063D">
        <w:rPr>
          <w:rFonts w:cs="Arial"/>
          <w:sz w:val="24"/>
          <w:szCs w:val="24"/>
        </w:rPr>
        <w:t>я</w:t>
      </w:r>
      <w:r w:rsidRPr="00EE063D">
        <w:rPr>
          <w:rFonts w:cs="Arial"/>
          <w:sz w:val="24"/>
          <w:szCs w:val="24"/>
        </w:rPr>
        <w:t xml:space="preserve"> </w:t>
      </w:r>
      <w:r w:rsidR="00D74778" w:rsidRPr="00EE063D">
        <w:rPr>
          <w:rFonts w:cs="Arial"/>
          <w:sz w:val="24"/>
          <w:szCs w:val="24"/>
        </w:rPr>
        <w:t>з</w:t>
      </w:r>
      <w:r w:rsidRPr="00EE063D">
        <w:rPr>
          <w:rFonts w:cs="Arial"/>
          <w:sz w:val="24"/>
          <w:szCs w:val="24"/>
        </w:rPr>
        <w:t xml:space="preserve">апроса </w:t>
      </w:r>
      <w:r w:rsidR="008B03FA" w:rsidRPr="00EE063D">
        <w:rPr>
          <w:rFonts w:cs="Arial"/>
          <w:sz w:val="24"/>
          <w:szCs w:val="24"/>
        </w:rPr>
        <w:t>предложений</w:t>
      </w:r>
      <w:r w:rsidR="00D74778" w:rsidRPr="00EE063D">
        <w:rPr>
          <w:rFonts w:cs="Arial"/>
          <w:sz w:val="24"/>
          <w:szCs w:val="24"/>
        </w:rPr>
        <w:t xml:space="preserve"> в электронной форме №</w:t>
      </w:r>
      <w:r w:rsidR="008B03FA" w:rsidRPr="00EE063D">
        <w:rPr>
          <w:rFonts w:cs="Arial"/>
          <w:sz w:val="24"/>
          <w:szCs w:val="24"/>
        </w:rPr>
        <w:t>120201/0510/001</w:t>
      </w:r>
      <w:r w:rsidR="001E5BBF" w:rsidRPr="00EE063D">
        <w:rPr>
          <w:rFonts w:cs="Arial"/>
          <w:sz w:val="24"/>
          <w:szCs w:val="24"/>
        </w:rPr>
        <w:t xml:space="preserve"> </w:t>
      </w:r>
      <w:r w:rsidR="00D74778" w:rsidRPr="00EE063D">
        <w:rPr>
          <w:rFonts w:cs="Arial"/>
          <w:sz w:val="24"/>
          <w:szCs w:val="24"/>
        </w:rPr>
        <w:t xml:space="preserve">(на сайте </w:t>
      </w:r>
      <w:proofErr w:type="spellStart"/>
      <w:r w:rsidR="00D74778" w:rsidRPr="00EE063D">
        <w:rPr>
          <w:rFonts w:cs="Arial"/>
          <w:sz w:val="24"/>
          <w:szCs w:val="24"/>
        </w:rPr>
        <w:t>www.a-k-d.ru</w:t>
      </w:r>
      <w:proofErr w:type="spellEnd"/>
      <w:r w:rsidR="00D74778" w:rsidRPr="00EE063D">
        <w:rPr>
          <w:rFonts w:cs="Arial"/>
          <w:sz w:val="24"/>
          <w:szCs w:val="24"/>
        </w:rPr>
        <w:t xml:space="preserve"> </w:t>
      </w:r>
      <w:r w:rsidR="00603232" w:rsidRPr="00EE063D">
        <w:rPr>
          <w:rFonts w:cs="Arial"/>
          <w:sz w:val="24"/>
          <w:szCs w:val="24"/>
        </w:rPr>
        <w:t>№</w:t>
      </w:r>
      <w:r w:rsidR="008B03FA" w:rsidRPr="00EE063D">
        <w:rPr>
          <w:rFonts w:cs="Arial"/>
          <w:sz w:val="24"/>
          <w:szCs w:val="24"/>
        </w:rPr>
        <w:t>R001933</w:t>
      </w:r>
      <w:r w:rsidR="00D74778" w:rsidRPr="00EE063D">
        <w:rPr>
          <w:rFonts w:cs="Arial"/>
          <w:sz w:val="24"/>
          <w:szCs w:val="24"/>
        </w:rPr>
        <w:t>)</w:t>
      </w:r>
      <w:r w:rsidR="008B03FA" w:rsidRPr="00EE063D">
        <w:rPr>
          <w:rFonts w:cs="Arial"/>
          <w:sz w:val="24"/>
          <w:szCs w:val="24"/>
        </w:rPr>
        <w:t xml:space="preserve"> в соответствии</w:t>
      </w:r>
      <w:r w:rsidR="006902E7" w:rsidRPr="00EE063D">
        <w:rPr>
          <w:rFonts w:cs="Arial"/>
          <w:sz w:val="24"/>
          <w:szCs w:val="24"/>
        </w:rPr>
        <w:t xml:space="preserve"> со ст.19.5.4 Единого отраслевого стандарта закупок ГК «</w:t>
      </w:r>
      <w:proofErr w:type="spellStart"/>
      <w:r w:rsidR="006902E7" w:rsidRPr="00EE063D">
        <w:rPr>
          <w:rFonts w:cs="Arial"/>
          <w:sz w:val="24"/>
          <w:szCs w:val="24"/>
        </w:rPr>
        <w:t>Росатом</w:t>
      </w:r>
      <w:proofErr w:type="spellEnd"/>
      <w:r w:rsidR="006902E7" w:rsidRPr="00EE063D">
        <w:rPr>
          <w:rFonts w:cs="Arial"/>
          <w:sz w:val="24"/>
          <w:szCs w:val="24"/>
        </w:rPr>
        <w:t>»</w:t>
      </w:r>
    </w:p>
    <w:sectPr w:rsidR="006902E7" w:rsidRPr="00EE063D" w:rsidSect="008B03FA">
      <w:footerReference w:type="even" r:id="rId7"/>
      <w:footerReference w:type="default" r:id="rId8"/>
      <w:pgSz w:w="11906" w:h="16838"/>
      <w:pgMar w:top="1134" w:right="850" w:bottom="1134" w:left="1701" w:header="567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3FA" w:rsidRDefault="008B03FA">
      <w:r>
        <w:separator/>
      </w:r>
    </w:p>
  </w:endnote>
  <w:endnote w:type="continuationSeparator" w:id="1">
    <w:p w:rsidR="008B03FA" w:rsidRDefault="008B0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3FA" w:rsidRDefault="008B03FA" w:rsidP="00D52CAB">
    <w:pPr>
      <w:pStyle w:val="a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8B03FA" w:rsidRDefault="008B03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3FA" w:rsidRDefault="008B03FA" w:rsidP="00D52CAB">
    <w:pPr>
      <w:pStyle w:val="a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</w:rPr>
      <w:t>2</w:t>
    </w:r>
    <w:r>
      <w:rPr>
        <w:rStyle w:val="af9"/>
      </w:rPr>
      <w:fldChar w:fldCharType="end"/>
    </w:r>
  </w:p>
  <w:p w:rsidR="008B03FA" w:rsidRDefault="008B03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3FA" w:rsidRDefault="008B03FA">
      <w:r>
        <w:separator/>
      </w:r>
    </w:p>
  </w:footnote>
  <w:footnote w:type="continuationSeparator" w:id="1">
    <w:p w:rsidR="008B03FA" w:rsidRDefault="008B03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D6469"/>
    <w:multiLevelType w:val="hybridMultilevel"/>
    <w:tmpl w:val="C52A7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426"/>
        </w:tabs>
        <w:ind w:left="426" w:hanging="284"/>
      </w:pPr>
      <w:rPr>
        <w:rFonts w:cs="Times New Roman" w:hint="default"/>
        <w:i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3"/>
        </w:tabs>
        <w:ind w:left="243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53"/>
        </w:tabs>
        <w:ind w:left="315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73"/>
        </w:tabs>
        <w:ind w:left="387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93"/>
        </w:tabs>
        <w:ind w:left="459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13"/>
        </w:tabs>
        <w:ind w:left="531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33"/>
        </w:tabs>
        <w:ind w:left="603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53"/>
        </w:tabs>
        <w:ind w:left="6753" w:hanging="180"/>
      </w:pPr>
      <w:rPr>
        <w:rFonts w:cs="Times New Roman"/>
      </w:rPr>
    </w:lvl>
  </w:abstractNum>
  <w:abstractNum w:abstractNumId="2">
    <w:nsid w:val="0C6B0452"/>
    <w:multiLevelType w:val="hybridMultilevel"/>
    <w:tmpl w:val="2940CE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17A85"/>
    <w:multiLevelType w:val="hybridMultilevel"/>
    <w:tmpl w:val="6C2676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B55065"/>
    <w:multiLevelType w:val="hybridMultilevel"/>
    <w:tmpl w:val="A4D8801E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1093A2C"/>
    <w:multiLevelType w:val="hybridMultilevel"/>
    <w:tmpl w:val="F8FA51C0"/>
    <w:lvl w:ilvl="0" w:tplc="1DF0F55A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4E6990"/>
    <w:multiLevelType w:val="multilevel"/>
    <w:tmpl w:val="ED4AB906"/>
    <w:lvl w:ilvl="0">
      <w:start w:val="2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0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7">
    <w:nsid w:val="19D53DFC"/>
    <w:multiLevelType w:val="hybridMultilevel"/>
    <w:tmpl w:val="68A873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C9325C"/>
    <w:multiLevelType w:val="hybridMultilevel"/>
    <w:tmpl w:val="5532C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B61761"/>
    <w:multiLevelType w:val="hybridMultilevel"/>
    <w:tmpl w:val="3BEE8D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9D150E"/>
    <w:multiLevelType w:val="multilevel"/>
    <w:tmpl w:val="457C07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DD73E01"/>
    <w:multiLevelType w:val="multilevel"/>
    <w:tmpl w:val="FC46A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8A3E86"/>
    <w:multiLevelType w:val="multilevel"/>
    <w:tmpl w:val="BA524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D62048"/>
    <w:multiLevelType w:val="multilevel"/>
    <w:tmpl w:val="6A6AC1E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349C70A2"/>
    <w:multiLevelType w:val="hybridMultilevel"/>
    <w:tmpl w:val="86B2BB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D7AEA"/>
    <w:multiLevelType w:val="multilevel"/>
    <w:tmpl w:val="457C07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393A36B1"/>
    <w:multiLevelType w:val="hybridMultilevel"/>
    <w:tmpl w:val="BA524A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F476C4"/>
    <w:multiLevelType w:val="multilevel"/>
    <w:tmpl w:val="457C07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56B5B0E"/>
    <w:multiLevelType w:val="multilevel"/>
    <w:tmpl w:val="F8FA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9D749E"/>
    <w:multiLevelType w:val="hybridMultilevel"/>
    <w:tmpl w:val="50C06990"/>
    <w:lvl w:ilvl="0" w:tplc="11F65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043774"/>
    <w:multiLevelType w:val="multilevel"/>
    <w:tmpl w:val="457C07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5CD77815"/>
    <w:multiLevelType w:val="hybridMultilevel"/>
    <w:tmpl w:val="1DE2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9E71F9"/>
    <w:multiLevelType w:val="multilevel"/>
    <w:tmpl w:val="F8FA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AB19BE"/>
    <w:multiLevelType w:val="hybridMultilevel"/>
    <w:tmpl w:val="DF44AF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B532B3"/>
    <w:multiLevelType w:val="multilevel"/>
    <w:tmpl w:val="971A51F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65A407A5"/>
    <w:multiLevelType w:val="multilevel"/>
    <w:tmpl w:val="E430BE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cs="Times New Roman" w:hint="default"/>
      </w:rPr>
    </w:lvl>
  </w:abstractNum>
  <w:abstractNum w:abstractNumId="26">
    <w:nsid w:val="67C411CC"/>
    <w:multiLevelType w:val="multilevel"/>
    <w:tmpl w:val="70D4CD6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751D211F"/>
    <w:multiLevelType w:val="hybridMultilevel"/>
    <w:tmpl w:val="6E9A62D4"/>
    <w:lvl w:ilvl="0" w:tplc="12280A4C">
      <w:start w:val="2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8"/>
  </w:num>
  <w:num w:numId="3">
    <w:abstractNumId w:val="2"/>
  </w:num>
  <w:num w:numId="4">
    <w:abstractNumId w:val="19"/>
  </w:num>
  <w:num w:numId="5">
    <w:abstractNumId w:val="4"/>
  </w:num>
  <w:num w:numId="6">
    <w:abstractNumId w:val="7"/>
  </w:num>
  <w:num w:numId="7">
    <w:abstractNumId w:val="29"/>
  </w:num>
  <w:num w:numId="8">
    <w:abstractNumId w:val="16"/>
  </w:num>
  <w:num w:numId="9">
    <w:abstractNumId w:val="14"/>
  </w:num>
  <w:num w:numId="10">
    <w:abstractNumId w:val="0"/>
  </w:num>
  <w:num w:numId="11">
    <w:abstractNumId w:val="23"/>
  </w:num>
  <w:num w:numId="12">
    <w:abstractNumId w:val="21"/>
  </w:num>
  <w:num w:numId="13">
    <w:abstractNumId w:val="8"/>
  </w:num>
  <w:num w:numId="14">
    <w:abstractNumId w:val="9"/>
  </w:num>
  <w:num w:numId="15">
    <w:abstractNumId w:val="12"/>
  </w:num>
  <w:num w:numId="16">
    <w:abstractNumId w:val="5"/>
  </w:num>
  <w:num w:numId="17">
    <w:abstractNumId w:val="18"/>
  </w:num>
  <w:num w:numId="18">
    <w:abstractNumId w:val="22"/>
  </w:num>
  <w:num w:numId="19">
    <w:abstractNumId w:val="3"/>
  </w:num>
  <w:num w:numId="20">
    <w:abstractNumId w:val="25"/>
  </w:num>
  <w:num w:numId="21">
    <w:abstractNumId w:val="24"/>
  </w:num>
  <w:num w:numId="22">
    <w:abstractNumId w:val="13"/>
  </w:num>
  <w:num w:numId="23">
    <w:abstractNumId w:val="20"/>
  </w:num>
  <w:num w:numId="24">
    <w:abstractNumId w:val="27"/>
  </w:num>
  <w:num w:numId="25">
    <w:abstractNumId w:val="6"/>
  </w:num>
  <w:num w:numId="26">
    <w:abstractNumId w:val="11"/>
  </w:num>
  <w:num w:numId="27">
    <w:abstractNumId w:val="26"/>
  </w:num>
  <w:num w:numId="28">
    <w:abstractNumId w:val="10"/>
  </w:num>
  <w:num w:numId="29">
    <w:abstractNumId w:val="15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mailMerge>
    <w:mainDocumentType w:val="formLetters"/>
    <w:dataType w:val="textFile"/>
    <w:activeRecord w:val="-1"/>
    <w:odso/>
  </w:mailMerge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3DC1"/>
    <w:rsid w:val="00017F17"/>
    <w:rsid w:val="00031072"/>
    <w:rsid w:val="0003178D"/>
    <w:rsid w:val="00033DC1"/>
    <w:rsid w:val="000400E2"/>
    <w:rsid w:val="0004216A"/>
    <w:rsid w:val="00055FE8"/>
    <w:rsid w:val="00067EBA"/>
    <w:rsid w:val="00082C08"/>
    <w:rsid w:val="00084537"/>
    <w:rsid w:val="00087185"/>
    <w:rsid w:val="0009460D"/>
    <w:rsid w:val="0009794D"/>
    <w:rsid w:val="000B3AEC"/>
    <w:rsid w:val="00132D64"/>
    <w:rsid w:val="001429A1"/>
    <w:rsid w:val="001667F4"/>
    <w:rsid w:val="00166BD0"/>
    <w:rsid w:val="001751E8"/>
    <w:rsid w:val="00180570"/>
    <w:rsid w:val="00186629"/>
    <w:rsid w:val="001C629B"/>
    <w:rsid w:val="001D7450"/>
    <w:rsid w:val="001D76AE"/>
    <w:rsid w:val="001E5BBF"/>
    <w:rsid w:val="001F3919"/>
    <w:rsid w:val="001F7F12"/>
    <w:rsid w:val="00200F3E"/>
    <w:rsid w:val="00203676"/>
    <w:rsid w:val="0021147A"/>
    <w:rsid w:val="00212AB4"/>
    <w:rsid w:val="00226C55"/>
    <w:rsid w:val="00232F35"/>
    <w:rsid w:val="00272A9C"/>
    <w:rsid w:val="0027532F"/>
    <w:rsid w:val="00276DEA"/>
    <w:rsid w:val="00293897"/>
    <w:rsid w:val="002A4B94"/>
    <w:rsid w:val="002A7967"/>
    <w:rsid w:val="002B27F5"/>
    <w:rsid w:val="002B416C"/>
    <w:rsid w:val="002C649A"/>
    <w:rsid w:val="002D1E9E"/>
    <w:rsid w:val="002D2359"/>
    <w:rsid w:val="002D7B20"/>
    <w:rsid w:val="003169C1"/>
    <w:rsid w:val="003215B0"/>
    <w:rsid w:val="003363D6"/>
    <w:rsid w:val="00336D10"/>
    <w:rsid w:val="00354DBB"/>
    <w:rsid w:val="003552F5"/>
    <w:rsid w:val="00361E48"/>
    <w:rsid w:val="003872F7"/>
    <w:rsid w:val="003873E3"/>
    <w:rsid w:val="00390070"/>
    <w:rsid w:val="00393592"/>
    <w:rsid w:val="00395E00"/>
    <w:rsid w:val="003A50A6"/>
    <w:rsid w:val="003A79B8"/>
    <w:rsid w:val="003B48B2"/>
    <w:rsid w:val="003B79D3"/>
    <w:rsid w:val="003C1CA3"/>
    <w:rsid w:val="003E39AD"/>
    <w:rsid w:val="003E7259"/>
    <w:rsid w:val="003E79F5"/>
    <w:rsid w:val="00401770"/>
    <w:rsid w:val="004337F5"/>
    <w:rsid w:val="00433BD2"/>
    <w:rsid w:val="0044718E"/>
    <w:rsid w:val="00450522"/>
    <w:rsid w:val="00454C4B"/>
    <w:rsid w:val="004550A9"/>
    <w:rsid w:val="00456F4F"/>
    <w:rsid w:val="00457494"/>
    <w:rsid w:val="0046007B"/>
    <w:rsid w:val="00492DCB"/>
    <w:rsid w:val="004B119C"/>
    <w:rsid w:val="004B73EE"/>
    <w:rsid w:val="004D7027"/>
    <w:rsid w:val="004E3437"/>
    <w:rsid w:val="00502697"/>
    <w:rsid w:val="0051013B"/>
    <w:rsid w:val="005138BA"/>
    <w:rsid w:val="00515584"/>
    <w:rsid w:val="00527E2C"/>
    <w:rsid w:val="0053190B"/>
    <w:rsid w:val="00532DAD"/>
    <w:rsid w:val="00572C14"/>
    <w:rsid w:val="00574124"/>
    <w:rsid w:val="00581FD4"/>
    <w:rsid w:val="005A02DC"/>
    <w:rsid w:val="005A0DD4"/>
    <w:rsid w:val="005A43AA"/>
    <w:rsid w:val="005B2CAC"/>
    <w:rsid w:val="005D400D"/>
    <w:rsid w:val="005E2B87"/>
    <w:rsid w:val="005E54E5"/>
    <w:rsid w:val="005F6E6D"/>
    <w:rsid w:val="00603232"/>
    <w:rsid w:val="00611CC9"/>
    <w:rsid w:val="00642BB3"/>
    <w:rsid w:val="006441EA"/>
    <w:rsid w:val="00647F02"/>
    <w:rsid w:val="00667CF2"/>
    <w:rsid w:val="00682AE4"/>
    <w:rsid w:val="006902E7"/>
    <w:rsid w:val="006B41BC"/>
    <w:rsid w:val="006B6715"/>
    <w:rsid w:val="006D384A"/>
    <w:rsid w:val="006E282E"/>
    <w:rsid w:val="006F6ADF"/>
    <w:rsid w:val="0070049D"/>
    <w:rsid w:val="00701577"/>
    <w:rsid w:val="007026F1"/>
    <w:rsid w:val="00712DC1"/>
    <w:rsid w:val="00722F41"/>
    <w:rsid w:val="00727186"/>
    <w:rsid w:val="007317B3"/>
    <w:rsid w:val="0073706F"/>
    <w:rsid w:val="007702D0"/>
    <w:rsid w:val="00770A00"/>
    <w:rsid w:val="00773BD5"/>
    <w:rsid w:val="00777F10"/>
    <w:rsid w:val="00792F67"/>
    <w:rsid w:val="007972FB"/>
    <w:rsid w:val="007C2FDA"/>
    <w:rsid w:val="007D30E5"/>
    <w:rsid w:val="007D5305"/>
    <w:rsid w:val="007E6DE8"/>
    <w:rsid w:val="007F2761"/>
    <w:rsid w:val="00815880"/>
    <w:rsid w:val="00822D0A"/>
    <w:rsid w:val="008258AB"/>
    <w:rsid w:val="00843785"/>
    <w:rsid w:val="00853267"/>
    <w:rsid w:val="00882A94"/>
    <w:rsid w:val="008A0CC8"/>
    <w:rsid w:val="008A2433"/>
    <w:rsid w:val="008B03FA"/>
    <w:rsid w:val="008B19B6"/>
    <w:rsid w:val="008B484A"/>
    <w:rsid w:val="008C2ACF"/>
    <w:rsid w:val="008C691E"/>
    <w:rsid w:val="008D0E80"/>
    <w:rsid w:val="008E01B5"/>
    <w:rsid w:val="008F6F3C"/>
    <w:rsid w:val="008F78A9"/>
    <w:rsid w:val="00900708"/>
    <w:rsid w:val="00902ECD"/>
    <w:rsid w:val="00934CAC"/>
    <w:rsid w:val="009418AC"/>
    <w:rsid w:val="00945300"/>
    <w:rsid w:val="009651E3"/>
    <w:rsid w:val="00965D17"/>
    <w:rsid w:val="00973CCA"/>
    <w:rsid w:val="00976047"/>
    <w:rsid w:val="00997908"/>
    <w:rsid w:val="009B3119"/>
    <w:rsid w:val="009C1E83"/>
    <w:rsid w:val="009C3009"/>
    <w:rsid w:val="009C6C7A"/>
    <w:rsid w:val="009E68D0"/>
    <w:rsid w:val="009F1A0B"/>
    <w:rsid w:val="00A04064"/>
    <w:rsid w:val="00A24115"/>
    <w:rsid w:val="00A316FF"/>
    <w:rsid w:val="00A70170"/>
    <w:rsid w:val="00A82546"/>
    <w:rsid w:val="00A86AB3"/>
    <w:rsid w:val="00A9778D"/>
    <w:rsid w:val="00AB4C4A"/>
    <w:rsid w:val="00AB7ED0"/>
    <w:rsid w:val="00AD683D"/>
    <w:rsid w:val="00AE0F62"/>
    <w:rsid w:val="00AE32F6"/>
    <w:rsid w:val="00AF6324"/>
    <w:rsid w:val="00AF716A"/>
    <w:rsid w:val="00AF7CA5"/>
    <w:rsid w:val="00B04F48"/>
    <w:rsid w:val="00B25440"/>
    <w:rsid w:val="00B514F2"/>
    <w:rsid w:val="00B54931"/>
    <w:rsid w:val="00B55F71"/>
    <w:rsid w:val="00B62322"/>
    <w:rsid w:val="00B640F8"/>
    <w:rsid w:val="00B713D4"/>
    <w:rsid w:val="00B83886"/>
    <w:rsid w:val="00B83CBA"/>
    <w:rsid w:val="00B85B46"/>
    <w:rsid w:val="00B87A20"/>
    <w:rsid w:val="00B87F5D"/>
    <w:rsid w:val="00B94F90"/>
    <w:rsid w:val="00BA210A"/>
    <w:rsid w:val="00BA61B8"/>
    <w:rsid w:val="00BA6BDB"/>
    <w:rsid w:val="00BB081F"/>
    <w:rsid w:val="00BC5B2D"/>
    <w:rsid w:val="00BF275E"/>
    <w:rsid w:val="00C01948"/>
    <w:rsid w:val="00C0319A"/>
    <w:rsid w:val="00C05649"/>
    <w:rsid w:val="00C158BE"/>
    <w:rsid w:val="00C22E1C"/>
    <w:rsid w:val="00C23EC1"/>
    <w:rsid w:val="00C30755"/>
    <w:rsid w:val="00C35EB4"/>
    <w:rsid w:val="00C36DC9"/>
    <w:rsid w:val="00C647D7"/>
    <w:rsid w:val="00C66C3F"/>
    <w:rsid w:val="00C71D21"/>
    <w:rsid w:val="00C71E4E"/>
    <w:rsid w:val="00C7476A"/>
    <w:rsid w:val="00C8751E"/>
    <w:rsid w:val="00CC00F1"/>
    <w:rsid w:val="00CC0385"/>
    <w:rsid w:val="00CD4BE1"/>
    <w:rsid w:val="00CD55C7"/>
    <w:rsid w:val="00D00A00"/>
    <w:rsid w:val="00D0265B"/>
    <w:rsid w:val="00D04183"/>
    <w:rsid w:val="00D054ED"/>
    <w:rsid w:val="00D2119A"/>
    <w:rsid w:val="00D2186A"/>
    <w:rsid w:val="00D2258F"/>
    <w:rsid w:val="00D248AF"/>
    <w:rsid w:val="00D2545B"/>
    <w:rsid w:val="00D3134B"/>
    <w:rsid w:val="00D409A9"/>
    <w:rsid w:val="00D4590C"/>
    <w:rsid w:val="00D52CAB"/>
    <w:rsid w:val="00D57D93"/>
    <w:rsid w:val="00D6079B"/>
    <w:rsid w:val="00D627FF"/>
    <w:rsid w:val="00D649B8"/>
    <w:rsid w:val="00D70619"/>
    <w:rsid w:val="00D74778"/>
    <w:rsid w:val="00D91512"/>
    <w:rsid w:val="00DA3207"/>
    <w:rsid w:val="00DA368E"/>
    <w:rsid w:val="00DA37E2"/>
    <w:rsid w:val="00DA7FE0"/>
    <w:rsid w:val="00DB5A51"/>
    <w:rsid w:val="00DF00C1"/>
    <w:rsid w:val="00E2260F"/>
    <w:rsid w:val="00E2781D"/>
    <w:rsid w:val="00E35D87"/>
    <w:rsid w:val="00E60388"/>
    <w:rsid w:val="00E62EBE"/>
    <w:rsid w:val="00E76C90"/>
    <w:rsid w:val="00E81955"/>
    <w:rsid w:val="00E85114"/>
    <w:rsid w:val="00E8657C"/>
    <w:rsid w:val="00E96116"/>
    <w:rsid w:val="00EA2993"/>
    <w:rsid w:val="00EB4BAD"/>
    <w:rsid w:val="00EC1F7E"/>
    <w:rsid w:val="00ED28B4"/>
    <w:rsid w:val="00ED575F"/>
    <w:rsid w:val="00ED61D0"/>
    <w:rsid w:val="00EE063D"/>
    <w:rsid w:val="00F10F1E"/>
    <w:rsid w:val="00F17A0D"/>
    <w:rsid w:val="00F366AB"/>
    <w:rsid w:val="00F37564"/>
    <w:rsid w:val="00F50C1A"/>
    <w:rsid w:val="00F55A6A"/>
    <w:rsid w:val="00F60AAF"/>
    <w:rsid w:val="00F661A1"/>
    <w:rsid w:val="00F729BF"/>
    <w:rsid w:val="00F77D62"/>
    <w:rsid w:val="00F815F3"/>
    <w:rsid w:val="00F87580"/>
    <w:rsid w:val="00F954F7"/>
    <w:rsid w:val="00FA249B"/>
    <w:rsid w:val="00FB3916"/>
    <w:rsid w:val="00FB7156"/>
    <w:rsid w:val="00FC6E78"/>
    <w:rsid w:val="00FD483C"/>
    <w:rsid w:val="00FD6978"/>
    <w:rsid w:val="00FE34AE"/>
    <w:rsid w:val="00FE6354"/>
    <w:rsid w:val="00FE6BE0"/>
    <w:rsid w:val="00FF0965"/>
    <w:rsid w:val="00FF2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stroke weight="3.5pt" linestyle="thickThin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0F62"/>
    <w:pPr>
      <w:jc w:val="both"/>
    </w:pPr>
  </w:style>
  <w:style w:type="paragraph" w:styleId="10">
    <w:name w:val="heading 1"/>
    <w:basedOn w:val="a"/>
    <w:next w:val="a"/>
    <w:link w:val="11"/>
    <w:qFormat/>
    <w:rsid w:val="00ED61D0"/>
    <w:pPr>
      <w:keepNext/>
      <w:ind w:left="113"/>
      <w:outlineLvl w:val="0"/>
    </w:pPr>
    <w:rPr>
      <w:b/>
      <w:caps/>
      <w:spacing w:val="20"/>
      <w:kern w:val="28"/>
      <w:sz w:val="32"/>
    </w:rPr>
  </w:style>
  <w:style w:type="paragraph" w:styleId="2">
    <w:name w:val="heading 2"/>
    <w:basedOn w:val="a"/>
    <w:next w:val="a"/>
    <w:qFormat/>
    <w:locked/>
    <w:rsid w:val="00B85B46"/>
    <w:pPr>
      <w:keepNext/>
      <w:numPr>
        <w:numId w:val="1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81588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ED61D0"/>
    <w:pPr>
      <w:tabs>
        <w:tab w:val="center" w:pos="4153"/>
        <w:tab w:val="right" w:pos="8306"/>
      </w:tabs>
      <w:ind w:left="113"/>
    </w:pPr>
    <w:rPr>
      <w:b/>
      <w:spacing w:val="20"/>
      <w:sz w:val="24"/>
    </w:rPr>
  </w:style>
  <w:style w:type="character" w:customStyle="1" w:styleId="a4">
    <w:name w:val="Верхний колонтитул Знак"/>
    <w:basedOn w:val="a0"/>
    <w:link w:val="a3"/>
    <w:semiHidden/>
    <w:locked/>
    <w:rsid w:val="00815880"/>
    <w:rPr>
      <w:rFonts w:cs="Times New Roman"/>
      <w:sz w:val="20"/>
      <w:szCs w:val="20"/>
    </w:rPr>
  </w:style>
  <w:style w:type="paragraph" w:customStyle="1" w:styleId="a5">
    <w:name w:val="Министерство"/>
    <w:basedOn w:val="a"/>
    <w:rsid w:val="00ED61D0"/>
    <w:pPr>
      <w:jc w:val="center"/>
    </w:pPr>
    <w:rPr>
      <w:b/>
    </w:rPr>
  </w:style>
  <w:style w:type="paragraph" w:customStyle="1" w:styleId="a6">
    <w:name w:val="концерн"/>
    <w:basedOn w:val="a"/>
    <w:rsid w:val="00ED61D0"/>
    <w:pPr>
      <w:jc w:val="center"/>
    </w:pPr>
    <w:rPr>
      <w:b/>
      <w:smallCaps/>
    </w:rPr>
  </w:style>
  <w:style w:type="paragraph" w:styleId="a7">
    <w:name w:val="footer"/>
    <w:basedOn w:val="a"/>
    <w:link w:val="a8"/>
    <w:rsid w:val="00ED61D0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semiHidden/>
    <w:locked/>
    <w:rsid w:val="00815880"/>
    <w:rPr>
      <w:rFonts w:cs="Times New Roman"/>
      <w:sz w:val="20"/>
      <w:szCs w:val="20"/>
    </w:rPr>
  </w:style>
  <w:style w:type="paragraph" w:customStyle="1" w:styleId="a9">
    <w:name w:val="реквизит"/>
    <w:basedOn w:val="a"/>
    <w:rsid w:val="00ED61D0"/>
    <w:pPr>
      <w:framePr w:hSpace="180" w:wrap="around" w:vAnchor="text" w:hAnchor="text" w:y="1"/>
      <w:jc w:val="center"/>
    </w:pPr>
    <w:rPr>
      <w:sz w:val="18"/>
    </w:rPr>
  </w:style>
  <w:style w:type="character" w:styleId="aa">
    <w:name w:val="Hyperlink"/>
    <w:basedOn w:val="a0"/>
    <w:rsid w:val="00ED61D0"/>
    <w:rPr>
      <w:rFonts w:cs="Times New Roman"/>
      <w:color w:val="0000FF"/>
      <w:u w:val="single"/>
    </w:rPr>
  </w:style>
  <w:style w:type="character" w:styleId="ab">
    <w:name w:val="FollowedHyperlink"/>
    <w:basedOn w:val="a0"/>
    <w:rsid w:val="00ED61D0"/>
    <w:rPr>
      <w:rFonts w:cs="Times New Roman"/>
      <w:color w:val="800080"/>
      <w:u w:val="single"/>
    </w:rPr>
  </w:style>
  <w:style w:type="paragraph" w:customStyle="1" w:styleId="ac">
    <w:name w:val="САЭС"/>
    <w:basedOn w:val="a"/>
    <w:rsid w:val="00ED61D0"/>
    <w:pPr>
      <w:spacing w:before="120"/>
      <w:jc w:val="center"/>
    </w:pPr>
    <w:rPr>
      <w:rFonts w:ascii="Arial" w:hAnsi="Arial"/>
      <w:sz w:val="28"/>
    </w:rPr>
  </w:style>
  <w:style w:type="paragraph" w:customStyle="1" w:styleId="ad">
    <w:name w:val="министерство"/>
    <w:basedOn w:val="a"/>
    <w:rsid w:val="00ED61D0"/>
    <w:pPr>
      <w:framePr w:hSpace="180" w:wrap="around" w:vAnchor="text" w:hAnchor="text" w:y="1"/>
      <w:jc w:val="center"/>
    </w:pPr>
    <w:rPr>
      <w:b/>
      <w:sz w:val="16"/>
    </w:rPr>
  </w:style>
  <w:style w:type="paragraph" w:styleId="ae">
    <w:name w:val="caption"/>
    <w:basedOn w:val="a"/>
    <w:next w:val="a"/>
    <w:qFormat/>
    <w:rsid w:val="00ED61D0"/>
    <w:pPr>
      <w:framePr w:w="4845" w:h="4465" w:hSpace="180" w:wrap="around" w:vAnchor="text" w:hAnchor="page" w:x="1323" w:y="23"/>
      <w:jc w:val="center"/>
    </w:pPr>
    <w:rPr>
      <w:b/>
      <w:spacing w:val="4"/>
    </w:rPr>
  </w:style>
  <w:style w:type="paragraph" w:styleId="af">
    <w:name w:val="Body Text"/>
    <w:basedOn w:val="a"/>
    <w:link w:val="af0"/>
    <w:rsid w:val="00ED61D0"/>
    <w:pPr>
      <w:framePr w:w="4845" w:h="4465" w:hSpace="180" w:wrap="around" w:vAnchor="text" w:hAnchor="page" w:x="1323" w:y="23"/>
      <w:spacing w:before="160"/>
      <w:jc w:val="center"/>
    </w:pPr>
    <w:rPr>
      <w:sz w:val="16"/>
    </w:rPr>
  </w:style>
  <w:style w:type="character" w:customStyle="1" w:styleId="af0">
    <w:name w:val="Основной текст Знак"/>
    <w:basedOn w:val="a0"/>
    <w:link w:val="af"/>
    <w:semiHidden/>
    <w:locked/>
    <w:rsid w:val="00815880"/>
    <w:rPr>
      <w:rFonts w:cs="Times New Roman"/>
      <w:sz w:val="20"/>
      <w:szCs w:val="20"/>
    </w:rPr>
  </w:style>
  <w:style w:type="paragraph" w:styleId="af1">
    <w:name w:val="Balloon Text"/>
    <w:basedOn w:val="a"/>
    <w:link w:val="af2"/>
    <w:rsid w:val="0051558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locked/>
    <w:rsid w:val="00515584"/>
    <w:rPr>
      <w:rFonts w:ascii="Tahoma" w:hAnsi="Tahoma" w:cs="Tahoma"/>
      <w:sz w:val="16"/>
      <w:szCs w:val="16"/>
    </w:rPr>
  </w:style>
  <w:style w:type="table" w:styleId="af3">
    <w:name w:val="Table Grid"/>
    <w:basedOn w:val="a1"/>
    <w:rsid w:val="005155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033DC1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qFormat/>
    <w:locked/>
    <w:rsid w:val="00DA37E2"/>
    <w:rPr>
      <w:b/>
      <w:bCs/>
    </w:rPr>
  </w:style>
  <w:style w:type="paragraph" w:customStyle="1" w:styleId="Default">
    <w:name w:val="Default"/>
    <w:basedOn w:val="a"/>
    <w:rsid w:val="009418AC"/>
    <w:pPr>
      <w:widowControl w:val="0"/>
      <w:suppressAutoHyphens/>
      <w:autoSpaceDE w:val="0"/>
    </w:pPr>
    <w:rPr>
      <w:color w:val="000000"/>
      <w:kern w:val="1"/>
      <w:sz w:val="24"/>
      <w:szCs w:val="24"/>
    </w:rPr>
  </w:style>
  <w:style w:type="paragraph" w:customStyle="1" w:styleId="af6">
    <w:name w:val="Îáû÷íûé"/>
    <w:basedOn w:val="Default"/>
    <w:next w:val="Default"/>
    <w:rsid w:val="009418AC"/>
    <w:rPr>
      <w:rFonts w:ascii="Arial" w:eastAsia="Lucida Sans Unicode" w:hAnsi="Arial" w:cs="Tahoma"/>
      <w:color w:val="auto"/>
      <w:sz w:val="20"/>
    </w:rPr>
  </w:style>
  <w:style w:type="paragraph" w:customStyle="1" w:styleId="12">
    <w:name w:val="Знак Знак Знак1 Знак"/>
    <w:basedOn w:val="a"/>
    <w:rsid w:val="009418A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20">
    <w:name w:val="Body Text 2"/>
    <w:basedOn w:val="a"/>
    <w:rsid w:val="002A7967"/>
    <w:pPr>
      <w:spacing w:after="120" w:line="480" w:lineRule="auto"/>
    </w:pPr>
  </w:style>
  <w:style w:type="paragraph" w:customStyle="1" w:styleId="13">
    <w:name w:val="Текст1"/>
    <w:basedOn w:val="a"/>
    <w:rsid w:val="002A7967"/>
    <w:rPr>
      <w:rFonts w:ascii="Courier New" w:eastAsia="Calibri" w:hAnsi="Courier New"/>
    </w:rPr>
  </w:style>
  <w:style w:type="paragraph" w:customStyle="1" w:styleId="PlainText1">
    <w:name w:val="Plain Text1"/>
    <w:basedOn w:val="a"/>
    <w:rsid w:val="002A7967"/>
    <w:rPr>
      <w:rFonts w:ascii="Courier New" w:eastAsia="Calibri" w:hAnsi="Courier New"/>
    </w:rPr>
  </w:style>
  <w:style w:type="paragraph" w:styleId="21">
    <w:name w:val="Body Text Indent 2"/>
    <w:basedOn w:val="a"/>
    <w:rsid w:val="00D627FF"/>
    <w:pPr>
      <w:spacing w:after="120" w:line="480" w:lineRule="auto"/>
      <w:ind w:left="283"/>
    </w:pPr>
  </w:style>
  <w:style w:type="character" w:customStyle="1" w:styleId="af7">
    <w:name w:val="Основной шрифт"/>
    <w:rsid w:val="00F366AB"/>
  </w:style>
  <w:style w:type="paragraph" w:styleId="af8">
    <w:name w:val="Date"/>
    <w:basedOn w:val="a"/>
    <w:next w:val="a"/>
    <w:rsid w:val="00F366AB"/>
    <w:pPr>
      <w:spacing w:after="60"/>
    </w:pPr>
    <w:rPr>
      <w:sz w:val="24"/>
      <w:szCs w:val="24"/>
    </w:rPr>
  </w:style>
  <w:style w:type="character" w:styleId="af9">
    <w:name w:val="page number"/>
    <w:basedOn w:val="a0"/>
    <w:rsid w:val="00F366AB"/>
  </w:style>
  <w:style w:type="paragraph" w:customStyle="1" w:styleId="14">
    <w:name w:val="Знак1"/>
    <w:basedOn w:val="a"/>
    <w:rsid w:val="00DA7FE0"/>
    <w:pPr>
      <w:tabs>
        <w:tab w:val="num" w:pos="432"/>
      </w:tabs>
      <w:spacing w:before="120" w:after="160"/>
      <w:ind w:left="432" w:hanging="432"/>
    </w:pPr>
    <w:rPr>
      <w:b/>
      <w:caps/>
      <w:sz w:val="32"/>
      <w:szCs w:val="32"/>
      <w:lang w:val="en-US" w:eastAsia="en-US"/>
    </w:rPr>
  </w:style>
  <w:style w:type="paragraph" w:customStyle="1" w:styleId="212">
    <w:name w:val="Стиль Заголовок 2 + 12 пт"/>
    <w:basedOn w:val="2"/>
    <w:rsid w:val="00B85B46"/>
    <w:pPr>
      <w:numPr>
        <w:numId w:val="0"/>
      </w:numPr>
    </w:pPr>
    <w:rPr>
      <w:sz w:val="24"/>
    </w:rPr>
  </w:style>
  <w:style w:type="paragraph" w:customStyle="1" w:styleId="112">
    <w:name w:val="Стиль Заголовок 1 + 12 пт"/>
    <w:basedOn w:val="10"/>
    <w:rsid w:val="00B85B46"/>
    <w:rPr>
      <w:rFonts w:ascii="Arial" w:hAnsi="Arial"/>
      <w:bCs/>
      <w:caps w:val="0"/>
      <w:spacing w:val="0"/>
      <w:sz w:val="24"/>
    </w:rPr>
  </w:style>
  <w:style w:type="paragraph" w:customStyle="1" w:styleId="2121">
    <w:name w:val="Стиль Заголовок 2 + 12 пт1"/>
    <w:basedOn w:val="2"/>
    <w:rsid w:val="0021147A"/>
    <w:pPr>
      <w:numPr>
        <w:numId w:val="0"/>
      </w:numPr>
    </w:pPr>
    <w:rPr>
      <w:sz w:val="24"/>
    </w:rPr>
  </w:style>
  <w:style w:type="paragraph" w:customStyle="1" w:styleId="15">
    <w:name w:val="уровень1"/>
    <w:basedOn w:val="a"/>
    <w:rsid w:val="0044718E"/>
    <w:pPr>
      <w:jc w:val="center"/>
      <w:outlineLvl w:val="0"/>
    </w:pPr>
    <w:rPr>
      <w:b/>
      <w:sz w:val="24"/>
      <w:szCs w:val="24"/>
    </w:rPr>
  </w:style>
  <w:style w:type="character" w:customStyle="1" w:styleId="Heading1Char">
    <w:name w:val="Heading 1 Char"/>
    <w:basedOn w:val="a0"/>
    <w:locked/>
    <w:rsid w:val="00AB7ED0"/>
    <w:rPr>
      <w:rFonts w:ascii="Times New Roman" w:hAnsi="Times New Roman" w:cs="Times New Roman"/>
      <w:b/>
      <w:caps/>
      <w:spacing w:val="20"/>
      <w:kern w:val="28"/>
      <w:sz w:val="20"/>
      <w:szCs w:val="20"/>
      <w:lang w:eastAsia="ru-RU"/>
    </w:rPr>
  </w:style>
  <w:style w:type="paragraph" w:customStyle="1" w:styleId="16">
    <w:name w:val="Абзац списка1"/>
    <w:basedOn w:val="a"/>
    <w:rsid w:val="00AB7ED0"/>
    <w:pPr>
      <w:ind w:left="720"/>
      <w:contextualSpacing/>
    </w:pPr>
    <w:rPr>
      <w:rFonts w:eastAsia="Calibri"/>
      <w:sz w:val="24"/>
      <w:szCs w:val="24"/>
    </w:rPr>
  </w:style>
  <w:style w:type="paragraph" w:customStyle="1" w:styleId="1">
    <w:name w:val="Стиль1"/>
    <w:basedOn w:val="a"/>
    <w:rsid w:val="00AB7ED0"/>
    <w:pPr>
      <w:keepNext/>
      <w:keepLines/>
      <w:widowControl w:val="0"/>
      <w:numPr>
        <w:numId w:val="24"/>
      </w:numPr>
      <w:suppressLineNumbers/>
      <w:suppressAutoHyphens/>
      <w:spacing w:after="60"/>
    </w:pPr>
    <w:rPr>
      <w:rFonts w:eastAsia="Calibri"/>
      <w:b/>
      <w:sz w:val="28"/>
      <w:szCs w:val="24"/>
    </w:rPr>
  </w:style>
  <w:style w:type="paragraph" w:customStyle="1" w:styleId="3">
    <w:name w:val="Стиль3"/>
    <w:basedOn w:val="21"/>
    <w:link w:val="30"/>
    <w:rsid w:val="00AB7ED0"/>
    <w:pPr>
      <w:widowControl w:val="0"/>
      <w:numPr>
        <w:ilvl w:val="2"/>
        <w:numId w:val="24"/>
      </w:numPr>
      <w:adjustRightInd w:val="0"/>
      <w:spacing w:after="0" w:line="240" w:lineRule="auto"/>
      <w:textAlignment w:val="baseline"/>
    </w:pPr>
    <w:rPr>
      <w:rFonts w:eastAsia="Calibri"/>
      <w:sz w:val="24"/>
    </w:rPr>
  </w:style>
  <w:style w:type="character" w:customStyle="1" w:styleId="30">
    <w:name w:val="Стиль3 Знак"/>
    <w:basedOn w:val="a0"/>
    <w:link w:val="3"/>
    <w:locked/>
    <w:rsid w:val="00AB7ED0"/>
    <w:rPr>
      <w:rFonts w:eastAsia="Calibri"/>
      <w:sz w:val="24"/>
      <w:lang w:val="ru-RU" w:eastAsia="ru-RU" w:bidi="ar-SA"/>
    </w:rPr>
  </w:style>
  <w:style w:type="paragraph" w:customStyle="1" w:styleId="125">
    <w:name w:val="Стиль полужирный Первая строка:  125 см"/>
    <w:basedOn w:val="a"/>
    <w:rsid w:val="00031072"/>
    <w:pPr>
      <w:keepNext/>
      <w:spacing w:before="120"/>
      <w:ind w:firstLine="709"/>
    </w:pPr>
    <w:rPr>
      <w:b/>
      <w:bCs/>
    </w:rPr>
  </w:style>
  <w:style w:type="paragraph" w:customStyle="1" w:styleId="1251">
    <w:name w:val="Стиль полужирный Первая строка:  125 см1"/>
    <w:basedOn w:val="a"/>
    <w:rsid w:val="00D3134B"/>
    <w:pPr>
      <w:keepNext/>
      <w:keepLines/>
      <w:spacing w:before="240" w:after="120"/>
      <w:ind w:firstLine="709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otnikovaMN\Local%20Settings\Temporary%20Internet%20Files\Content.MSO\F2FFECA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F2FFECA9.dot</Template>
  <TotalTime>43</TotalTime>
  <Pages>1</Pages>
  <Words>63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 </vt:lpstr>
    </vt:vector>
  </TitlesOfParts>
  <Company>ODO</Company>
  <LinksUpToDate>false</LinksUpToDate>
  <CharactersWithSpaces>598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</dc:title>
  <dc:subject/>
  <dc:creator>TimoshkovaKA</dc:creator>
  <cp:keywords/>
  <dc:description/>
  <cp:lastModifiedBy>Comp</cp:lastModifiedBy>
  <cp:revision>4</cp:revision>
  <cp:lastPrinted>2012-02-15T07:38:00Z</cp:lastPrinted>
  <dcterms:created xsi:type="dcterms:W3CDTF">2012-02-15T07:10:00Z</dcterms:created>
  <dcterms:modified xsi:type="dcterms:W3CDTF">2012-02-15T07:57:00Z</dcterms:modified>
</cp:coreProperties>
</file>