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7DA" w:rsidRDefault="001617DA" w:rsidP="001617DA">
      <w:pPr>
        <w:ind w:left="5529"/>
        <w:jc w:val="center"/>
        <w:rPr>
          <w:i/>
        </w:rPr>
      </w:pPr>
    </w:p>
    <w:p w:rsidR="001617DA" w:rsidRDefault="001617DA" w:rsidP="001617DA">
      <w:pPr>
        <w:ind w:left="5529"/>
        <w:jc w:val="center"/>
        <w:rPr>
          <w:i/>
        </w:rPr>
      </w:pPr>
    </w:p>
    <w:p w:rsidR="002438E0" w:rsidRDefault="002438E0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>ДОГОВОР №</w:t>
      </w:r>
      <w:r w:rsidR="00185108">
        <w:rPr>
          <w:b/>
        </w:rPr>
        <w:t xml:space="preserve"> </w:t>
      </w:r>
      <w:r w:rsidR="00FE1B87">
        <w:rPr>
          <w:b/>
        </w:rPr>
        <w:t>__________</w:t>
      </w:r>
      <w:r w:rsidRPr="00E602AB">
        <w:rPr>
          <w:b/>
        </w:rPr>
        <w:t xml:space="preserve">   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>на оказание услуг по автотранспортному обслуживанию.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1617DA" w:rsidRPr="00B852F8" w:rsidRDefault="001617DA" w:rsidP="001617DA">
      <w:pPr>
        <w:widowControl w:val="0"/>
        <w:autoSpaceDE w:val="0"/>
        <w:autoSpaceDN w:val="0"/>
        <w:adjustRightInd w:val="0"/>
      </w:pPr>
      <w:r w:rsidRPr="00B852F8">
        <w:t xml:space="preserve">г. </w:t>
      </w:r>
      <w:r w:rsidR="00EC3CA6">
        <w:t>Москва</w:t>
      </w:r>
      <w:r w:rsidR="009E746C" w:rsidRPr="00B852F8">
        <w:tab/>
      </w:r>
      <w:r w:rsidR="009E746C" w:rsidRPr="00B852F8">
        <w:tab/>
      </w:r>
      <w:r w:rsidR="009E746C" w:rsidRPr="00B852F8">
        <w:tab/>
      </w:r>
      <w:r w:rsidR="009E746C" w:rsidRPr="00B852F8">
        <w:tab/>
      </w:r>
      <w:r w:rsidR="009E746C" w:rsidRPr="00B852F8">
        <w:tab/>
      </w:r>
      <w:r w:rsidR="009E746C" w:rsidRPr="00B852F8">
        <w:tab/>
      </w:r>
      <w:r w:rsidR="009E746C" w:rsidRPr="00B852F8">
        <w:tab/>
      </w:r>
      <w:r w:rsidR="009E746C" w:rsidRPr="00B852F8">
        <w:tab/>
      </w:r>
      <w:r w:rsidR="00314383">
        <w:t xml:space="preserve">             </w:t>
      </w:r>
      <w:r w:rsidR="006B6D07">
        <w:t xml:space="preserve">  </w:t>
      </w:r>
      <w:r w:rsidR="008B2101">
        <w:t>«</w:t>
      </w:r>
      <w:r w:rsidR="00FE1B87">
        <w:t>__</w:t>
      </w:r>
      <w:r w:rsidR="008B2101">
        <w:t xml:space="preserve">» </w:t>
      </w:r>
      <w:r w:rsidR="006151B3">
        <w:t>декабря 201</w:t>
      </w:r>
      <w:r w:rsidR="006151B3" w:rsidRPr="006151B3">
        <w:t>4</w:t>
      </w:r>
      <w:r w:rsidR="002D67D0">
        <w:t>г.</w:t>
      </w:r>
      <w:r w:rsidR="00314383">
        <w:t xml:space="preserve"> </w:t>
      </w:r>
      <w:r w:rsidR="00EC3CA6">
        <w:t xml:space="preserve"> 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rPr>
          <w:b/>
        </w:rPr>
      </w:pPr>
    </w:p>
    <w:p w:rsidR="001617DA" w:rsidRPr="003D4081" w:rsidRDefault="00FD48B1" w:rsidP="001617DA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pacing w:val="-6"/>
        </w:rPr>
      </w:pPr>
      <w:r w:rsidRPr="00FD48B1">
        <w:t>____________</w:t>
      </w:r>
      <w:r w:rsidR="001617DA" w:rsidRPr="00E602AB">
        <w:t xml:space="preserve">, именуемое в дальнейшем </w:t>
      </w:r>
      <w:r w:rsidR="001617DA" w:rsidRPr="00E602AB">
        <w:rPr>
          <w:b/>
        </w:rPr>
        <w:t>«Заказчик»</w:t>
      </w:r>
      <w:r w:rsidR="001617DA" w:rsidRPr="00E602AB">
        <w:t>, в лице</w:t>
      </w:r>
      <w:r w:rsidR="00601DE0">
        <w:t xml:space="preserve"> </w:t>
      </w:r>
      <w:r w:rsidRPr="00FD48B1">
        <w:t>____________</w:t>
      </w:r>
      <w:r w:rsidR="00B31EAA" w:rsidRPr="00B31EAA">
        <w:t xml:space="preserve">, действующего на основании </w:t>
      </w:r>
      <w:r w:rsidRPr="00FD48B1">
        <w:t>____________</w:t>
      </w:r>
      <w:r w:rsidR="001617DA" w:rsidRPr="00B31EAA">
        <w:t>,</w:t>
      </w:r>
      <w:r w:rsidR="001617DA" w:rsidRPr="00E602AB">
        <w:t xml:space="preserve"> с одной стороны, и</w:t>
      </w:r>
      <w:r w:rsidR="003D4081">
        <w:t xml:space="preserve"> </w:t>
      </w:r>
      <w:r w:rsidRPr="00FD48B1">
        <w:t>____________</w:t>
      </w:r>
      <w:r w:rsidR="001617DA" w:rsidRPr="00E602AB">
        <w:t xml:space="preserve">, именуемое в дальнейшем </w:t>
      </w:r>
      <w:r w:rsidR="001617DA" w:rsidRPr="00E602AB">
        <w:rPr>
          <w:b/>
        </w:rPr>
        <w:t>«Исполнитель»</w:t>
      </w:r>
      <w:r w:rsidR="001617DA" w:rsidRPr="00E602AB">
        <w:t xml:space="preserve">, </w:t>
      </w:r>
      <w:r w:rsidR="003D4081">
        <w:rPr>
          <w:color w:val="000000"/>
          <w:spacing w:val="-6"/>
        </w:rPr>
        <w:t xml:space="preserve">в лице </w:t>
      </w:r>
      <w:r w:rsidRPr="00FD48B1">
        <w:t>____________</w:t>
      </w:r>
      <w:r w:rsidR="001617DA" w:rsidRPr="003D4081">
        <w:rPr>
          <w:color w:val="000000"/>
          <w:spacing w:val="-6"/>
        </w:rPr>
        <w:t xml:space="preserve">, действующего на основании </w:t>
      </w:r>
      <w:r w:rsidRPr="00FD48B1">
        <w:t>____________</w:t>
      </w:r>
      <w:r w:rsidR="001617DA" w:rsidRPr="003D4081">
        <w:rPr>
          <w:color w:val="000000"/>
          <w:spacing w:val="-6"/>
        </w:rPr>
        <w:t>, с другой стороны, совместно именуемые «Стороны», заключили настоящий договор о нижеследующем: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>1. Предмет договора.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1.1.</w:t>
      </w:r>
      <w:r w:rsidRPr="00E602AB">
        <w:tab/>
        <w:t>Исполнитель принимает на себя обязательства предоставлять для</w:t>
      </w:r>
      <w:r w:rsidRPr="00E602AB">
        <w:br/>
        <w:t xml:space="preserve">обслуживания Заказчика автотранспортные средства со штатными водителями, именуемые в дальнейшем «Транспорт»,  в количестве и с режимом </w:t>
      </w:r>
      <w:r w:rsidR="009F69CA">
        <w:t xml:space="preserve">их </w:t>
      </w:r>
      <w:r w:rsidR="00435D1D">
        <w:t>работы согласно Приложения</w:t>
      </w:r>
      <w:r w:rsidR="009F69CA">
        <w:t xml:space="preserve"> №2</w:t>
      </w:r>
      <w:r w:rsidRPr="00E602AB">
        <w:t xml:space="preserve"> к настоящему договору, являющемуся неотъемлемой частью настоящего договора. </w:t>
      </w:r>
      <w:r w:rsidRPr="0059312B">
        <w:t xml:space="preserve">Услуги предоставляются </w:t>
      </w:r>
      <w:r w:rsidR="003D4081" w:rsidRPr="0059312B">
        <w:t>с</w:t>
      </w:r>
      <w:r w:rsidR="006151B3">
        <w:t xml:space="preserve"> «12» января 2015</w:t>
      </w:r>
      <w:r w:rsidR="0059312B" w:rsidRPr="0059312B">
        <w:t xml:space="preserve"> г.</w:t>
      </w:r>
      <w:r w:rsidR="003D4081" w:rsidRPr="0059312B">
        <w:t xml:space="preserve"> </w:t>
      </w:r>
      <w:r w:rsidRPr="0059312B">
        <w:t>по</w:t>
      </w:r>
      <w:r w:rsidR="003D4081" w:rsidRPr="0059312B">
        <w:t xml:space="preserve"> </w:t>
      </w:r>
      <w:r w:rsidR="00B852F8" w:rsidRPr="0059312B">
        <w:t>«</w:t>
      </w:r>
      <w:r w:rsidR="003D4081" w:rsidRPr="0059312B">
        <w:t>31</w:t>
      </w:r>
      <w:r w:rsidR="00B852F8" w:rsidRPr="0059312B">
        <w:t>»</w:t>
      </w:r>
      <w:r w:rsidR="00EC3CA6" w:rsidRPr="0059312B">
        <w:t xml:space="preserve"> </w:t>
      </w:r>
      <w:r w:rsidR="003D4081" w:rsidRPr="0059312B">
        <w:t>декабря</w:t>
      </w:r>
      <w:r w:rsidR="00B852F8" w:rsidRPr="0059312B">
        <w:t xml:space="preserve">  </w:t>
      </w:r>
      <w:r w:rsidRPr="0059312B">
        <w:t>201</w:t>
      </w:r>
      <w:r w:rsidR="006151B3">
        <w:t>5</w:t>
      </w:r>
      <w:r w:rsidRPr="0059312B">
        <w:t xml:space="preserve"> года.</w:t>
      </w:r>
      <w:r w:rsidRPr="00E602AB">
        <w:t xml:space="preserve"> 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1.</w:t>
      </w:r>
      <w:r>
        <w:t>2</w:t>
      </w:r>
      <w:r w:rsidRPr="00E602AB">
        <w:t>.</w:t>
      </w:r>
      <w:r w:rsidRPr="00E602AB">
        <w:tab/>
        <w:t>Заказчик обязуется оплачивать услуги, указанные в пункте 1.1. настоящего</w:t>
      </w:r>
      <w:r w:rsidRPr="00E602AB">
        <w:br/>
        <w:t>договора, в порядке и в сроки, предусмотренные настоящим договором.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>2. Обязанности сторон.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</w:pPr>
      <w:r w:rsidRPr="00E602AB">
        <w:t>2.1.</w:t>
      </w:r>
      <w:r w:rsidRPr="00E602AB">
        <w:tab/>
        <w:t>Исполнитель обязуется: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E602AB">
        <w:t>а) предоставить Заказчику Транспорт в соответствии с условиями настоящего договора;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E602AB">
        <w:t>б) в течение всего срока действия настоящего договора поддерживать надлежащее состояние предоставленного Транспорта, включая осуществление текущего и капитального ремонта и обеспечение необходимыми для эксплуатации принадлежностями;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E602AB">
        <w:t>в) предоставлять Заказчику услуги по управлению и технической эксплуатации Транспорта с обеспечением его нормальной и безопасной эксплуатации в соответствии с целями настоящего договора;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E602AB">
        <w:t>г) обеспечить соответствие состава экипажа и его квалификации (в том числе возможность управлять автомобилями соответствующей категории) требованиям обычной практики эксплуатации транспорта данного вида и условиям настоящего договора;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E602AB">
        <w:t>д) заключать необходимые трудовые договоры с экипажем, нести расходы по оплате услуг членов экипажа, а также расходы на их содержание;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E602AB">
        <w:t xml:space="preserve">е) в случае  неисправности незамедлительно проинформировать Заказчика о замене автомобиля и предоставить Заказчику транспортное средство аналогичной технической  характеристики, не допуская отказа   в конкретной  перевозке  в </w:t>
      </w:r>
      <w:r w:rsidR="00ED3111">
        <w:t>на</w:t>
      </w:r>
      <w:r w:rsidRPr="00E602AB">
        <w:t>значенное время;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E602AB">
        <w:t>ж) нести расходы, возникающие в связи с эксплуатацией Транспорта, в том числе расходы на оплату топлива, замену сменных деталей, горюче-смазочных и иных расходуемых материалов, используемых в процессе эксплуатации, и внесению различных сборов;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E602AB">
        <w:t>з) страховать транспорт и ответственность за ущерб, который может быть причинён им или в связи с его эксплуатацией;</w:t>
      </w:r>
    </w:p>
    <w:p w:rsidR="00A853D5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E602AB">
        <w:t>и) обеспечить подчинение экипажа Транспорта распоряжениям Заказчика, касающимся коммерческой эксплуатации транспортного средства, при этом Исполнитель ежедневно оформляет путевые листы, составленные в соответствие с требованиями Законодательства РФ, на транспо</w:t>
      </w:r>
      <w:r w:rsidR="00BD7357">
        <w:t xml:space="preserve">ртные средства, </w:t>
      </w:r>
      <w:r w:rsidRPr="00E602AB">
        <w:t>для подтверждения использования тр</w:t>
      </w:r>
      <w:r w:rsidR="00DB028A">
        <w:t>анспортного средства Заказчиком;</w:t>
      </w:r>
    </w:p>
    <w:p w:rsidR="00DB028A" w:rsidRPr="005E6C47" w:rsidRDefault="00DB028A" w:rsidP="001617DA">
      <w:pPr>
        <w:widowControl w:val="0"/>
        <w:autoSpaceDE w:val="0"/>
        <w:autoSpaceDN w:val="0"/>
        <w:adjustRightInd w:val="0"/>
        <w:ind w:firstLine="708"/>
        <w:jc w:val="both"/>
      </w:pPr>
      <w:r>
        <w:t>к)  обеспечить разовые командировки с выездом на атомные станции Центральной части Российской Федерации.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2.2.</w:t>
      </w:r>
      <w:r w:rsidRPr="00E602AB">
        <w:tab/>
        <w:t>Заказчик обязуется: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E602AB">
        <w:t>а) использовать предоставляемый по настоящему договору Транспорт в соответствии с его назначением;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E602AB">
        <w:t>б) не перевозить в салоне и багажном отделении автомобиля взрывчатые, отравляющие или ядовитые вещества, а также грузы, загрязняющие или портящие салон (кузов) автомобиля;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E602AB">
        <w:t>в) при нахождении транспортного средства в распоряжении Заказчика не совершать действий, которые могут повлечь причинение вреда транспортному средству и третьим лицам;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E602AB">
        <w:t>г) производить оплату Исполнителю за оказание транспортных услуг в сроки, размере и порядке, предусмотренные настоящим договором.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>3. Стоимость услуг и порядок расчетов.</w:t>
      </w:r>
    </w:p>
    <w:p w:rsidR="000A76A8" w:rsidRPr="00ED702F" w:rsidRDefault="001617DA" w:rsidP="006B30E2">
      <w:pPr>
        <w:widowControl w:val="0"/>
        <w:autoSpaceDE w:val="0"/>
        <w:autoSpaceDN w:val="0"/>
        <w:adjustRightInd w:val="0"/>
        <w:jc w:val="both"/>
      </w:pPr>
      <w:r w:rsidRPr="00E602AB">
        <w:t>3.1.</w:t>
      </w:r>
      <w:r w:rsidRPr="00E602AB">
        <w:tab/>
      </w:r>
      <w:r w:rsidR="006B30E2" w:rsidRPr="00ED702F">
        <w:t>Стоимость предостав</w:t>
      </w:r>
      <w:r w:rsidR="00703256">
        <w:t>ляемых автотранспортных услуг</w:t>
      </w:r>
      <w:r w:rsidR="006B30E2" w:rsidRPr="00ED702F">
        <w:t>,</w:t>
      </w:r>
      <w:r w:rsidR="00E8245D">
        <w:t xml:space="preserve"> с</w:t>
      </w:r>
      <w:r w:rsidR="00314383">
        <w:t xml:space="preserve">оставляет </w:t>
      </w:r>
      <w:r w:rsidR="00FD48B1" w:rsidRPr="00FD48B1">
        <w:t>____________</w:t>
      </w:r>
      <w:r w:rsidR="00E8245D">
        <w:t xml:space="preserve">, включая НДС (18%) – </w:t>
      </w:r>
      <w:r w:rsidR="00FD48B1" w:rsidRPr="00FD48B1">
        <w:t>____________</w:t>
      </w:r>
      <w:r w:rsidR="006B30E2" w:rsidRPr="00ED702F">
        <w:t>,</w:t>
      </w:r>
      <w:r w:rsidR="0001222D">
        <w:t xml:space="preserve"> и</w:t>
      </w:r>
      <w:r w:rsidR="006B30E2" w:rsidRPr="00ED702F">
        <w:t xml:space="preserve"> указывается в Протоколе согласования це</w:t>
      </w:r>
      <w:r w:rsidR="00185108">
        <w:t>ны транспортных услуг</w:t>
      </w:r>
      <w:r w:rsidR="00B24EC9">
        <w:t xml:space="preserve"> (Приложение №1</w:t>
      </w:r>
      <w:r w:rsidR="00703256">
        <w:t xml:space="preserve"> </w:t>
      </w:r>
      <w:r w:rsidR="006B30E2" w:rsidRPr="00ED702F">
        <w:t>к</w:t>
      </w:r>
      <w:r w:rsidR="00703256">
        <w:t xml:space="preserve"> настоящему </w:t>
      </w:r>
      <w:r w:rsidR="008F6F99" w:rsidRPr="00ED702F">
        <w:t>д</w:t>
      </w:r>
      <w:r w:rsidR="00703256">
        <w:t>оговору)</w:t>
      </w:r>
      <w:r w:rsidR="0001222D">
        <w:t>, являющем</w:t>
      </w:r>
      <w:r w:rsidR="00703256">
        <w:t>ся</w:t>
      </w:r>
      <w:r w:rsidR="0001222D">
        <w:t xml:space="preserve"> неотъемлемой частью настоящего договора.</w:t>
      </w:r>
    </w:p>
    <w:p w:rsidR="001617DA" w:rsidRPr="00E602AB" w:rsidRDefault="0001222D" w:rsidP="001617DA">
      <w:pPr>
        <w:widowControl w:val="0"/>
        <w:autoSpaceDE w:val="0"/>
        <w:autoSpaceDN w:val="0"/>
        <w:adjustRightInd w:val="0"/>
        <w:jc w:val="both"/>
      </w:pPr>
      <w:r>
        <w:t>3.2.</w:t>
      </w:r>
      <w:r>
        <w:tab/>
        <w:t xml:space="preserve"> Режим работы и с</w:t>
      </w:r>
      <w:r w:rsidR="006B30E2" w:rsidRPr="00ED702F">
        <w:t>тоимость</w:t>
      </w:r>
      <w:r>
        <w:t xml:space="preserve"> предоставляемых</w:t>
      </w:r>
      <w:r w:rsidR="006B30E2" w:rsidRPr="00ED702F">
        <w:t xml:space="preserve">  </w:t>
      </w:r>
      <w:r>
        <w:t xml:space="preserve">транспортных </w:t>
      </w:r>
      <w:r w:rsidR="006B30E2" w:rsidRPr="00ED702F">
        <w:t>услуг</w:t>
      </w:r>
      <w:r>
        <w:t xml:space="preserve"> по наименованию выделенных автотранспортных средств</w:t>
      </w:r>
      <w:r w:rsidR="00314383">
        <w:t xml:space="preserve">  по настоящему</w:t>
      </w:r>
      <w:r w:rsidR="006B30E2" w:rsidRPr="00ED702F">
        <w:t xml:space="preserve"> договору </w:t>
      </w:r>
      <w:r w:rsidR="000F6A84" w:rsidRPr="00ED702F">
        <w:t>указаны</w:t>
      </w:r>
      <w:r>
        <w:t xml:space="preserve"> в </w:t>
      </w:r>
      <w:r w:rsidR="006B30E2" w:rsidRPr="00ED702F">
        <w:t xml:space="preserve"> </w:t>
      </w:r>
      <w:r w:rsidR="002C771D">
        <w:t>Приложении</w:t>
      </w:r>
      <w:r w:rsidR="008F6F99" w:rsidRPr="00ED702F">
        <w:t xml:space="preserve"> № 2 к настоящему д</w:t>
      </w:r>
      <w:r w:rsidR="002C771D">
        <w:t>оговору</w:t>
      </w:r>
      <w:r w:rsidR="006B30E2" w:rsidRPr="00ED702F">
        <w:t>. Оплата по настоящему договору производится Заказчиком согласно графику оплаты выполнения работ по обслуживанию</w:t>
      </w:r>
      <w:r w:rsidR="00AF3FC5" w:rsidRPr="00ED702F">
        <w:t xml:space="preserve"> </w:t>
      </w:r>
      <w:r w:rsidR="00FD48B1" w:rsidRPr="00FD48B1">
        <w:t>____________</w:t>
      </w:r>
      <w:r w:rsidR="000F6A84" w:rsidRPr="00ED702F">
        <w:t xml:space="preserve"> (Приложение № 3 к настоящему д</w:t>
      </w:r>
      <w:r w:rsidR="006B30E2" w:rsidRPr="00ED702F">
        <w:t>оговору).</w:t>
      </w:r>
      <w:r w:rsidR="00531934">
        <w:t xml:space="preserve"> </w:t>
      </w:r>
    </w:p>
    <w:p w:rsidR="001617DA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3.3.</w:t>
      </w:r>
      <w:r w:rsidRPr="00E602AB">
        <w:tab/>
        <w:t>В течени</w:t>
      </w:r>
      <w:r w:rsidR="009E746C" w:rsidRPr="00E602AB">
        <w:t>е</w:t>
      </w:r>
      <w:r w:rsidRPr="00E602AB">
        <w:t xml:space="preserve"> 5-ти рабочих дней после предоставления услуг</w:t>
      </w:r>
      <w:r w:rsidR="00ED0893">
        <w:t>,</w:t>
      </w:r>
      <w:r w:rsidRPr="00E602AB">
        <w:t xml:space="preserve"> </w:t>
      </w:r>
      <w:r w:rsidR="002D7066">
        <w:t>за  соответствующий  месяц</w:t>
      </w:r>
      <w:r w:rsidR="00ED0893">
        <w:t>,</w:t>
      </w:r>
      <w:r w:rsidR="002D7066">
        <w:t xml:space="preserve"> </w:t>
      </w:r>
      <w:r w:rsidRPr="00E602AB">
        <w:t>по настоящему договору Исполнитель предоставляет Заказчику Акт выполненных работ, счёт-фактуру и счет за оказанные услуги по автотранспортному обслуживанию.</w:t>
      </w:r>
    </w:p>
    <w:p w:rsidR="006C7E00" w:rsidRPr="00E602AB" w:rsidRDefault="006C7E00" w:rsidP="001617DA">
      <w:pPr>
        <w:widowControl w:val="0"/>
        <w:autoSpaceDE w:val="0"/>
        <w:autoSpaceDN w:val="0"/>
        <w:adjustRightInd w:val="0"/>
        <w:jc w:val="both"/>
      </w:pPr>
      <w:r w:rsidRPr="004B3E3C">
        <w:t>Заказчик в течение 5-ти  дней подписывает Акт выполненных работ или предоставляет мотивированные возражения по нему. В ином случае</w:t>
      </w:r>
      <w:r w:rsidR="00ED0893">
        <w:t xml:space="preserve"> (в  случае не предоставления  подписанного Акта, мотивированного возражения) </w:t>
      </w:r>
      <w:r w:rsidRPr="004B3E3C">
        <w:t xml:space="preserve"> Акт выполненных работ считается подписанным Заказчиком по истечении 5-ти  дней с момента его направления Заказчику.</w:t>
      </w:r>
    </w:p>
    <w:p w:rsidR="001617DA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3.4.</w:t>
      </w:r>
      <w:r w:rsidRPr="00E602AB">
        <w:tab/>
        <w:t>Оплата услуг по настоящему договору производится Заказчиком на основании подписанного Сторонами Акта выполненных работ, счета-фактуры и счета Исполнителя до 15 числа месяца, следующего за месяцем оказания услуг.</w:t>
      </w:r>
    </w:p>
    <w:p w:rsidR="00257112" w:rsidRPr="000A76A8" w:rsidRDefault="000A76A8" w:rsidP="00531934">
      <w:pPr>
        <w:widowControl w:val="0"/>
        <w:autoSpaceDE w:val="0"/>
        <w:autoSpaceDN w:val="0"/>
        <w:adjustRightInd w:val="0"/>
        <w:jc w:val="both"/>
      </w:pPr>
      <w:r w:rsidRPr="00531934">
        <w:t xml:space="preserve">3.5. Оплата дополнительных </w:t>
      </w:r>
      <w:r w:rsidR="00531934">
        <w:t xml:space="preserve">услуг </w:t>
      </w:r>
      <w:r w:rsidRPr="00531934">
        <w:t>по настоящему договору п</w:t>
      </w:r>
      <w:r w:rsidR="00531934" w:rsidRPr="00531934">
        <w:t>роизводится Заказчиком согласно</w:t>
      </w:r>
      <w:r w:rsidR="00531934">
        <w:t xml:space="preserve"> таблице </w:t>
      </w:r>
      <w:r w:rsidR="00531934" w:rsidRPr="00531934">
        <w:t xml:space="preserve">дополнительных услуг (командировки) по обслуживанию </w:t>
      </w:r>
      <w:r w:rsidR="00FD48B1" w:rsidRPr="00FD48B1">
        <w:t>____________</w:t>
      </w:r>
      <w:r w:rsidR="00531934" w:rsidRPr="00531934">
        <w:t xml:space="preserve"> (</w:t>
      </w:r>
      <w:r w:rsidR="0092491D" w:rsidRPr="00531934">
        <w:t>П</w:t>
      </w:r>
      <w:r w:rsidR="00531934" w:rsidRPr="00531934">
        <w:t xml:space="preserve">риложение </w:t>
      </w:r>
      <w:r w:rsidR="00257112" w:rsidRPr="00531934">
        <w:t>№ 4 к настоящему Договору</w:t>
      </w:r>
      <w:r w:rsidR="00531934" w:rsidRPr="00531934">
        <w:t>)</w:t>
      </w:r>
      <w:r w:rsidR="00257112" w:rsidRPr="00531934">
        <w:t>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</w:p>
    <w:p w:rsidR="001617DA" w:rsidRPr="00E602AB" w:rsidRDefault="001617DA" w:rsidP="008E4A54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>4. Ответственность Сторон.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4.1.</w:t>
      </w:r>
      <w:r w:rsidRPr="00E602AB">
        <w:tab/>
        <w:t>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договором.</w:t>
      </w:r>
    </w:p>
    <w:p w:rsidR="00433419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4.2.</w:t>
      </w:r>
      <w:r w:rsidRPr="00E602AB">
        <w:tab/>
      </w:r>
      <w:r w:rsidR="00E04198">
        <w:t xml:space="preserve"> В  случае нарушения  сроков  оплаты  Заказчик  на  основании требования  Исполнителя  уплачивает последнему  неустойку, в  размере 0,1 % от не оплаченной  в  срок  суммы  за  каждый  день  просрочки платежа.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4.3.</w:t>
      </w:r>
      <w:r w:rsidRPr="00E602AB">
        <w:tab/>
        <w:t>Все последствия случайной гибели или случайного повреждения Транспорта несёт Исполнитель.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4.4. Исполнитель несет ответственность за вред, причиненный жизни, здоровью и имуществу третьих лиц в результате эксплуатации Транспорта.</w:t>
      </w:r>
    </w:p>
    <w:p w:rsidR="008449E2" w:rsidRDefault="008449E2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FD48B1" w:rsidRDefault="00FD48B1" w:rsidP="008E4A54">
      <w:pPr>
        <w:widowControl w:val="0"/>
        <w:autoSpaceDE w:val="0"/>
        <w:autoSpaceDN w:val="0"/>
        <w:adjustRightInd w:val="0"/>
        <w:jc w:val="center"/>
        <w:rPr>
          <w:b/>
          <w:lang w:val="en-US"/>
        </w:rPr>
      </w:pPr>
    </w:p>
    <w:p w:rsidR="001617DA" w:rsidRPr="00E602AB" w:rsidRDefault="001617DA" w:rsidP="008E4A54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>5. Форс-мажор.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5.1.</w:t>
      </w:r>
      <w:r w:rsidRPr="00E602AB">
        <w:tab/>
        <w:t>Стороны освобождаются от ответственности за частичное или полное</w:t>
      </w:r>
      <w:r w:rsidRPr="00E602AB">
        <w:br/>
        <w:t>неисполнение обязательств по настоящему договору, если это неисполнение явилось</w:t>
      </w:r>
      <w:r w:rsidRPr="00E602AB">
        <w:br/>
        <w:t>следствием форс-мажорных обстоятельств, возникших после заключения настоящего</w:t>
      </w:r>
      <w:r w:rsidRPr="00E602AB">
        <w:br/>
        <w:t>Договора в результате событий чрезвычайного характера, которые Стороны не могли ни</w:t>
      </w:r>
      <w:r w:rsidRPr="00E602AB">
        <w:br/>
        <w:t>предвидеть, ни предотвратить разумными мерами.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5.2.</w:t>
      </w:r>
      <w:r w:rsidRPr="00E602AB">
        <w:tab/>
        <w:t>Под форс-мажорными обстоятельствами в настоящем договоре понимаются события, на которые Стороны не могут оказывать влияние и за возникновение которых не несут ответственности, а именно: пожар, наводнение, иные катастрофы и явления; гражданские беспорядки, военные действия, издание нормативных и распорядительных актов, решений органов государственной власти, имеющих императивную силу, препятствующих исполнению обязательств Сторонами.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5.3.</w:t>
      </w:r>
      <w:r w:rsidRPr="00E602AB">
        <w:tab/>
        <w:t>В случае возникновения форс-мажорных обстоятельств, как они определены пунктом 5.2. настоящего раздела, повлекших не соблюдение сроков установленных настоящим Договором, либо невозможность или нецелесообразность дальнейшего оказания услуг, Стороны все вопросы будут решать путем переговоров.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5.4.</w:t>
      </w:r>
      <w:r w:rsidRPr="00E602AB">
        <w:tab/>
        <w:t>Сторона, подвергшаяся действию непреодолимой силы, должна доказать невозможность исполнения обязательств по настоящему Договору в связи с возникшими обстоятельствами, при помощи достоверных документов, имеющих силу доказательств по законодательству Российской Федерации.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5.5.</w:t>
      </w:r>
      <w:r w:rsidRPr="00E602AB">
        <w:tab/>
        <w:t>Каждая Сторона обязана незамедлительно (в любом случае, не позднее трех рабочих дней) уведомить контрагента в письменной форме о наступлении обстоятельств, указанных в пунктах 5.1. и 5.2. настоящего раздела, а также предполагаемом сроке их действия.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>6.   Срок действия, порядок изменения и расторжения Договора.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6.1.</w:t>
      </w:r>
      <w:r w:rsidRPr="00E602AB">
        <w:tab/>
        <w:t xml:space="preserve">Настоящий договор вступает в силу </w:t>
      </w:r>
      <w:r w:rsidR="004B3E3C">
        <w:t>с</w:t>
      </w:r>
      <w:r w:rsidR="004B3E3C" w:rsidRPr="003D4081">
        <w:t xml:space="preserve"> даты заключения договора</w:t>
      </w:r>
      <w:r w:rsidR="00722EA7" w:rsidRPr="00B852F8">
        <w:t xml:space="preserve"> и действует до </w:t>
      </w:r>
      <w:r w:rsidR="00314383">
        <w:t xml:space="preserve"> </w:t>
      </w:r>
      <w:r w:rsidR="00E967FD" w:rsidRPr="00B852F8">
        <w:t>«</w:t>
      </w:r>
      <w:r w:rsidR="00E967FD">
        <w:t>31</w:t>
      </w:r>
      <w:r w:rsidR="00E967FD" w:rsidRPr="00122F95">
        <w:t>»</w:t>
      </w:r>
      <w:r w:rsidR="00E967FD">
        <w:t xml:space="preserve"> декабря</w:t>
      </w:r>
      <w:r w:rsidR="00E967FD" w:rsidRPr="00122F95">
        <w:t xml:space="preserve">  </w:t>
      </w:r>
      <w:r w:rsidR="00FE1B87">
        <w:t>2015</w:t>
      </w:r>
      <w:r w:rsidR="00E967FD" w:rsidRPr="00B852F8">
        <w:t xml:space="preserve"> года</w:t>
      </w:r>
      <w:r w:rsidRPr="00B852F8">
        <w:t>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6.2.</w:t>
      </w:r>
      <w:r w:rsidRPr="00E602AB">
        <w:tab/>
        <w:t>Изменения и/или дополнения положений договора осуществляются по</w:t>
      </w:r>
      <w:r w:rsidRPr="00E602AB">
        <w:br/>
        <w:t>взаимному согласию Сторон, оформляются в письменной форме дополнительными</w:t>
      </w:r>
      <w:r w:rsidRPr="00E602AB">
        <w:br/>
        <w:t>соглашениями, подписываются правомочными представителями Сторон и являются</w:t>
      </w:r>
      <w:r w:rsidRPr="00E602AB">
        <w:br/>
        <w:t>неотъемлемой частью настоящего договора.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6.3.</w:t>
      </w:r>
      <w:r w:rsidRPr="00E602AB">
        <w:tab/>
        <w:t>Настоящий договор может быть расторгнут до окончания срока его действия по взаимному решению Сторон, а также в других случаях, предусмотренных законодательством Российской Федерации и настоящим договором.</w:t>
      </w:r>
    </w:p>
    <w:p w:rsidR="00F66B4F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6.</w:t>
      </w:r>
      <w:r w:rsidR="00166CB9">
        <w:t>4</w:t>
      </w:r>
      <w:r w:rsidRPr="00E602AB">
        <w:t>.</w:t>
      </w:r>
      <w:r w:rsidR="00F66B4F">
        <w:t xml:space="preserve"> Исполнитель вправе  в  одностороннем  порядке отказаться от исполнения настоящего Договора, предварительно письменно уведомив  об этом  Заказчика за 14 (четырнадцать) календарных дней до даты  расторжения.</w:t>
      </w:r>
    </w:p>
    <w:p w:rsidR="001617DA" w:rsidRPr="00E602AB" w:rsidRDefault="00F66B4F" w:rsidP="001617DA">
      <w:pPr>
        <w:widowControl w:val="0"/>
        <w:autoSpaceDE w:val="0"/>
        <w:autoSpaceDN w:val="0"/>
        <w:adjustRightInd w:val="0"/>
        <w:jc w:val="both"/>
      </w:pPr>
      <w:r>
        <w:t>6.5.</w:t>
      </w:r>
      <w:r w:rsidR="001617DA" w:rsidRPr="00E602AB">
        <w:tab/>
        <w:t>Во всем остальном, не  предусмотренном настоящим договором Стороны  руководствуются  действующим законодательством  Российской  Федерации.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>7. Порядок разрешения споров.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7.1.</w:t>
      </w:r>
      <w:r w:rsidRPr="00E602AB">
        <w:tab/>
        <w:t>Споры и разногласия по настоящему договору Стороны обязуются разрешать путем переговоров.</w:t>
      </w:r>
    </w:p>
    <w:p w:rsidR="001617DA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7.2.</w:t>
      </w:r>
      <w:r w:rsidRPr="00E602AB">
        <w:tab/>
        <w:t>Споры, по которым Сторонами не будет достигнуто соглашение путем переговоров, разрешаются в арбитражном суде г. Москвы в соответствии с законодательством Российской Федерации.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</w:p>
    <w:p w:rsidR="001617DA" w:rsidRDefault="001617DA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>8. Прочие условия.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8.1.</w:t>
      </w:r>
      <w:r w:rsidRPr="00E602AB">
        <w:tab/>
        <w:t>Исполнитель и Заказчик вправе вносить любые предложения, касающиеся повышения качества обслуживания Заказчика.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8.2.</w:t>
      </w:r>
      <w:r w:rsidRPr="00E602AB">
        <w:tab/>
        <w:t>Приложения к настоящему договору  являются его неотъемлемой частью.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8.3.</w:t>
      </w:r>
      <w:r w:rsidRPr="00E602AB">
        <w:tab/>
        <w:t>При изменении места нахождения и платежных реквизитов Стороны обязаны в недельный срок письменно известить об этом друг друга.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8.4.</w:t>
      </w:r>
      <w:r w:rsidRPr="00E602AB">
        <w:tab/>
        <w:t>После подписания настоящего договора все предшествующие переговоры и переписка Сторон по нему теряют юридическую силу.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  <w:r w:rsidRPr="00E602AB">
        <w:t>8.5.</w:t>
      </w:r>
      <w:r w:rsidRPr="00E602AB">
        <w:tab/>
        <w:t>Настоящий договор составлен и подписан Сторонами в двух подлинных</w:t>
      </w:r>
      <w:r w:rsidRPr="00E602AB">
        <w:br/>
        <w:t>экземплярах, которые имеют одинаковую юридическую силу, по одному экземпляру для Заказчика и Исполнителя.</w:t>
      </w:r>
    </w:p>
    <w:p w:rsidR="00B852F8" w:rsidRDefault="00B852F8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852F8" w:rsidRDefault="00B852F8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852F8" w:rsidRDefault="00B852F8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852F8" w:rsidRDefault="00B852F8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1617DA" w:rsidRDefault="001617DA" w:rsidP="001617DA">
      <w:pPr>
        <w:widowControl w:val="0"/>
        <w:autoSpaceDE w:val="0"/>
        <w:autoSpaceDN w:val="0"/>
        <w:adjustRightInd w:val="0"/>
        <w:jc w:val="center"/>
        <w:rPr>
          <w:b/>
          <w:lang w:val="en-US"/>
        </w:rPr>
      </w:pPr>
      <w:r w:rsidRPr="00E602AB">
        <w:rPr>
          <w:b/>
        </w:rPr>
        <w:t>9. Местонахождение, реквизиты.</w:t>
      </w:r>
    </w:p>
    <w:p w:rsidR="00FD48B1" w:rsidRDefault="00FD48B1" w:rsidP="00FD48B1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FD48B1" w:rsidRDefault="00FD48B1" w:rsidP="001617DA">
      <w:pPr>
        <w:widowControl w:val="0"/>
        <w:autoSpaceDE w:val="0"/>
        <w:autoSpaceDN w:val="0"/>
        <w:adjustRightInd w:val="0"/>
        <w:jc w:val="center"/>
        <w:rPr>
          <w:b/>
          <w:lang w:val="en-US"/>
        </w:rPr>
      </w:pPr>
    </w:p>
    <w:p w:rsidR="00FD48B1" w:rsidRPr="00FD48B1" w:rsidRDefault="00FD48B1" w:rsidP="001617DA">
      <w:pPr>
        <w:widowControl w:val="0"/>
        <w:autoSpaceDE w:val="0"/>
        <w:autoSpaceDN w:val="0"/>
        <w:adjustRightInd w:val="0"/>
        <w:jc w:val="center"/>
        <w:rPr>
          <w:b/>
          <w:lang w:val="en-US"/>
        </w:rPr>
      </w:pPr>
    </w:p>
    <w:tbl>
      <w:tblPr>
        <w:tblStyle w:val="a7"/>
        <w:tblW w:w="99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857"/>
      </w:tblGrid>
      <w:tr w:rsidR="00842E3C" w:rsidRPr="004B3E3C" w:rsidTr="004B3E3C">
        <w:tc>
          <w:tcPr>
            <w:tcW w:w="5070" w:type="dxa"/>
          </w:tcPr>
          <w:p w:rsidR="00842E3C" w:rsidRPr="00E602AB" w:rsidRDefault="00842E3C" w:rsidP="00842E3C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602AB">
              <w:rPr>
                <w:b/>
              </w:rPr>
              <w:t>Заказчик:</w:t>
            </w:r>
          </w:p>
          <w:p w:rsidR="00842E3C" w:rsidRDefault="00842E3C" w:rsidP="00FD48B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857" w:type="dxa"/>
          </w:tcPr>
          <w:p w:rsidR="00842E3C" w:rsidRPr="00E602AB" w:rsidRDefault="00842E3C" w:rsidP="00A02EC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602AB">
              <w:rPr>
                <w:b/>
              </w:rPr>
              <w:t>Исполнитель:</w:t>
            </w:r>
          </w:p>
          <w:p w:rsidR="00842E3C" w:rsidRDefault="00842E3C" w:rsidP="00FD48B1">
            <w:pPr>
              <w:rPr>
                <w:lang w:val="en-US"/>
              </w:rPr>
            </w:pPr>
            <w:r w:rsidRPr="008449E2">
              <w:rPr>
                <w:b/>
              </w:rPr>
              <w:t xml:space="preserve"> </w:t>
            </w: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Default="00FD48B1" w:rsidP="00FD48B1">
            <w:pPr>
              <w:rPr>
                <w:lang w:val="en-US"/>
              </w:rPr>
            </w:pPr>
          </w:p>
          <w:p w:rsidR="00FD48B1" w:rsidRPr="00FD48B1" w:rsidRDefault="00FD48B1" w:rsidP="00FD48B1">
            <w:pPr>
              <w:rPr>
                <w:b/>
                <w:lang w:val="en-US"/>
              </w:rPr>
            </w:pPr>
          </w:p>
        </w:tc>
      </w:tr>
    </w:tbl>
    <w:p w:rsidR="001617DA" w:rsidRDefault="00C20139" w:rsidP="00A853D5">
      <w:pPr>
        <w:widowControl w:val="0"/>
        <w:autoSpaceDE w:val="0"/>
        <w:autoSpaceDN w:val="0"/>
        <w:adjustRightInd w:val="0"/>
        <w:ind w:left="2124" w:firstLine="708"/>
        <w:rPr>
          <w:b/>
          <w:lang w:val="en-US"/>
        </w:rPr>
      </w:pPr>
      <w:r w:rsidRPr="004B3E3C">
        <w:rPr>
          <w:b/>
          <w:lang w:val="en-US"/>
        </w:rPr>
        <w:t xml:space="preserve">          </w:t>
      </w:r>
      <w:r w:rsidR="001617DA" w:rsidRPr="00E602AB">
        <w:rPr>
          <w:b/>
        </w:rPr>
        <w:t xml:space="preserve">10. </w:t>
      </w:r>
      <w:r w:rsidR="00A853D5">
        <w:rPr>
          <w:b/>
          <w:lang w:val="en-US"/>
        </w:rPr>
        <w:t xml:space="preserve"> </w:t>
      </w:r>
      <w:r w:rsidR="001617DA" w:rsidRPr="00E602AB">
        <w:rPr>
          <w:b/>
        </w:rPr>
        <w:t>Подписи сторон</w:t>
      </w:r>
    </w:p>
    <w:p w:rsidR="00FD48B1" w:rsidRDefault="00FD48B1" w:rsidP="00A853D5">
      <w:pPr>
        <w:widowControl w:val="0"/>
        <w:autoSpaceDE w:val="0"/>
        <w:autoSpaceDN w:val="0"/>
        <w:adjustRightInd w:val="0"/>
        <w:ind w:left="2124" w:firstLine="708"/>
        <w:rPr>
          <w:b/>
          <w:lang w:val="en-US"/>
        </w:rPr>
      </w:pPr>
    </w:p>
    <w:p w:rsidR="00FD48B1" w:rsidRPr="00FD48B1" w:rsidRDefault="00FD48B1" w:rsidP="00A853D5">
      <w:pPr>
        <w:widowControl w:val="0"/>
        <w:autoSpaceDE w:val="0"/>
        <w:autoSpaceDN w:val="0"/>
        <w:adjustRightInd w:val="0"/>
        <w:ind w:left="2124" w:firstLine="708"/>
        <w:rPr>
          <w:b/>
          <w:lang w:val="en-US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9"/>
        <w:gridCol w:w="4583"/>
      </w:tblGrid>
      <w:tr w:rsidR="004B3E3C" w:rsidTr="00CA2536">
        <w:tc>
          <w:tcPr>
            <w:tcW w:w="5070" w:type="dxa"/>
          </w:tcPr>
          <w:p w:rsidR="004B3E3C" w:rsidRPr="00D17CCE" w:rsidRDefault="004B3E3C" w:rsidP="001617DA">
            <w:pPr>
              <w:widowControl w:val="0"/>
              <w:autoSpaceDE w:val="0"/>
              <w:autoSpaceDN w:val="0"/>
              <w:adjustRightInd w:val="0"/>
            </w:pPr>
            <w:r w:rsidRPr="002438E0">
              <w:t>ЗАКАЗЧИК</w:t>
            </w:r>
            <w:r>
              <w:t>:</w:t>
            </w:r>
            <w:r>
              <w:tab/>
            </w:r>
          </w:p>
          <w:p w:rsidR="004B3E3C" w:rsidRPr="00BD7FCC" w:rsidRDefault="004B3E3C" w:rsidP="00FD48B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643" w:type="dxa"/>
          </w:tcPr>
          <w:p w:rsidR="004B3E3C" w:rsidRPr="00D17CCE" w:rsidRDefault="004B3E3C" w:rsidP="001617DA">
            <w:pPr>
              <w:widowControl w:val="0"/>
              <w:autoSpaceDE w:val="0"/>
              <w:autoSpaceDN w:val="0"/>
              <w:adjustRightInd w:val="0"/>
            </w:pPr>
            <w:r>
              <w:t>ИСПОЛНИТЕЛЬ:</w:t>
            </w:r>
          </w:p>
          <w:p w:rsidR="004B3E3C" w:rsidRDefault="004B3E3C" w:rsidP="00FD48B1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  <w:p w:rsidR="00FD48B1" w:rsidRDefault="00FD48B1" w:rsidP="00FD48B1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  <w:p w:rsidR="00FD48B1" w:rsidRDefault="00FD48B1" w:rsidP="00FD48B1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  <w:p w:rsidR="00FD48B1" w:rsidRDefault="00FD48B1" w:rsidP="00FD48B1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  <w:p w:rsidR="00FD48B1" w:rsidRDefault="00FD48B1" w:rsidP="00FD48B1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  <w:p w:rsidR="00FD48B1" w:rsidRDefault="00FD48B1" w:rsidP="00FD48B1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  <w:p w:rsidR="00FD48B1" w:rsidRPr="00FD48B1" w:rsidRDefault="00FD48B1" w:rsidP="00FD48B1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</w:tbl>
    <w:p w:rsidR="001617DA" w:rsidRPr="00E602AB" w:rsidRDefault="001617DA" w:rsidP="001617DA">
      <w:pPr>
        <w:widowControl w:val="0"/>
        <w:autoSpaceDE w:val="0"/>
        <w:autoSpaceDN w:val="0"/>
        <w:adjustRightInd w:val="0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</w:pPr>
    </w:p>
    <w:p w:rsidR="00C20139" w:rsidRDefault="00C20139" w:rsidP="001617DA">
      <w:pPr>
        <w:widowControl w:val="0"/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617DA" w:rsidRDefault="001617DA" w:rsidP="001617DA">
      <w:pPr>
        <w:widowControl w:val="0"/>
        <w:autoSpaceDE w:val="0"/>
        <w:autoSpaceDN w:val="0"/>
        <w:adjustRightInd w:val="0"/>
      </w:pPr>
    </w:p>
    <w:p w:rsidR="00CA2536" w:rsidRDefault="00CA2536" w:rsidP="001617DA">
      <w:pPr>
        <w:widowControl w:val="0"/>
        <w:autoSpaceDE w:val="0"/>
        <w:autoSpaceDN w:val="0"/>
        <w:adjustRightInd w:val="0"/>
      </w:pPr>
    </w:p>
    <w:p w:rsidR="00CA2536" w:rsidRDefault="00CA2536" w:rsidP="001617DA">
      <w:pPr>
        <w:widowControl w:val="0"/>
        <w:autoSpaceDE w:val="0"/>
        <w:autoSpaceDN w:val="0"/>
        <w:adjustRightInd w:val="0"/>
      </w:pPr>
    </w:p>
    <w:p w:rsidR="00CA2536" w:rsidRPr="00E602AB" w:rsidRDefault="00CA2536" w:rsidP="001617DA">
      <w:pPr>
        <w:widowControl w:val="0"/>
        <w:autoSpaceDE w:val="0"/>
        <w:autoSpaceDN w:val="0"/>
        <w:adjustRightInd w:val="0"/>
      </w:pPr>
    </w:p>
    <w:p w:rsidR="001617DA" w:rsidRDefault="001617DA" w:rsidP="001617DA">
      <w:pPr>
        <w:widowControl w:val="0"/>
        <w:autoSpaceDE w:val="0"/>
        <w:autoSpaceDN w:val="0"/>
        <w:adjustRightInd w:val="0"/>
        <w:ind w:left="5670" w:firstLine="708"/>
        <w:rPr>
          <w:b/>
        </w:rPr>
      </w:pPr>
    </w:p>
    <w:p w:rsidR="008C4AA0" w:rsidRPr="008C4AA0" w:rsidRDefault="008C4AA0" w:rsidP="00FD48B1">
      <w:pPr>
        <w:widowControl w:val="0"/>
        <w:autoSpaceDE w:val="0"/>
        <w:autoSpaceDN w:val="0"/>
        <w:adjustRightInd w:val="0"/>
        <w:rPr>
          <w:b/>
        </w:rPr>
      </w:pPr>
    </w:p>
    <w:p w:rsidR="001617DA" w:rsidRPr="005415B2" w:rsidRDefault="00D17CCE" w:rsidP="001617DA">
      <w:pPr>
        <w:widowControl w:val="0"/>
        <w:autoSpaceDE w:val="0"/>
        <w:autoSpaceDN w:val="0"/>
        <w:adjustRightInd w:val="0"/>
        <w:ind w:left="4956" w:firstLine="708"/>
        <w:rPr>
          <w:b/>
        </w:rPr>
      </w:pPr>
      <w:r>
        <w:rPr>
          <w:b/>
        </w:rPr>
        <w:t xml:space="preserve">Приложение № </w:t>
      </w:r>
      <w:r w:rsidR="005415B2">
        <w:rPr>
          <w:b/>
        </w:rPr>
        <w:t>1</w:t>
      </w:r>
    </w:p>
    <w:p w:rsidR="001617DA" w:rsidRPr="00DB1333" w:rsidRDefault="001617DA" w:rsidP="001617DA">
      <w:pPr>
        <w:widowControl w:val="0"/>
        <w:autoSpaceDE w:val="0"/>
        <w:autoSpaceDN w:val="0"/>
        <w:adjustRightInd w:val="0"/>
        <w:rPr>
          <w:b/>
        </w:rPr>
      </w:pPr>
      <w:r w:rsidRPr="00E602AB">
        <w:rPr>
          <w:b/>
        </w:rPr>
        <w:tab/>
      </w:r>
      <w:r w:rsidRPr="00E602AB">
        <w:rPr>
          <w:b/>
        </w:rPr>
        <w:tab/>
      </w:r>
      <w:r w:rsidRPr="00E602AB">
        <w:rPr>
          <w:b/>
        </w:rPr>
        <w:tab/>
      </w:r>
      <w:r w:rsidRPr="00E602AB">
        <w:rPr>
          <w:b/>
        </w:rPr>
        <w:tab/>
      </w:r>
      <w:r w:rsidRPr="00E602AB">
        <w:rPr>
          <w:b/>
        </w:rPr>
        <w:tab/>
      </w:r>
      <w:r w:rsidRPr="00E602AB">
        <w:rPr>
          <w:b/>
        </w:rPr>
        <w:tab/>
      </w:r>
      <w:r w:rsidRPr="00E602AB">
        <w:rPr>
          <w:b/>
        </w:rPr>
        <w:tab/>
      </w:r>
      <w:r w:rsidRPr="00E602AB">
        <w:rPr>
          <w:b/>
        </w:rPr>
        <w:tab/>
      </w:r>
      <w:r w:rsidRPr="00BF57CA">
        <w:rPr>
          <w:b/>
        </w:rPr>
        <w:t xml:space="preserve">к Договору № </w:t>
      </w:r>
      <w:r w:rsidR="00FE1B87">
        <w:rPr>
          <w:b/>
        </w:rPr>
        <w:t>_______</w:t>
      </w:r>
      <w:r w:rsidR="00BF57CA" w:rsidRPr="00E602AB">
        <w:rPr>
          <w:b/>
        </w:rPr>
        <w:t xml:space="preserve"> </w:t>
      </w:r>
    </w:p>
    <w:p w:rsidR="005F1974" w:rsidRPr="00E602AB" w:rsidRDefault="005F1974" w:rsidP="005F1974">
      <w:pPr>
        <w:widowControl w:val="0"/>
        <w:autoSpaceDE w:val="0"/>
        <w:autoSpaceDN w:val="0"/>
        <w:adjustRightInd w:val="0"/>
        <w:ind w:left="4956" w:firstLine="708"/>
        <w:rPr>
          <w:b/>
        </w:rPr>
      </w:pPr>
      <w:r w:rsidRPr="00DB028A">
        <w:rPr>
          <w:b/>
        </w:rPr>
        <w:t>от</w:t>
      </w:r>
      <w:r w:rsidR="00314383" w:rsidRPr="00DB028A">
        <w:rPr>
          <w:b/>
        </w:rPr>
        <w:t xml:space="preserve">  «</w:t>
      </w:r>
      <w:r w:rsidR="00FE1B87">
        <w:rPr>
          <w:b/>
        </w:rPr>
        <w:t>__</w:t>
      </w:r>
      <w:r w:rsidR="00314383" w:rsidRPr="00DB028A">
        <w:rPr>
          <w:b/>
        </w:rPr>
        <w:t>» декабря</w:t>
      </w:r>
      <w:r w:rsidRPr="00DB028A">
        <w:rPr>
          <w:b/>
        </w:rPr>
        <w:t xml:space="preserve"> 201</w:t>
      </w:r>
      <w:r w:rsidR="00FE1B87">
        <w:rPr>
          <w:b/>
        </w:rPr>
        <w:t>4</w:t>
      </w:r>
      <w:r w:rsidR="00CD32AE" w:rsidRPr="00DB028A">
        <w:rPr>
          <w:b/>
        </w:rPr>
        <w:t xml:space="preserve"> </w:t>
      </w:r>
      <w:r w:rsidRPr="00DB028A">
        <w:rPr>
          <w:b/>
        </w:rPr>
        <w:t>г.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>ПРОТОКОЛ СОГЛАСОВАНИЯ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 xml:space="preserve">цены услуг по автотранспортному обслуживанию 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</w:pPr>
    </w:p>
    <w:p w:rsidR="001617DA" w:rsidRPr="00E602AB" w:rsidRDefault="00FD48B1" w:rsidP="001617DA">
      <w:pPr>
        <w:widowControl w:val="0"/>
        <w:autoSpaceDE w:val="0"/>
        <w:autoSpaceDN w:val="0"/>
        <w:adjustRightInd w:val="0"/>
        <w:ind w:firstLine="708"/>
        <w:jc w:val="both"/>
      </w:pPr>
      <w:r w:rsidRPr="00FD48B1">
        <w:t>____________</w:t>
      </w:r>
      <w:r w:rsidR="001617DA" w:rsidRPr="00E602AB">
        <w:t xml:space="preserve">, именуемое в дальнейшем </w:t>
      </w:r>
      <w:r w:rsidR="001617DA" w:rsidRPr="00E602AB">
        <w:rPr>
          <w:b/>
        </w:rPr>
        <w:t>«Заказчик»</w:t>
      </w:r>
      <w:r w:rsidR="001617DA" w:rsidRPr="00E602AB">
        <w:t xml:space="preserve">, в лице </w:t>
      </w:r>
      <w:r w:rsidRPr="00FD48B1">
        <w:t>____________</w:t>
      </w:r>
      <w:r w:rsidR="001617DA" w:rsidRPr="00E602AB">
        <w:t xml:space="preserve">, </w:t>
      </w:r>
      <w:r w:rsidR="0050371A">
        <w:t xml:space="preserve"> </w:t>
      </w:r>
      <w:r w:rsidR="001617DA" w:rsidRPr="00E602AB">
        <w:t xml:space="preserve">действующего </w:t>
      </w:r>
      <w:r w:rsidR="0050371A" w:rsidRPr="00E602AB">
        <w:t xml:space="preserve">на основании </w:t>
      </w:r>
      <w:r w:rsidRPr="00FD48B1">
        <w:t>____________</w:t>
      </w:r>
      <w:r w:rsidR="001617DA" w:rsidRPr="00E602AB">
        <w:t xml:space="preserve"> с одной стороны, и </w:t>
      </w:r>
      <w:r w:rsidRPr="00FD48B1">
        <w:t>____________</w:t>
      </w:r>
      <w:r w:rsidR="001617DA" w:rsidRPr="00E602AB">
        <w:t xml:space="preserve">, именуемое в дальнейшем </w:t>
      </w:r>
      <w:r w:rsidR="001617DA" w:rsidRPr="00E602AB">
        <w:rPr>
          <w:b/>
        </w:rPr>
        <w:t>«Исполнитель»</w:t>
      </w:r>
      <w:r w:rsidR="001617DA" w:rsidRPr="00E602AB">
        <w:t xml:space="preserve">, в лице </w:t>
      </w:r>
      <w:r w:rsidRPr="00FD48B1">
        <w:t>____________</w:t>
      </w:r>
      <w:r w:rsidR="001617DA" w:rsidRPr="00E602AB">
        <w:t xml:space="preserve">, действующего на основании </w:t>
      </w:r>
      <w:r w:rsidRPr="00FD48B1">
        <w:t>____________</w:t>
      </w:r>
      <w:r w:rsidR="001617DA" w:rsidRPr="00E602AB">
        <w:t>, с другой стороны, совместно именуемые «Стороны», пришли к соглашению о стои</w:t>
      </w:r>
      <w:r w:rsidR="00FE1B87">
        <w:t xml:space="preserve">мости услуг по </w:t>
      </w:r>
      <w:r w:rsidR="00314383" w:rsidRPr="00BF57CA">
        <w:t>договору</w:t>
      </w:r>
      <w:r w:rsidR="00DB080A" w:rsidRPr="00BF57CA">
        <w:t xml:space="preserve"> </w:t>
      </w:r>
      <w:r w:rsidR="008B2101" w:rsidRPr="00BF57CA">
        <w:t xml:space="preserve">№ </w:t>
      </w:r>
      <w:r w:rsidR="00FE1B87">
        <w:t>________</w:t>
      </w:r>
      <w:r w:rsidR="00BF57CA" w:rsidRPr="00E602AB">
        <w:rPr>
          <w:b/>
        </w:rPr>
        <w:t xml:space="preserve">   </w:t>
      </w:r>
      <w:r w:rsidR="008B2101">
        <w:t>от</w:t>
      </w:r>
      <w:r w:rsidR="00314383">
        <w:t xml:space="preserve"> </w:t>
      </w:r>
      <w:r w:rsidR="00314383" w:rsidRPr="00DB028A">
        <w:t>«</w:t>
      </w:r>
      <w:r w:rsidR="00FE1B87">
        <w:t>__</w:t>
      </w:r>
      <w:r w:rsidR="00DB080A" w:rsidRPr="00DB028A">
        <w:t>»</w:t>
      </w:r>
      <w:r w:rsidR="00DB080A">
        <w:t xml:space="preserve"> </w:t>
      </w:r>
      <w:r w:rsidR="00314383">
        <w:t>декабря</w:t>
      </w:r>
      <w:r w:rsidR="00FE1B87">
        <w:t xml:space="preserve"> 2014</w:t>
      </w:r>
      <w:r w:rsidR="00DB080A">
        <w:t>г.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ind w:firstLine="708"/>
        <w:jc w:val="both"/>
      </w:pPr>
    </w:p>
    <w:p w:rsidR="00F61617" w:rsidRPr="00E602AB" w:rsidRDefault="001617DA" w:rsidP="00F05073">
      <w:pPr>
        <w:widowControl w:val="0"/>
        <w:autoSpaceDE w:val="0"/>
        <w:autoSpaceDN w:val="0"/>
        <w:adjustRightInd w:val="0"/>
        <w:ind w:firstLine="426"/>
        <w:jc w:val="both"/>
      </w:pPr>
      <w:r w:rsidRPr="00E602AB">
        <w:t>1.</w:t>
      </w:r>
      <w:r w:rsidR="00F05073" w:rsidRPr="00F05073">
        <w:t xml:space="preserve"> </w:t>
      </w:r>
      <w:r w:rsidR="00F61617" w:rsidRPr="00E602AB">
        <w:t>Стоимость</w:t>
      </w:r>
      <w:r w:rsidR="00314383">
        <w:t xml:space="preserve"> услуг</w:t>
      </w:r>
      <w:r w:rsidR="00F61617">
        <w:t xml:space="preserve"> </w:t>
      </w:r>
      <w:r w:rsidR="00314383">
        <w:t>по</w:t>
      </w:r>
      <w:r w:rsidR="00F61617">
        <w:t xml:space="preserve"> </w:t>
      </w:r>
      <w:r w:rsidR="00314383">
        <w:t>настоящему</w:t>
      </w:r>
      <w:r w:rsidR="00F61617">
        <w:t xml:space="preserve"> </w:t>
      </w:r>
      <w:r w:rsidR="00314383">
        <w:t>договору</w:t>
      </w:r>
      <w:r w:rsidR="00F61617">
        <w:t xml:space="preserve"> </w:t>
      </w:r>
      <w:r w:rsidR="00F61617" w:rsidRPr="00E602AB">
        <w:t>составляет</w:t>
      </w:r>
      <w:r w:rsidR="00F61617">
        <w:t xml:space="preserve"> </w:t>
      </w:r>
      <w:r w:rsidR="00FD48B1" w:rsidRPr="00FD48B1">
        <w:t>____________</w:t>
      </w:r>
      <w:r w:rsidR="00314383">
        <w:t xml:space="preserve">, включая НДС (18%) – </w:t>
      </w:r>
      <w:r w:rsidR="00FD48B1" w:rsidRPr="00FD48B1">
        <w:t>____________</w:t>
      </w:r>
      <w:r w:rsidR="00F61617" w:rsidRPr="00E602AB">
        <w:t>.</w:t>
      </w:r>
    </w:p>
    <w:p w:rsidR="001617DA" w:rsidRPr="00E602AB" w:rsidRDefault="001617DA" w:rsidP="00F05073">
      <w:pPr>
        <w:widowControl w:val="0"/>
        <w:autoSpaceDE w:val="0"/>
        <w:autoSpaceDN w:val="0"/>
        <w:adjustRightInd w:val="0"/>
        <w:ind w:firstLine="426"/>
        <w:jc w:val="both"/>
      </w:pPr>
      <w:r w:rsidRPr="00E602AB">
        <w:t>2.</w:t>
      </w:r>
      <w:r w:rsidR="00F05073" w:rsidRPr="00F05073">
        <w:t xml:space="preserve"> </w:t>
      </w:r>
      <w:r w:rsidRPr="00E602AB">
        <w:t>Настоящий протокол является основанием для проведения взаимных расчётов и платежей между Заказчиком и Исполнителем.</w:t>
      </w:r>
    </w:p>
    <w:p w:rsidR="001617DA" w:rsidRPr="00E602AB" w:rsidRDefault="001617DA" w:rsidP="00F05073">
      <w:pPr>
        <w:widowControl w:val="0"/>
        <w:autoSpaceDE w:val="0"/>
        <w:autoSpaceDN w:val="0"/>
        <w:adjustRightInd w:val="0"/>
        <w:ind w:firstLine="426"/>
        <w:jc w:val="both"/>
      </w:pPr>
      <w:r w:rsidRPr="00E602AB">
        <w:t>3.</w:t>
      </w:r>
      <w:r w:rsidR="00F05073" w:rsidRPr="00F05073">
        <w:t xml:space="preserve"> </w:t>
      </w:r>
      <w:r w:rsidRPr="00E602AB">
        <w:t>Настоящий протокол составлен в двух экземплярах, имеющих одинаковую юридическую силу, по одному для каждой из Сторон, и является неотъемлемой частью настоящего договора.</w:t>
      </w: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9"/>
        <w:gridCol w:w="4583"/>
      </w:tblGrid>
      <w:tr w:rsidR="00CA2536" w:rsidTr="00BC5006">
        <w:tc>
          <w:tcPr>
            <w:tcW w:w="5070" w:type="dxa"/>
          </w:tcPr>
          <w:p w:rsidR="00392441" w:rsidRPr="00D17CCE" w:rsidRDefault="00CA2536" w:rsidP="00392441">
            <w:pPr>
              <w:widowControl w:val="0"/>
              <w:autoSpaceDE w:val="0"/>
              <w:autoSpaceDN w:val="0"/>
              <w:adjustRightInd w:val="0"/>
            </w:pPr>
            <w:r w:rsidRPr="002438E0">
              <w:t>ЗАКАЗЧИК</w:t>
            </w:r>
            <w:r>
              <w:t>:</w:t>
            </w:r>
            <w:r>
              <w:tab/>
            </w:r>
          </w:p>
          <w:p w:rsidR="00CA2536" w:rsidRPr="004B3E3C" w:rsidRDefault="00CA2536" w:rsidP="00FD48B1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643" w:type="dxa"/>
          </w:tcPr>
          <w:p w:rsidR="00CA2536" w:rsidRPr="00CA2536" w:rsidRDefault="00CA2536" w:rsidP="00BC5006">
            <w:pPr>
              <w:widowControl w:val="0"/>
              <w:autoSpaceDE w:val="0"/>
              <w:autoSpaceDN w:val="0"/>
              <w:adjustRightInd w:val="0"/>
            </w:pPr>
            <w:r>
              <w:t>ИСПОЛНИТЕЛЬ:</w:t>
            </w:r>
          </w:p>
          <w:p w:rsidR="00CA2536" w:rsidRPr="004B3E3C" w:rsidRDefault="00CA2536" w:rsidP="00FD48B1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</w:p>
    <w:p w:rsidR="001617DA" w:rsidRPr="00E602AB" w:rsidRDefault="001617DA" w:rsidP="001617DA">
      <w:pPr>
        <w:widowControl w:val="0"/>
        <w:autoSpaceDE w:val="0"/>
        <w:autoSpaceDN w:val="0"/>
        <w:adjustRightInd w:val="0"/>
        <w:jc w:val="both"/>
      </w:pPr>
    </w:p>
    <w:p w:rsidR="001617DA" w:rsidRDefault="001617DA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978C6" w:rsidRDefault="00F978C6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978C6" w:rsidRDefault="00F978C6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978C6" w:rsidRDefault="00F978C6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978C6" w:rsidRDefault="00F978C6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978C6" w:rsidRDefault="00F978C6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D48B1" w:rsidRDefault="00FD48B1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D48B1" w:rsidRDefault="00FD48B1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D48B1" w:rsidRDefault="00FD48B1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D48B1" w:rsidRDefault="00FD48B1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D48B1" w:rsidRDefault="00FD48B1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D48B1" w:rsidRDefault="00FD48B1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D48B1" w:rsidRDefault="00FD48B1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D48B1" w:rsidRDefault="00FD48B1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D48B1" w:rsidRDefault="00FD48B1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D48B1" w:rsidRDefault="00FD48B1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D48B1" w:rsidRDefault="00FD48B1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F978C6" w:rsidRDefault="00F978C6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5670" w:firstLine="708"/>
        <w:rPr>
          <w:b/>
        </w:rPr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5670"/>
        <w:rPr>
          <w:b/>
        </w:rPr>
      </w:pPr>
      <w:r>
        <w:rPr>
          <w:b/>
        </w:rPr>
        <w:t>Приложение №2</w:t>
      </w:r>
    </w:p>
    <w:p w:rsidR="00F05073" w:rsidRPr="00E602AB" w:rsidRDefault="00F05073" w:rsidP="00F05073">
      <w:pPr>
        <w:widowControl w:val="0"/>
        <w:autoSpaceDE w:val="0"/>
        <w:autoSpaceDN w:val="0"/>
        <w:adjustRightInd w:val="0"/>
        <w:ind w:left="5670"/>
        <w:rPr>
          <w:b/>
        </w:rPr>
      </w:pPr>
      <w:r w:rsidRPr="0085229A">
        <w:rPr>
          <w:b/>
        </w:rPr>
        <w:t xml:space="preserve">к Договору № </w:t>
      </w:r>
      <w:r w:rsidR="00FE1B87">
        <w:rPr>
          <w:b/>
        </w:rPr>
        <w:t>________</w:t>
      </w:r>
    </w:p>
    <w:p w:rsidR="005F1974" w:rsidRPr="00E602AB" w:rsidRDefault="005F1974" w:rsidP="005F1974">
      <w:pPr>
        <w:widowControl w:val="0"/>
        <w:autoSpaceDE w:val="0"/>
        <w:autoSpaceDN w:val="0"/>
        <w:adjustRightInd w:val="0"/>
        <w:ind w:left="4956" w:firstLine="708"/>
        <w:rPr>
          <w:b/>
        </w:rPr>
      </w:pPr>
      <w:r w:rsidRPr="00DB028A">
        <w:rPr>
          <w:b/>
        </w:rPr>
        <w:t>от</w:t>
      </w:r>
      <w:r w:rsidR="00AF1E6A" w:rsidRPr="00DB028A">
        <w:rPr>
          <w:b/>
        </w:rPr>
        <w:t xml:space="preserve">  «</w:t>
      </w:r>
      <w:r w:rsidR="00FE1B87">
        <w:rPr>
          <w:b/>
        </w:rPr>
        <w:t>__</w:t>
      </w:r>
      <w:r w:rsidR="00AF1E6A" w:rsidRPr="00DB028A">
        <w:rPr>
          <w:b/>
        </w:rPr>
        <w:t>» декабря</w:t>
      </w:r>
      <w:r w:rsidR="00FE1B87">
        <w:rPr>
          <w:b/>
        </w:rPr>
        <w:t xml:space="preserve"> 2014</w:t>
      </w:r>
      <w:r w:rsidR="00CD32AE" w:rsidRPr="00DB028A">
        <w:rPr>
          <w:b/>
        </w:rPr>
        <w:t xml:space="preserve"> </w:t>
      </w:r>
      <w:r w:rsidRPr="00DB028A">
        <w:rPr>
          <w:b/>
        </w:rPr>
        <w:t>г.</w:t>
      </w:r>
    </w:p>
    <w:p w:rsidR="00F05073" w:rsidRPr="00E602AB" w:rsidRDefault="00F05073" w:rsidP="00F05073">
      <w:pPr>
        <w:widowControl w:val="0"/>
        <w:autoSpaceDE w:val="0"/>
        <w:autoSpaceDN w:val="0"/>
        <w:adjustRightInd w:val="0"/>
        <w:rPr>
          <w:b/>
        </w:rPr>
      </w:pPr>
    </w:p>
    <w:p w:rsidR="00F05073" w:rsidRPr="00E602AB" w:rsidRDefault="00F05073" w:rsidP="00F05073">
      <w:pPr>
        <w:widowControl w:val="0"/>
        <w:autoSpaceDE w:val="0"/>
        <w:autoSpaceDN w:val="0"/>
        <w:adjustRightInd w:val="0"/>
      </w:pPr>
    </w:p>
    <w:p w:rsidR="00F05073" w:rsidRPr="00E602AB" w:rsidRDefault="00F05073" w:rsidP="00F05073">
      <w:pPr>
        <w:widowControl w:val="0"/>
        <w:autoSpaceDE w:val="0"/>
        <w:autoSpaceDN w:val="0"/>
        <w:adjustRightInd w:val="0"/>
      </w:pPr>
    </w:p>
    <w:p w:rsidR="00F05073" w:rsidRPr="00E602AB" w:rsidRDefault="00F05073" w:rsidP="00F05073">
      <w:pPr>
        <w:widowControl w:val="0"/>
        <w:autoSpaceDE w:val="0"/>
        <w:autoSpaceDN w:val="0"/>
        <w:adjustRightInd w:val="0"/>
      </w:pPr>
    </w:p>
    <w:p w:rsidR="00F05073" w:rsidRPr="00E602AB" w:rsidRDefault="00F05073" w:rsidP="00FD48B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>Наименование и режим работы автотранспорта,</w:t>
      </w:r>
    </w:p>
    <w:p w:rsidR="00F05073" w:rsidRPr="00E602AB" w:rsidRDefault="00F05073" w:rsidP="00F05073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602AB">
        <w:rPr>
          <w:b/>
        </w:rPr>
        <w:t xml:space="preserve">предоставляемого Исполнителем для обслуживания </w:t>
      </w:r>
    </w:p>
    <w:p w:rsidR="00F05073" w:rsidRPr="00E602AB" w:rsidRDefault="00F05073" w:rsidP="00F05073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CA2536">
        <w:rPr>
          <w:b/>
        </w:rPr>
        <w:t>Проектно-конструкторского филиала ОАО «Концерн Росэнергоатом»</w:t>
      </w:r>
    </w:p>
    <w:p w:rsidR="00F05073" w:rsidRPr="00E602AB" w:rsidRDefault="00F05073" w:rsidP="00F05073">
      <w:pPr>
        <w:widowControl w:val="0"/>
        <w:autoSpaceDE w:val="0"/>
        <w:autoSpaceDN w:val="0"/>
        <w:adjustRightInd w:val="0"/>
      </w:pPr>
    </w:p>
    <w:tbl>
      <w:tblPr>
        <w:tblW w:w="964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1025"/>
        <w:gridCol w:w="676"/>
        <w:gridCol w:w="1559"/>
        <w:gridCol w:w="993"/>
        <w:gridCol w:w="1700"/>
        <w:gridCol w:w="1276"/>
        <w:gridCol w:w="1843"/>
      </w:tblGrid>
      <w:tr w:rsidR="00F05073" w:rsidRPr="00E602AB" w:rsidTr="00FD48B1">
        <w:tc>
          <w:tcPr>
            <w:tcW w:w="568" w:type="dxa"/>
          </w:tcPr>
          <w:p w:rsidR="00F05073" w:rsidRPr="00E602AB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602AB">
              <w:t>№ п/п</w:t>
            </w:r>
          </w:p>
        </w:tc>
        <w:tc>
          <w:tcPr>
            <w:tcW w:w="1701" w:type="dxa"/>
            <w:gridSpan w:val="2"/>
          </w:tcPr>
          <w:p w:rsidR="00F05073" w:rsidRPr="00E602AB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602AB">
              <w:t>Марка автомобиля</w:t>
            </w:r>
          </w:p>
        </w:tc>
        <w:tc>
          <w:tcPr>
            <w:tcW w:w="1559" w:type="dxa"/>
          </w:tcPr>
          <w:p w:rsidR="00F05073" w:rsidRPr="00E602AB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602AB">
              <w:t>Режим работы</w:t>
            </w:r>
          </w:p>
          <w:p w:rsidR="00F05073" w:rsidRPr="00CA2536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</w:tcPr>
          <w:p w:rsidR="00F05073" w:rsidRPr="00CA2536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Пробег в день,  км</w:t>
            </w:r>
          </w:p>
        </w:tc>
        <w:tc>
          <w:tcPr>
            <w:tcW w:w="1700" w:type="dxa"/>
          </w:tcPr>
          <w:p w:rsidR="00F05073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602AB">
              <w:t xml:space="preserve">Стоимость в месяц </w:t>
            </w:r>
          </w:p>
          <w:p w:rsidR="00F05073" w:rsidRPr="00E602AB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602AB">
              <w:t xml:space="preserve">за 1 а/м, </w:t>
            </w:r>
          </w:p>
          <w:p w:rsidR="00F05073" w:rsidRPr="00E602AB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</w:t>
            </w:r>
            <w:r w:rsidRPr="00E602AB">
              <w:t xml:space="preserve"> руб.,</w:t>
            </w:r>
          </w:p>
          <w:p w:rsidR="00F05073" w:rsidRPr="00CA2536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602AB">
              <w:t xml:space="preserve"> вкл. НДС</w:t>
            </w:r>
          </w:p>
        </w:tc>
        <w:tc>
          <w:tcPr>
            <w:tcW w:w="1276" w:type="dxa"/>
          </w:tcPr>
          <w:p w:rsidR="00F05073" w:rsidRPr="00E602AB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602AB">
              <w:t>Количество а/м</w:t>
            </w:r>
          </w:p>
        </w:tc>
        <w:tc>
          <w:tcPr>
            <w:tcW w:w="1843" w:type="dxa"/>
          </w:tcPr>
          <w:p w:rsidR="00F05073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602AB">
              <w:t>Стоимость всего</w:t>
            </w:r>
          </w:p>
          <w:p w:rsidR="00F05073" w:rsidRPr="00E602AB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за период действия договора</w:t>
            </w:r>
            <w:r w:rsidRPr="00E602AB">
              <w:t xml:space="preserve">, </w:t>
            </w:r>
          </w:p>
          <w:p w:rsidR="00F05073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</w:t>
            </w:r>
            <w:r w:rsidRPr="00E602AB">
              <w:t xml:space="preserve"> руб.,</w:t>
            </w:r>
          </w:p>
          <w:p w:rsidR="00F05073" w:rsidRPr="00E602AB" w:rsidRDefault="00F05073" w:rsidP="008F73A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602AB">
              <w:t xml:space="preserve"> вкл. НДС</w:t>
            </w:r>
          </w:p>
        </w:tc>
      </w:tr>
      <w:tr w:rsidR="00F05073" w:rsidRPr="00E602AB" w:rsidTr="00FD48B1">
        <w:tc>
          <w:tcPr>
            <w:tcW w:w="568" w:type="dxa"/>
          </w:tcPr>
          <w:p w:rsidR="00F05073" w:rsidRPr="00E602AB" w:rsidRDefault="00F05073" w:rsidP="008F73AF">
            <w:pPr>
              <w:jc w:val="center"/>
              <w:rPr>
                <w:rFonts w:eastAsia="Calibri"/>
                <w:lang w:eastAsia="en-US"/>
              </w:rPr>
            </w:pPr>
            <w:r w:rsidRPr="00E602AB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701" w:type="dxa"/>
            <w:gridSpan w:val="2"/>
          </w:tcPr>
          <w:p w:rsidR="00F05073" w:rsidRPr="00CC3F17" w:rsidRDefault="00CC3F17" w:rsidP="008F73AF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Audi A6</w:t>
            </w:r>
          </w:p>
        </w:tc>
        <w:tc>
          <w:tcPr>
            <w:tcW w:w="1559" w:type="dxa"/>
          </w:tcPr>
          <w:p w:rsidR="00F05073" w:rsidRPr="00E602AB" w:rsidRDefault="00F05073" w:rsidP="008F73A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двухсменный</w:t>
            </w:r>
          </w:p>
        </w:tc>
        <w:tc>
          <w:tcPr>
            <w:tcW w:w="993" w:type="dxa"/>
          </w:tcPr>
          <w:p w:rsidR="00F05073" w:rsidRPr="00CA2536" w:rsidRDefault="00F05073" w:rsidP="008F73AF">
            <w:pPr>
              <w:jc w:val="center"/>
              <w:rPr>
                <w:rFonts w:eastAsia="Calibri"/>
                <w:lang w:eastAsia="en-US"/>
              </w:rPr>
            </w:pPr>
            <w:r w:rsidRPr="00CA2536">
              <w:rPr>
                <w:rFonts w:eastAsia="Calibri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700" w:type="dxa"/>
          </w:tcPr>
          <w:p w:rsidR="00F05073" w:rsidRPr="00CA2536" w:rsidRDefault="00F05073" w:rsidP="008F73AF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F05073" w:rsidRPr="00CA2536" w:rsidRDefault="00F05073" w:rsidP="008F73AF">
            <w:pPr>
              <w:jc w:val="center"/>
              <w:rPr>
                <w:rFonts w:eastAsia="Calibri"/>
                <w:lang w:eastAsia="en-US"/>
              </w:rPr>
            </w:pPr>
            <w:r w:rsidRPr="00CA2536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43" w:type="dxa"/>
          </w:tcPr>
          <w:p w:rsidR="00F05073" w:rsidRPr="00CA2536" w:rsidRDefault="00F05073" w:rsidP="008F73AF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05073" w:rsidRPr="00E602AB" w:rsidTr="00FD48B1">
        <w:tc>
          <w:tcPr>
            <w:tcW w:w="568" w:type="dxa"/>
            <w:vAlign w:val="center"/>
          </w:tcPr>
          <w:p w:rsidR="00F05073" w:rsidRPr="00E602AB" w:rsidRDefault="00F05073" w:rsidP="008F73A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E602AB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701" w:type="dxa"/>
            <w:gridSpan w:val="2"/>
            <w:vAlign w:val="center"/>
          </w:tcPr>
          <w:p w:rsidR="00F05073" w:rsidRPr="00640639" w:rsidRDefault="00F05073" w:rsidP="008F73AF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Skoda Octavia</w:t>
            </w:r>
          </w:p>
        </w:tc>
        <w:tc>
          <w:tcPr>
            <w:tcW w:w="1559" w:type="dxa"/>
            <w:vAlign w:val="center"/>
          </w:tcPr>
          <w:p w:rsidR="00F05073" w:rsidRPr="00E602AB" w:rsidRDefault="00F05073" w:rsidP="008F73A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односменный</w:t>
            </w:r>
          </w:p>
        </w:tc>
        <w:tc>
          <w:tcPr>
            <w:tcW w:w="993" w:type="dxa"/>
          </w:tcPr>
          <w:p w:rsidR="00F05073" w:rsidRPr="00CA2536" w:rsidRDefault="00F05073" w:rsidP="008F73AF">
            <w:pPr>
              <w:jc w:val="center"/>
              <w:rPr>
                <w:rFonts w:eastAsia="Calibri"/>
                <w:lang w:eastAsia="en-US"/>
              </w:rPr>
            </w:pPr>
            <w:r w:rsidRPr="00CA2536">
              <w:rPr>
                <w:rFonts w:eastAsia="Calibri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700" w:type="dxa"/>
            <w:vAlign w:val="center"/>
          </w:tcPr>
          <w:p w:rsidR="00F05073" w:rsidRPr="00CA2536" w:rsidRDefault="00F05073" w:rsidP="008F73AF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F05073" w:rsidRPr="00CA2536" w:rsidRDefault="00F05073" w:rsidP="008F73AF">
            <w:pPr>
              <w:jc w:val="center"/>
              <w:rPr>
                <w:rFonts w:eastAsia="Calibri"/>
                <w:lang w:eastAsia="en-US"/>
              </w:rPr>
            </w:pPr>
            <w:r w:rsidRPr="00CA2536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43" w:type="dxa"/>
            <w:vAlign w:val="center"/>
          </w:tcPr>
          <w:p w:rsidR="00F05073" w:rsidRPr="00CA2536" w:rsidRDefault="00F05073" w:rsidP="008F73AF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05073" w:rsidRPr="00E602AB" w:rsidTr="00FD48B1">
        <w:tc>
          <w:tcPr>
            <w:tcW w:w="1593" w:type="dxa"/>
            <w:gridSpan w:val="2"/>
          </w:tcPr>
          <w:p w:rsidR="00F05073" w:rsidRPr="00E602AB" w:rsidRDefault="00F05073" w:rsidP="008F73AF">
            <w:pPr>
              <w:tabs>
                <w:tab w:val="right" w:pos="7830"/>
              </w:tabs>
              <w:rPr>
                <w:rFonts w:eastAsia="Calibri"/>
                <w:b/>
                <w:lang w:eastAsia="en-US"/>
              </w:rPr>
            </w:pPr>
          </w:p>
        </w:tc>
        <w:tc>
          <w:tcPr>
            <w:tcW w:w="6204" w:type="dxa"/>
            <w:gridSpan w:val="5"/>
          </w:tcPr>
          <w:p w:rsidR="00F05073" w:rsidRPr="00E602AB" w:rsidRDefault="00F05073" w:rsidP="008F73AF">
            <w:pPr>
              <w:tabs>
                <w:tab w:val="right" w:pos="7830"/>
              </w:tabs>
              <w:rPr>
                <w:rFonts w:eastAsia="Calibri"/>
                <w:b/>
                <w:lang w:eastAsia="en-US"/>
              </w:rPr>
            </w:pPr>
            <w:r w:rsidRPr="00E602AB">
              <w:rPr>
                <w:rFonts w:eastAsia="Calibri"/>
                <w:b/>
                <w:lang w:eastAsia="en-US"/>
              </w:rPr>
              <w:t>ИТОГО</w:t>
            </w:r>
            <w:r>
              <w:rPr>
                <w:rFonts w:eastAsia="Calibri"/>
                <w:b/>
                <w:lang w:eastAsia="en-US"/>
              </w:rPr>
              <w:t xml:space="preserve">:                        </w:t>
            </w:r>
            <w:r>
              <w:rPr>
                <w:rFonts w:eastAsia="Calibri"/>
                <w:b/>
                <w:lang w:val="en-US" w:eastAsia="en-US"/>
              </w:rPr>
              <w:t xml:space="preserve">                              </w:t>
            </w:r>
            <w:r>
              <w:rPr>
                <w:rFonts w:eastAsia="Calibri"/>
                <w:b/>
                <w:lang w:eastAsia="en-US"/>
              </w:rPr>
              <w:t xml:space="preserve">                 </w:t>
            </w:r>
            <w:r>
              <w:rPr>
                <w:rFonts w:eastAsia="Calibri"/>
                <w:b/>
                <w:lang w:val="en-US" w:eastAsia="en-US"/>
              </w:rPr>
              <w:t xml:space="preserve">     </w:t>
            </w:r>
            <w:r>
              <w:rPr>
                <w:rFonts w:eastAsia="Calibri"/>
                <w:b/>
                <w:lang w:eastAsia="en-US"/>
              </w:rPr>
              <w:t xml:space="preserve"> 2</w:t>
            </w:r>
          </w:p>
        </w:tc>
        <w:tc>
          <w:tcPr>
            <w:tcW w:w="1843" w:type="dxa"/>
          </w:tcPr>
          <w:p w:rsidR="00F05073" w:rsidRPr="00CA2536" w:rsidRDefault="00F05073" w:rsidP="008F73AF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</w:tr>
    </w:tbl>
    <w:p w:rsidR="00F05073" w:rsidRPr="00E602AB" w:rsidRDefault="00F05073" w:rsidP="00F05073">
      <w:pPr>
        <w:widowControl w:val="0"/>
        <w:autoSpaceDE w:val="0"/>
        <w:autoSpaceDN w:val="0"/>
        <w:adjustRightInd w:val="0"/>
      </w:pPr>
    </w:p>
    <w:p w:rsidR="00F05073" w:rsidRPr="00E602AB" w:rsidRDefault="00F05073" w:rsidP="00F05073">
      <w:pPr>
        <w:widowControl w:val="0"/>
        <w:autoSpaceDE w:val="0"/>
        <w:autoSpaceDN w:val="0"/>
        <w:adjustRightInd w:val="0"/>
        <w:rPr>
          <w:lang w:val="en-US"/>
        </w:rPr>
      </w:pPr>
    </w:p>
    <w:p w:rsidR="00F05073" w:rsidRPr="00E602AB" w:rsidRDefault="00F05073" w:rsidP="00F05073">
      <w:pPr>
        <w:widowControl w:val="0"/>
        <w:autoSpaceDE w:val="0"/>
        <w:autoSpaceDN w:val="0"/>
        <w:adjustRightInd w:val="0"/>
      </w:pPr>
    </w:p>
    <w:p w:rsidR="00F05073" w:rsidRPr="00E602AB" w:rsidRDefault="00F05073" w:rsidP="00F05073">
      <w:pPr>
        <w:widowControl w:val="0"/>
        <w:autoSpaceDE w:val="0"/>
        <w:autoSpaceDN w:val="0"/>
        <w:adjustRightInd w:val="0"/>
      </w:pPr>
    </w:p>
    <w:p w:rsidR="00F05073" w:rsidRPr="00E602AB" w:rsidRDefault="00F05073" w:rsidP="00F05073">
      <w:pPr>
        <w:widowControl w:val="0"/>
        <w:autoSpaceDE w:val="0"/>
        <w:autoSpaceDN w:val="0"/>
        <w:adjustRightInd w:val="0"/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9"/>
        <w:gridCol w:w="4583"/>
      </w:tblGrid>
      <w:tr w:rsidR="00F05073" w:rsidTr="008F73AF">
        <w:tc>
          <w:tcPr>
            <w:tcW w:w="5070" w:type="dxa"/>
          </w:tcPr>
          <w:p w:rsidR="001E5116" w:rsidRPr="00D17CCE" w:rsidRDefault="001E5116" w:rsidP="001E5116">
            <w:pPr>
              <w:widowControl w:val="0"/>
              <w:autoSpaceDE w:val="0"/>
              <w:autoSpaceDN w:val="0"/>
              <w:adjustRightInd w:val="0"/>
            </w:pPr>
            <w:r w:rsidRPr="002438E0">
              <w:t>ЗАКАЗЧИК</w:t>
            </w:r>
            <w:r>
              <w:t>:</w:t>
            </w:r>
            <w:r>
              <w:tab/>
            </w:r>
          </w:p>
          <w:p w:rsidR="001E5116" w:rsidRPr="00BD7FCC" w:rsidRDefault="001E5116" w:rsidP="001E5116">
            <w:pPr>
              <w:widowControl w:val="0"/>
              <w:autoSpaceDE w:val="0"/>
              <w:autoSpaceDN w:val="0"/>
              <w:adjustRightInd w:val="0"/>
            </w:pPr>
            <w:r w:rsidRPr="00E602AB">
              <w:tab/>
            </w:r>
          </w:p>
          <w:p w:rsidR="00F05073" w:rsidRPr="004B3E3C" w:rsidRDefault="00F05073" w:rsidP="008F73AF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643" w:type="dxa"/>
          </w:tcPr>
          <w:p w:rsidR="00F05073" w:rsidRPr="00CA2536" w:rsidRDefault="00F05073" w:rsidP="008F73AF">
            <w:pPr>
              <w:widowControl w:val="0"/>
              <w:autoSpaceDE w:val="0"/>
              <w:autoSpaceDN w:val="0"/>
              <w:adjustRightInd w:val="0"/>
            </w:pPr>
            <w:r>
              <w:t>ИСПОЛНИТЕЛЬ:</w:t>
            </w:r>
          </w:p>
          <w:p w:rsidR="00F05073" w:rsidRPr="004B3E3C" w:rsidRDefault="00F05073" w:rsidP="00FD48B1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F05073" w:rsidRDefault="00F05073" w:rsidP="00F05073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p w:rsidR="00F05073" w:rsidRDefault="00F05073" w:rsidP="00F05073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05073" w:rsidRDefault="00F05073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05073" w:rsidRDefault="00F05073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05073" w:rsidRDefault="00F05073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05073" w:rsidRDefault="00F05073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D48B1" w:rsidRDefault="00FD48B1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D48B1" w:rsidRDefault="00FD48B1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D48B1" w:rsidRDefault="00FD48B1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D48B1" w:rsidRDefault="00FD48B1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05073" w:rsidRDefault="00F05073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05073" w:rsidRDefault="00F05073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05073" w:rsidRDefault="00F05073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05073" w:rsidRDefault="00F05073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978C6" w:rsidRPr="00F05073" w:rsidRDefault="00F978C6" w:rsidP="00F978C6">
      <w:pPr>
        <w:widowControl w:val="0"/>
        <w:autoSpaceDE w:val="0"/>
        <w:autoSpaceDN w:val="0"/>
        <w:adjustRightInd w:val="0"/>
        <w:ind w:left="4956" w:firstLine="708"/>
        <w:rPr>
          <w:b/>
        </w:rPr>
      </w:pPr>
      <w:r>
        <w:rPr>
          <w:b/>
        </w:rPr>
        <w:t xml:space="preserve">Приложение № </w:t>
      </w:r>
      <w:r w:rsidRPr="00F05073">
        <w:rPr>
          <w:b/>
        </w:rPr>
        <w:t>3</w:t>
      </w:r>
    </w:p>
    <w:p w:rsidR="00F978C6" w:rsidRPr="00DB1333" w:rsidRDefault="00DB080A" w:rsidP="00F978C6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A1565">
        <w:rPr>
          <w:b/>
        </w:rPr>
        <w:t>к Договору №________</w:t>
      </w:r>
    </w:p>
    <w:p w:rsidR="005F1974" w:rsidRPr="00DB028A" w:rsidRDefault="005F1974" w:rsidP="005F1974">
      <w:pPr>
        <w:widowControl w:val="0"/>
        <w:autoSpaceDE w:val="0"/>
        <w:autoSpaceDN w:val="0"/>
        <w:adjustRightInd w:val="0"/>
        <w:ind w:left="4956" w:firstLine="708"/>
        <w:rPr>
          <w:b/>
          <w:color w:val="000000" w:themeColor="text1"/>
        </w:rPr>
      </w:pPr>
      <w:r w:rsidRPr="00DB028A">
        <w:rPr>
          <w:b/>
          <w:color w:val="000000" w:themeColor="text1"/>
        </w:rPr>
        <w:t>от</w:t>
      </w:r>
      <w:r w:rsidR="000F0E93" w:rsidRPr="00DB028A">
        <w:rPr>
          <w:b/>
          <w:color w:val="000000" w:themeColor="text1"/>
        </w:rPr>
        <w:t xml:space="preserve">  «</w:t>
      </w:r>
      <w:r w:rsidR="000A1565">
        <w:rPr>
          <w:b/>
          <w:color w:val="000000" w:themeColor="text1"/>
        </w:rPr>
        <w:t>__</w:t>
      </w:r>
      <w:r w:rsidR="0050304D" w:rsidRPr="00DB028A">
        <w:rPr>
          <w:b/>
          <w:color w:val="000000" w:themeColor="text1"/>
        </w:rPr>
        <w:t>» декабря</w:t>
      </w:r>
      <w:r w:rsidRPr="00DB028A">
        <w:rPr>
          <w:b/>
          <w:color w:val="000000" w:themeColor="text1"/>
        </w:rPr>
        <w:t xml:space="preserve"> 201</w:t>
      </w:r>
      <w:r w:rsidR="000A1565">
        <w:rPr>
          <w:b/>
          <w:color w:val="000000" w:themeColor="text1"/>
        </w:rPr>
        <w:t>4</w:t>
      </w:r>
      <w:r w:rsidR="00CD32AE" w:rsidRPr="00DB028A">
        <w:rPr>
          <w:b/>
          <w:color w:val="000000" w:themeColor="text1"/>
        </w:rPr>
        <w:t xml:space="preserve"> </w:t>
      </w:r>
      <w:r w:rsidRPr="00DB028A">
        <w:rPr>
          <w:b/>
          <w:color w:val="000000" w:themeColor="text1"/>
        </w:rPr>
        <w:t>г.</w:t>
      </w:r>
    </w:p>
    <w:p w:rsidR="00F978C6" w:rsidRPr="00DB028A" w:rsidRDefault="00F978C6" w:rsidP="00F978C6">
      <w:pPr>
        <w:widowControl w:val="0"/>
        <w:autoSpaceDE w:val="0"/>
        <w:autoSpaceDN w:val="0"/>
        <w:adjustRightInd w:val="0"/>
        <w:ind w:left="4956" w:firstLine="708"/>
        <w:rPr>
          <w:b/>
          <w:color w:val="000000" w:themeColor="text1"/>
        </w:rPr>
      </w:pPr>
    </w:p>
    <w:p w:rsidR="00F978C6" w:rsidRPr="00D17CCE" w:rsidRDefault="00F978C6" w:rsidP="00F978C6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p w:rsidR="00F978C6" w:rsidRPr="00E602AB" w:rsidRDefault="00F978C6" w:rsidP="003D619F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560EDA">
        <w:rPr>
          <w:b/>
        </w:rPr>
        <w:t xml:space="preserve">График оплаты выполнения работ </w:t>
      </w:r>
      <w:r w:rsidR="00690DD8">
        <w:rPr>
          <w:b/>
        </w:rPr>
        <w:t>по</w:t>
      </w:r>
      <w:r w:rsidRPr="00E602AB">
        <w:rPr>
          <w:b/>
        </w:rPr>
        <w:t xml:space="preserve"> обслуживани</w:t>
      </w:r>
      <w:r w:rsidR="00690DD8">
        <w:rPr>
          <w:b/>
        </w:rPr>
        <w:t>ю</w:t>
      </w:r>
    </w:p>
    <w:p w:rsidR="00F978C6" w:rsidRPr="00D17CCE" w:rsidRDefault="00F978C6" w:rsidP="00F978C6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CA2536">
        <w:rPr>
          <w:b/>
        </w:rPr>
        <w:t>Проектно-конструкторского филиала ОАО «Концерн Росэнергоатом»</w:t>
      </w:r>
    </w:p>
    <w:p w:rsidR="00F978C6" w:rsidRPr="00D17CCE" w:rsidRDefault="00F978C6" w:rsidP="00F978C6">
      <w:pPr>
        <w:widowControl w:val="0"/>
        <w:autoSpaceDE w:val="0"/>
        <w:autoSpaceDN w:val="0"/>
        <w:adjustRightInd w:val="0"/>
        <w:ind w:left="4956" w:firstLine="708"/>
        <w:rPr>
          <w:b/>
        </w:rPr>
      </w:pPr>
    </w:p>
    <w:tbl>
      <w:tblPr>
        <w:tblpPr w:leftFromText="180" w:rightFromText="180" w:vertAnchor="text" w:tblpX="-34" w:tblpY="1"/>
        <w:tblOverlap w:val="never"/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4"/>
        <w:gridCol w:w="7229"/>
        <w:gridCol w:w="1701"/>
      </w:tblGrid>
      <w:tr w:rsidR="000B1C95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C95" w:rsidRDefault="000B1C95" w:rsidP="00971299">
            <w:pPr>
              <w:ind w:right="-121" w:hanging="14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C95" w:rsidRDefault="000B1C95" w:rsidP="00971299">
            <w:pPr>
              <w:pStyle w:val="5"/>
              <w:spacing w:before="0"/>
              <w:jc w:val="center"/>
              <w:rPr>
                <w:rFonts w:eastAsia="Arial Unicode MS"/>
              </w:rPr>
            </w:pPr>
            <w:r w:rsidRPr="006E7CD8"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работ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1C95" w:rsidRDefault="000B1C95" w:rsidP="00971299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</w:rPr>
              <w:t>Стоимость, руб.</w:t>
            </w:r>
          </w:p>
        </w:tc>
      </w:tr>
      <w:tr w:rsidR="0050304D" w:rsidRPr="00617F6D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Default="0050304D" w:rsidP="0050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Pr="00380F6C" w:rsidRDefault="0050304D" w:rsidP="0050304D">
            <w:pPr>
              <w:pStyle w:val="a9"/>
              <w:spacing w:before="0" w:after="0"/>
              <w:ind w:left="0" w:right="0"/>
              <w:rPr>
                <w:szCs w:val="18"/>
              </w:rPr>
            </w:pPr>
            <w:r w:rsidRPr="00380F6C">
              <w:rPr>
                <w:sz w:val="22"/>
                <w:szCs w:val="18"/>
              </w:rPr>
              <w:t xml:space="preserve">Оказание транспортных услуг </w:t>
            </w:r>
            <w:r>
              <w:rPr>
                <w:sz w:val="22"/>
                <w:szCs w:val="18"/>
              </w:rPr>
              <w:t xml:space="preserve">с </w:t>
            </w:r>
            <w:r w:rsidR="008436D8">
              <w:rPr>
                <w:sz w:val="22"/>
                <w:szCs w:val="18"/>
              </w:rPr>
              <w:t>0</w:t>
            </w:r>
            <w:r w:rsidR="006B6D07">
              <w:rPr>
                <w:sz w:val="22"/>
                <w:szCs w:val="18"/>
              </w:rPr>
              <w:t>1 января 201</w:t>
            </w:r>
            <w:r w:rsidR="006B6D07" w:rsidRPr="006B6D07">
              <w:rPr>
                <w:sz w:val="22"/>
                <w:szCs w:val="18"/>
              </w:rPr>
              <w:t>5</w:t>
            </w:r>
            <w:r w:rsidRPr="00380F6C">
              <w:rPr>
                <w:sz w:val="22"/>
                <w:szCs w:val="18"/>
              </w:rPr>
              <w:t xml:space="preserve"> г.</w:t>
            </w:r>
            <w:r>
              <w:rPr>
                <w:sz w:val="22"/>
                <w:szCs w:val="18"/>
              </w:rPr>
              <w:t xml:space="preserve"> по 31 января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Pr="00971299" w:rsidRDefault="0050304D" w:rsidP="0050304D">
            <w:pPr>
              <w:jc w:val="center"/>
              <w:rPr>
                <w:szCs w:val="18"/>
              </w:rPr>
            </w:pPr>
          </w:p>
        </w:tc>
      </w:tr>
      <w:tr w:rsidR="0050304D" w:rsidRPr="00617F6D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Default="0050304D" w:rsidP="0050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Pr="00380F6C" w:rsidRDefault="0050304D" w:rsidP="0050304D">
            <w:pPr>
              <w:pStyle w:val="a9"/>
              <w:spacing w:before="0" w:after="0"/>
              <w:ind w:left="0" w:right="0"/>
              <w:rPr>
                <w:szCs w:val="18"/>
              </w:rPr>
            </w:pPr>
            <w:r w:rsidRPr="00380F6C">
              <w:rPr>
                <w:sz w:val="22"/>
                <w:szCs w:val="18"/>
              </w:rPr>
              <w:t xml:space="preserve">Оказание транспортных услуг </w:t>
            </w:r>
            <w:r>
              <w:rPr>
                <w:sz w:val="22"/>
                <w:szCs w:val="18"/>
              </w:rPr>
              <w:t xml:space="preserve">с </w:t>
            </w:r>
            <w:r w:rsidR="008436D8">
              <w:rPr>
                <w:sz w:val="22"/>
                <w:szCs w:val="18"/>
              </w:rPr>
              <w:t xml:space="preserve">01 февраля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  <w:r w:rsidR="008436D8">
              <w:rPr>
                <w:sz w:val="22"/>
                <w:szCs w:val="18"/>
              </w:rPr>
              <w:t xml:space="preserve"> по 28 февраля</w:t>
            </w:r>
            <w:r>
              <w:rPr>
                <w:sz w:val="22"/>
                <w:szCs w:val="18"/>
              </w:rPr>
              <w:t xml:space="preserve">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Pr="00971299" w:rsidRDefault="0050304D" w:rsidP="0050304D">
            <w:pPr>
              <w:jc w:val="center"/>
              <w:rPr>
                <w:szCs w:val="18"/>
              </w:rPr>
            </w:pPr>
          </w:p>
        </w:tc>
      </w:tr>
      <w:tr w:rsidR="0050304D" w:rsidRPr="00617F6D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Default="0050304D" w:rsidP="0050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Pr="00380F6C" w:rsidRDefault="0050304D" w:rsidP="0050304D">
            <w:pPr>
              <w:pStyle w:val="a9"/>
              <w:spacing w:before="0" w:after="0"/>
              <w:ind w:left="0" w:right="0"/>
              <w:rPr>
                <w:szCs w:val="18"/>
              </w:rPr>
            </w:pPr>
            <w:r w:rsidRPr="00380F6C">
              <w:rPr>
                <w:sz w:val="22"/>
                <w:szCs w:val="18"/>
              </w:rPr>
              <w:t xml:space="preserve">Оказание транспортных услуг </w:t>
            </w:r>
            <w:r>
              <w:rPr>
                <w:sz w:val="22"/>
                <w:szCs w:val="18"/>
              </w:rPr>
              <w:t xml:space="preserve">с </w:t>
            </w:r>
            <w:r w:rsidR="008436D8">
              <w:rPr>
                <w:sz w:val="22"/>
                <w:szCs w:val="18"/>
              </w:rPr>
              <w:t xml:space="preserve">01 марта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  <w:r w:rsidR="008436D8">
              <w:rPr>
                <w:sz w:val="22"/>
                <w:szCs w:val="18"/>
              </w:rPr>
              <w:t xml:space="preserve"> по 31 марта</w:t>
            </w:r>
            <w:r>
              <w:rPr>
                <w:sz w:val="22"/>
                <w:szCs w:val="18"/>
              </w:rPr>
              <w:t xml:space="preserve">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Pr="00971299" w:rsidRDefault="0050304D" w:rsidP="0050304D">
            <w:pPr>
              <w:jc w:val="center"/>
              <w:rPr>
                <w:szCs w:val="18"/>
              </w:rPr>
            </w:pPr>
          </w:p>
        </w:tc>
      </w:tr>
      <w:tr w:rsidR="0050304D" w:rsidRPr="00617F6D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Default="0050304D" w:rsidP="0050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Pr="00380F6C" w:rsidRDefault="0050304D" w:rsidP="0050304D">
            <w:pPr>
              <w:pStyle w:val="a9"/>
              <w:spacing w:before="0" w:after="0"/>
              <w:ind w:left="0" w:right="0"/>
              <w:rPr>
                <w:szCs w:val="18"/>
              </w:rPr>
            </w:pPr>
            <w:r w:rsidRPr="00380F6C">
              <w:rPr>
                <w:sz w:val="22"/>
                <w:szCs w:val="18"/>
              </w:rPr>
              <w:t xml:space="preserve">Оказание транспортных услуг </w:t>
            </w:r>
            <w:r>
              <w:rPr>
                <w:sz w:val="22"/>
                <w:szCs w:val="18"/>
              </w:rPr>
              <w:t xml:space="preserve">с </w:t>
            </w:r>
            <w:r w:rsidR="008436D8">
              <w:rPr>
                <w:sz w:val="22"/>
                <w:szCs w:val="18"/>
              </w:rPr>
              <w:t>0</w:t>
            </w:r>
            <w:r>
              <w:rPr>
                <w:sz w:val="22"/>
                <w:szCs w:val="18"/>
              </w:rPr>
              <w:t>1 апреля</w:t>
            </w:r>
            <w:r w:rsidR="008436D8">
              <w:rPr>
                <w:sz w:val="22"/>
                <w:szCs w:val="18"/>
              </w:rPr>
              <w:t xml:space="preserve">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  <w:r>
              <w:rPr>
                <w:sz w:val="22"/>
                <w:szCs w:val="18"/>
              </w:rPr>
              <w:t xml:space="preserve"> по 30 апреля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Pr="000B1C95" w:rsidRDefault="0050304D" w:rsidP="0050304D">
            <w:pPr>
              <w:jc w:val="center"/>
              <w:rPr>
                <w:szCs w:val="18"/>
              </w:rPr>
            </w:pPr>
          </w:p>
        </w:tc>
      </w:tr>
      <w:tr w:rsidR="000F0E93" w:rsidRPr="00617F6D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Default="000F0E93" w:rsidP="0050304D">
            <w:pPr>
              <w:jc w:val="center"/>
            </w:pPr>
            <w:r>
              <w:t>5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Pr="00380F6C" w:rsidRDefault="000F0E93" w:rsidP="0050304D">
            <w:pPr>
              <w:pStyle w:val="a9"/>
              <w:spacing w:before="0" w:after="0"/>
              <w:ind w:left="0" w:right="0"/>
              <w:rPr>
                <w:szCs w:val="18"/>
              </w:rPr>
            </w:pPr>
            <w:r w:rsidRPr="00380F6C">
              <w:rPr>
                <w:sz w:val="22"/>
                <w:szCs w:val="18"/>
              </w:rPr>
              <w:t xml:space="preserve">Оказание транспортных услуг </w:t>
            </w:r>
            <w:r>
              <w:rPr>
                <w:sz w:val="22"/>
                <w:szCs w:val="18"/>
              </w:rPr>
              <w:t xml:space="preserve">с 01 </w:t>
            </w:r>
            <w:r w:rsidRPr="00380F6C">
              <w:rPr>
                <w:sz w:val="22"/>
                <w:szCs w:val="18"/>
              </w:rPr>
              <w:t>ма</w:t>
            </w:r>
            <w:r>
              <w:rPr>
                <w:sz w:val="22"/>
                <w:szCs w:val="18"/>
              </w:rPr>
              <w:t xml:space="preserve">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  <w:r>
              <w:rPr>
                <w:sz w:val="22"/>
                <w:szCs w:val="18"/>
              </w:rPr>
              <w:t xml:space="preserve"> по 31 </w:t>
            </w:r>
            <w:r w:rsidRPr="00380F6C">
              <w:rPr>
                <w:sz w:val="22"/>
                <w:szCs w:val="18"/>
              </w:rPr>
              <w:t>ма</w:t>
            </w:r>
            <w:r>
              <w:rPr>
                <w:sz w:val="22"/>
                <w:szCs w:val="18"/>
              </w:rPr>
              <w:t xml:space="preserve">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E93" w:rsidRDefault="000F0E93" w:rsidP="000F0E93">
            <w:pPr>
              <w:jc w:val="center"/>
            </w:pPr>
          </w:p>
        </w:tc>
      </w:tr>
      <w:tr w:rsidR="000F0E93" w:rsidRPr="00617F6D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Default="000F0E93" w:rsidP="0050304D">
            <w:pPr>
              <w:jc w:val="center"/>
            </w:pPr>
            <w:r>
              <w:t>6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Pr="00380F6C" w:rsidRDefault="000F0E93" w:rsidP="0050304D">
            <w:pPr>
              <w:pStyle w:val="a9"/>
              <w:spacing w:before="0" w:after="0"/>
              <w:ind w:left="0" w:right="0"/>
              <w:rPr>
                <w:szCs w:val="18"/>
              </w:rPr>
            </w:pPr>
            <w:r w:rsidRPr="00380F6C">
              <w:rPr>
                <w:sz w:val="22"/>
                <w:szCs w:val="18"/>
              </w:rPr>
              <w:t xml:space="preserve">Оказание транспортных услуг </w:t>
            </w:r>
            <w:r>
              <w:rPr>
                <w:sz w:val="22"/>
                <w:szCs w:val="18"/>
              </w:rPr>
              <w:t xml:space="preserve">с 01 июня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  <w:r>
              <w:rPr>
                <w:sz w:val="22"/>
                <w:szCs w:val="18"/>
              </w:rPr>
              <w:t xml:space="preserve"> по 30 июня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E93" w:rsidRDefault="000F0E93" w:rsidP="000F0E93">
            <w:pPr>
              <w:jc w:val="center"/>
            </w:pPr>
          </w:p>
        </w:tc>
      </w:tr>
      <w:tr w:rsidR="000F0E93" w:rsidRPr="00617F6D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Default="000F0E93" w:rsidP="0050304D">
            <w:pPr>
              <w:jc w:val="center"/>
            </w:pPr>
            <w:r>
              <w:t>7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Pr="00380F6C" w:rsidRDefault="000F0E93" w:rsidP="0050304D">
            <w:pPr>
              <w:pStyle w:val="a9"/>
              <w:spacing w:before="0" w:after="0"/>
              <w:ind w:left="0" w:right="0"/>
              <w:rPr>
                <w:szCs w:val="18"/>
              </w:rPr>
            </w:pPr>
            <w:r w:rsidRPr="00380F6C">
              <w:rPr>
                <w:sz w:val="22"/>
                <w:szCs w:val="18"/>
              </w:rPr>
              <w:t xml:space="preserve">Оказание транспортных услуг </w:t>
            </w:r>
            <w:r>
              <w:rPr>
                <w:sz w:val="22"/>
                <w:szCs w:val="18"/>
              </w:rPr>
              <w:t xml:space="preserve">с 01 </w:t>
            </w:r>
            <w:r w:rsidRPr="00380F6C">
              <w:rPr>
                <w:sz w:val="22"/>
                <w:szCs w:val="18"/>
              </w:rPr>
              <w:t>июл</w:t>
            </w:r>
            <w:r>
              <w:rPr>
                <w:sz w:val="22"/>
                <w:szCs w:val="18"/>
              </w:rPr>
              <w:t xml:space="preserve">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  <w:r>
              <w:rPr>
                <w:sz w:val="22"/>
                <w:szCs w:val="18"/>
              </w:rPr>
              <w:t xml:space="preserve"> по</w:t>
            </w:r>
            <w:r w:rsidRPr="00380F6C">
              <w:rPr>
                <w:sz w:val="22"/>
                <w:szCs w:val="18"/>
              </w:rPr>
              <w:t xml:space="preserve"> </w:t>
            </w:r>
            <w:r>
              <w:rPr>
                <w:sz w:val="22"/>
                <w:szCs w:val="18"/>
              </w:rPr>
              <w:t xml:space="preserve">31 </w:t>
            </w:r>
            <w:r w:rsidRPr="00380F6C">
              <w:rPr>
                <w:sz w:val="22"/>
                <w:szCs w:val="18"/>
              </w:rPr>
              <w:t>июл</w:t>
            </w:r>
            <w:r>
              <w:rPr>
                <w:sz w:val="22"/>
                <w:szCs w:val="18"/>
              </w:rPr>
              <w:t xml:space="preserve">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E93" w:rsidRDefault="000F0E93" w:rsidP="000F0E93">
            <w:pPr>
              <w:jc w:val="center"/>
            </w:pPr>
          </w:p>
        </w:tc>
      </w:tr>
      <w:tr w:rsidR="000F0E93" w:rsidRPr="00617F6D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Default="000F0E93" w:rsidP="0050304D">
            <w:pPr>
              <w:jc w:val="center"/>
            </w:pPr>
            <w:r>
              <w:t>8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Pr="008436D8" w:rsidRDefault="000F0E93" w:rsidP="0050304D">
            <w:pPr>
              <w:pStyle w:val="a9"/>
              <w:spacing w:before="0" w:after="0"/>
              <w:ind w:left="0" w:right="0"/>
              <w:rPr>
                <w:szCs w:val="18"/>
              </w:rPr>
            </w:pPr>
            <w:r w:rsidRPr="00380F6C">
              <w:rPr>
                <w:sz w:val="22"/>
                <w:szCs w:val="18"/>
              </w:rPr>
              <w:t>Оказание транспортных услуг</w:t>
            </w:r>
            <w:r>
              <w:rPr>
                <w:sz w:val="22"/>
                <w:szCs w:val="18"/>
              </w:rPr>
              <w:t xml:space="preserve"> с 01</w:t>
            </w:r>
            <w:r w:rsidRPr="00380F6C">
              <w:rPr>
                <w:sz w:val="22"/>
                <w:szCs w:val="18"/>
              </w:rPr>
              <w:t xml:space="preserve"> август</w:t>
            </w:r>
            <w:r>
              <w:rPr>
                <w:sz w:val="22"/>
                <w:szCs w:val="18"/>
              </w:rPr>
              <w:t>а</w:t>
            </w:r>
            <w:r w:rsidRPr="00380F6C">
              <w:rPr>
                <w:sz w:val="22"/>
                <w:szCs w:val="18"/>
              </w:rPr>
              <w:t xml:space="preserve">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  <w:r>
              <w:rPr>
                <w:sz w:val="22"/>
                <w:szCs w:val="18"/>
              </w:rPr>
              <w:t xml:space="preserve"> по</w:t>
            </w:r>
            <w:r w:rsidRPr="00380F6C">
              <w:rPr>
                <w:sz w:val="22"/>
                <w:szCs w:val="18"/>
              </w:rPr>
              <w:t xml:space="preserve"> </w:t>
            </w:r>
            <w:r>
              <w:rPr>
                <w:sz w:val="22"/>
                <w:szCs w:val="18"/>
              </w:rPr>
              <w:t xml:space="preserve">31 </w:t>
            </w:r>
            <w:r w:rsidRPr="00380F6C">
              <w:rPr>
                <w:sz w:val="22"/>
                <w:szCs w:val="18"/>
              </w:rPr>
              <w:t>август</w:t>
            </w:r>
            <w:r>
              <w:rPr>
                <w:sz w:val="22"/>
                <w:szCs w:val="18"/>
              </w:rPr>
              <w:t xml:space="preserve">а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E93" w:rsidRDefault="000F0E93" w:rsidP="000F0E93">
            <w:pPr>
              <w:jc w:val="center"/>
            </w:pPr>
          </w:p>
        </w:tc>
      </w:tr>
      <w:tr w:rsidR="000F0E93" w:rsidRPr="00617F6D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Default="000F0E93" w:rsidP="0050304D">
            <w:pPr>
              <w:jc w:val="center"/>
            </w:pPr>
            <w:r>
              <w:t>9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Pr="00380F6C" w:rsidRDefault="000F0E93" w:rsidP="0050304D">
            <w:pPr>
              <w:pStyle w:val="a9"/>
              <w:spacing w:before="0" w:after="0"/>
              <w:ind w:left="0" w:right="0"/>
              <w:rPr>
                <w:szCs w:val="18"/>
              </w:rPr>
            </w:pPr>
            <w:r w:rsidRPr="00380F6C">
              <w:rPr>
                <w:sz w:val="22"/>
                <w:szCs w:val="18"/>
              </w:rPr>
              <w:t xml:space="preserve">Оказание транспортных услуг </w:t>
            </w:r>
            <w:r>
              <w:rPr>
                <w:sz w:val="22"/>
                <w:szCs w:val="18"/>
              </w:rPr>
              <w:t xml:space="preserve">с 01 </w:t>
            </w:r>
            <w:r w:rsidRPr="00380F6C">
              <w:rPr>
                <w:sz w:val="22"/>
                <w:szCs w:val="18"/>
              </w:rPr>
              <w:t>сентябр</w:t>
            </w:r>
            <w:r>
              <w:rPr>
                <w:sz w:val="22"/>
                <w:szCs w:val="18"/>
              </w:rPr>
              <w:t xml:space="preserve">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  <w:r>
              <w:rPr>
                <w:sz w:val="22"/>
                <w:szCs w:val="18"/>
              </w:rPr>
              <w:t xml:space="preserve"> по 30</w:t>
            </w:r>
            <w:r w:rsidRPr="00380F6C">
              <w:rPr>
                <w:sz w:val="22"/>
                <w:szCs w:val="18"/>
              </w:rPr>
              <w:t xml:space="preserve"> сентябр</w:t>
            </w:r>
            <w:r>
              <w:rPr>
                <w:sz w:val="22"/>
                <w:szCs w:val="18"/>
              </w:rPr>
              <w:t xml:space="preserve">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E93" w:rsidRDefault="000F0E93" w:rsidP="000F0E93">
            <w:pPr>
              <w:jc w:val="center"/>
            </w:pPr>
          </w:p>
        </w:tc>
      </w:tr>
      <w:tr w:rsidR="000F0E93" w:rsidRPr="00617F6D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Default="000F0E93" w:rsidP="0050304D">
            <w:pPr>
              <w:jc w:val="center"/>
            </w:pPr>
            <w:r>
              <w:t>10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Pr="00380F6C" w:rsidRDefault="000F0E93" w:rsidP="0050304D">
            <w:pPr>
              <w:pStyle w:val="a9"/>
              <w:spacing w:before="0" w:after="0"/>
              <w:ind w:left="0" w:right="0"/>
              <w:rPr>
                <w:szCs w:val="18"/>
              </w:rPr>
            </w:pPr>
            <w:r w:rsidRPr="00380F6C">
              <w:rPr>
                <w:sz w:val="22"/>
                <w:szCs w:val="18"/>
              </w:rPr>
              <w:t xml:space="preserve">Оказание транспортных услуг </w:t>
            </w:r>
            <w:r>
              <w:rPr>
                <w:sz w:val="22"/>
                <w:szCs w:val="18"/>
              </w:rPr>
              <w:t xml:space="preserve">с 01 </w:t>
            </w:r>
            <w:r w:rsidRPr="00380F6C">
              <w:rPr>
                <w:sz w:val="22"/>
                <w:szCs w:val="18"/>
              </w:rPr>
              <w:t>октябр</w:t>
            </w:r>
            <w:r>
              <w:rPr>
                <w:sz w:val="22"/>
                <w:szCs w:val="18"/>
              </w:rPr>
              <w:t xml:space="preserve">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  <w:r>
              <w:rPr>
                <w:sz w:val="22"/>
                <w:szCs w:val="18"/>
              </w:rPr>
              <w:t xml:space="preserve"> по 31 </w:t>
            </w:r>
            <w:r w:rsidRPr="00380F6C">
              <w:rPr>
                <w:sz w:val="22"/>
                <w:szCs w:val="18"/>
              </w:rPr>
              <w:t>октябр</w:t>
            </w:r>
            <w:r>
              <w:rPr>
                <w:sz w:val="22"/>
                <w:szCs w:val="18"/>
              </w:rPr>
              <w:t xml:space="preserve">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E93" w:rsidRDefault="000F0E93" w:rsidP="000F0E93">
            <w:pPr>
              <w:jc w:val="center"/>
            </w:pPr>
          </w:p>
        </w:tc>
      </w:tr>
      <w:tr w:rsidR="000F0E93" w:rsidRPr="00617F6D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Default="000F0E93" w:rsidP="0050304D">
            <w:pPr>
              <w:jc w:val="center"/>
            </w:pPr>
            <w:r>
              <w:t>11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Pr="00380F6C" w:rsidRDefault="000F0E93" w:rsidP="0050304D">
            <w:pPr>
              <w:pStyle w:val="a9"/>
              <w:spacing w:before="0" w:after="0"/>
              <w:ind w:left="0" w:right="0"/>
              <w:rPr>
                <w:szCs w:val="18"/>
              </w:rPr>
            </w:pPr>
            <w:r w:rsidRPr="00380F6C">
              <w:rPr>
                <w:sz w:val="22"/>
                <w:szCs w:val="18"/>
              </w:rPr>
              <w:t xml:space="preserve">Оказание транспортных услуг </w:t>
            </w:r>
            <w:r>
              <w:rPr>
                <w:sz w:val="22"/>
                <w:szCs w:val="18"/>
              </w:rPr>
              <w:t xml:space="preserve">с 01 </w:t>
            </w:r>
            <w:r w:rsidRPr="00380F6C">
              <w:rPr>
                <w:sz w:val="22"/>
                <w:szCs w:val="18"/>
              </w:rPr>
              <w:t>ноябр</w:t>
            </w:r>
            <w:r>
              <w:rPr>
                <w:sz w:val="22"/>
                <w:szCs w:val="18"/>
              </w:rPr>
              <w:t xml:space="preserve">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  <w:r>
              <w:rPr>
                <w:sz w:val="22"/>
                <w:szCs w:val="18"/>
              </w:rPr>
              <w:t xml:space="preserve"> по 30 </w:t>
            </w:r>
            <w:r w:rsidRPr="00380F6C">
              <w:rPr>
                <w:sz w:val="22"/>
                <w:szCs w:val="18"/>
              </w:rPr>
              <w:t>ноябр</w:t>
            </w:r>
            <w:r>
              <w:rPr>
                <w:sz w:val="22"/>
                <w:szCs w:val="18"/>
              </w:rPr>
              <w:t xml:space="preserve">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E93" w:rsidRDefault="000F0E93" w:rsidP="000F0E93">
            <w:pPr>
              <w:jc w:val="center"/>
            </w:pPr>
          </w:p>
        </w:tc>
      </w:tr>
      <w:tr w:rsidR="000F0E93" w:rsidRPr="00617F6D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Default="000F0E93" w:rsidP="0050304D">
            <w:pPr>
              <w:jc w:val="center"/>
            </w:pPr>
            <w:r>
              <w:t>12</w:t>
            </w: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0E93" w:rsidRPr="00380F6C" w:rsidRDefault="000F0E93" w:rsidP="0050304D">
            <w:pPr>
              <w:pStyle w:val="a9"/>
              <w:spacing w:before="0" w:after="0"/>
              <w:ind w:left="0" w:right="0"/>
              <w:rPr>
                <w:szCs w:val="18"/>
              </w:rPr>
            </w:pPr>
            <w:r w:rsidRPr="00380F6C">
              <w:rPr>
                <w:sz w:val="22"/>
                <w:szCs w:val="18"/>
              </w:rPr>
              <w:t xml:space="preserve">Оказание транспортных услуг </w:t>
            </w:r>
            <w:r>
              <w:rPr>
                <w:sz w:val="22"/>
                <w:szCs w:val="18"/>
              </w:rPr>
              <w:t xml:space="preserve">с 01 </w:t>
            </w:r>
            <w:r w:rsidRPr="00380F6C">
              <w:rPr>
                <w:sz w:val="22"/>
                <w:szCs w:val="18"/>
              </w:rPr>
              <w:t>декабр</w:t>
            </w:r>
            <w:r>
              <w:rPr>
                <w:sz w:val="22"/>
                <w:szCs w:val="18"/>
              </w:rPr>
              <w:t xml:space="preserve">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  <w:r>
              <w:rPr>
                <w:sz w:val="22"/>
                <w:szCs w:val="18"/>
              </w:rPr>
              <w:t xml:space="preserve"> по 31 </w:t>
            </w:r>
            <w:r w:rsidRPr="00380F6C">
              <w:rPr>
                <w:sz w:val="22"/>
                <w:szCs w:val="18"/>
              </w:rPr>
              <w:t xml:space="preserve"> декабр</w:t>
            </w:r>
            <w:r>
              <w:rPr>
                <w:sz w:val="22"/>
                <w:szCs w:val="18"/>
              </w:rPr>
              <w:t xml:space="preserve">я </w:t>
            </w:r>
            <w:r w:rsidR="006B6D07">
              <w:rPr>
                <w:sz w:val="22"/>
                <w:szCs w:val="18"/>
              </w:rPr>
              <w:t>2015</w:t>
            </w:r>
            <w:r w:rsidRPr="00380F6C">
              <w:rPr>
                <w:sz w:val="22"/>
                <w:szCs w:val="18"/>
              </w:rPr>
              <w:t xml:space="preserve">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E93" w:rsidRDefault="000F0E93" w:rsidP="000F0E93">
            <w:pPr>
              <w:jc w:val="center"/>
            </w:pPr>
          </w:p>
        </w:tc>
      </w:tr>
      <w:tr w:rsidR="0050304D" w:rsidRPr="00617F6D" w:rsidTr="003D619F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Default="0050304D" w:rsidP="0050304D">
            <w:pPr>
              <w:jc w:val="center"/>
            </w:pP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Default="0050304D" w:rsidP="0050304D">
            <w:pPr>
              <w:rPr>
                <w:b/>
                <w:bCs/>
              </w:rPr>
            </w:pPr>
            <w:r>
              <w:rPr>
                <w:b/>
                <w:color w:val="000000"/>
              </w:rPr>
              <w:t>ИТОГО с НДС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Pr="006B6D07" w:rsidRDefault="0050304D" w:rsidP="0050304D">
            <w:pPr>
              <w:jc w:val="center"/>
              <w:rPr>
                <w:b/>
              </w:rPr>
            </w:pPr>
          </w:p>
        </w:tc>
      </w:tr>
      <w:tr w:rsidR="0050304D" w:rsidRPr="00617F6D" w:rsidTr="003D619F">
        <w:trPr>
          <w:trHeight w:val="560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Default="0050304D" w:rsidP="0050304D">
            <w:pPr>
              <w:jc w:val="center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Default="0050304D" w:rsidP="0050304D">
            <w:pPr>
              <w:pStyle w:val="Body"/>
              <w:spacing w:line="240" w:lineRule="auto"/>
              <w:ind w:left="0" w:firstLine="0"/>
              <w:jc w:val="left"/>
              <w:rPr>
                <w:rFonts w:ascii="Times New Roman" w:hAnsi="Times New Roman"/>
                <w:b/>
                <w:bCs w:val="0"/>
              </w:rPr>
            </w:pPr>
            <w:r>
              <w:rPr>
                <w:rFonts w:ascii="Times New Roman" w:hAnsi="Times New Roman"/>
                <w:b/>
                <w:bCs w:val="0"/>
              </w:rPr>
              <w:t>НДС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Pr="006B6D07" w:rsidRDefault="0050304D" w:rsidP="0050304D">
            <w:pPr>
              <w:jc w:val="center"/>
              <w:rPr>
                <w:b/>
                <w:szCs w:val="18"/>
              </w:rPr>
            </w:pPr>
          </w:p>
        </w:tc>
      </w:tr>
      <w:tr w:rsidR="0050304D" w:rsidRPr="00617F6D" w:rsidTr="003D619F">
        <w:trPr>
          <w:trHeight w:val="272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Default="0050304D" w:rsidP="0050304D">
            <w:pPr>
              <w:jc w:val="center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Default="0050304D" w:rsidP="0050304D">
            <w:pPr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ВСЕГО без НДС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304D" w:rsidRPr="0061329C" w:rsidRDefault="0050304D" w:rsidP="006B6D07">
            <w:pPr>
              <w:jc w:val="center"/>
              <w:rPr>
                <w:b/>
                <w:szCs w:val="18"/>
                <w:lang w:val="en-US"/>
              </w:rPr>
            </w:pPr>
          </w:p>
        </w:tc>
      </w:tr>
    </w:tbl>
    <w:p w:rsidR="00F978C6" w:rsidRDefault="00F978C6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978C6" w:rsidRDefault="00F978C6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978C6" w:rsidRDefault="00F978C6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978C6" w:rsidRDefault="00F978C6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9"/>
        <w:gridCol w:w="4583"/>
      </w:tblGrid>
      <w:tr w:rsidR="00F978C6" w:rsidTr="008D6AE5">
        <w:tc>
          <w:tcPr>
            <w:tcW w:w="5070" w:type="dxa"/>
          </w:tcPr>
          <w:p w:rsidR="0097053C" w:rsidRPr="00D17CCE" w:rsidRDefault="0097053C" w:rsidP="0097053C">
            <w:pPr>
              <w:widowControl w:val="0"/>
              <w:autoSpaceDE w:val="0"/>
              <w:autoSpaceDN w:val="0"/>
              <w:adjustRightInd w:val="0"/>
            </w:pPr>
            <w:r w:rsidRPr="002438E0">
              <w:t>ЗАКАЗЧИК</w:t>
            </w:r>
            <w:r>
              <w:t>:</w:t>
            </w:r>
            <w:r>
              <w:tab/>
            </w:r>
          </w:p>
          <w:p w:rsidR="0097053C" w:rsidRPr="00BD7FCC" w:rsidRDefault="0097053C" w:rsidP="0097053C">
            <w:pPr>
              <w:widowControl w:val="0"/>
              <w:autoSpaceDE w:val="0"/>
              <w:autoSpaceDN w:val="0"/>
              <w:adjustRightInd w:val="0"/>
            </w:pPr>
            <w:r w:rsidRPr="00E602AB">
              <w:tab/>
            </w:r>
          </w:p>
          <w:p w:rsidR="00F978C6" w:rsidRPr="004B3E3C" w:rsidRDefault="00F978C6" w:rsidP="008D6AE5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643" w:type="dxa"/>
          </w:tcPr>
          <w:p w:rsidR="00F978C6" w:rsidRPr="00CA2536" w:rsidRDefault="00F978C6" w:rsidP="008D6AE5">
            <w:pPr>
              <w:widowControl w:val="0"/>
              <w:autoSpaceDE w:val="0"/>
              <w:autoSpaceDN w:val="0"/>
              <w:adjustRightInd w:val="0"/>
            </w:pPr>
            <w:r>
              <w:t>ИСПОЛНИТЕЛЬ:</w:t>
            </w:r>
          </w:p>
          <w:p w:rsidR="00F978C6" w:rsidRPr="004B3E3C" w:rsidRDefault="00F978C6" w:rsidP="00FD48B1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F978C6" w:rsidRDefault="00F978C6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978C6" w:rsidRDefault="00F978C6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978C6" w:rsidRDefault="00F978C6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978C6" w:rsidRDefault="00F978C6" w:rsidP="00F978C6">
      <w:pPr>
        <w:widowControl w:val="0"/>
        <w:autoSpaceDE w:val="0"/>
        <w:autoSpaceDN w:val="0"/>
        <w:adjustRightInd w:val="0"/>
        <w:ind w:left="4956" w:firstLine="708"/>
        <w:rPr>
          <w:b/>
          <w:lang w:val="en-US"/>
        </w:rPr>
      </w:pPr>
    </w:p>
    <w:p w:rsidR="00F978C6" w:rsidRPr="00F978C6" w:rsidRDefault="00F978C6" w:rsidP="001617DA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8806E1" w:rsidRDefault="008806E1"/>
    <w:p w:rsidR="00EB7775" w:rsidRDefault="00EB7775"/>
    <w:p w:rsidR="00EB7775" w:rsidRDefault="00EB7775"/>
    <w:p w:rsidR="00EB7775" w:rsidRDefault="00EB7775"/>
    <w:p w:rsidR="00EB7775" w:rsidRDefault="00EB7775"/>
    <w:p w:rsidR="00EB7775" w:rsidRDefault="00EB7775"/>
    <w:p w:rsidR="00EB7775" w:rsidRDefault="00EB7775"/>
    <w:p w:rsidR="00EB7775" w:rsidRDefault="00EB7775"/>
    <w:p w:rsidR="00EB7775" w:rsidRDefault="00EB7775">
      <w:pPr>
        <w:rPr>
          <w:lang w:val="en-US"/>
        </w:rPr>
      </w:pPr>
    </w:p>
    <w:p w:rsidR="00FD48B1" w:rsidRDefault="00FD48B1">
      <w:pPr>
        <w:rPr>
          <w:lang w:val="en-US"/>
        </w:rPr>
      </w:pPr>
    </w:p>
    <w:p w:rsidR="00FD48B1" w:rsidRDefault="00FD48B1">
      <w:pPr>
        <w:rPr>
          <w:lang w:val="en-US"/>
        </w:rPr>
      </w:pPr>
    </w:p>
    <w:p w:rsidR="00FD48B1" w:rsidRDefault="00FD48B1">
      <w:pPr>
        <w:rPr>
          <w:lang w:val="en-US"/>
        </w:rPr>
      </w:pPr>
    </w:p>
    <w:p w:rsidR="001F7E73" w:rsidRDefault="001F7E73">
      <w:pPr>
        <w:rPr>
          <w:lang w:val="en-US"/>
        </w:rPr>
      </w:pPr>
    </w:p>
    <w:p w:rsidR="001F7E73" w:rsidRPr="001F7E73" w:rsidRDefault="001F7E73">
      <w:pPr>
        <w:rPr>
          <w:lang w:val="en-US"/>
        </w:rPr>
      </w:pPr>
    </w:p>
    <w:p w:rsidR="00EB7775" w:rsidRDefault="00EB7775"/>
    <w:p w:rsidR="00EB7775" w:rsidRDefault="00EB7775"/>
    <w:p w:rsidR="00EB7775" w:rsidRPr="00ED702F" w:rsidRDefault="00EB7775" w:rsidP="00EB7775">
      <w:pPr>
        <w:widowControl w:val="0"/>
        <w:autoSpaceDE w:val="0"/>
        <w:autoSpaceDN w:val="0"/>
        <w:adjustRightInd w:val="0"/>
        <w:ind w:left="4956" w:firstLine="708"/>
        <w:rPr>
          <w:b/>
        </w:rPr>
      </w:pPr>
      <w:r w:rsidRPr="00ED702F">
        <w:rPr>
          <w:b/>
        </w:rPr>
        <w:t>Приложение № 4</w:t>
      </w:r>
    </w:p>
    <w:p w:rsidR="00EB7775" w:rsidRPr="00ED702F" w:rsidRDefault="00EB7775" w:rsidP="00EB7775">
      <w:pPr>
        <w:widowControl w:val="0"/>
        <w:autoSpaceDE w:val="0"/>
        <w:autoSpaceDN w:val="0"/>
        <w:adjustRightInd w:val="0"/>
        <w:rPr>
          <w:b/>
        </w:rPr>
      </w:pPr>
      <w:r w:rsidRPr="00ED702F">
        <w:rPr>
          <w:b/>
        </w:rPr>
        <w:tab/>
      </w:r>
      <w:r w:rsidRPr="00ED702F">
        <w:rPr>
          <w:b/>
        </w:rPr>
        <w:tab/>
      </w:r>
      <w:r w:rsidRPr="00ED702F">
        <w:rPr>
          <w:b/>
        </w:rPr>
        <w:tab/>
      </w:r>
      <w:r w:rsidRPr="00ED702F">
        <w:rPr>
          <w:b/>
        </w:rPr>
        <w:tab/>
      </w:r>
      <w:r w:rsidRPr="00ED702F">
        <w:rPr>
          <w:b/>
        </w:rPr>
        <w:tab/>
      </w:r>
      <w:r w:rsidRPr="00ED702F">
        <w:rPr>
          <w:b/>
        </w:rPr>
        <w:tab/>
      </w:r>
      <w:r w:rsidRPr="00ED702F">
        <w:rPr>
          <w:b/>
        </w:rPr>
        <w:tab/>
      </w:r>
      <w:r w:rsidRPr="00ED702F">
        <w:rPr>
          <w:b/>
        </w:rPr>
        <w:tab/>
        <w:t>к Договору №</w:t>
      </w:r>
      <w:r w:rsidR="00FE1B87">
        <w:rPr>
          <w:b/>
        </w:rPr>
        <w:t>________</w:t>
      </w:r>
    </w:p>
    <w:p w:rsidR="00CD32AE" w:rsidRPr="00E602AB" w:rsidRDefault="00CD32AE" w:rsidP="00CD32AE">
      <w:pPr>
        <w:widowControl w:val="0"/>
        <w:autoSpaceDE w:val="0"/>
        <w:autoSpaceDN w:val="0"/>
        <w:adjustRightInd w:val="0"/>
        <w:ind w:left="4956" w:firstLine="708"/>
        <w:rPr>
          <w:b/>
        </w:rPr>
      </w:pPr>
      <w:r w:rsidRPr="00DB028A">
        <w:rPr>
          <w:b/>
        </w:rPr>
        <w:t>от  «</w:t>
      </w:r>
      <w:r w:rsidR="00332AC6">
        <w:rPr>
          <w:b/>
        </w:rPr>
        <w:t>__</w:t>
      </w:r>
      <w:r w:rsidRPr="00DB028A">
        <w:rPr>
          <w:b/>
        </w:rPr>
        <w:t>» декабря 201</w:t>
      </w:r>
      <w:r w:rsidR="00BE74C4">
        <w:rPr>
          <w:b/>
        </w:rPr>
        <w:t>4</w:t>
      </w:r>
      <w:r w:rsidRPr="00DB028A">
        <w:rPr>
          <w:b/>
        </w:rPr>
        <w:t xml:space="preserve"> г.</w:t>
      </w:r>
    </w:p>
    <w:p w:rsidR="00EB7775" w:rsidRDefault="00EB7775"/>
    <w:p w:rsidR="00EB7775" w:rsidRDefault="00EB7775"/>
    <w:p w:rsidR="00EB7775" w:rsidRPr="00E602AB" w:rsidRDefault="00EB7775" w:rsidP="003D619F">
      <w:pPr>
        <w:widowControl w:val="0"/>
        <w:autoSpaceDE w:val="0"/>
        <w:autoSpaceDN w:val="0"/>
        <w:adjustRightInd w:val="0"/>
        <w:jc w:val="right"/>
        <w:rPr>
          <w:b/>
        </w:rPr>
      </w:pPr>
      <w:r>
        <w:rPr>
          <w:b/>
        </w:rPr>
        <w:t>Дополнительные услуги (командировки)</w:t>
      </w:r>
      <w:r w:rsidRPr="00560EDA">
        <w:rPr>
          <w:b/>
        </w:rPr>
        <w:t xml:space="preserve"> </w:t>
      </w:r>
      <w:r w:rsidR="00690DD8">
        <w:rPr>
          <w:b/>
        </w:rPr>
        <w:t>по</w:t>
      </w:r>
      <w:r w:rsidRPr="00E602AB">
        <w:rPr>
          <w:b/>
        </w:rPr>
        <w:t xml:space="preserve"> обслуживани</w:t>
      </w:r>
      <w:r w:rsidR="00690DD8">
        <w:rPr>
          <w:b/>
        </w:rPr>
        <w:t>ю</w:t>
      </w:r>
      <w:r w:rsidRPr="00E602AB">
        <w:rPr>
          <w:b/>
        </w:rPr>
        <w:t xml:space="preserve"> </w:t>
      </w:r>
    </w:p>
    <w:p w:rsidR="00EB7775" w:rsidRPr="008B7108" w:rsidRDefault="00EB7775" w:rsidP="00EB7775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CA2536">
        <w:rPr>
          <w:b/>
        </w:rPr>
        <w:t>Проектно-конструкторского филиала ОАО «Концерн Росэнергоатом»</w:t>
      </w:r>
    </w:p>
    <w:p w:rsidR="008B7108" w:rsidRPr="008B7108" w:rsidRDefault="008B7108" w:rsidP="00EB7775">
      <w:pPr>
        <w:widowControl w:val="0"/>
        <w:autoSpaceDE w:val="0"/>
        <w:autoSpaceDN w:val="0"/>
        <w:adjustRightInd w:val="0"/>
        <w:jc w:val="center"/>
        <w:rPr>
          <w:b/>
        </w:rPr>
      </w:pPr>
    </w:p>
    <w:tbl>
      <w:tblPr>
        <w:tblpPr w:leftFromText="180" w:rightFromText="180" w:vertAnchor="text" w:tblpY="1"/>
        <w:tblOverlap w:val="never"/>
        <w:tblW w:w="9304" w:type="dxa"/>
        <w:tblInd w:w="1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799"/>
        <w:gridCol w:w="4678"/>
        <w:gridCol w:w="3827"/>
      </w:tblGrid>
      <w:tr w:rsidR="00EB7775" w:rsidTr="003D619F"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7775" w:rsidRDefault="00EB7775" w:rsidP="008D6AE5">
            <w:pPr>
              <w:ind w:right="-121" w:hanging="14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№ п/п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7775" w:rsidRDefault="00EB7775" w:rsidP="008D6AE5">
            <w:pPr>
              <w:pStyle w:val="5"/>
              <w:spacing w:before="0"/>
              <w:jc w:val="center"/>
              <w:rPr>
                <w:rFonts w:eastAsia="Arial Unicode M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Автомобиль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7775" w:rsidRDefault="00EB7775" w:rsidP="008D6AE5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</w:rPr>
              <w:t xml:space="preserve">Стоимость </w:t>
            </w:r>
            <w:r w:rsidRPr="00EB7775">
              <w:rPr>
                <w:b/>
              </w:rPr>
              <w:t>за 1 машино-час</w:t>
            </w:r>
            <w:r>
              <w:rPr>
                <w:b/>
              </w:rPr>
              <w:t>, руб.</w:t>
            </w:r>
          </w:p>
        </w:tc>
      </w:tr>
      <w:tr w:rsidR="00EB7775" w:rsidTr="003D619F">
        <w:tc>
          <w:tcPr>
            <w:tcW w:w="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7775" w:rsidRDefault="00EB7775" w:rsidP="008D6A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7775" w:rsidRPr="00EB7775" w:rsidRDefault="006B6D07" w:rsidP="008D6AE5">
            <w:pPr>
              <w:pStyle w:val="a9"/>
              <w:spacing w:before="0" w:after="0"/>
              <w:ind w:left="0" w:right="0"/>
              <w:rPr>
                <w:szCs w:val="18"/>
                <w:lang w:val="en-US"/>
              </w:rPr>
            </w:pPr>
            <w:r>
              <w:rPr>
                <w:lang w:val="en-US"/>
              </w:rPr>
              <w:t>Audi A6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7775" w:rsidRPr="00FD48B1" w:rsidRDefault="00FD48B1" w:rsidP="008D6AE5">
            <w:pPr>
              <w:jc w:val="center"/>
              <w:rPr>
                <w:szCs w:val="18"/>
                <w:lang w:val="en-US"/>
              </w:rPr>
            </w:pPr>
            <w:r>
              <w:rPr>
                <w:lang w:val="en-US"/>
              </w:rPr>
              <w:t>.</w:t>
            </w:r>
          </w:p>
        </w:tc>
      </w:tr>
    </w:tbl>
    <w:p w:rsidR="00E70233" w:rsidRDefault="00E70233" w:rsidP="00E70233">
      <w:pPr>
        <w:rPr>
          <w:i/>
          <w:lang w:val="en-US"/>
        </w:rPr>
      </w:pPr>
    </w:p>
    <w:p w:rsidR="002E3A81" w:rsidRPr="002E3A81" w:rsidRDefault="002E3A81" w:rsidP="002E3A81">
      <w:pPr>
        <w:pStyle w:val="a3"/>
        <w:numPr>
          <w:ilvl w:val="0"/>
          <w:numId w:val="3"/>
        </w:numPr>
        <w:rPr>
          <w:i/>
        </w:rPr>
      </w:pPr>
      <w:r>
        <w:rPr>
          <w:i/>
        </w:rPr>
        <w:t>Цена указана в рублях с учетом НДС 18%.</w:t>
      </w:r>
    </w:p>
    <w:p w:rsidR="002E3A81" w:rsidRDefault="002E3A81" w:rsidP="002E3A81">
      <w:pPr>
        <w:pStyle w:val="a3"/>
        <w:numPr>
          <w:ilvl w:val="0"/>
          <w:numId w:val="3"/>
        </w:numPr>
        <w:rPr>
          <w:i/>
        </w:rPr>
      </w:pPr>
      <w:r>
        <w:rPr>
          <w:i/>
        </w:rPr>
        <w:t>Командировочные расходы водителя</w:t>
      </w:r>
      <w:r w:rsidRPr="00E70233">
        <w:rPr>
          <w:i/>
        </w:rPr>
        <w:t xml:space="preserve"> </w:t>
      </w:r>
      <w:r w:rsidRPr="00EB7775">
        <w:rPr>
          <w:i/>
        </w:rPr>
        <w:t xml:space="preserve">оплачиваются </w:t>
      </w:r>
      <w:r w:rsidRPr="00E70233">
        <w:rPr>
          <w:i/>
        </w:rPr>
        <w:t>д</w:t>
      </w:r>
      <w:r w:rsidRPr="00EB7775">
        <w:rPr>
          <w:i/>
        </w:rPr>
        <w:t>ополнительно</w:t>
      </w:r>
      <w:r>
        <w:rPr>
          <w:i/>
        </w:rPr>
        <w:t>.</w:t>
      </w:r>
    </w:p>
    <w:p w:rsidR="007E05A3" w:rsidRDefault="00690DD8" w:rsidP="002E3A81">
      <w:pPr>
        <w:pStyle w:val="a3"/>
        <w:numPr>
          <w:ilvl w:val="0"/>
          <w:numId w:val="3"/>
        </w:numPr>
        <w:rPr>
          <w:i/>
        </w:rPr>
      </w:pPr>
      <w:r>
        <w:rPr>
          <w:i/>
        </w:rPr>
        <w:t xml:space="preserve">Минимальная поездка, </w:t>
      </w:r>
      <w:r w:rsidR="008F6F99">
        <w:rPr>
          <w:i/>
        </w:rPr>
        <w:t>в дни, не предусмотренные графиком оказания услуг</w:t>
      </w:r>
      <w:r>
        <w:rPr>
          <w:i/>
        </w:rPr>
        <w:t>, составляет 3 часа</w:t>
      </w:r>
      <w:r w:rsidR="008F6F99">
        <w:rPr>
          <w:i/>
        </w:rPr>
        <w:t>+1 час (подача)</w:t>
      </w:r>
      <w:r>
        <w:rPr>
          <w:i/>
        </w:rPr>
        <w:t>.</w:t>
      </w:r>
    </w:p>
    <w:p w:rsidR="007E05A3" w:rsidRDefault="00662A75" w:rsidP="002E3A81">
      <w:pPr>
        <w:pStyle w:val="a3"/>
        <w:numPr>
          <w:ilvl w:val="0"/>
          <w:numId w:val="3"/>
        </w:numPr>
        <w:rPr>
          <w:i/>
        </w:rPr>
      </w:pPr>
      <w:r>
        <w:rPr>
          <w:i/>
        </w:rPr>
        <w:t>Данный тариф действует при поездках в пределах</w:t>
      </w:r>
      <w:r w:rsidR="00B47E1D">
        <w:rPr>
          <w:i/>
        </w:rPr>
        <w:t xml:space="preserve"> </w:t>
      </w:r>
      <w:r w:rsidR="00B47E1D" w:rsidRPr="00B47E1D">
        <w:rPr>
          <w:i/>
        </w:rPr>
        <w:t>Центрального федерального округа (ЦФО</w:t>
      </w:r>
      <w:r w:rsidR="00B47E1D">
        <w:rPr>
          <w:i/>
        </w:rPr>
        <w:t>)</w:t>
      </w:r>
      <w:r>
        <w:rPr>
          <w:i/>
        </w:rPr>
        <w:t>, стоимость поездок в другие регионы устанавливается сторонами по дополнительному соглашению.</w:t>
      </w:r>
    </w:p>
    <w:p w:rsidR="007E05A3" w:rsidRPr="007E05A3" w:rsidRDefault="007E05A3" w:rsidP="007E05A3">
      <w:pPr>
        <w:rPr>
          <w:i/>
        </w:rPr>
      </w:pPr>
    </w:p>
    <w:p w:rsidR="00E70233" w:rsidRPr="002E3A81" w:rsidRDefault="00E70233" w:rsidP="00E70233">
      <w:pPr>
        <w:rPr>
          <w:i/>
        </w:rPr>
      </w:pPr>
    </w:p>
    <w:p w:rsidR="00E70233" w:rsidRPr="002E3A81" w:rsidRDefault="00E70233" w:rsidP="00E70233">
      <w:pPr>
        <w:rPr>
          <w:i/>
        </w:rPr>
      </w:pPr>
    </w:p>
    <w:p w:rsidR="00E70233" w:rsidRPr="002E3A81" w:rsidRDefault="00E70233" w:rsidP="00E70233">
      <w:pPr>
        <w:rPr>
          <w:i/>
        </w:rPr>
      </w:pPr>
    </w:p>
    <w:p w:rsidR="00E70233" w:rsidRPr="002E3A81" w:rsidRDefault="00E70233" w:rsidP="00E70233">
      <w:pPr>
        <w:rPr>
          <w:i/>
        </w:rPr>
      </w:pPr>
    </w:p>
    <w:p w:rsidR="00E70233" w:rsidRPr="002E3A81" w:rsidRDefault="00E70233" w:rsidP="00E70233">
      <w:pPr>
        <w:rPr>
          <w:i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9"/>
        <w:gridCol w:w="4583"/>
      </w:tblGrid>
      <w:tr w:rsidR="00E70233" w:rsidTr="002E3A81">
        <w:tc>
          <w:tcPr>
            <w:tcW w:w="5070" w:type="dxa"/>
          </w:tcPr>
          <w:p w:rsidR="0097053C" w:rsidRPr="00D17CCE" w:rsidRDefault="0097053C" w:rsidP="0097053C">
            <w:pPr>
              <w:widowControl w:val="0"/>
              <w:autoSpaceDE w:val="0"/>
              <w:autoSpaceDN w:val="0"/>
              <w:adjustRightInd w:val="0"/>
            </w:pPr>
            <w:r w:rsidRPr="002438E0">
              <w:t>ЗАКАЗЧИК</w:t>
            </w:r>
            <w:r>
              <w:t>:</w:t>
            </w:r>
            <w:r>
              <w:tab/>
            </w:r>
          </w:p>
          <w:p w:rsidR="00E70233" w:rsidRPr="004B3E3C" w:rsidRDefault="00E70233" w:rsidP="00FD48B1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643" w:type="dxa"/>
          </w:tcPr>
          <w:p w:rsidR="00E70233" w:rsidRPr="00CA2536" w:rsidRDefault="00E70233" w:rsidP="002E3A81">
            <w:pPr>
              <w:widowControl w:val="0"/>
              <w:autoSpaceDE w:val="0"/>
              <w:autoSpaceDN w:val="0"/>
              <w:adjustRightInd w:val="0"/>
            </w:pPr>
            <w:r>
              <w:t>ИСПОЛНИТЕЛЬ:</w:t>
            </w:r>
          </w:p>
          <w:p w:rsidR="00E70233" w:rsidRPr="004B3E3C" w:rsidRDefault="00E70233" w:rsidP="00FD48B1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E70233" w:rsidRPr="00E70233" w:rsidRDefault="00E70233" w:rsidP="00E70233">
      <w:pPr>
        <w:widowControl w:val="0"/>
        <w:autoSpaceDE w:val="0"/>
        <w:autoSpaceDN w:val="0"/>
        <w:adjustRightInd w:val="0"/>
        <w:rPr>
          <w:b/>
        </w:rPr>
      </w:pPr>
    </w:p>
    <w:sectPr w:rsidR="00E70233" w:rsidRPr="00E70233" w:rsidSect="00794D58">
      <w:pgSz w:w="11907" w:h="16840" w:code="9"/>
      <w:pgMar w:top="1134" w:right="850" w:bottom="1134" w:left="170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ragmatic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6A31"/>
    <w:multiLevelType w:val="hybridMultilevel"/>
    <w:tmpl w:val="7182E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8A4C8F"/>
    <w:multiLevelType w:val="multilevel"/>
    <w:tmpl w:val="8B747582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E8F0156"/>
    <w:multiLevelType w:val="hybridMultilevel"/>
    <w:tmpl w:val="F68039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52F3DF9"/>
    <w:multiLevelType w:val="hybridMultilevel"/>
    <w:tmpl w:val="8BCCB5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defaultTabStop w:val="708"/>
  <w:drawingGridHorizontalSpacing w:val="120"/>
  <w:displayHorizontalDrawingGridEvery w:val="2"/>
  <w:characterSpacingControl w:val="doNotCompress"/>
  <w:compat/>
  <w:rsids>
    <w:rsidRoot w:val="00C644DB"/>
    <w:rsid w:val="00003956"/>
    <w:rsid w:val="0001222D"/>
    <w:rsid w:val="00055B4E"/>
    <w:rsid w:val="000832CF"/>
    <w:rsid w:val="00086CEC"/>
    <w:rsid w:val="000A141A"/>
    <w:rsid w:val="000A1565"/>
    <w:rsid w:val="000A76A8"/>
    <w:rsid w:val="000B1C95"/>
    <w:rsid w:val="000E274C"/>
    <w:rsid w:val="000F0E93"/>
    <w:rsid w:val="000F6A84"/>
    <w:rsid w:val="001059BB"/>
    <w:rsid w:val="0010697D"/>
    <w:rsid w:val="00107E43"/>
    <w:rsid w:val="00155F07"/>
    <w:rsid w:val="00156BC7"/>
    <w:rsid w:val="001617DA"/>
    <w:rsid w:val="00166CB9"/>
    <w:rsid w:val="00167001"/>
    <w:rsid w:val="00185108"/>
    <w:rsid w:val="00195EFD"/>
    <w:rsid w:val="001E213C"/>
    <w:rsid w:val="001E5116"/>
    <w:rsid w:val="001F7E73"/>
    <w:rsid w:val="00207D77"/>
    <w:rsid w:val="00212442"/>
    <w:rsid w:val="002438E0"/>
    <w:rsid w:val="00257112"/>
    <w:rsid w:val="00286057"/>
    <w:rsid w:val="002C74C4"/>
    <w:rsid w:val="002C771D"/>
    <w:rsid w:val="002D67D0"/>
    <w:rsid w:val="002D7066"/>
    <w:rsid w:val="002E3A81"/>
    <w:rsid w:val="002F4D55"/>
    <w:rsid w:val="0030212F"/>
    <w:rsid w:val="00307524"/>
    <w:rsid w:val="00314383"/>
    <w:rsid w:val="00332AC6"/>
    <w:rsid w:val="00392441"/>
    <w:rsid w:val="003C0CED"/>
    <w:rsid w:val="003D4081"/>
    <w:rsid w:val="003D619F"/>
    <w:rsid w:val="003E6CC7"/>
    <w:rsid w:val="00433419"/>
    <w:rsid w:val="00435D1D"/>
    <w:rsid w:val="004842CD"/>
    <w:rsid w:val="00497B21"/>
    <w:rsid w:val="004B3E3C"/>
    <w:rsid w:val="004C1036"/>
    <w:rsid w:val="004E7046"/>
    <w:rsid w:val="004F2E44"/>
    <w:rsid w:val="004F6B82"/>
    <w:rsid w:val="005002CF"/>
    <w:rsid w:val="0050304D"/>
    <w:rsid w:val="0050371A"/>
    <w:rsid w:val="0051538F"/>
    <w:rsid w:val="00520740"/>
    <w:rsid w:val="005271EB"/>
    <w:rsid w:val="00531934"/>
    <w:rsid w:val="00540198"/>
    <w:rsid w:val="005415B2"/>
    <w:rsid w:val="0059312B"/>
    <w:rsid w:val="005A3AFD"/>
    <w:rsid w:val="005C306F"/>
    <w:rsid w:val="005E6C47"/>
    <w:rsid w:val="005F0C98"/>
    <w:rsid w:val="005F1974"/>
    <w:rsid w:val="00601DE0"/>
    <w:rsid w:val="0061329C"/>
    <w:rsid w:val="006151B3"/>
    <w:rsid w:val="00643C0F"/>
    <w:rsid w:val="00655AD2"/>
    <w:rsid w:val="00662A75"/>
    <w:rsid w:val="006703CF"/>
    <w:rsid w:val="00680454"/>
    <w:rsid w:val="00690DD8"/>
    <w:rsid w:val="006B30E2"/>
    <w:rsid w:val="006B6D07"/>
    <w:rsid w:val="006C7E00"/>
    <w:rsid w:val="006D0B0A"/>
    <w:rsid w:val="006F46D6"/>
    <w:rsid w:val="00703256"/>
    <w:rsid w:val="00720D09"/>
    <w:rsid w:val="00722EA7"/>
    <w:rsid w:val="00770B04"/>
    <w:rsid w:val="00785037"/>
    <w:rsid w:val="00794D58"/>
    <w:rsid w:val="007C6388"/>
    <w:rsid w:val="007D7A22"/>
    <w:rsid w:val="007E05A3"/>
    <w:rsid w:val="008058C6"/>
    <w:rsid w:val="00807A60"/>
    <w:rsid w:val="00810315"/>
    <w:rsid w:val="00810A40"/>
    <w:rsid w:val="008150AB"/>
    <w:rsid w:val="00842E3C"/>
    <w:rsid w:val="008436D8"/>
    <w:rsid w:val="008449E2"/>
    <w:rsid w:val="00847AE2"/>
    <w:rsid w:val="00851982"/>
    <w:rsid w:val="0085229A"/>
    <w:rsid w:val="00854CCE"/>
    <w:rsid w:val="00856112"/>
    <w:rsid w:val="008806E1"/>
    <w:rsid w:val="00882E51"/>
    <w:rsid w:val="00887D17"/>
    <w:rsid w:val="008A2DD0"/>
    <w:rsid w:val="008B1FDC"/>
    <w:rsid w:val="008B2101"/>
    <w:rsid w:val="008B7108"/>
    <w:rsid w:val="008C4AA0"/>
    <w:rsid w:val="008D215E"/>
    <w:rsid w:val="008D6AE5"/>
    <w:rsid w:val="008E4A54"/>
    <w:rsid w:val="008F3769"/>
    <w:rsid w:val="008F6F99"/>
    <w:rsid w:val="009007CD"/>
    <w:rsid w:val="0092491D"/>
    <w:rsid w:val="00961C9A"/>
    <w:rsid w:val="00964B48"/>
    <w:rsid w:val="0097053C"/>
    <w:rsid w:val="00971299"/>
    <w:rsid w:val="00993E46"/>
    <w:rsid w:val="009B7F1F"/>
    <w:rsid w:val="009E746C"/>
    <w:rsid w:val="009F69CA"/>
    <w:rsid w:val="00A02EC3"/>
    <w:rsid w:val="00A54318"/>
    <w:rsid w:val="00A653D0"/>
    <w:rsid w:val="00A853D5"/>
    <w:rsid w:val="00AA7D77"/>
    <w:rsid w:val="00AC309F"/>
    <w:rsid w:val="00AD3751"/>
    <w:rsid w:val="00AD4EE0"/>
    <w:rsid w:val="00AF1E6A"/>
    <w:rsid w:val="00AF3FC5"/>
    <w:rsid w:val="00B0034C"/>
    <w:rsid w:val="00B24EC9"/>
    <w:rsid w:val="00B31EAA"/>
    <w:rsid w:val="00B47E1D"/>
    <w:rsid w:val="00B52B0D"/>
    <w:rsid w:val="00B60644"/>
    <w:rsid w:val="00B60D04"/>
    <w:rsid w:val="00B852F8"/>
    <w:rsid w:val="00BB027C"/>
    <w:rsid w:val="00BC5006"/>
    <w:rsid w:val="00BD7357"/>
    <w:rsid w:val="00BD7FCC"/>
    <w:rsid w:val="00BE74C4"/>
    <w:rsid w:val="00BF57CA"/>
    <w:rsid w:val="00C20139"/>
    <w:rsid w:val="00C2460A"/>
    <w:rsid w:val="00C24FAA"/>
    <w:rsid w:val="00C644DB"/>
    <w:rsid w:val="00C746E2"/>
    <w:rsid w:val="00C93458"/>
    <w:rsid w:val="00CA2536"/>
    <w:rsid w:val="00CA4B43"/>
    <w:rsid w:val="00CA5ECA"/>
    <w:rsid w:val="00CB60AB"/>
    <w:rsid w:val="00CC3F17"/>
    <w:rsid w:val="00CC78D8"/>
    <w:rsid w:val="00CD32AE"/>
    <w:rsid w:val="00D17CCE"/>
    <w:rsid w:val="00D62574"/>
    <w:rsid w:val="00D74B44"/>
    <w:rsid w:val="00DA13B0"/>
    <w:rsid w:val="00DA1FE2"/>
    <w:rsid w:val="00DA4E9D"/>
    <w:rsid w:val="00DB028A"/>
    <w:rsid w:val="00DB080A"/>
    <w:rsid w:val="00DB1333"/>
    <w:rsid w:val="00DC2D0B"/>
    <w:rsid w:val="00DD2807"/>
    <w:rsid w:val="00DE32D5"/>
    <w:rsid w:val="00E04198"/>
    <w:rsid w:val="00E265FE"/>
    <w:rsid w:val="00E3681A"/>
    <w:rsid w:val="00E4171D"/>
    <w:rsid w:val="00E4178B"/>
    <w:rsid w:val="00E42CDD"/>
    <w:rsid w:val="00E620F6"/>
    <w:rsid w:val="00E70233"/>
    <w:rsid w:val="00E8245D"/>
    <w:rsid w:val="00E86BF2"/>
    <w:rsid w:val="00E967FD"/>
    <w:rsid w:val="00EB7775"/>
    <w:rsid w:val="00EC0DD5"/>
    <w:rsid w:val="00EC3CA6"/>
    <w:rsid w:val="00EC48AD"/>
    <w:rsid w:val="00ED0893"/>
    <w:rsid w:val="00ED0D13"/>
    <w:rsid w:val="00ED3111"/>
    <w:rsid w:val="00ED702F"/>
    <w:rsid w:val="00EE29D9"/>
    <w:rsid w:val="00F05073"/>
    <w:rsid w:val="00F239DB"/>
    <w:rsid w:val="00F61617"/>
    <w:rsid w:val="00F62E08"/>
    <w:rsid w:val="00F662E6"/>
    <w:rsid w:val="00F66B4F"/>
    <w:rsid w:val="00F76E46"/>
    <w:rsid w:val="00F859B1"/>
    <w:rsid w:val="00F978C6"/>
    <w:rsid w:val="00FB35B4"/>
    <w:rsid w:val="00FD48B1"/>
    <w:rsid w:val="00FE1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B1C9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9E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449E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24F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4FAA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842E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Таблица шапка"/>
    <w:basedOn w:val="a"/>
    <w:rsid w:val="00D17CCE"/>
    <w:pPr>
      <w:keepNext/>
      <w:spacing w:before="40" w:after="40"/>
      <w:ind w:left="57" w:right="57"/>
    </w:pPr>
    <w:rPr>
      <w:bCs/>
      <w:snapToGrid w:val="0"/>
      <w:sz w:val="22"/>
      <w:szCs w:val="22"/>
    </w:rPr>
  </w:style>
  <w:style w:type="paragraph" w:customStyle="1" w:styleId="a9">
    <w:name w:val="Таблица текст"/>
    <w:basedOn w:val="a"/>
    <w:rsid w:val="00D17CCE"/>
    <w:pPr>
      <w:spacing w:before="40" w:after="40"/>
      <w:ind w:left="57" w:right="57"/>
    </w:pPr>
    <w:rPr>
      <w:bCs/>
      <w:snapToGrid w:val="0"/>
      <w:szCs w:val="22"/>
    </w:rPr>
  </w:style>
  <w:style w:type="paragraph" w:customStyle="1" w:styleId="Times12">
    <w:name w:val="Times 12"/>
    <w:basedOn w:val="a"/>
    <w:rsid w:val="00D17C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50">
    <w:name w:val="Заголовок 5 Знак"/>
    <w:basedOn w:val="a0"/>
    <w:link w:val="5"/>
    <w:semiHidden/>
    <w:rsid w:val="000B1C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Body">
    <w:name w:val="Body"/>
    <w:basedOn w:val="a"/>
    <w:rsid w:val="000B1C95"/>
    <w:pPr>
      <w:overflowPunct w:val="0"/>
      <w:autoSpaceDE w:val="0"/>
      <w:autoSpaceDN w:val="0"/>
      <w:adjustRightInd w:val="0"/>
      <w:spacing w:line="360" w:lineRule="atLeast"/>
      <w:ind w:left="284" w:firstLine="851"/>
      <w:jc w:val="both"/>
      <w:textAlignment w:val="baseline"/>
    </w:pPr>
    <w:rPr>
      <w:rFonts w:ascii="Pragmatica" w:hAnsi="Pragmatica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zhkova-ev\AppData\Local\Microsoft\Windows\Temporary%20Internet%20Files\Content.Outlook\4WULIZJM\&#1055;&#1088;&#1086;&#1077;&#1082;&#1090;%20&#1076;&#1086;&#1075;&#1086;&#1074;&#1086;&#1088;&#1072;%20%202015%20&#107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98A8EC-1E7E-4972-A4C3-2B66ADFC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Проект договора  2015 г</Template>
  <TotalTime>0</TotalTime>
  <Pages>1</Pages>
  <Words>1960</Words>
  <Characters>11173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rozhkova-ev</dc:creator>
  <cp:lastModifiedBy/>
  <cp:revision>1</cp:revision>
  <cp:lastPrinted>2014-11-21T10:31:00Z</cp:lastPrinted>
  <dcterms:created xsi:type="dcterms:W3CDTF">2014-11-27T06:44:00Z</dcterms:created>
  <dcterms:modified xsi:type="dcterms:W3CDTF">1601-01-01T00:00:00Z</dcterms:modified>
</cp:coreProperties>
</file>