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C05" w:rsidRPr="009550F0" w:rsidRDefault="00871C05" w:rsidP="00F507D6">
      <w:pPr>
        <w:jc w:val="center"/>
        <w:outlineLvl w:val="0"/>
        <w:rPr>
          <w:rFonts w:ascii="Times New Roman" w:hAnsi="Times New Roman" w:cs="Times New Roman"/>
        </w:rPr>
      </w:pPr>
      <w:r w:rsidRPr="009550F0">
        <w:rPr>
          <w:rFonts w:ascii="Times New Roman" w:hAnsi="Times New Roman" w:cs="Times New Roman"/>
        </w:rPr>
        <w:t>ИЗВЕЩЕНИЕ О ПРОДЛЕНИИ СРОКА ПОДАЧИ ЗАЯВОК</w:t>
      </w:r>
    </w:p>
    <w:p w:rsidR="00871C05" w:rsidRDefault="00871C05" w:rsidP="00F507D6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224/67-03/13-70/2 ОЗЦЭ</w:t>
      </w:r>
    </w:p>
    <w:p w:rsidR="00871C05" w:rsidRPr="00A6215E" w:rsidRDefault="00871C05" w:rsidP="00F507D6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871C05" w:rsidRPr="00A6215E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871C05" w:rsidRPr="00A6215E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71C05" w:rsidRPr="00A6215E" w:rsidRDefault="00871C05" w:rsidP="00F507D6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71C05" w:rsidRDefault="00871C05" w:rsidP="00F507D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71C05" w:rsidRPr="006F3094" w:rsidRDefault="00871C05" w:rsidP="00F507D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871C05" w:rsidRPr="00BD1E5B" w:rsidRDefault="00871C05" w:rsidP="00F507D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871C05" w:rsidRPr="00A6215E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сахара (песка)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871C05" w:rsidRPr="00A6215E" w:rsidRDefault="00871C05" w:rsidP="00F507D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871C05" w:rsidRPr="00B924AA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B924AA">
        <w:rPr>
          <w:rFonts w:ascii="Times New Roman" w:hAnsi="Times New Roman" w:cs="Times New Roman"/>
          <w:color w:val="000000"/>
        </w:rPr>
        <w:t>249033, Калужская область, г. Обнинск, пл. Бондаренко, д. 1.</w:t>
      </w:r>
    </w:p>
    <w:p w:rsidR="00871C05" w:rsidRPr="00A6215E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71C05" w:rsidRPr="00A6215E" w:rsidRDefault="00871C05" w:rsidP="00F507D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71C05" w:rsidRPr="00A6215E" w:rsidRDefault="00871C05" w:rsidP="00F507D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1C05" w:rsidRPr="00A6215E" w:rsidRDefault="00871C05" w:rsidP="00F507D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71C05" w:rsidRPr="00861728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C2C7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9C2C70">
        <w:rPr>
          <w:rFonts w:ascii="Times New Roman" w:hAnsi="Times New Roman" w:cs="Times New Roman"/>
        </w:rPr>
        <w:t xml:space="preserve">: 178 453, 33 (сто семьдесят восемь тысяч четыреста пятьдесят три рубля 33 копейки) рубля с НДС. </w:t>
      </w:r>
      <w:r>
        <w:rPr>
          <w:rFonts w:ascii="Times New Roman" w:hAnsi="Times New Roman" w:cs="Times New Roman"/>
        </w:rPr>
        <w:t>С</w:t>
      </w:r>
      <w:r w:rsidRPr="009C2C70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д.1</w:t>
      </w:r>
      <w:r>
        <w:rPr>
          <w:rFonts w:ascii="Times New Roman" w:hAnsi="Times New Roman" w:cs="Times New Roman"/>
        </w:rPr>
        <w:t>,</w:t>
      </w:r>
      <w:r w:rsidRPr="009C2C70">
        <w:rPr>
          <w:rFonts w:ascii="Times New Roman" w:hAnsi="Times New Roman" w:cs="Times New Roman"/>
        </w:rPr>
        <w:t xml:space="preserve"> ул. Пирогова д.13, страхование, уплату налогов (НДС), таможенных пошлин, сборов и других обязательных платежей, предусмотренных законодательством РФ.</w:t>
      </w:r>
    </w:p>
    <w:p w:rsidR="00871C05" w:rsidRPr="009C2C70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C2C7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9C2C7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71C05" w:rsidRPr="00A6215E" w:rsidRDefault="00871C05" w:rsidP="00F507D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71C05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871C05" w:rsidRPr="009550F0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550F0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550F0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550F0">
        <w:rPr>
          <w:rFonts w:ascii="Times New Roman" w:hAnsi="Times New Roman" w:cs="Times New Roman"/>
          <w:b/>
          <w:bCs/>
        </w:rPr>
        <w:t>:</w:t>
      </w:r>
    </w:p>
    <w:p w:rsidR="00871C05" w:rsidRPr="009550F0" w:rsidRDefault="00871C05" w:rsidP="009550F0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9550F0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9550F0">
        <w:rPr>
          <w:rFonts w:ascii="Times New Roman" w:hAnsi="Times New Roman" w:cs="Times New Roman"/>
          <w:color w:val="0000FF"/>
        </w:rPr>
        <w:t xml:space="preserve"> </w:t>
      </w:r>
      <w:r w:rsidRPr="009550F0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9550F0">
        <w:rPr>
          <w:rFonts w:ascii="Times New Roman" w:hAnsi="Times New Roman" w:cs="Times New Roman"/>
          <w:spacing w:val="-6"/>
        </w:rPr>
        <w:t>на участие в запросе цен</w:t>
      </w:r>
      <w:r w:rsidRPr="009550F0">
        <w:rPr>
          <w:rFonts w:ascii="Times New Roman" w:hAnsi="Times New Roman" w:cs="Times New Roman"/>
        </w:rPr>
        <w:t xml:space="preserve"> продлевается на 4 рабочих дня.</w:t>
      </w:r>
    </w:p>
    <w:p w:rsidR="00871C05" w:rsidRPr="00A6215E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71C05" w:rsidRPr="00A6215E" w:rsidRDefault="00871C05" w:rsidP="00F507D6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871C05" w:rsidRPr="00A6215E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12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871C05" w:rsidRPr="00A6215E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19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871C05" w:rsidRPr="00A6215E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871C05" w:rsidRPr="00A6215E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871C05" w:rsidRPr="00A6215E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71C05" w:rsidRPr="00D55FE5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71C05" w:rsidRPr="00A6215E" w:rsidRDefault="00871C05" w:rsidP="00F507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71C05" w:rsidRDefault="00871C05" w:rsidP="00F507D6">
      <w:pPr>
        <w:jc w:val="both"/>
      </w:pPr>
    </w:p>
    <w:sectPr w:rsidR="00871C05" w:rsidSect="00103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08EF"/>
    <w:rsid w:val="000648DD"/>
    <w:rsid w:val="001037A1"/>
    <w:rsid w:val="00246236"/>
    <w:rsid w:val="0036723D"/>
    <w:rsid w:val="003D771F"/>
    <w:rsid w:val="00430EF7"/>
    <w:rsid w:val="00454708"/>
    <w:rsid w:val="004E5D69"/>
    <w:rsid w:val="00520DB2"/>
    <w:rsid w:val="00611CEC"/>
    <w:rsid w:val="006F3094"/>
    <w:rsid w:val="00721430"/>
    <w:rsid w:val="0074525C"/>
    <w:rsid w:val="00861728"/>
    <w:rsid w:val="00871C05"/>
    <w:rsid w:val="00887A00"/>
    <w:rsid w:val="008E3C0C"/>
    <w:rsid w:val="0094581F"/>
    <w:rsid w:val="00953251"/>
    <w:rsid w:val="009550F0"/>
    <w:rsid w:val="009C2C70"/>
    <w:rsid w:val="00A6215E"/>
    <w:rsid w:val="00AB5962"/>
    <w:rsid w:val="00B15C4C"/>
    <w:rsid w:val="00B924AA"/>
    <w:rsid w:val="00BA40B6"/>
    <w:rsid w:val="00BD1E5B"/>
    <w:rsid w:val="00C572F3"/>
    <w:rsid w:val="00C908EF"/>
    <w:rsid w:val="00D14104"/>
    <w:rsid w:val="00D42E6F"/>
    <w:rsid w:val="00D55FE5"/>
    <w:rsid w:val="00D822F8"/>
    <w:rsid w:val="00DA6B67"/>
    <w:rsid w:val="00F50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7D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9550F0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739</Words>
  <Characters>4218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2013-03-29T12:04:00Z</dcterms:created>
  <dcterms:modified xsi:type="dcterms:W3CDTF">2013-04-04T11:30:00Z</dcterms:modified>
</cp:coreProperties>
</file>