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AF7" w:rsidRPr="00A0064B" w:rsidRDefault="00AC4AF7" w:rsidP="006B691D">
      <w:pPr>
        <w:jc w:val="center"/>
        <w:outlineLvl w:val="0"/>
        <w:rPr>
          <w:rFonts w:ascii="Times New Roman" w:hAnsi="Times New Roman" w:cs="Times New Roman"/>
        </w:rPr>
      </w:pPr>
      <w:r w:rsidRPr="00A0064B">
        <w:rPr>
          <w:rFonts w:ascii="Times New Roman" w:hAnsi="Times New Roman" w:cs="Times New Roman"/>
        </w:rPr>
        <w:t>ИЗВЕЩЕНИЕ О ПРОДЛЕНИИ СРОКА ПОДАЧИ ЗАЯВОК</w:t>
      </w:r>
    </w:p>
    <w:p w:rsidR="00AC4AF7" w:rsidRDefault="00AC4AF7" w:rsidP="006B691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224/67-03/13-82/2 ОЗЦЭ</w:t>
      </w:r>
    </w:p>
    <w:p w:rsidR="00AC4AF7" w:rsidRPr="00A6215E" w:rsidRDefault="00AC4AF7" w:rsidP="006B691D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AC4AF7" w:rsidRPr="00A6215E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AC4AF7" w:rsidRPr="00A6215E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C4AF7" w:rsidRPr="00A6215E" w:rsidRDefault="00AC4AF7" w:rsidP="006B691D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C4AF7" w:rsidRDefault="00AC4AF7" w:rsidP="006B691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C4AF7" w:rsidRPr="006F3094" w:rsidRDefault="00AC4AF7" w:rsidP="006B691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>
        <w:rPr>
          <w:rFonts w:ascii="Times New Roman" w:hAnsi="Times New Roman" w:cs="Times New Roman"/>
          <w:lang w:val="en-US"/>
        </w:rPr>
        <w:t>yupavlova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AC4AF7" w:rsidRPr="00BD1E5B" w:rsidRDefault="00AC4AF7" w:rsidP="006B691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AC4AF7" w:rsidRPr="00A6215E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 w:rsidRPr="00520DB2">
        <w:rPr>
          <w:rFonts w:ascii="Times New Roman" w:hAnsi="Times New Roman" w:cs="Times New Roman"/>
        </w:rPr>
        <w:t xml:space="preserve">Поставка </w:t>
      </w:r>
      <w:r w:rsidRPr="00496C1D">
        <w:rPr>
          <w:rFonts w:ascii="Times New Roman" w:hAnsi="Times New Roman" w:cs="Times New Roman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AC4AF7" w:rsidRPr="00A6215E" w:rsidRDefault="00AC4AF7" w:rsidP="006B691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AC4AF7" w:rsidRPr="00A6215E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AC4AF7" w:rsidRPr="00A6215E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C4AF7" w:rsidRPr="00A6215E" w:rsidRDefault="00AC4AF7" w:rsidP="006B691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4AF7" w:rsidRPr="00A6215E" w:rsidRDefault="00AC4AF7" w:rsidP="006B691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4AF7" w:rsidRPr="00A6215E" w:rsidRDefault="00AC4AF7" w:rsidP="006B691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4AF7" w:rsidRPr="004272C9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272C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4272C9">
        <w:rPr>
          <w:rFonts w:ascii="Times New Roman" w:hAnsi="Times New Roman" w:cs="Times New Roman"/>
        </w:rPr>
        <w:t xml:space="preserve">: </w:t>
      </w:r>
      <w:r w:rsidRPr="00DB74E0">
        <w:rPr>
          <w:rFonts w:ascii="Times New Roman" w:hAnsi="Times New Roman" w:cs="Times New Roman"/>
        </w:rPr>
        <w:t>119</w:t>
      </w:r>
      <w:r>
        <w:rPr>
          <w:rFonts w:ascii="Times New Roman" w:hAnsi="Times New Roman" w:cs="Times New Roman"/>
        </w:rPr>
        <w:t xml:space="preserve"> </w:t>
      </w:r>
      <w:r w:rsidRPr="00DB74E0">
        <w:rPr>
          <w:rFonts w:ascii="Times New Roman" w:hAnsi="Times New Roman" w:cs="Times New Roman"/>
        </w:rPr>
        <w:t>831,</w:t>
      </w:r>
      <w:r>
        <w:rPr>
          <w:rFonts w:ascii="Times New Roman" w:hAnsi="Times New Roman" w:cs="Times New Roman"/>
        </w:rPr>
        <w:t xml:space="preserve"> </w:t>
      </w:r>
      <w:r w:rsidRPr="00DB74E0">
        <w:rPr>
          <w:rFonts w:ascii="Times New Roman" w:hAnsi="Times New Roman" w:cs="Times New Roman"/>
        </w:rPr>
        <w:t>50 (Сто девятнадцать тысяч восемьсот тридцать один</w:t>
      </w:r>
      <w:r w:rsidRPr="004272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рубль 50 копее</w:t>
      </w:r>
      <w:r w:rsidRPr="004272C9">
        <w:rPr>
          <w:rFonts w:ascii="Times New Roman" w:hAnsi="Times New Roman" w:cs="Times New Roman"/>
        </w:rPr>
        <w:t xml:space="preserve">к) </w:t>
      </w:r>
      <w:r>
        <w:rPr>
          <w:rFonts w:ascii="Times New Roman" w:hAnsi="Times New Roman" w:cs="Times New Roman"/>
        </w:rPr>
        <w:t>рубля</w:t>
      </w:r>
      <w:r w:rsidRPr="004272C9">
        <w:rPr>
          <w:rFonts w:ascii="Times New Roman" w:hAnsi="Times New Roman" w:cs="Times New Roman"/>
        </w:rPr>
        <w:t xml:space="preserve"> с НДС. 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4272C9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</w:rPr>
        <w:t>.</w:t>
      </w:r>
    </w:p>
    <w:p w:rsidR="00AC4AF7" w:rsidRPr="004272C9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272C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272C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C4AF7" w:rsidRPr="00A6215E" w:rsidRDefault="00AC4AF7" w:rsidP="006B691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C4AF7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AC4AF7" w:rsidRPr="00D04EFC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04EFC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D04EFC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D04EFC">
        <w:rPr>
          <w:rFonts w:ascii="Times New Roman" w:hAnsi="Times New Roman" w:cs="Times New Roman"/>
          <w:b/>
          <w:bCs/>
        </w:rPr>
        <w:t>:</w:t>
      </w:r>
    </w:p>
    <w:p w:rsidR="00AC4AF7" w:rsidRPr="00A6215E" w:rsidRDefault="00AC4AF7" w:rsidP="00D04EF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D04EFC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D04EFC">
        <w:rPr>
          <w:rFonts w:ascii="Times New Roman" w:hAnsi="Times New Roman" w:cs="Times New Roman"/>
          <w:color w:val="0000FF"/>
        </w:rPr>
        <w:t xml:space="preserve"> </w:t>
      </w:r>
      <w:r w:rsidRPr="00D04EFC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D04EFC">
        <w:rPr>
          <w:rFonts w:ascii="Times New Roman" w:hAnsi="Times New Roman" w:cs="Times New Roman"/>
          <w:spacing w:val="-6"/>
        </w:rPr>
        <w:t>на участие в запросе цен</w:t>
      </w:r>
      <w:r w:rsidRPr="00D04EFC">
        <w:rPr>
          <w:rFonts w:ascii="Times New Roman" w:hAnsi="Times New Roman" w:cs="Times New Roman"/>
        </w:rPr>
        <w:t xml:space="preserve"> продлевается на 4 рабочих дня.</w:t>
      </w:r>
    </w:p>
    <w:p w:rsidR="00AC4AF7" w:rsidRPr="00A6215E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C4AF7" w:rsidRPr="00A6215E" w:rsidRDefault="00AC4AF7" w:rsidP="006B691D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08» 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AC4AF7" w:rsidRPr="00A6215E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12» 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C4AF7" w:rsidRPr="00A6215E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19» 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C4AF7" w:rsidRPr="00A6215E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AC4AF7" w:rsidRPr="00A6215E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AC4AF7" w:rsidRPr="00A6215E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C4AF7" w:rsidRPr="00D55FE5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C4AF7" w:rsidRPr="00A6215E" w:rsidRDefault="00AC4AF7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C4AF7" w:rsidRDefault="00AC4AF7" w:rsidP="006B691D">
      <w:pPr>
        <w:jc w:val="both"/>
      </w:pPr>
    </w:p>
    <w:sectPr w:rsidR="00AC4AF7" w:rsidSect="00F95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4913"/>
    <w:rsid w:val="000648DD"/>
    <w:rsid w:val="0036723D"/>
    <w:rsid w:val="003D771F"/>
    <w:rsid w:val="004272C9"/>
    <w:rsid w:val="00454708"/>
    <w:rsid w:val="00496C1D"/>
    <w:rsid w:val="004E24D4"/>
    <w:rsid w:val="004E5D69"/>
    <w:rsid w:val="00520DB2"/>
    <w:rsid w:val="006B691D"/>
    <w:rsid w:val="006F3094"/>
    <w:rsid w:val="00887A00"/>
    <w:rsid w:val="008E3C0C"/>
    <w:rsid w:val="00964913"/>
    <w:rsid w:val="00A0064B"/>
    <w:rsid w:val="00A6215E"/>
    <w:rsid w:val="00AC4AF7"/>
    <w:rsid w:val="00B15C4C"/>
    <w:rsid w:val="00BA40B6"/>
    <w:rsid w:val="00BD1E5B"/>
    <w:rsid w:val="00C572F3"/>
    <w:rsid w:val="00D04EFC"/>
    <w:rsid w:val="00D14104"/>
    <w:rsid w:val="00D42E6F"/>
    <w:rsid w:val="00D55FE5"/>
    <w:rsid w:val="00D822F8"/>
    <w:rsid w:val="00DA6B67"/>
    <w:rsid w:val="00DB74E0"/>
    <w:rsid w:val="00E777C9"/>
    <w:rsid w:val="00F95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91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6B691D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D04EFC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736</Words>
  <Characters>4199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2013-03-27T06:22:00Z</dcterms:created>
  <dcterms:modified xsi:type="dcterms:W3CDTF">2013-04-02T12:03:00Z</dcterms:modified>
</cp:coreProperties>
</file>