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5B8" w:rsidRPr="00CE3A36" w:rsidRDefault="009845B8" w:rsidP="00E53DE7">
      <w:pPr>
        <w:pStyle w:val="ListNumber"/>
        <w:spacing w:before="0" w:line="240" w:lineRule="auto"/>
        <w:jc w:val="center"/>
        <w:rPr>
          <w:b/>
          <w:caps/>
          <w:sz w:val="24"/>
          <w:szCs w:val="24"/>
        </w:rPr>
      </w:pPr>
      <w:r w:rsidRPr="00CE3A36">
        <w:rPr>
          <w:b/>
          <w:sz w:val="24"/>
          <w:szCs w:val="24"/>
        </w:rPr>
        <w:t xml:space="preserve">Протокол заседания Закупочной комиссии по вопросу признания открытого </w:t>
      </w:r>
      <w:r>
        <w:rPr>
          <w:b/>
          <w:sz w:val="24"/>
          <w:szCs w:val="24"/>
        </w:rPr>
        <w:t xml:space="preserve">запроса предложений </w:t>
      </w:r>
      <w:r w:rsidRPr="00CE3A36">
        <w:rPr>
          <w:b/>
          <w:sz w:val="24"/>
          <w:szCs w:val="24"/>
        </w:rPr>
        <w:t>несостоявшимся</w:t>
      </w:r>
    </w:p>
    <w:p w:rsidR="009845B8" w:rsidRPr="00CE3A36" w:rsidRDefault="009845B8" w:rsidP="00584721">
      <w:pPr>
        <w:pStyle w:val="1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210"/>
        <w:gridCol w:w="5211"/>
      </w:tblGrid>
      <w:tr w:rsidR="009845B8" w:rsidRPr="00CE3A36">
        <w:tc>
          <w:tcPr>
            <w:tcW w:w="5210" w:type="dxa"/>
          </w:tcPr>
          <w:p w:rsidR="009845B8" w:rsidRPr="003E1822" w:rsidRDefault="009845B8" w:rsidP="003E1822">
            <w:pPr>
              <w:ind w:right="494"/>
            </w:pPr>
            <w:r w:rsidRPr="00CE3A36">
              <w:t>№ </w:t>
            </w:r>
            <w:r>
              <w:t>_________</w:t>
            </w:r>
          </w:p>
        </w:tc>
        <w:tc>
          <w:tcPr>
            <w:tcW w:w="5211" w:type="dxa"/>
          </w:tcPr>
          <w:p w:rsidR="009845B8" w:rsidRPr="00CE3A36" w:rsidRDefault="009845B8" w:rsidP="00BD288F">
            <w:pPr>
              <w:ind w:left="550"/>
              <w:jc w:val="right"/>
            </w:pPr>
            <w:r>
              <w:t>31.05.</w:t>
            </w:r>
            <w:r w:rsidRPr="00CE3A36">
              <w:t>2013</w:t>
            </w:r>
            <w:r>
              <w:t xml:space="preserve"> </w:t>
            </w:r>
            <w:r w:rsidRPr="00CE3A36">
              <w:t>г.</w:t>
            </w:r>
          </w:p>
        </w:tc>
      </w:tr>
    </w:tbl>
    <w:p w:rsidR="009845B8" w:rsidRPr="00CE3A36" w:rsidRDefault="009845B8" w:rsidP="003659D3">
      <w:pPr>
        <w:ind w:right="1205"/>
        <w:jc w:val="both"/>
      </w:pPr>
      <w:r>
        <w:t>г. Сергиев Посад</w:t>
      </w:r>
    </w:p>
    <w:p w:rsidR="009845B8" w:rsidRPr="00CE3A36" w:rsidRDefault="009845B8">
      <w:pPr>
        <w:jc w:val="both"/>
        <w:rPr>
          <w:b/>
          <w:bCs/>
          <w:caps/>
        </w:rPr>
      </w:pPr>
    </w:p>
    <w:p w:rsidR="009845B8" w:rsidRPr="00CE3A36" w:rsidRDefault="009845B8">
      <w:pPr>
        <w:jc w:val="both"/>
        <w:rPr>
          <w:b/>
          <w:bCs/>
          <w:caps/>
        </w:rPr>
      </w:pPr>
    </w:p>
    <w:p w:rsidR="009845B8" w:rsidRPr="00CE3A36" w:rsidRDefault="009845B8">
      <w:pPr>
        <w:keepNext/>
        <w:jc w:val="both"/>
        <w:outlineLvl w:val="1"/>
        <w:rPr>
          <w:b/>
          <w:bCs/>
        </w:rPr>
      </w:pPr>
      <w:r w:rsidRPr="00CE3A36">
        <w:rPr>
          <w:b/>
          <w:bCs/>
        </w:rPr>
        <w:t>ПРЕДМЕТ ЗАКУПКИ:</w:t>
      </w:r>
    </w:p>
    <w:p w:rsidR="009845B8" w:rsidRPr="003E1822" w:rsidRDefault="009845B8" w:rsidP="003E1822">
      <w:pPr>
        <w:pStyle w:val="Heading2"/>
        <w:rPr>
          <w:rFonts w:ascii="Times New Roman" w:hAnsi="Times New Roman"/>
          <w:color w:val="auto"/>
          <w:sz w:val="24"/>
          <w:szCs w:val="24"/>
        </w:rPr>
      </w:pPr>
      <w:r w:rsidRPr="003E1822">
        <w:rPr>
          <w:rFonts w:ascii="Times New Roman" w:hAnsi="Times New Roman"/>
          <w:color w:val="auto"/>
          <w:sz w:val="24"/>
          <w:szCs w:val="24"/>
        </w:rPr>
        <w:t>право заключения договора на поставку бумажной продукции «Бумага А4» для нужд ООО «Мосэнергосбыт – Сергиев Посад» на сумму не более 560 800,00 руб., без НДС</w:t>
      </w:r>
    </w:p>
    <w:p w:rsidR="009845B8" w:rsidRPr="00CE3A36" w:rsidRDefault="009845B8" w:rsidP="007B2C76"/>
    <w:p w:rsidR="009845B8" w:rsidRPr="00CE3A36" w:rsidRDefault="009845B8" w:rsidP="00FD0B30">
      <w:pPr>
        <w:keepNext/>
        <w:jc w:val="both"/>
        <w:outlineLvl w:val="1"/>
        <w:rPr>
          <w:b/>
          <w:bCs/>
          <w:caps/>
        </w:rPr>
      </w:pPr>
      <w:r w:rsidRPr="00CE3A36">
        <w:rPr>
          <w:b/>
          <w:bCs/>
          <w:caps/>
        </w:rPr>
        <w:t>ВОПРОСЫ ЗАСЕДАНИЯ ЗАКУПОЧНОЙ КОМИССИИ:</w:t>
      </w:r>
    </w:p>
    <w:p w:rsidR="009845B8" w:rsidRPr="00CE3A36" w:rsidRDefault="009845B8" w:rsidP="00FD0B30">
      <w:pPr>
        <w:keepNext/>
        <w:numPr>
          <w:ilvl w:val="0"/>
          <w:numId w:val="6"/>
        </w:numPr>
        <w:suppressAutoHyphens/>
        <w:spacing w:before="240"/>
        <w:jc w:val="both"/>
        <w:outlineLvl w:val="2"/>
        <w:rPr>
          <w:b/>
          <w:bCs/>
          <w:i/>
          <w:iCs/>
        </w:rPr>
      </w:pPr>
      <w:r w:rsidRPr="00CE3A36">
        <w:rPr>
          <w:b/>
          <w:bCs/>
          <w:i/>
          <w:iCs/>
        </w:rPr>
        <w:t>Об одобрении отчета об оценке Предложений</w:t>
      </w:r>
    </w:p>
    <w:p w:rsidR="009845B8" w:rsidRPr="00CE3A36" w:rsidRDefault="009845B8" w:rsidP="00FD0B30">
      <w:pPr>
        <w:jc w:val="both"/>
      </w:pPr>
      <w:r w:rsidRPr="00CE3A36">
        <w:t>Члены Закупочной комиссии изучили поступившее Предложение. Результаты оценки сведены в отчет об оценке. Закупочной комиссии предлагается одобрить Отчет об оценке Предложений.</w:t>
      </w:r>
    </w:p>
    <w:p w:rsidR="009845B8" w:rsidRPr="00CE3A36" w:rsidRDefault="009845B8" w:rsidP="00FD0B30">
      <w:pPr>
        <w:jc w:val="both"/>
      </w:pPr>
    </w:p>
    <w:p w:rsidR="009845B8" w:rsidRPr="00CE3A36" w:rsidRDefault="009845B8" w:rsidP="00FD0B30">
      <w:pPr>
        <w:keepNext/>
        <w:numPr>
          <w:ilvl w:val="0"/>
          <w:numId w:val="6"/>
        </w:numPr>
        <w:suppressAutoHyphens/>
        <w:jc w:val="both"/>
        <w:outlineLvl w:val="2"/>
        <w:rPr>
          <w:b/>
          <w:bCs/>
          <w:i/>
          <w:iCs/>
        </w:rPr>
      </w:pPr>
      <w:bookmarkStart w:id="0" w:name="_Ref93304224"/>
      <w:r w:rsidRPr="00CE3A36">
        <w:rPr>
          <w:b/>
          <w:bCs/>
          <w:i/>
          <w:iCs/>
        </w:rPr>
        <w:t xml:space="preserve">Об отклонении </w:t>
      </w:r>
      <w:bookmarkEnd w:id="0"/>
      <w:r w:rsidRPr="00CE3A36">
        <w:rPr>
          <w:b/>
          <w:bCs/>
          <w:i/>
          <w:iCs/>
        </w:rPr>
        <w:t>Предложений</w:t>
      </w:r>
    </w:p>
    <w:p w:rsidR="009845B8" w:rsidRPr="00CE3A36" w:rsidRDefault="009845B8" w:rsidP="00FD0B30">
      <w:pPr>
        <w:jc w:val="both"/>
      </w:pPr>
      <w:bookmarkStart w:id="1" w:name="_Ref93304289"/>
      <w:r w:rsidRPr="00CE3A36">
        <w:t xml:space="preserve">Представленное Предложение Участника </w:t>
      </w:r>
      <w:r w:rsidRPr="003E1822">
        <w:t>открытого запроса предложений не</w:t>
      </w:r>
      <w:r w:rsidRPr="00CE3A36">
        <w:t xml:space="preserve"> было отклонено.</w:t>
      </w:r>
    </w:p>
    <w:p w:rsidR="009845B8" w:rsidRPr="00CE3A36" w:rsidRDefault="009845B8" w:rsidP="00FD0B30">
      <w:pPr>
        <w:jc w:val="both"/>
      </w:pPr>
    </w:p>
    <w:p w:rsidR="009845B8" w:rsidRPr="003E1822" w:rsidRDefault="009845B8" w:rsidP="003E1822">
      <w:pPr>
        <w:ind w:firstLine="540"/>
        <w:jc w:val="both"/>
        <w:rPr>
          <w:i/>
        </w:rPr>
      </w:pPr>
      <w:r w:rsidRPr="00CE3A36">
        <w:rPr>
          <w:b/>
          <w:i/>
        </w:rPr>
        <w:t>3</w:t>
      </w:r>
      <w:r w:rsidRPr="00CE3A36">
        <w:rPr>
          <w:b/>
        </w:rPr>
        <w:t>.</w:t>
      </w:r>
      <w:r w:rsidRPr="00CE3A36">
        <w:t xml:space="preserve"> </w:t>
      </w:r>
      <w:r w:rsidRPr="00CE3A36">
        <w:rPr>
          <w:b/>
          <w:bCs/>
          <w:i/>
          <w:iCs/>
        </w:rPr>
        <w:t xml:space="preserve">О признании Предложения соответствующим условиям </w:t>
      </w:r>
      <w:bookmarkEnd w:id="1"/>
      <w:r w:rsidRPr="003E1822">
        <w:rPr>
          <w:b/>
          <w:i/>
        </w:rPr>
        <w:t>открытого запроса предложений</w:t>
      </w:r>
      <w:r w:rsidRPr="003E1822">
        <w:rPr>
          <w:i/>
        </w:rPr>
        <w:t xml:space="preserve"> </w:t>
      </w:r>
    </w:p>
    <w:p w:rsidR="009845B8" w:rsidRPr="003E1822" w:rsidRDefault="009845B8" w:rsidP="003E1822">
      <w:pPr>
        <w:ind w:firstLine="540"/>
        <w:jc w:val="both"/>
      </w:pPr>
      <w:r>
        <w:t>Предложение ОО</w:t>
      </w:r>
      <w:r w:rsidRPr="00CE3A36">
        <w:t>О «</w:t>
      </w:r>
      <w:r>
        <w:t>Приоритет</w:t>
      </w:r>
      <w:r w:rsidRPr="00CE3A36">
        <w:t>» (</w:t>
      </w:r>
      <w:r w:rsidRPr="00882B79">
        <w:t>141300, Моск. обл., г. Сергиев Посад, Новоугличское ш., д. 52</w:t>
      </w:r>
      <w:r w:rsidRPr="00CE3A36">
        <w:t xml:space="preserve">) признается удовлетворяющим по существу условиям </w:t>
      </w:r>
      <w:r w:rsidRPr="003E1822">
        <w:t xml:space="preserve">открытого запроса предложений. </w:t>
      </w:r>
    </w:p>
    <w:p w:rsidR="009845B8" w:rsidRPr="00CE3A36" w:rsidRDefault="009845B8" w:rsidP="00FD0B30">
      <w:pPr>
        <w:rPr>
          <w:b/>
          <w:i/>
        </w:rPr>
      </w:pPr>
    </w:p>
    <w:p w:rsidR="009845B8" w:rsidRPr="003E1822" w:rsidRDefault="009845B8" w:rsidP="00FD0B30">
      <w:pPr>
        <w:rPr>
          <w:b/>
          <w:i/>
        </w:rPr>
      </w:pPr>
      <w:r w:rsidRPr="003E1822">
        <w:rPr>
          <w:b/>
          <w:i/>
        </w:rPr>
        <w:t xml:space="preserve">     4.О признании открытого запроса предложений несостоявшимся</w:t>
      </w:r>
    </w:p>
    <w:p w:rsidR="009845B8" w:rsidRPr="00CE3A36" w:rsidRDefault="009845B8" w:rsidP="00FD0B30">
      <w:pPr>
        <w:ind w:firstLine="709"/>
        <w:jc w:val="both"/>
      </w:pPr>
      <w:r w:rsidRPr="00CE3A36">
        <w:t xml:space="preserve">В связи с тем, что  в </w:t>
      </w:r>
      <w:r w:rsidRPr="003E1822">
        <w:t>открытом запросе предложений</w:t>
      </w:r>
      <w:r w:rsidRPr="00CE3A36">
        <w:t xml:space="preserve"> участвовала одна заявка и  не была создана конкурентная среда при проведении </w:t>
      </w:r>
      <w:r w:rsidRPr="00882B79">
        <w:t>открытого запроса предложений</w:t>
      </w:r>
      <w:r w:rsidRPr="00CE3A36">
        <w:t xml:space="preserve"> на право заключения договора </w:t>
      </w:r>
      <w:r w:rsidRPr="003E1822">
        <w:t>на поставку бумажной продукции «Бумага А4» для нужд ООО «Мосэнергосбыт – Сергиев Посад»</w:t>
      </w:r>
      <w:r w:rsidRPr="00CE3A36">
        <w:t xml:space="preserve">, предлагается признать </w:t>
      </w:r>
      <w:r>
        <w:t xml:space="preserve">открытый запрос предложений </w:t>
      </w:r>
      <w:r w:rsidRPr="00CE3A36">
        <w:t xml:space="preserve">несостоявшимся. </w:t>
      </w:r>
    </w:p>
    <w:p w:rsidR="009845B8" w:rsidRPr="00CE3A36" w:rsidRDefault="009845B8" w:rsidP="00FD0B30">
      <w:pPr>
        <w:keepNext/>
        <w:jc w:val="both"/>
        <w:outlineLvl w:val="1"/>
        <w:rPr>
          <w:b/>
          <w:caps/>
        </w:rPr>
      </w:pPr>
      <w:r w:rsidRPr="00CE3A36">
        <w:rPr>
          <w:b/>
          <w:caps/>
        </w:rPr>
        <w:t>РЕШИЛИ:</w:t>
      </w:r>
    </w:p>
    <w:p w:rsidR="009845B8" w:rsidRPr="00CE3A36" w:rsidRDefault="009845B8" w:rsidP="00FD0B30">
      <w:pPr>
        <w:keepNext/>
        <w:numPr>
          <w:ilvl w:val="0"/>
          <w:numId w:val="7"/>
        </w:numPr>
        <w:jc w:val="both"/>
      </w:pPr>
      <w:r w:rsidRPr="00CE3A36">
        <w:t>Принять к сведению и одобрить отчет об оценке Предложений.</w:t>
      </w:r>
    </w:p>
    <w:p w:rsidR="009845B8" w:rsidRPr="00CE3A36" w:rsidRDefault="009845B8" w:rsidP="00882B79">
      <w:pPr>
        <w:keepNext/>
        <w:numPr>
          <w:ilvl w:val="0"/>
          <w:numId w:val="7"/>
        </w:numPr>
        <w:jc w:val="both"/>
      </w:pPr>
      <w:r w:rsidRPr="00CE3A36">
        <w:t xml:space="preserve">Признать Предложение </w:t>
      </w:r>
      <w:r>
        <w:t>ОО</w:t>
      </w:r>
      <w:r w:rsidRPr="00CE3A36">
        <w:t>О «</w:t>
      </w:r>
      <w:r>
        <w:t>Приоритет</w:t>
      </w:r>
      <w:r w:rsidRPr="00CE3A36">
        <w:t>» (</w:t>
      </w:r>
      <w:r w:rsidRPr="00882B79">
        <w:t>141300, Моск. обл., г. Сергиев Посад, Новоугличское ш., д. 52</w:t>
      </w:r>
      <w:r w:rsidRPr="00CE3A36">
        <w:t xml:space="preserve">) соответствующим условиям </w:t>
      </w:r>
      <w:r>
        <w:t>открытого запроса предложений</w:t>
      </w:r>
      <w:r w:rsidRPr="00CE3A36">
        <w:t>.</w:t>
      </w:r>
    </w:p>
    <w:p w:rsidR="009845B8" w:rsidRDefault="009845B8" w:rsidP="00FD0B30">
      <w:pPr>
        <w:keepNext/>
        <w:numPr>
          <w:ilvl w:val="0"/>
          <w:numId w:val="7"/>
        </w:numPr>
        <w:jc w:val="both"/>
      </w:pPr>
      <w:r w:rsidRPr="00CE3A36">
        <w:t xml:space="preserve">Признать </w:t>
      </w:r>
      <w:r>
        <w:t>открытый запрос предложений</w:t>
      </w:r>
      <w:r w:rsidRPr="00CE3A36">
        <w:t xml:space="preserve"> несостоявшимся. </w:t>
      </w:r>
    </w:p>
    <w:p w:rsidR="009845B8" w:rsidRDefault="009845B8" w:rsidP="00C716C0">
      <w:pPr>
        <w:keepNext/>
        <w:jc w:val="both"/>
      </w:pPr>
    </w:p>
    <w:p w:rsidR="009845B8" w:rsidRDefault="009845B8" w:rsidP="00C716C0">
      <w:pPr>
        <w:keepNext/>
        <w:jc w:val="both"/>
      </w:pPr>
    </w:p>
    <w:p w:rsidR="009845B8" w:rsidRDefault="009845B8" w:rsidP="00C716C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Члены комиссии, присутствующие на заседании:</w:t>
      </w:r>
    </w:p>
    <w:p w:rsidR="009845B8" w:rsidRPr="00CE3A36" w:rsidRDefault="009845B8" w:rsidP="00C716C0">
      <w:pPr>
        <w:keepNext/>
        <w:jc w:val="both"/>
      </w:pPr>
    </w:p>
    <w:p w:rsidR="009845B8" w:rsidRPr="00CE3A36" w:rsidRDefault="009845B8" w:rsidP="00FD0B30">
      <w:pPr>
        <w:ind w:left="567"/>
        <w:jc w:val="both"/>
        <w:rPr>
          <w:b/>
          <w:u w:val="single"/>
        </w:rPr>
      </w:pPr>
    </w:p>
    <w:sectPr w:rsidR="009845B8" w:rsidRPr="00CE3A36" w:rsidSect="00CF57D5">
      <w:footerReference w:type="even" r:id="rId7"/>
      <w:footerReference w:type="default" r:id="rId8"/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5B8" w:rsidRDefault="009845B8">
      <w:r>
        <w:separator/>
      </w:r>
    </w:p>
  </w:endnote>
  <w:endnote w:type="continuationSeparator" w:id="0">
    <w:p w:rsidR="009845B8" w:rsidRDefault="009845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5B8" w:rsidRDefault="009845B8" w:rsidP="002C7F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45B8" w:rsidRDefault="009845B8" w:rsidP="00C51A1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5B8" w:rsidRDefault="009845B8" w:rsidP="002C7F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845B8" w:rsidRDefault="009845B8" w:rsidP="00C51A1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5B8" w:rsidRDefault="009845B8">
      <w:r>
        <w:separator/>
      </w:r>
    </w:p>
  </w:footnote>
  <w:footnote w:type="continuationSeparator" w:id="0">
    <w:p w:rsidR="009845B8" w:rsidRDefault="009845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7F83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27C703C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04960BBE"/>
    <w:multiLevelType w:val="multilevel"/>
    <w:tmpl w:val="7D3AB19C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3">
    <w:nsid w:val="3E0B693F"/>
    <w:multiLevelType w:val="hybridMultilevel"/>
    <w:tmpl w:val="3EF0EE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C5130F"/>
    <w:multiLevelType w:val="multilevel"/>
    <w:tmpl w:val="23A27286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firstLine="567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1A10"/>
    <w:rsid w:val="00025A37"/>
    <w:rsid w:val="00030B83"/>
    <w:rsid w:val="00032348"/>
    <w:rsid w:val="00043035"/>
    <w:rsid w:val="000960C2"/>
    <w:rsid w:val="000A12A8"/>
    <w:rsid w:val="000D4BDF"/>
    <w:rsid w:val="001003A9"/>
    <w:rsid w:val="00116B3C"/>
    <w:rsid w:val="001529BD"/>
    <w:rsid w:val="001803EE"/>
    <w:rsid w:val="001912FD"/>
    <w:rsid w:val="001A353D"/>
    <w:rsid w:val="001C771E"/>
    <w:rsid w:val="001E6C1A"/>
    <w:rsid w:val="002015B6"/>
    <w:rsid w:val="00204D0C"/>
    <w:rsid w:val="00232930"/>
    <w:rsid w:val="002335E2"/>
    <w:rsid w:val="00252E1E"/>
    <w:rsid w:val="00254917"/>
    <w:rsid w:val="0026053F"/>
    <w:rsid w:val="00283125"/>
    <w:rsid w:val="002A5B80"/>
    <w:rsid w:val="002B2E3F"/>
    <w:rsid w:val="002C7F71"/>
    <w:rsid w:val="003659D3"/>
    <w:rsid w:val="00386594"/>
    <w:rsid w:val="003954DF"/>
    <w:rsid w:val="003A4F97"/>
    <w:rsid w:val="003B2949"/>
    <w:rsid w:val="003E1822"/>
    <w:rsid w:val="003F604B"/>
    <w:rsid w:val="00415891"/>
    <w:rsid w:val="00424F0A"/>
    <w:rsid w:val="00426EDC"/>
    <w:rsid w:val="00461A5E"/>
    <w:rsid w:val="0047099A"/>
    <w:rsid w:val="004A20B9"/>
    <w:rsid w:val="004B08E6"/>
    <w:rsid w:val="004D4678"/>
    <w:rsid w:val="004D7224"/>
    <w:rsid w:val="004F1BCE"/>
    <w:rsid w:val="004F7BB1"/>
    <w:rsid w:val="00513DC4"/>
    <w:rsid w:val="00520EB6"/>
    <w:rsid w:val="005341DE"/>
    <w:rsid w:val="00541CC6"/>
    <w:rsid w:val="00554A9C"/>
    <w:rsid w:val="00575135"/>
    <w:rsid w:val="00584721"/>
    <w:rsid w:val="005B0EDF"/>
    <w:rsid w:val="005E2054"/>
    <w:rsid w:val="00632DED"/>
    <w:rsid w:val="0063598A"/>
    <w:rsid w:val="006856AC"/>
    <w:rsid w:val="006A120A"/>
    <w:rsid w:val="006C1ABE"/>
    <w:rsid w:val="006C684B"/>
    <w:rsid w:val="006D12B8"/>
    <w:rsid w:val="006F1C94"/>
    <w:rsid w:val="00701873"/>
    <w:rsid w:val="007109FF"/>
    <w:rsid w:val="00736D54"/>
    <w:rsid w:val="007649EF"/>
    <w:rsid w:val="0077330D"/>
    <w:rsid w:val="007A16D9"/>
    <w:rsid w:val="007B2C76"/>
    <w:rsid w:val="007C3FBC"/>
    <w:rsid w:val="007C63C7"/>
    <w:rsid w:val="007D6E20"/>
    <w:rsid w:val="007D7753"/>
    <w:rsid w:val="007F351C"/>
    <w:rsid w:val="00810721"/>
    <w:rsid w:val="00810B61"/>
    <w:rsid w:val="008136CC"/>
    <w:rsid w:val="00813DBD"/>
    <w:rsid w:val="00855317"/>
    <w:rsid w:val="00882B79"/>
    <w:rsid w:val="0088696B"/>
    <w:rsid w:val="008B0E95"/>
    <w:rsid w:val="008B53CA"/>
    <w:rsid w:val="008D0B03"/>
    <w:rsid w:val="008F3126"/>
    <w:rsid w:val="0090220F"/>
    <w:rsid w:val="00936B82"/>
    <w:rsid w:val="00954B5E"/>
    <w:rsid w:val="009845B8"/>
    <w:rsid w:val="00990895"/>
    <w:rsid w:val="0099679B"/>
    <w:rsid w:val="009A26CE"/>
    <w:rsid w:val="009A3243"/>
    <w:rsid w:val="009B32C1"/>
    <w:rsid w:val="009D55C1"/>
    <w:rsid w:val="009D7AD7"/>
    <w:rsid w:val="009E7F01"/>
    <w:rsid w:val="00A00575"/>
    <w:rsid w:val="00A112D2"/>
    <w:rsid w:val="00A30E63"/>
    <w:rsid w:val="00A32BD4"/>
    <w:rsid w:val="00AA1F20"/>
    <w:rsid w:val="00AB25F1"/>
    <w:rsid w:val="00AD1589"/>
    <w:rsid w:val="00AE12E0"/>
    <w:rsid w:val="00AF112C"/>
    <w:rsid w:val="00B00B60"/>
    <w:rsid w:val="00B02A45"/>
    <w:rsid w:val="00B07BB2"/>
    <w:rsid w:val="00B20E33"/>
    <w:rsid w:val="00B52B0A"/>
    <w:rsid w:val="00B55C73"/>
    <w:rsid w:val="00B5684F"/>
    <w:rsid w:val="00B63547"/>
    <w:rsid w:val="00B77EDF"/>
    <w:rsid w:val="00B8340A"/>
    <w:rsid w:val="00B935FE"/>
    <w:rsid w:val="00BB5000"/>
    <w:rsid w:val="00BD2848"/>
    <w:rsid w:val="00BD288F"/>
    <w:rsid w:val="00C07F56"/>
    <w:rsid w:val="00C23C96"/>
    <w:rsid w:val="00C401EA"/>
    <w:rsid w:val="00C51A10"/>
    <w:rsid w:val="00C51E2C"/>
    <w:rsid w:val="00C716C0"/>
    <w:rsid w:val="00CC087C"/>
    <w:rsid w:val="00CD66B6"/>
    <w:rsid w:val="00CD67C8"/>
    <w:rsid w:val="00CE3A36"/>
    <w:rsid w:val="00CF57D5"/>
    <w:rsid w:val="00D060F8"/>
    <w:rsid w:val="00D17DBE"/>
    <w:rsid w:val="00D2572B"/>
    <w:rsid w:val="00D34213"/>
    <w:rsid w:val="00D41BBA"/>
    <w:rsid w:val="00D4573A"/>
    <w:rsid w:val="00D5056C"/>
    <w:rsid w:val="00D5295F"/>
    <w:rsid w:val="00D54500"/>
    <w:rsid w:val="00D757BE"/>
    <w:rsid w:val="00D813F7"/>
    <w:rsid w:val="00D87B95"/>
    <w:rsid w:val="00DA2084"/>
    <w:rsid w:val="00DB31B7"/>
    <w:rsid w:val="00DB5324"/>
    <w:rsid w:val="00DF53AA"/>
    <w:rsid w:val="00E056C1"/>
    <w:rsid w:val="00E216DA"/>
    <w:rsid w:val="00E53DE7"/>
    <w:rsid w:val="00E7504A"/>
    <w:rsid w:val="00E82665"/>
    <w:rsid w:val="00E9141B"/>
    <w:rsid w:val="00EA6261"/>
    <w:rsid w:val="00EA6AC2"/>
    <w:rsid w:val="00EB3405"/>
    <w:rsid w:val="00EB41E2"/>
    <w:rsid w:val="00EB7233"/>
    <w:rsid w:val="00ED1539"/>
    <w:rsid w:val="00EF29F2"/>
    <w:rsid w:val="00EF58CE"/>
    <w:rsid w:val="00F20DD5"/>
    <w:rsid w:val="00F2678D"/>
    <w:rsid w:val="00F363B3"/>
    <w:rsid w:val="00F51F87"/>
    <w:rsid w:val="00F611D5"/>
    <w:rsid w:val="00F774F1"/>
    <w:rsid w:val="00F84DFA"/>
    <w:rsid w:val="00F94291"/>
    <w:rsid w:val="00FA457C"/>
    <w:rsid w:val="00FB4319"/>
    <w:rsid w:val="00FB4C15"/>
    <w:rsid w:val="00FB68DD"/>
    <w:rsid w:val="00FC66A6"/>
    <w:rsid w:val="00FC78EE"/>
    <w:rsid w:val="00FD0B30"/>
    <w:rsid w:val="00FD681B"/>
    <w:rsid w:val="00FF0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7D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F57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E18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76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E1822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a">
    <w:name w:val="Таблица шапка"/>
    <w:basedOn w:val="Normal"/>
    <w:uiPriority w:val="99"/>
    <w:rsid w:val="00CF57D5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0">
    <w:name w:val="Таблица текст"/>
    <w:basedOn w:val="Normal"/>
    <w:uiPriority w:val="99"/>
    <w:rsid w:val="00CF57D5"/>
    <w:pPr>
      <w:spacing w:before="40" w:after="40"/>
      <w:ind w:left="57" w:right="57"/>
    </w:pPr>
  </w:style>
  <w:style w:type="character" w:customStyle="1" w:styleId="a1">
    <w:name w:val="комментарий"/>
    <w:basedOn w:val="DefaultParagraphFont"/>
    <w:uiPriority w:val="99"/>
    <w:rsid w:val="00CF57D5"/>
    <w:rPr>
      <w:rFonts w:ascii="Times New Roman" w:hAnsi="Times New Roman" w:cs="Times New Roman"/>
      <w:b/>
      <w:bCs/>
      <w:i/>
      <w:iCs/>
      <w:shd w:val="clear" w:color="auto" w:fill="FFFF99"/>
    </w:rPr>
  </w:style>
  <w:style w:type="paragraph" w:customStyle="1" w:styleId="1">
    <w:name w:val="Стиль Заголовок 1 + по ширине"/>
    <w:basedOn w:val="Heading1"/>
    <w:uiPriority w:val="99"/>
    <w:rsid w:val="00CF57D5"/>
    <w:pPr>
      <w:keepLines/>
      <w:numPr>
        <w:numId w:val="7"/>
      </w:numPr>
      <w:tabs>
        <w:tab w:val="num" w:pos="567"/>
      </w:tabs>
      <w:suppressAutoHyphens/>
      <w:spacing w:before="480" w:after="240"/>
      <w:ind w:left="567" w:hanging="567"/>
      <w:jc w:val="both"/>
    </w:pPr>
    <w:rPr>
      <w:kern w:val="28"/>
      <w:sz w:val="40"/>
      <w:szCs w:val="40"/>
    </w:rPr>
  </w:style>
  <w:style w:type="paragraph" w:styleId="Header">
    <w:name w:val="header"/>
    <w:basedOn w:val="Normal"/>
    <w:link w:val="HeaderChar"/>
    <w:uiPriority w:val="99"/>
    <w:rsid w:val="00CF57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276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F57D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276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F57D5"/>
    <w:rPr>
      <w:rFonts w:ascii="Times New Roman" w:hAnsi="Times New Roman" w:cs="Times New Roman"/>
      <w:sz w:val="20"/>
    </w:rPr>
  </w:style>
  <w:style w:type="paragraph" w:customStyle="1" w:styleId="CharChar">
    <w:name w:val="Char Char"/>
    <w:basedOn w:val="Normal"/>
    <w:uiPriority w:val="99"/>
    <w:rsid w:val="000D4B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B4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762"/>
    <w:rPr>
      <w:sz w:val="0"/>
      <w:szCs w:val="0"/>
    </w:rPr>
  </w:style>
  <w:style w:type="paragraph" w:customStyle="1" w:styleId="a2">
    <w:name w:val="Знак"/>
    <w:basedOn w:val="Normal"/>
    <w:uiPriority w:val="99"/>
    <w:rsid w:val="00D41B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7B2C76"/>
    <w:rPr>
      <w:rFonts w:cs="Times New Roman"/>
      <w:color w:val="0000FF"/>
      <w:u w:val="single"/>
    </w:rPr>
  </w:style>
  <w:style w:type="paragraph" w:styleId="ListNumber">
    <w:name w:val="List Number"/>
    <w:basedOn w:val="Normal"/>
    <w:uiPriority w:val="99"/>
    <w:rsid w:val="00E53DE7"/>
    <w:pPr>
      <w:autoSpaceDE w:val="0"/>
      <w:autoSpaceDN w:val="0"/>
      <w:spacing w:before="60" w:line="360" w:lineRule="auto"/>
      <w:jc w:val="both"/>
    </w:pPr>
    <w:rPr>
      <w:sz w:val="28"/>
      <w:szCs w:val="28"/>
    </w:rPr>
  </w:style>
  <w:style w:type="paragraph" w:styleId="NormalWeb">
    <w:name w:val="Normal (Web)"/>
    <w:basedOn w:val="Normal"/>
    <w:uiPriority w:val="99"/>
    <w:rsid w:val="007D6E2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7D6E20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3E18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1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251</Words>
  <Characters>1436</Characters>
  <Application>Microsoft Office Outlook</Application>
  <DocSecurity>0</DocSecurity>
  <Lines>0</Lines>
  <Paragraphs>0</Paragraphs>
  <ScaleCrop>false</ScaleCrop>
  <Company>ЗАО "Интер-Энерго"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 Закупочной комиссии по вскрытию поступивших на открытой запрос предложения конвертов</dc:title>
  <dc:subject/>
  <dc:creator>JAKOVLO</dc:creator>
  <cp:keywords/>
  <dc:description/>
  <cp:lastModifiedBy>BODUNOVSV</cp:lastModifiedBy>
  <cp:revision>6</cp:revision>
  <cp:lastPrinted>2013-02-11T13:05:00Z</cp:lastPrinted>
  <dcterms:created xsi:type="dcterms:W3CDTF">2013-05-31T10:16:00Z</dcterms:created>
  <dcterms:modified xsi:type="dcterms:W3CDTF">2013-05-31T11:26:00Z</dcterms:modified>
</cp:coreProperties>
</file>