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8954D2" w:rsidRPr="002E20AB" w:rsidRDefault="008954D2" w:rsidP="00DB2C62">
      <w:pPr>
        <w:rPr>
          <w:b/>
          <w:szCs w:val="28"/>
        </w:rPr>
      </w:pPr>
      <w:r>
        <w:rPr>
          <w:noProof/>
        </w:rPr>
        <w:pict>
          <v:line id="_x0000_s1026" style="position:absolute;z-index:251658240" from="0,4.1pt" to="7in,4.1pt" strokeweight="3pt">
            <v:stroke linestyle="thinThin"/>
          </v:line>
        </w:pict>
      </w:r>
    </w:p>
    <w:p w:rsidR="008954D2" w:rsidRPr="002E20AB" w:rsidRDefault="008954D2" w:rsidP="00DB2C62">
      <w:pPr>
        <w:rPr>
          <w:b/>
          <w:szCs w:val="28"/>
        </w:rPr>
      </w:pP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8954D2" w:rsidRPr="002E20AB" w:rsidRDefault="008954D2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8954D2" w:rsidRPr="002E20AB" w:rsidRDefault="008954D2" w:rsidP="00DB2C62">
      <w:pPr>
        <w:rPr>
          <w:sz w:val="28"/>
          <w:szCs w:val="28"/>
        </w:rPr>
      </w:pPr>
    </w:p>
    <w:p w:rsidR="008954D2" w:rsidRDefault="008954D2" w:rsidP="00DB2C62">
      <w:pPr>
        <w:jc w:val="center"/>
      </w:pPr>
    </w:p>
    <w:p w:rsidR="008954D2" w:rsidRPr="002E20AB" w:rsidRDefault="008954D2" w:rsidP="00DB2C62">
      <w:pPr>
        <w:jc w:val="center"/>
      </w:pPr>
    </w:p>
    <w:p w:rsidR="008954D2" w:rsidRPr="002E20AB" w:rsidRDefault="008954D2" w:rsidP="00DB2C62">
      <w:pPr>
        <w:jc w:val="center"/>
      </w:pPr>
    </w:p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101</w:t>
      </w:r>
    </w:p>
    <w:p w:rsidR="008954D2" w:rsidRPr="00C063C0" w:rsidRDefault="008954D2" w:rsidP="00FB42E4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</w:t>
      </w:r>
      <w:r>
        <w:rPr>
          <w:smallCaps w:val="0"/>
          <w:noProof w:val="0"/>
          <w:sz w:val="28"/>
          <w:szCs w:val="28"/>
          <w:lang w:val="ru-RU" w:eastAsia="ru-RU"/>
        </w:rPr>
        <w:t xml:space="preserve">а </w:t>
      </w:r>
      <w:r w:rsidRPr="00C063C0">
        <w:rPr>
          <w:smallCaps w:val="0"/>
          <w:noProof w:val="0"/>
          <w:sz w:val="28"/>
          <w:szCs w:val="28"/>
          <w:lang w:val="ru-RU" w:eastAsia="ru-RU"/>
        </w:rPr>
        <w:t>на эксплуатационное обслуживание электроустановок.</w:t>
      </w:r>
    </w:p>
    <w:p w:rsidR="008954D2" w:rsidRPr="00FB42E4" w:rsidRDefault="008954D2" w:rsidP="00FB42E4">
      <w:pPr>
        <w:pStyle w:val="DocumentTitle"/>
        <w:spacing w:after="0"/>
        <w:ind w:left="900"/>
        <w:rPr>
          <w:lang w:val="ru-RU"/>
        </w:rPr>
      </w:pPr>
    </w:p>
    <w:p w:rsidR="008954D2" w:rsidRPr="00085381" w:rsidRDefault="008954D2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Hyperlink"/>
            <w:lang w:val="en-US"/>
          </w:rPr>
          <w:t>http</w:t>
        </w:r>
        <w:r w:rsidRPr="00913689">
          <w:rPr>
            <w:rStyle w:val="Hyperlink"/>
          </w:rPr>
          <w:t>://</w:t>
        </w:r>
        <w:r w:rsidRPr="00913689">
          <w:rPr>
            <w:rStyle w:val="Hyperlink"/>
            <w:lang w:val="en-US"/>
          </w:rPr>
          <w:t>zakupki</w:t>
        </w:r>
        <w:r w:rsidRPr="00913689">
          <w:rPr>
            <w:rStyle w:val="Hyperlink"/>
          </w:rPr>
          <w:t>.</w:t>
        </w:r>
        <w:r w:rsidRPr="00913689">
          <w:rPr>
            <w:rStyle w:val="Hyperlink"/>
            <w:lang w:val="en-US"/>
          </w:rPr>
          <w:t>rosatom</w:t>
        </w:r>
        <w:r w:rsidRPr="00913689">
          <w:rPr>
            <w:rStyle w:val="Hyperlink"/>
          </w:rPr>
          <w:t>.</w:t>
        </w:r>
        <w:r w:rsidRPr="00913689">
          <w:rPr>
            <w:rStyle w:val="Hyperlink"/>
            <w:lang w:val="en-US"/>
          </w:rPr>
          <w:t>ru</w:t>
        </w:r>
      </w:hyperlink>
    </w:p>
    <w:p w:rsidR="008954D2" w:rsidRDefault="008954D2" w:rsidP="00A65716">
      <w:pPr>
        <w:suppressAutoHyphens/>
        <w:ind w:left="900" w:right="639"/>
        <w:jc w:val="center"/>
      </w:pPr>
    </w:p>
    <w:p w:rsidR="008954D2" w:rsidRDefault="008954D2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12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8954D2" w:rsidRDefault="008954D2" w:rsidP="00A65716">
      <w:pPr>
        <w:suppressAutoHyphens/>
        <w:ind w:left="900" w:right="639"/>
        <w:jc w:val="center"/>
      </w:pPr>
    </w:p>
    <w:p w:rsidR="008954D2" w:rsidRDefault="008954D2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Hyperlink"/>
          </w:rPr>
          <w:t>http://a-k-d.ru</w:t>
        </w:r>
      </w:hyperlink>
      <w:r w:rsidRPr="00A65716">
        <w:rPr>
          <w:rStyle w:val="Hyperlink"/>
        </w:rPr>
        <w:t xml:space="preserve"> </w:t>
      </w:r>
      <w:r>
        <w:t>№ __________________</w:t>
      </w: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Pr="009C7A50" w:rsidRDefault="008954D2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 ОКТ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8954D2" w:rsidRPr="006B65C0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8954D2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8954D2" w:rsidRPr="006B65C0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8954D2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8954D2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8954D2" w:rsidRPr="00C063C0" w:rsidRDefault="008954D2" w:rsidP="00C063C0">
      <w:pPr>
        <w:tabs>
          <w:tab w:val="left" w:pos="5040"/>
        </w:tabs>
        <w:ind w:left="5040" w:right="639" w:hanging="5040"/>
        <w:rPr>
          <w:sz w:val="28"/>
          <w:szCs w:val="28"/>
        </w:rPr>
      </w:pPr>
      <w:hyperlink r:id="rId9" w:history="1">
        <w:r w:rsidRPr="00C063C0">
          <w:rPr>
            <w:sz w:val="28"/>
            <w:szCs w:val="28"/>
          </w:rPr>
          <w:t>Зам. главного энергетика</w:t>
        </w:r>
      </w:hyperlink>
      <w:r w:rsidRPr="00C063C0">
        <w:rPr>
          <w:sz w:val="28"/>
          <w:szCs w:val="28"/>
        </w:rPr>
        <w:tab/>
      </w:r>
      <w:r w:rsidRPr="00C063C0">
        <w:rPr>
          <w:sz w:val="28"/>
          <w:szCs w:val="28"/>
        </w:rPr>
        <w:tab/>
      </w:r>
      <w:r w:rsidRPr="00C063C0">
        <w:rPr>
          <w:sz w:val="28"/>
          <w:szCs w:val="28"/>
        </w:rPr>
        <w:tab/>
        <w:t>В.В. Шапошников </w:t>
      </w:r>
    </w:p>
    <w:p w:rsidR="008954D2" w:rsidRPr="00863B4B" w:rsidRDefault="008954D2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8954D2" w:rsidRPr="002E20AB" w:rsidRDefault="008954D2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8954D2" w:rsidRDefault="008954D2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</w:p>
    <w:p w:rsidR="008954D2" w:rsidRDefault="008954D2" w:rsidP="007B2668">
      <w:pPr>
        <w:pStyle w:val="Heading1"/>
        <w:keepNext w:val="0"/>
        <w:spacing w:before="12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8954D2" w:rsidRPr="00846849" w:rsidRDefault="008954D2" w:rsidP="00DB2C62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8954D2" w:rsidRDefault="008954D2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8954D2" w:rsidRPr="006908DA" w:rsidRDefault="008954D2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</w:t>
      </w:r>
      <w:r>
        <w:rPr>
          <w:b w:val="0"/>
          <w:sz w:val="28"/>
          <w:szCs w:val="28"/>
          <w:lang w:eastAsia="en-US"/>
        </w:rPr>
        <w:t xml:space="preserve"> ОКТ</w:t>
      </w:r>
      <w:r w:rsidRPr="006908DA">
        <w:rPr>
          <w:b w:val="0"/>
          <w:sz w:val="28"/>
          <w:szCs w:val="28"/>
          <w:lang w:eastAsia="en-US"/>
        </w:rPr>
        <w:t>.</w:t>
      </w:r>
    </w:p>
    <w:p w:rsidR="008954D2" w:rsidRPr="006908DA" w:rsidRDefault="008954D2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8954D2" w:rsidRPr="006908DA" w:rsidRDefault="008954D2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10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8954D2" w:rsidRPr="006908DA" w:rsidRDefault="008954D2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3579F3">
        <w:rPr>
          <w:b w:val="0"/>
          <w:sz w:val="28"/>
          <w:szCs w:val="28"/>
          <w:lang w:eastAsia="en-US"/>
        </w:rPr>
        <w:t xml:space="preserve">Время работы: в рабочие дни с </w:t>
      </w:r>
      <w:r>
        <w:rPr>
          <w:b w:val="0"/>
          <w:sz w:val="28"/>
          <w:szCs w:val="28"/>
          <w:lang w:eastAsia="en-US"/>
        </w:rPr>
        <w:t>9</w:t>
      </w:r>
      <w:r w:rsidRPr="003579F3">
        <w:rPr>
          <w:b w:val="0"/>
          <w:sz w:val="28"/>
          <w:szCs w:val="28"/>
          <w:lang w:eastAsia="en-US"/>
        </w:rPr>
        <w:t>-</w:t>
      </w:r>
      <w:r>
        <w:rPr>
          <w:b w:val="0"/>
          <w:sz w:val="28"/>
          <w:szCs w:val="28"/>
          <w:lang w:eastAsia="en-US"/>
        </w:rPr>
        <w:t>0</w:t>
      </w:r>
      <w:r w:rsidRPr="003579F3">
        <w:rPr>
          <w:b w:val="0"/>
          <w:sz w:val="28"/>
          <w:szCs w:val="28"/>
          <w:lang w:eastAsia="en-US"/>
        </w:rPr>
        <w:t>0 до 16-30 по московскому  времени</w:t>
      </w:r>
      <w:r>
        <w:rPr>
          <w:b w:val="0"/>
          <w:sz w:val="28"/>
          <w:szCs w:val="28"/>
          <w:lang w:eastAsia="en-US"/>
        </w:rPr>
        <w:t>.</w:t>
      </w:r>
    </w:p>
    <w:p w:rsidR="008954D2" w:rsidRPr="00846849" w:rsidRDefault="008954D2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8954D2" w:rsidRDefault="008954D2" w:rsidP="0048611F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C063C0">
        <w:rPr>
          <w:b w:val="0"/>
          <w:sz w:val="28"/>
          <w:szCs w:val="28"/>
          <w:lang w:eastAsia="en-US"/>
        </w:rPr>
        <w:t>Эксплуатационное обслуживание, плановый и аварийный ремонт электрооборудования 110кВ ПС-551.</w:t>
      </w:r>
    </w:p>
    <w:p w:rsidR="008954D2" w:rsidRDefault="008954D2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8954D2" w:rsidRDefault="008954D2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FB42E4">
        <w:rPr>
          <w:kern w:val="28"/>
          <w:sz w:val="28"/>
          <w:szCs w:val="28"/>
          <w:lang w:eastAsia="en-US"/>
        </w:rPr>
        <w:t>1 </w:t>
      </w:r>
      <w:r w:rsidRPr="00341907">
        <w:rPr>
          <w:kern w:val="28"/>
          <w:sz w:val="28"/>
          <w:szCs w:val="28"/>
          <w:lang w:eastAsia="en-US"/>
        </w:rPr>
        <w:t>2</w:t>
      </w:r>
      <w:r>
        <w:rPr>
          <w:kern w:val="28"/>
          <w:sz w:val="28"/>
          <w:szCs w:val="28"/>
          <w:lang w:val="en-US" w:eastAsia="en-US"/>
        </w:rPr>
        <w:t>13</w:t>
      </w:r>
      <w:r>
        <w:rPr>
          <w:kern w:val="28"/>
          <w:sz w:val="28"/>
          <w:szCs w:val="28"/>
          <w:lang w:eastAsia="en-US"/>
        </w:rPr>
        <w:t> </w:t>
      </w:r>
      <w:r>
        <w:rPr>
          <w:kern w:val="28"/>
          <w:sz w:val="28"/>
          <w:szCs w:val="28"/>
          <w:lang w:val="en-US" w:eastAsia="en-US"/>
        </w:rPr>
        <w:t xml:space="preserve">944 </w:t>
      </w:r>
      <w:r>
        <w:rPr>
          <w:kern w:val="28"/>
          <w:sz w:val="28"/>
          <w:szCs w:val="28"/>
          <w:lang w:eastAsia="en-US"/>
        </w:rPr>
        <w:t>руб. 90</w:t>
      </w:r>
      <w:r w:rsidRPr="00FB42E4">
        <w:rPr>
          <w:kern w:val="28"/>
          <w:sz w:val="28"/>
          <w:szCs w:val="28"/>
          <w:lang w:eastAsia="en-US"/>
        </w:rPr>
        <w:t xml:space="preserve"> </w:t>
      </w:r>
      <w:r>
        <w:rPr>
          <w:kern w:val="28"/>
          <w:sz w:val="28"/>
          <w:szCs w:val="28"/>
          <w:lang w:eastAsia="en-US"/>
        </w:rPr>
        <w:t>коп</w:t>
      </w:r>
      <w:r w:rsidRPr="00FB42E4">
        <w:rPr>
          <w:kern w:val="28"/>
          <w:sz w:val="28"/>
          <w:szCs w:val="28"/>
          <w:lang w:eastAsia="en-US"/>
        </w:rPr>
        <w:t>.</w:t>
      </w:r>
    </w:p>
    <w:p w:rsidR="008954D2" w:rsidRDefault="008954D2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8108E6">
        <w:rPr>
          <w:kern w:val="28"/>
          <w:sz w:val="28"/>
          <w:szCs w:val="28"/>
          <w:lang w:eastAsia="en-US"/>
        </w:rPr>
        <w:t xml:space="preserve">Остальные и более подробные условия запроса предложений </w:t>
      </w:r>
      <w:r>
        <w:rPr>
          <w:kern w:val="28"/>
          <w:sz w:val="28"/>
          <w:szCs w:val="28"/>
          <w:lang w:eastAsia="en-US"/>
        </w:rPr>
        <w:t xml:space="preserve"> </w:t>
      </w:r>
      <w:r w:rsidRPr="008108E6">
        <w:rPr>
          <w:kern w:val="28"/>
          <w:sz w:val="28"/>
          <w:szCs w:val="28"/>
          <w:lang w:eastAsia="en-US"/>
        </w:rPr>
        <w:t>сформулированы в документации</w:t>
      </w:r>
      <w:r>
        <w:rPr>
          <w:kern w:val="28"/>
          <w:sz w:val="28"/>
          <w:szCs w:val="28"/>
          <w:lang w:eastAsia="en-US"/>
        </w:rPr>
        <w:t xml:space="preserve"> </w:t>
      </w:r>
      <w:r w:rsidRPr="008108E6">
        <w:rPr>
          <w:kern w:val="28"/>
          <w:sz w:val="28"/>
          <w:szCs w:val="28"/>
          <w:lang w:eastAsia="en-US"/>
        </w:rPr>
        <w:t>о закупке, являющейся неотъемлемым приложением к данному извещению.</w:t>
      </w:r>
    </w:p>
    <w:p w:rsidR="008954D2" w:rsidRPr="00846849" w:rsidRDefault="008954D2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8954D2" w:rsidRPr="006908DA" w:rsidRDefault="008954D2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</w:t>
      </w:r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Hyperlink"/>
          <w:b w:val="0"/>
          <w:kern w:val="0"/>
          <w:sz w:val="28"/>
          <w:szCs w:val="28"/>
        </w:rPr>
        <w:t>://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zakupki</w:t>
      </w:r>
      <w:r w:rsidRPr="003337D2">
        <w:rPr>
          <w:rStyle w:val="Hyperlink"/>
          <w:b w:val="0"/>
          <w:kern w:val="0"/>
          <w:sz w:val="28"/>
          <w:szCs w:val="28"/>
        </w:rPr>
        <w:t>.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rosatom</w:t>
      </w:r>
      <w:r w:rsidRPr="003337D2">
        <w:rPr>
          <w:rStyle w:val="Hyperlink"/>
          <w:b w:val="0"/>
          <w:kern w:val="0"/>
          <w:sz w:val="28"/>
          <w:szCs w:val="28"/>
        </w:rPr>
        <w:t>.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ru</w:t>
      </w:r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1" w:history="1">
        <w:r w:rsidRPr="003337D2">
          <w:rPr>
            <w:rStyle w:val="Hyperlink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8954D2" w:rsidRPr="00863B4B" w:rsidRDefault="008954D2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8954D2" w:rsidRPr="0066457C" w:rsidRDefault="008954D2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19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марта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8954D2" w:rsidRPr="00863B4B" w:rsidRDefault="008954D2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8954D2" w:rsidRDefault="008954D2" w:rsidP="006B4F6B">
      <w:pPr>
        <w:pStyle w:val="Heading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2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8954D2" w:rsidRPr="0066457C" w:rsidRDefault="008954D2" w:rsidP="006B4F6B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19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марта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 xml:space="preserve">., </w:t>
      </w:r>
      <w:r>
        <w:rPr>
          <w:b w:val="0"/>
          <w:sz w:val="28"/>
          <w:szCs w:val="28"/>
          <w:lang w:eastAsia="en-US"/>
        </w:rPr>
        <w:t xml:space="preserve">11 </w:t>
      </w:r>
      <w:r w:rsidRPr="0066457C">
        <w:rPr>
          <w:b w:val="0"/>
          <w:sz w:val="28"/>
          <w:szCs w:val="28"/>
          <w:lang w:eastAsia="en-US"/>
        </w:rPr>
        <w:t>час.</w:t>
      </w:r>
      <w:r>
        <w:rPr>
          <w:b w:val="0"/>
          <w:sz w:val="28"/>
          <w:szCs w:val="28"/>
          <w:lang w:eastAsia="en-US"/>
        </w:rPr>
        <w:t>0</w:t>
      </w:r>
      <w:r w:rsidRPr="0066457C">
        <w:rPr>
          <w:b w:val="0"/>
          <w:sz w:val="28"/>
          <w:szCs w:val="28"/>
          <w:lang w:eastAsia="en-US"/>
        </w:rPr>
        <w:t>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8954D2" w:rsidRPr="00863B4B" w:rsidRDefault="008954D2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8954D2" w:rsidRPr="0066457C" w:rsidRDefault="008954D2" w:rsidP="003337D2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20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марта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8954D2" w:rsidRDefault="008954D2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  <w:r>
        <w:rPr>
          <w:b w:val="0"/>
          <w:sz w:val="28"/>
          <w:szCs w:val="28"/>
          <w:lang w:eastAsia="en-US"/>
        </w:rPr>
        <w:t>.</w:t>
      </w:r>
    </w:p>
    <w:p w:rsidR="008954D2" w:rsidRDefault="008954D2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</w:p>
    <w:p w:rsidR="008954D2" w:rsidRPr="00FB42E4" w:rsidRDefault="008954D2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7B2668">
        <w:rPr>
          <w:kern w:val="28"/>
          <w:sz w:val="28"/>
          <w:szCs w:val="28"/>
          <w:lang w:eastAsia="en-US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954D2" w:rsidRDefault="008954D2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A2C4A">
        <w:rPr>
          <w:b w:val="0"/>
          <w:sz w:val="28"/>
          <w:szCs w:val="28"/>
          <w:lang w:eastAsia="en-US"/>
        </w:rPr>
        <w:t>Запрос предложений не является торгами по законодательству Российской Федерации и организатор имеет право, но не обязанность заключить договор с победителем.</w:t>
      </w:r>
    </w:p>
    <w:p w:rsidR="008954D2" w:rsidRDefault="008954D2" w:rsidP="003579F3">
      <w:pPr>
        <w:rPr>
          <w:lang w:eastAsia="en-US"/>
        </w:rPr>
      </w:pPr>
    </w:p>
    <w:sectPr w:rsidR="008954D2" w:rsidSect="007A19EB">
      <w:footerReference w:type="default" r:id="rId1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4D2" w:rsidRDefault="008954D2" w:rsidP="006B4A00">
      <w:r>
        <w:separator/>
      </w:r>
    </w:p>
  </w:endnote>
  <w:endnote w:type="continuationSeparator" w:id="1">
    <w:p w:rsidR="008954D2" w:rsidRDefault="008954D2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D2" w:rsidRDefault="008954D2" w:rsidP="00A21B76">
    <w:pPr>
      <w:pStyle w:val="Footer"/>
      <w:jc w:val="right"/>
    </w:pPr>
    <w:fldSimple w:instr=" PAGE   \* MERGEFORMAT 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4D2" w:rsidRDefault="008954D2" w:rsidP="006B4A00">
      <w:r>
        <w:separator/>
      </w:r>
    </w:p>
  </w:footnote>
  <w:footnote w:type="continuationSeparator" w:id="1">
    <w:p w:rsidR="008954D2" w:rsidRDefault="008954D2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3749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C1EA8"/>
    <w:rsid w:val="001C312C"/>
    <w:rsid w:val="001D0102"/>
    <w:rsid w:val="001D31CC"/>
    <w:rsid w:val="001D33BD"/>
    <w:rsid w:val="001E3696"/>
    <w:rsid w:val="001E7410"/>
    <w:rsid w:val="001E7CA3"/>
    <w:rsid w:val="001F51E2"/>
    <w:rsid w:val="001F5B74"/>
    <w:rsid w:val="001F5E61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2490D"/>
    <w:rsid w:val="00332692"/>
    <w:rsid w:val="003337D2"/>
    <w:rsid w:val="00337172"/>
    <w:rsid w:val="00340115"/>
    <w:rsid w:val="003418CD"/>
    <w:rsid w:val="00341907"/>
    <w:rsid w:val="00342079"/>
    <w:rsid w:val="00355758"/>
    <w:rsid w:val="003568FB"/>
    <w:rsid w:val="003579F3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106F"/>
    <w:rsid w:val="003D1C00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8611F"/>
    <w:rsid w:val="004903A5"/>
    <w:rsid w:val="0049080A"/>
    <w:rsid w:val="00492859"/>
    <w:rsid w:val="00497570"/>
    <w:rsid w:val="004A04B3"/>
    <w:rsid w:val="004A25C8"/>
    <w:rsid w:val="004A4369"/>
    <w:rsid w:val="004A506B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262F5"/>
    <w:rsid w:val="00531565"/>
    <w:rsid w:val="00531EEA"/>
    <w:rsid w:val="00535FA7"/>
    <w:rsid w:val="0053740A"/>
    <w:rsid w:val="00541D93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5F4228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96152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193C"/>
    <w:rsid w:val="006E262B"/>
    <w:rsid w:val="006E460F"/>
    <w:rsid w:val="006E7473"/>
    <w:rsid w:val="006F41AA"/>
    <w:rsid w:val="006F45E8"/>
    <w:rsid w:val="006F7C8B"/>
    <w:rsid w:val="00701D09"/>
    <w:rsid w:val="007103A1"/>
    <w:rsid w:val="0072336F"/>
    <w:rsid w:val="00726DAA"/>
    <w:rsid w:val="00726F82"/>
    <w:rsid w:val="0072747A"/>
    <w:rsid w:val="00740322"/>
    <w:rsid w:val="007417C5"/>
    <w:rsid w:val="00742332"/>
    <w:rsid w:val="007439C0"/>
    <w:rsid w:val="00745798"/>
    <w:rsid w:val="00754134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0A6B"/>
    <w:rsid w:val="00792895"/>
    <w:rsid w:val="00795146"/>
    <w:rsid w:val="007A19EB"/>
    <w:rsid w:val="007A2BCA"/>
    <w:rsid w:val="007A39B5"/>
    <w:rsid w:val="007A7F80"/>
    <w:rsid w:val="007B2668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08E6"/>
    <w:rsid w:val="00812B2A"/>
    <w:rsid w:val="00813FAB"/>
    <w:rsid w:val="00822DC0"/>
    <w:rsid w:val="00824819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1315"/>
    <w:rsid w:val="008858C7"/>
    <w:rsid w:val="008863BC"/>
    <w:rsid w:val="008877CD"/>
    <w:rsid w:val="0088791D"/>
    <w:rsid w:val="00891156"/>
    <w:rsid w:val="00892981"/>
    <w:rsid w:val="00894788"/>
    <w:rsid w:val="00894BD5"/>
    <w:rsid w:val="008954D2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A2C4A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5006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22623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86FCC"/>
    <w:rsid w:val="00B9060E"/>
    <w:rsid w:val="00B92543"/>
    <w:rsid w:val="00B944A1"/>
    <w:rsid w:val="00B969DD"/>
    <w:rsid w:val="00BA1BE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063C0"/>
    <w:rsid w:val="00C2127D"/>
    <w:rsid w:val="00C248F8"/>
    <w:rsid w:val="00C31B83"/>
    <w:rsid w:val="00C31EC3"/>
    <w:rsid w:val="00C32ABA"/>
    <w:rsid w:val="00C34B27"/>
    <w:rsid w:val="00C359F4"/>
    <w:rsid w:val="00C3666B"/>
    <w:rsid w:val="00C40552"/>
    <w:rsid w:val="00C41136"/>
    <w:rsid w:val="00C50850"/>
    <w:rsid w:val="00C53EB3"/>
    <w:rsid w:val="00C540E0"/>
    <w:rsid w:val="00C544D8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1B2D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031D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019D7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5AE0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Header">
    <w:name w:val="header"/>
    <w:basedOn w:val="Normal"/>
    <w:link w:val="HeaderChar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4D416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B3133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TableGrid">
    <w:name w:val="Table Grid"/>
    <w:basedOn w:val="TableNormal"/>
    <w:uiPriority w:val="99"/>
    <w:rsid w:val="00F72EF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Normal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Normal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Normal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NormalWeb">
    <w:name w:val="Normal (Web)"/>
    <w:basedOn w:val="Normal"/>
    <w:link w:val="NormalWebChar"/>
    <w:uiPriority w:val="99"/>
    <w:rsid w:val="004D2E85"/>
    <w:pPr>
      <w:spacing w:before="100" w:beforeAutospacing="1" w:after="100" w:afterAutospacing="1"/>
    </w:pPr>
  </w:style>
  <w:style w:type="paragraph" w:customStyle="1" w:styleId="a2">
    <w:name w:val="Таблица шапка"/>
    <w:basedOn w:val="Normal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NoSpacing">
    <w:name w:val="No Spacing"/>
    <w:uiPriority w:val="99"/>
    <w:qFormat/>
    <w:rsid w:val="00871C08"/>
    <w:rPr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Знак1"/>
    <w:basedOn w:val="Normal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DefaultParagraphFont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Normal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Footer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Normal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3763E7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locked/>
    <w:rsid w:val="009A2C4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417C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96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ss-srv/Lists/NITIPosition/DispForm.aspx?ID=11&amp;RootFolder=*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453</Words>
  <Characters>2583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Алексей</cp:lastModifiedBy>
  <cp:revision>8</cp:revision>
  <cp:lastPrinted>2012-03-06T12:51:00Z</cp:lastPrinted>
  <dcterms:created xsi:type="dcterms:W3CDTF">2012-03-06T10:14:00Z</dcterms:created>
  <dcterms:modified xsi:type="dcterms:W3CDTF">2012-03-06T14:07:00Z</dcterms:modified>
</cp:coreProperties>
</file>