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6B9" w:rsidRPr="007E26B9" w:rsidRDefault="007E26B9" w:rsidP="00CC7867">
      <w:pPr>
        <w:suppressAutoHyphens/>
        <w:spacing w:before="240" w:line="360" w:lineRule="auto"/>
        <w:ind w:left="6521" w:right="423"/>
        <w:rPr>
          <w:rFonts w:ascii="Franklin Gothic Book" w:hAnsi="Franklin Gothic Book"/>
          <w:b/>
          <w:sz w:val="24"/>
          <w:szCs w:val="24"/>
        </w:rPr>
      </w:pPr>
      <w:r w:rsidRPr="007E26B9">
        <w:rPr>
          <w:rFonts w:ascii="Franklin Gothic Book" w:hAnsi="Franklin Gothic Book"/>
          <w:b/>
          <w:sz w:val="24"/>
          <w:szCs w:val="24"/>
        </w:rPr>
        <w:t>УТВЕРЖДАЮ</w:t>
      </w:r>
    </w:p>
    <w:p w:rsidR="00EA4CF6" w:rsidRPr="003D0512" w:rsidRDefault="00C95F0C" w:rsidP="001A2443">
      <w:pPr>
        <w:pStyle w:val="a8"/>
        <w:tabs>
          <w:tab w:val="left" w:pos="5812"/>
        </w:tabs>
        <w:suppressAutoHyphens/>
        <w:ind w:left="6521" w:right="140"/>
        <w:jc w:val="left"/>
        <w:rPr>
          <w:rFonts w:ascii="Franklin Gothic Book" w:hAnsi="Franklin Gothic Book"/>
          <w:sz w:val="24"/>
          <w:szCs w:val="24"/>
        </w:rPr>
      </w:pPr>
      <w:r w:rsidRPr="003D0512">
        <w:rPr>
          <w:rFonts w:ascii="Franklin Gothic Book" w:hAnsi="Franklin Gothic Book"/>
          <w:sz w:val="24"/>
          <w:szCs w:val="24"/>
        </w:rPr>
        <w:t>Главный инженер</w:t>
      </w:r>
      <w:r w:rsidR="001A2443" w:rsidRPr="003D0512">
        <w:rPr>
          <w:rFonts w:ascii="Franklin Gothic Book" w:hAnsi="Franklin Gothic Book"/>
          <w:sz w:val="24"/>
          <w:szCs w:val="24"/>
        </w:rPr>
        <w:br/>
      </w:r>
      <w:r w:rsidR="00EA4CF6" w:rsidRPr="003D0512">
        <w:rPr>
          <w:rFonts w:ascii="Franklin Gothic Book" w:hAnsi="Franklin Gothic Book"/>
          <w:sz w:val="24"/>
          <w:szCs w:val="24"/>
        </w:rPr>
        <w:t>ООО «ТЭС»</w:t>
      </w:r>
    </w:p>
    <w:p w:rsidR="007E26B9" w:rsidRPr="007E26B9" w:rsidRDefault="00EA4CF6" w:rsidP="00EA4CF6">
      <w:pPr>
        <w:tabs>
          <w:tab w:val="left" w:pos="5812"/>
        </w:tabs>
        <w:suppressAutoHyphens/>
        <w:spacing w:before="120"/>
        <w:ind w:left="6521"/>
        <w:rPr>
          <w:rFonts w:ascii="Franklin Gothic Book" w:hAnsi="Franklin Gothic Book" w:cs="Arial"/>
          <w:sz w:val="24"/>
          <w:szCs w:val="24"/>
        </w:rPr>
      </w:pPr>
      <w:r w:rsidRPr="003D0512">
        <w:rPr>
          <w:rFonts w:ascii="Franklin Gothic Book" w:hAnsi="Franklin Gothic Book"/>
          <w:sz w:val="24"/>
          <w:szCs w:val="24"/>
        </w:rPr>
        <w:t xml:space="preserve">______________ </w:t>
      </w:r>
      <w:r w:rsidR="008051C4" w:rsidRPr="003D0512">
        <w:rPr>
          <w:rFonts w:ascii="Franklin Gothic Book" w:hAnsi="Franklin Gothic Book"/>
          <w:sz w:val="24"/>
          <w:szCs w:val="24"/>
        </w:rPr>
        <w:t>А.</w:t>
      </w:r>
      <w:r w:rsidR="00C95F0C" w:rsidRPr="003D0512">
        <w:rPr>
          <w:rFonts w:ascii="Franklin Gothic Book" w:hAnsi="Franklin Gothic Book"/>
          <w:sz w:val="24"/>
          <w:szCs w:val="24"/>
        </w:rPr>
        <w:t>С</w:t>
      </w:r>
      <w:r w:rsidR="008051C4" w:rsidRPr="003D0512">
        <w:rPr>
          <w:rFonts w:ascii="Franklin Gothic Book" w:hAnsi="Franklin Gothic Book"/>
          <w:sz w:val="24"/>
          <w:szCs w:val="24"/>
        </w:rPr>
        <w:t xml:space="preserve">. </w:t>
      </w:r>
      <w:r w:rsidR="00C95F0C" w:rsidRPr="003D0512">
        <w:rPr>
          <w:rFonts w:ascii="Franklin Gothic Book" w:hAnsi="Franklin Gothic Book"/>
          <w:sz w:val="24"/>
          <w:szCs w:val="24"/>
        </w:rPr>
        <w:t xml:space="preserve">Солодянкин </w:t>
      </w:r>
      <w:r w:rsidR="007E26B9" w:rsidRPr="003D0512">
        <w:rPr>
          <w:rFonts w:ascii="Franklin Gothic Book" w:hAnsi="Franklin Gothic Book" w:cs="Arial"/>
          <w:sz w:val="24"/>
          <w:szCs w:val="24"/>
        </w:rPr>
        <w:t>«___»_______________ 201</w:t>
      </w:r>
      <w:r w:rsidR="00131AA9">
        <w:rPr>
          <w:rFonts w:ascii="Franklin Gothic Book" w:hAnsi="Franklin Gothic Book" w:cs="Arial"/>
          <w:sz w:val="24"/>
          <w:szCs w:val="24"/>
        </w:rPr>
        <w:t>6</w:t>
      </w:r>
      <w:bookmarkStart w:id="0" w:name="_GoBack"/>
      <w:bookmarkEnd w:id="0"/>
      <w:r w:rsidR="008F19E0" w:rsidRPr="003D0512">
        <w:rPr>
          <w:rFonts w:ascii="Franklin Gothic Book" w:hAnsi="Franklin Gothic Book" w:cs="Arial"/>
          <w:sz w:val="24"/>
          <w:szCs w:val="24"/>
        </w:rPr>
        <w:t xml:space="preserve"> </w:t>
      </w:r>
      <w:r w:rsidR="007E26B9" w:rsidRPr="003D0512">
        <w:rPr>
          <w:rFonts w:ascii="Franklin Gothic Book" w:hAnsi="Franklin Gothic Book" w:cs="Arial"/>
          <w:sz w:val="24"/>
          <w:szCs w:val="24"/>
        </w:rPr>
        <w:t>г.</w:t>
      </w:r>
    </w:p>
    <w:p w:rsidR="00FA4995" w:rsidRPr="007E26B9" w:rsidRDefault="00FA4995" w:rsidP="007E26B9">
      <w:pPr>
        <w:suppressAutoHyphens/>
        <w:rPr>
          <w:rFonts w:ascii="Franklin Gothic Book" w:hAnsi="Franklin Gothic Book"/>
        </w:rPr>
      </w:pPr>
    </w:p>
    <w:tbl>
      <w:tblPr>
        <w:tblW w:w="10234" w:type="dxa"/>
        <w:jc w:val="center"/>
        <w:tblBorders>
          <w:left w:val="single" w:sz="12" w:space="0" w:color="auto"/>
          <w:bottom w:val="single" w:sz="4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"/>
        <w:gridCol w:w="4891"/>
        <w:gridCol w:w="844"/>
        <w:gridCol w:w="4054"/>
      </w:tblGrid>
      <w:tr w:rsidR="008E5D1C" w:rsidRPr="007E26B9" w:rsidTr="00BE47B5">
        <w:trPr>
          <w:cantSplit/>
          <w:trHeight w:val="454"/>
          <w:tblHeader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E5D1C" w:rsidRPr="007E26B9" w:rsidRDefault="008E5D1C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  <w:b/>
                <w:spacing w:val="10"/>
              </w:rPr>
            </w:pPr>
            <w:r w:rsidRPr="007E26B9">
              <w:rPr>
                <w:rFonts w:ascii="Franklin Gothic Book" w:hAnsi="Franklin Gothic Book" w:cs="Arial"/>
                <w:b/>
                <w:spacing w:val="10"/>
              </w:rPr>
              <w:t>№</w:t>
            </w:r>
          </w:p>
          <w:p w:rsidR="008E5D1C" w:rsidRPr="007E26B9" w:rsidRDefault="008E5D1C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  <w:b/>
                <w:spacing w:val="10"/>
              </w:rPr>
            </w:pPr>
            <w:proofErr w:type="gramStart"/>
            <w:r w:rsidRPr="007E26B9">
              <w:rPr>
                <w:rFonts w:ascii="Franklin Gothic Book" w:hAnsi="Franklin Gothic Book" w:cs="Arial"/>
                <w:b/>
                <w:spacing w:val="10"/>
              </w:rPr>
              <w:t>п</w:t>
            </w:r>
            <w:proofErr w:type="gramEnd"/>
            <w:r w:rsidRPr="007E26B9">
              <w:rPr>
                <w:rFonts w:ascii="Franklin Gothic Book" w:hAnsi="Franklin Gothic Book" w:cs="Arial"/>
                <w:b/>
                <w:spacing w:val="10"/>
              </w:rPr>
              <w:t>/п</w:t>
            </w: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E5D1C" w:rsidRPr="007E26B9" w:rsidRDefault="008E5D1C" w:rsidP="007E26B9">
            <w:pPr>
              <w:pStyle w:val="a3"/>
              <w:suppressAutoHyphens/>
              <w:ind w:left="57"/>
              <w:jc w:val="center"/>
              <w:rPr>
                <w:rFonts w:ascii="Franklin Gothic Book" w:hAnsi="Franklin Gothic Book" w:cs="Arial"/>
                <w:b/>
              </w:rPr>
            </w:pPr>
            <w:r w:rsidRPr="007E26B9">
              <w:rPr>
                <w:rFonts w:ascii="Franklin Gothic Book" w:hAnsi="Franklin Gothic Book" w:cs="Arial"/>
                <w:b/>
              </w:rPr>
              <w:t>Запрашиваемые данные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E5D1C" w:rsidRPr="007E26B9" w:rsidRDefault="008E5D1C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  <w:b/>
              </w:rPr>
            </w:pPr>
            <w:r w:rsidRPr="007E26B9">
              <w:rPr>
                <w:rFonts w:ascii="Franklin Gothic Book" w:hAnsi="Franklin Gothic Book" w:cs="Arial"/>
                <w:b/>
              </w:rPr>
              <w:t>Ед. изм.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E5D1C" w:rsidRPr="007E26B9" w:rsidRDefault="008E5D1C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  <w:b/>
              </w:rPr>
            </w:pPr>
            <w:r w:rsidRPr="007E26B9">
              <w:rPr>
                <w:rFonts w:ascii="Franklin Gothic Book" w:hAnsi="Franklin Gothic Book" w:cs="Arial"/>
                <w:b/>
              </w:rPr>
              <w:t>Технические характеристики</w:t>
            </w:r>
            <w:r w:rsidR="009A0D8A" w:rsidRPr="007E26B9">
              <w:rPr>
                <w:rFonts w:ascii="Franklin Gothic Book" w:hAnsi="Franklin Gothic Book" w:cs="Arial"/>
                <w:b/>
              </w:rPr>
              <w:t>,</w:t>
            </w:r>
            <w:r w:rsidR="00FB73E6" w:rsidRPr="007E26B9">
              <w:rPr>
                <w:rFonts w:ascii="Franklin Gothic Book" w:hAnsi="Franklin Gothic Book" w:cs="Arial"/>
                <w:b/>
              </w:rPr>
              <w:t xml:space="preserve"> </w:t>
            </w:r>
            <w:r w:rsidR="009A0D8A" w:rsidRPr="007E26B9">
              <w:rPr>
                <w:rFonts w:ascii="Franklin Gothic Book" w:hAnsi="Franklin Gothic Book" w:cs="Arial"/>
                <w:b/>
              </w:rPr>
              <w:t>данные</w:t>
            </w:r>
          </w:p>
        </w:tc>
      </w:tr>
      <w:tr w:rsidR="007E26B9" w:rsidRPr="007E26B9" w:rsidTr="00BE47B5">
        <w:trPr>
          <w:cantSplit/>
          <w:trHeight w:val="485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E26B9" w:rsidRPr="007E26B9" w:rsidRDefault="007E26B9" w:rsidP="007E26B9">
            <w:pPr>
              <w:pStyle w:val="ad"/>
              <w:numPr>
                <w:ilvl w:val="0"/>
                <w:numId w:val="1"/>
              </w:numPr>
              <w:suppressAutoHyphens/>
              <w:spacing w:before="0" w:beforeAutospacing="0" w:after="0" w:afterAutospacing="0"/>
              <w:ind w:left="113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E26B9" w:rsidRPr="0043562A" w:rsidRDefault="007E26B9" w:rsidP="007E26B9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Тип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E26B9" w:rsidRPr="0043562A" w:rsidRDefault="007E26B9" w:rsidP="007E26B9">
            <w:pPr>
              <w:pStyle w:val="aa"/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43562A">
              <w:rPr>
                <w:rFonts w:ascii="Franklin Gothic Book" w:hAnsi="Franklin Gothic Book"/>
                <w:sz w:val="20"/>
              </w:rPr>
              <w:t>-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E26B9" w:rsidRPr="0043562A" w:rsidRDefault="00203595" w:rsidP="00822164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proofErr w:type="spellStart"/>
            <w:r w:rsidRPr="0043562A">
              <w:rPr>
                <w:rFonts w:ascii="Franklin Gothic Book" w:hAnsi="Franklin Gothic Book" w:cs="Arial"/>
              </w:rPr>
              <w:t>Тепловизор</w:t>
            </w:r>
            <w:proofErr w:type="spellEnd"/>
            <w:r w:rsidR="0062597B">
              <w:rPr>
                <w:rFonts w:ascii="Franklin Gothic Book" w:hAnsi="Franklin Gothic Book" w:cs="Arial"/>
              </w:rPr>
              <w:t xml:space="preserve"> </w:t>
            </w:r>
            <w:r w:rsidR="0062597B">
              <w:rPr>
                <w:rFonts w:ascii="Franklin Gothic Book" w:hAnsi="Franklin Gothic Book" w:cs="Arial"/>
                <w:lang w:val="en-US"/>
              </w:rPr>
              <w:t>Fluke</w:t>
            </w:r>
            <w:r w:rsidRPr="0043562A">
              <w:rPr>
                <w:rFonts w:ascii="Franklin Gothic Book" w:hAnsi="Franklin Gothic Book" w:cs="Arial"/>
              </w:rPr>
              <w:t xml:space="preserve"> </w:t>
            </w:r>
            <w:proofErr w:type="spellStart"/>
            <w:r w:rsidR="006C1494" w:rsidRPr="0043562A">
              <w:rPr>
                <w:rFonts w:ascii="Franklin Gothic Book" w:hAnsi="Franklin Gothic Book" w:cs="Arial"/>
                <w:lang w:val="en-US"/>
              </w:rPr>
              <w:t>T</w:t>
            </w:r>
            <w:r w:rsidR="0059101D">
              <w:rPr>
                <w:rFonts w:ascii="Franklin Gothic Book" w:hAnsi="Franklin Gothic Book" w:cs="Arial"/>
                <w:lang w:val="en-US"/>
              </w:rPr>
              <w:t>i</w:t>
            </w:r>
            <w:proofErr w:type="spellEnd"/>
            <w:r w:rsidR="0059101D" w:rsidRPr="00822164">
              <w:rPr>
                <w:rFonts w:ascii="Franklin Gothic Book" w:hAnsi="Franklin Gothic Book" w:cs="Arial"/>
              </w:rPr>
              <w:t>1</w:t>
            </w:r>
            <w:r w:rsidR="00822164" w:rsidRPr="00822164">
              <w:rPr>
                <w:rFonts w:ascii="Franklin Gothic Book" w:hAnsi="Franklin Gothic Book" w:cs="Arial"/>
              </w:rPr>
              <w:t>10</w:t>
            </w:r>
            <w:r w:rsidR="00BE47B5" w:rsidRPr="0043562A">
              <w:rPr>
                <w:rFonts w:ascii="Franklin Gothic Book" w:hAnsi="Franklin Gothic Book" w:cs="Arial"/>
              </w:rPr>
              <w:t xml:space="preserve"> </w:t>
            </w:r>
            <w:r w:rsidR="00B352A7" w:rsidRPr="00552078">
              <w:rPr>
                <w:rFonts w:ascii="Franklin Gothic Book" w:hAnsi="Franklin Gothic Book" w:cs="Arial"/>
              </w:rPr>
              <w:t>или эквивалент</w:t>
            </w:r>
          </w:p>
        </w:tc>
      </w:tr>
      <w:tr w:rsidR="00250C94" w:rsidRPr="007E26B9" w:rsidTr="00BE47B5">
        <w:trPr>
          <w:cantSplit/>
          <w:trHeight w:val="485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0C94" w:rsidRPr="007E26B9" w:rsidRDefault="00250C94" w:rsidP="007E26B9">
            <w:pPr>
              <w:pStyle w:val="ad"/>
              <w:numPr>
                <w:ilvl w:val="0"/>
                <w:numId w:val="1"/>
              </w:numPr>
              <w:suppressAutoHyphens/>
              <w:spacing w:before="0" w:beforeAutospacing="0" w:after="0" w:afterAutospacing="0"/>
              <w:ind w:left="113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0C94" w:rsidRPr="0043562A" w:rsidRDefault="00250C94" w:rsidP="007E26B9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Наименование и адрес проектирующей организации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0C94" w:rsidRPr="0043562A" w:rsidRDefault="00250C94" w:rsidP="007E26B9">
            <w:pPr>
              <w:pStyle w:val="aa"/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43562A">
              <w:rPr>
                <w:rFonts w:ascii="Franklin Gothic Book" w:hAnsi="Franklin Gothic Book"/>
                <w:sz w:val="20"/>
              </w:rPr>
              <w:t>-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0C94" w:rsidRPr="0043562A" w:rsidRDefault="00857750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-</w:t>
            </w:r>
          </w:p>
        </w:tc>
      </w:tr>
      <w:tr w:rsidR="00250C94" w:rsidRPr="007E26B9" w:rsidTr="00BE47B5">
        <w:trPr>
          <w:cantSplit/>
          <w:trHeight w:val="485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0C94" w:rsidRPr="007E26B9" w:rsidRDefault="00250C94" w:rsidP="007E26B9">
            <w:pPr>
              <w:pStyle w:val="a7"/>
              <w:numPr>
                <w:ilvl w:val="0"/>
                <w:numId w:val="1"/>
              </w:numPr>
              <w:suppressAutoHyphens/>
              <w:ind w:left="113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0C94" w:rsidRPr="0043562A" w:rsidRDefault="00250C94" w:rsidP="007E26B9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Наименование и адрес предприятия-заказчика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0C94" w:rsidRPr="0043562A" w:rsidRDefault="00250C94" w:rsidP="007E26B9">
            <w:pPr>
              <w:pStyle w:val="a7"/>
              <w:suppressAutoHyphens/>
              <w:jc w:val="center"/>
              <w:rPr>
                <w:rFonts w:ascii="Franklin Gothic Book" w:hAnsi="Franklin Gothic Book" w:cs="Arial"/>
                <w:sz w:val="20"/>
                <w:szCs w:val="20"/>
              </w:rPr>
            </w:pPr>
            <w:r w:rsidRPr="0043562A">
              <w:rPr>
                <w:rFonts w:ascii="Franklin Gothic Book" w:hAnsi="Franklin Gothic Book" w:cs="Arial"/>
                <w:sz w:val="20"/>
                <w:szCs w:val="20"/>
              </w:rPr>
              <w:t>-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0C94" w:rsidRPr="0043562A" w:rsidRDefault="00857750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-</w:t>
            </w:r>
          </w:p>
        </w:tc>
      </w:tr>
      <w:tr w:rsidR="00BA1169" w:rsidRPr="007E26B9" w:rsidTr="00BE47B5">
        <w:trPr>
          <w:cantSplit/>
          <w:trHeight w:val="485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A1169" w:rsidRPr="007E26B9" w:rsidRDefault="00BA1169" w:rsidP="007E26B9">
            <w:pPr>
              <w:pStyle w:val="a7"/>
              <w:numPr>
                <w:ilvl w:val="0"/>
                <w:numId w:val="1"/>
              </w:numPr>
              <w:suppressAutoHyphens/>
              <w:ind w:left="113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A1169" w:rsidRPr="0059101D" w:rsidRDefault="0059101D" w:rsidP="00552078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ИК-ра</w:t>
            </w:r>
            <w:r w:rsidR="00552078">
              <w:rPr>
                <w:rFonts w:ascii="Franklin Gothic Book" w:hAnsi="Franklin Gothic Book" w:cs="Arial"/>
              </w:rPr>
              <w:t>зрешение</w:t>
            </w:r>
            <w:r>
              <w:rPr>
                <w:rFonts w:ascii="Franklin Gothic Book" w:hAnsi="Franklin Gothic Book" w:cs="Arial"/>
              </w:rPr>
              <w:t xml:space="preserve"> 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A1169" w:rsidRPr="0043562A" w:rsidRDefault="00BE47B5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пиксели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A1169" w:rsidRPr="00552078" w:rsidRDefault="006C1494" w:rsidP="0059101D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Franklin Gothic Book" w:hAnsi="Franklin Gothic Book" w:cs="Arial"/>
                <w:lang w:val="en-US"/>
              </w:rPr>
              <w:t>1</w:t>
            </w:r>
            <w:r w:rsidR="0059101D" w:rsidRPr="00552078">
              <w:rPr>
                <w:rFonts w:ascii="Franklin Gothic Book" w:hAnsi="Franklin Gothic Book" w:cs="Arial"/>
              </w:rPr>
              <w:t>6</w:t>
            </w:r>
            <w:r w:rsidRPr="00552078">
              <w:rPr>
                <w:rFonts w:ascii="Franklin Gothic Book" w:hAnsi="Franklin Gothic Book" w:cs="Arial"/>
                <w:lang w:val="en-US"/>
              </w:rPr>
              <w:t xml:space="preserve">0 </w:t>
            </w:r>
            <w:r w:rsidRPr="00552078">
              <w:rPr>
                <w:rFonts w:ascii="Franklin Gothic Book" w:hAnsi="Franklin Gothic Book" w:cs="Arial"/>
              </w:rPr>
              <w:t>х</w:t>
            </w:r>
            <w:r w:rsidRPr="00552078">
              <w:rPr>
                <w:rFonts w:ascii="Franklin Gothic Book" w:hAnsi="Franklin Gothic Book" w:cs="Arial"/>
                <w:lang w:val="en-US"/>
              </w:rPr>
              <w:t xml:space="preserve"> </w:t>
            </w:r>
            <w:r w:rsidR="0059101D" w:rsidRPr="00552078">
              <w:rPr>
                <w:rFonts w:ascii="Franklin Gothic Book" w:hAnsi="Franklin Gothic Book" w:cs="Arial"/>
              </w:rPr>
              <w:t>120</w:t>
            </w:r>
          </w:p>
        </w:tc>
      </w:tr>
      <w:tr w:rsidR="00756676" w:rsidRPr="007E26B9" w:rsidTr="00BE47B5">
        <w:trPr>
          <w:cantSplit/>
          <w:trHeight w:val="485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7E26B9" w:rsidRDefault="00756676" w:rsidP="007E26B9">
            <w:pPr>
              <w:pStyle w:val="a7"/>
              <w:numPr>
                <w:ilvl w:val="0"/>
                <w:numId w:val="1"/>
              </w:numPr>
              <w:suppressAutoHyphens/>
              <w:ind w:left="113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BE47B5" w:rsidP="0059101D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Т</w:t>
            </w:r>
            <w:r w:rsidR="0059101D">
              <w:rPr>
                <w:rFonts w:ascii="Franklin Gothic Book" w:hAnsi="Franklin Gothic Book" w:cs="Arial"/>
              </w:rPr>
              <w:t>епловая</w:t>
            </w:r>
            <w:r w:rsidRPr="0043562A">
              <w:rPr>
                <w:rFonts w:ascii="Franklin Gothic Book" w:hAnsi="Franklin Gothic Book" w:cs="Arial"/>
              </w:rPr>
              <w:t xml:space="preserve"> чувствительность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59101D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°C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552078" w:rsidRDefault="00F349AB" w:rsidP="0059101D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Franklin Gothic Book" w:hAnsi="Franklin Gothic Book" w:cs="Arial"/>
              </w:rPr>
              <w:t>≤0,10</w:t>
            </w:r>
          </w:p>
        </w:tc>
      </w:tr>
      <w:tr w:rsidR="00756676" w:rsidRPr="007E26B9" w:rsidTr="00BE47B5">
        <w:trPr>
          <w:cantSplit/>
          <w:trHeight w:val="485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7E26B9" w:rsidRDefault="00756676" w:rsidP="007E26B9">
            <w:pPr>
              <w:pStyle w:val="a7"/>
              <w:numPr>
                <w:ilvl w:val="0"/>
                <w:numId w:val="1"/>
              </w:numPr>
              <w:suppressAutoHyphens/>
              <w:ind w:left="113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BE47B5" w:rsidP="0059101D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Оптическое поле зрения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552078" w:rsidP="00552078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°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552078" w:rsidRDefault="0059101D" w:rsidP="0059101D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Franklin Gothic Book" w:hAnsi="Franklin Gothic Book" w:cs="Arial"/>
              </w:rPr>
              <w:t>22,5</w:t>
            </w:r>
            <w:r w:rsidR="00F60511" w:rsidRPr="00552078">
              <w:rPr>
                <w:rFonts w:ascii="Franklin Gothic Book" w:hAnsi="Franklin Gothic Book" w:cs="Arial"/>
              </w:rPr>
              <w:t>˚</w:t>
            </w:r>
            <w:r w:rsidR="00BE47B5" w:rsidRPr="00552078">
              <w:rPr>
                <w:rFonts w:ascii="Franklin Gothic Book" w:hAnsi="Franklin Gothic Book" w:cs="Arial"/>
              </w:rPr>
              <w:t xml:space="preserve"> x </w:t>
            </w:r>
            <w:r w:rsidRPr="00552078">
              <w:rPr>
                <w:rFonts w:ascii="Franklin Gothic Book" w:hAnsi="Franklin Gothic Book" w:cs="Arial"/>
              </w:rPr>
              <w:t>31</w:t>
            </w:r>
            <w:r w:rsidR="00F60511" w:rsidRPr="00552078">
              <w:rPr>
                <w:rFonts w:ascii="Franklin Gothic Book" w:hAnsi="Franklin Gothic Book" w:cs="Arial"/>
              </w:rPr>
              <w:t>˚</w:t>
            </w:r>
          </w:p>
        </w:tc>
      </w:tr>
      <w:tr w:rsidR="00756676" w:rsidRPr="007E26B9" w:rsidTr="00BE47B5">
        <w:trPr>
          <w:cantSplit/>
          <w:trHeight w:val="485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7E26B9" w:rsidRDefault="00756676" w:rsidP="007E26B9">
            <w:pPr>
              <w:pStyle w:val="a7"/>
              <w:numPr>
                <w:ilvl w:val="0"/>
                <w:numId w:val="1"/>
              </w:numPr>
              <w:suppressAutoHyphens/>
              <w:ind w:left="113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BE47B5" w:rsidP="007E26B9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Пространственное разрешение (IFOV)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BE47B5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мрад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552078" w:rsidRDefault="0059101D" w:rsidP="00F60511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Franklin Gothic Book" w:hAnsi="Franklin Gothic Book" w:cs="Arial"/>
              </w:rPr>
              <w:t>3,39</w:t>
            </w:r>
            <w:r w:rsidR="00BE47B5" w:rsidRPr="00552078">
              <w:rPr>
                <w:rFonts w:ascii="Franklin Gothic Book" w:hAnsi="Franklin Gothic Book" w:cs="Arial"/>
              </w:rPr>
              <w:t xml:space="preserve"> </w:t>
            </w:r>
          </w:p>
        </w:tc>
      </w:tr>
      <w:tr w:rsidR="00D95B87" w:rsidRPr="007E26B9" w:rsidTr="00BE47B5">
        <w:trPr>
          <w:cantSplit/>
          <w:trHeight w:val="485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5B87" w:rsidRPr="007E26B9" w:rsidRDefault="00D95B87" w:rsidP="007E26B9">
            <w:pPr>
              <w:pStyle w:val="a7"/>
              <w:numPr>
                <w:ilvl w:val="0"/>
                <w:numId w:val="1"/>
              </w:numPr>
              <w:suppressAutoHyphens/>
              <w:ind w:left="113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5B87" w:rsidRPr="0043562A" w:rsidRDefault="0059101D" w:rsidP="007E26B9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Камера видимого диапазона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5B87" w:rsidRPr="0043562A" w:rsidRDefault="00D95B87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МП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5B87" w:rsidRPr="00552078" w:rsidRDefault="0059101D" w:rsidP="00F60511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Franklin Gothic Book" w:hAnsi="Franklin Gothic Book" w:cs="Arial"/>
              </w:rPr>
              <w:t>Для промышленного применения, 2</w:t>
            </w:r>
          </w:p>
        </w:tc>
      </w:tr>
      <w:tr w:rsidR="00756676" w:rsidRPr="007E26B9" w:rsidTr="00BE47B5">
        <w:trPr>
          <w:cantSplit/>
          <w:trHeight w:val="485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7E26B9" w:rsidRDefault="00756676" w:rsidP="007E26B9">
            <w:pPr>
              <w:pStyle w:val="a7"/>
              <w:numPr>
                <w:ilvl w:val="0"/>
                <w:numId w:val="1"/>
              </w:numPr>
              <w:suppressAutoHyphens/>
              <w:ind w:left="113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BE47B5" w:rsidP="007E26B9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Фокусировка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BE47B5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-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552078" w:rsidRDefault="0059101D" w:rsidP="00F60511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Franklin Gothic Book" w:hAnsi="Franklin Gothic Book" w:cs="Arial"/>
              </w:rPr>
              <w:t>Без настройки фокусировки от 1,2 м. и более</w:t>
            </w:r>
          </w:p>
        </w:tc>
      </w:tr>
      <w:tr w:rsidR="00756676" w:rsidRPr="007E26B9" w:rsidTr="00BE47B5">
        <w:trPr>
          <w:cantSplit/>
          <w:trHeight w:val="739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7E26B9" w:rsidRDefault="00756676" w:rsidP="007E26B9">
            <w:pPr>
              <w:pStyle w:val="a7"/>
              <w:numPr>
                <w:ilvl w:val="0"/>
                <w:numId w:val="1"/>
              </w:numPr>
              <w:suppressAutoHyphens/>
              <w:ind w:left="113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BE47B5" w:rsidP="007E26B9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Спектральный диапазон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BE47B5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proofErr w:type="spellStart"/>
            <w:r w:rsidRPr="0043562A">
              <w:rPr>
                <w:rFonts w:ascii="Franklin Gothic Book" w:hAnsi="Franklin Gothic Book" w:cs="Arial"/>
              </w:rPr>
              <w:t>μm</w:t>
            </w:r>
            <w:proofErr w:type="spellEnd"/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552078" w:rsidRDefault="00F60511" w:rsidP="00F60511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Franklin Gothic Book" w:hAnsi="Franklin Gothic Book" w:cs="Arial"/>
              </w:rPr>
              <w:t>7,5</w:t>
            </w:r>
            <w:r w:rsidR="00BE47B5" w:rsidRPr="00552078">
              <w:rPr>
                <w:rFonts w:ascii="Franklin Gothic Book" w:hAnsi="Franklin Gothic Book" w:cs="Arial"/>
              </w:rPr>
              <w:t xml:space="preserve"> ... </w:t>
            </w:r>
            <w:r w:rsidRPr="00552078">
              <w:rPr>
                <w:rFonts w:ascii="Franklin Gothic Book" w:hAnsi="Franklin Gothic Book" w:cs="Arial"/>
              </w:rPr>
              <w:t>14</w:t>
            </w:r>
          </w:p>
        </w:tc>
      </w:tr>
      <w:tr w:rsidR="00BA1169" w:rsidRPr="007E26B9" w:rsidTr="00BE47B5">
        <w:trPr>
          <w:cantSplit/>
          <w:trHeight w:val="739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A1169" w:rsidRPr="007E26B9" w:rsidRDefault="00BA1169" w:rsidP="00686E25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A1169" w:rsidRPr="0043562A" w:rsidRDefault="00BE47B5" w:rsidP="007E26B9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Дисплей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A1169" w:rsidRPr="0043562A" w:rsidRDefault="00BE47B5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-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A1169" w:rsidRPr="00552078" w:rsidRDefault="00BE47B5" w:rsidP="00BE47B5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ж/</w:t>
            </w:r>
            <w:proofErr w:type="gramStart"/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к</w:t>
            </w:r>
            <w:proofErr w:type="gramEnd"/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дисплей</w:t>
            </w:r>
            <w:r w:rsidR="00F349AB"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(3,5 дюйма)</w:t>
            </w:r>
          </w:p>
        </w:tc>
      </w:tr>
      <w:tr w:rsidR="00D95B87" w:rsidRPr="007E26B9" w:rsidTr="00BE47B5">
        <w:trPr>
          <w:cantSplit/>
          <w:trHeight w:val="739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5B87" w:rsidRPr="007E26B9" w:rsidRDefault="00D95B87" w:rsidP="00686E25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5B87" w:rsidRPr="0043562A" w:rsidRDefault="00D95B87" w:rsidP="007E26B9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Рабочая температура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5B87" w:rsidRPr="0043562A" w:rsidRDefault="00D95B87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°C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5B87" w:rsidRPr="00552078" w:rsidRDefault="00D95B87" w:rsidP="007E26B9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от -10 °C до +50 °C</w:t>
            </w:r>
          </w:p>
        </w:tc>
      </w:tr>
      <w:tr w:rsidR="00756676" w:rsidRPr="007E26B9" w:rsidTr="00BE47B5">
        <w:trPr>
          <w:cantSplit/>
          <w:trHeight w:val="739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7E26B9" w:rsidRDefault="00756676" w:rsidP="00686E25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D95B87" w:rsidP="007E26B9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Диапазон измеряемых температур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BE47B5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°C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552078" w:rsidRDefault="00BE47B5" w:rsidP="00822164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-</w:t>
            </w:r>
            <w:r w:rsidR="00822164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20</w:t>
            </w: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... +</w:t>
            </w:r>
            <w:r w:rsidR="0059101D"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</w:t>
            </w:r>
            <w:r w:rsidR="00822164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50</w:t>
            </w: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552078" w:rsidRPr="007E26B9" w:rsidTr="00BE47B5">
        <w:trPr>
          <w:cantSplit/>
          <w:trHeight w:val="739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7E26B9" w:rsidRDefault="00552078" w:rsidP="00686E25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43562A" w:rsidRDefault="00552078" w:rsidP="007E26B9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Диапазон рабочих температур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43562A" w:rsidRDefault="00552078" w:rsidP="007E26B9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°C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552078" w:rsidRDefault="00552078" w:rsidP="0059101D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От -10 °C до +50 °C</w:t>
            </w:r>
          </w:p>
        </w:tc>
      </w:tr>
      <w:tr w:rsidR="00BE47B5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7E26B9" w:rsidRDefault="00BE47B5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43562A" w:rsidRDefault="00BE47B5" w:rsidP="00D87FD6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Погрешность</w:t>
            </w:r>
            <w:r w:rsidR="0059101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измерения температуры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43562A" w:rsidRDefault="00BE47B5" w:rsidP="00D87FD6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°C</w:t>
            </w:r>
          </w:p>
          <w:p w:rsidR="00BE47B5" w:rsidRPr="0043562A" w:rsidRDefault="00BE47B5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%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552078" w:rsidRDefault="00BE47B5" w:rsidP="00D87FD6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±2</w:t>
            </w:r>
          </w:p>
          <w:p w:rsidR="00BE47B5" w:rsidRPr="00552078" w:rsidRDefault="00D95B87" w:rsidP="00BE47B5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или 2% (при номинальной температуре 25</w:t>
            </w:r>
            <w:proofErr w:type="gramStart"/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С</w:t>
            </w:r>
            <w:proofErr w:type="gramEnd"/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 выбирается большее значение)</w:t>
            </w:r>
          </w:p>
        </w:tc>
      </w:tr>
      <w:tr w:rsidR="0059101D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7E26B9" w:rsidRDefault="0059101D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  <w:r>
              <w:rPr>
                <w:rFonts w:ascii="Franklin Gothic Book" w:hAnsi="Franklin Gothic Book" w:cs="Arial"/>
                <w:spacing w:val="10"/>
                <w:sz w:val="20"/>
                <w:szCs w:val="20"/>
              </w:rPr>
              <w:t>С</w:t>
            </w: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43562A" w:rsidRDefault="0059101D" w:rsidP="00D87FD6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Стандартные палитры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43562A" w:rsidRDefault="0059101D" w:rsidP="00D87FD6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552078" w:rsidRDefault="0059101D" w:rsidP="00D87FD6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proofErr w:type="gramStart"/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Сине-красная</w:t>
            </w:r>
            <w:proofErr w:type="gramEnd"/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 горячий металл, серая, желтая</w:t>
            </w:r>
          </w:p>
        </w:tc>
      </w:tr>
      <w:tr w:rsidR="0059101D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Default="0059101D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Default="0059101D" w:rsidP="00D87FD6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Регулировка уровня и интервала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43562A" w:rsidRDefault="0059101D" w:rsidP="00D87FD6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552078" w:rsidRDefault="0059101D" w:rsidP="00D87FD6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Ручная и автоматическая</w:t>
            </w:r>
          </w:p>
        </w:tc>
      </w:tr>
      <w:tr w:rsidR="00BE47B5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7E26B9" w:rsidRDefault="00BE47B5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43562A" w:rsidRDefault="00BE47B5" w:rsidP="00D87FD6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Устройство хранения данных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43562A" w:rsidRDefault="00BE47B5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  <w:r w:rsidRPr="0043562A">
              <w:rPr>
                <w:rFonts w:ascii="Franklin Gothic Book" w:hAnsi="Franklin Gothic Book" w:cs="Arial"/>
                <w:spacing w:val="10"/>
              </w:rPr>
              <w:t>-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822164" w:rsidRDefault="00822164" w:rsidP="00552078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22164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Карта памяти SD, 2 ГБ</w:t>
            </w:r>
          </w:p>
        </w:tc>
      </w:tr>
      <w:tr w:rsidR="00BE47B5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7E26B9" w:rsidRDefault="00BE47B5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43562A" w:rsidRDefault="00BE47B5" w:rsidP="00D87FD6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Класс защиты корпуса (IEC 60529)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43562A" w:rsidRDefault="00BE47B5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  <w:r w:rsidRPr="0043562A">
              <w:rPr>
                <w:rFonts w:ascii="Franklin Gothic Book" w:hAnsi="Franklin Gothic Book" w:cs="Arial"/>
                <w:spacing w:val="10"/>
              </w:rPr>
              <w:t>-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552078" w:rsidRDefault="00BE47B5" w:rsidP="00D87FD6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IP 54</w:t>
            </w:r>
          </w:p>
        </w:tc>
      </w:tr>
      <w:tr w:rsidR="00552078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7E26B9" w:rsidRDefault="00552078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43562A" w:rsidRDefault="00552078" w:rsidP="00D87FD6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Ударопрочность</w:t>
            </w:r>
            <w:proofErr w:type="spellEnd"/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43562A" w:rsidRDefault="00552078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  <w:r>
              <w:rPr>
                <w:rFonts w:ascii="Franklin Gothic Book" w:hAnsi="Franklin Gothic Book" w:cs="Arial"/>
                <w:spacing w:val="10"/>
              </w:rPr>
              <w:t>м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552078" w:rsidRDefault="00552078" w:rsidP="00D87FD6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Не менее 2</w:t>
            </w:r>
          </w:p>
        </w:tc>
      </w:tr>
      <w:tr w:rsidR="00BE47B5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7E26B9" w:rsidRDefault="00BE47B5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43562A" w:rsidRDefault="00BE47B5" w:rsidP="00D87FD6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Вес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43562A" w:rsidRDefault="00552078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  <w:r>
              <w:rPr>
                <w:rFonts w:ascii="Franklin Gothic Book" w:hAnsi="Franklin Gothic Book" w:cs="Arial"/>
                <w:spacing w:val="10"/>
              </w:rPr>
              <w:t>к</w:t>
            </w:r>
            <w:r w:rsidR="003D0512" w:rsidRPr="0043562A">
              <w:rPr>
                <w:rFonts w:ascii="Franklin Gothic Book" w:hAnsi="Franklin Gothic Book" w:cs="Arial"/>
                <w:spacing w:val="10"/>
              </w:rPr>
              <w:t>г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552078" w:rsidRDefault="003D0512" w:rsidP="00F349AB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Franklin Gothic Book" w:hAnsi="Franklin Gothic Book" w:cs="Arial"/>
              </w:rPr>
              <w:t xml:space="preserve">&lt; </w:t>
            </w:r>
            <w:r w:rsidR="0059101D" w:rsidRPr="00552078">
              <w:rPr>
                <w:rFonts w:ascii="Franklin Gothic Book" w:hAnsi="Franklin Gothic Book" w:cs="Arial"/>
              </w:rPr>
              <w:t>0,8</w:t>
            </w:r>
          </w:p>
        </w:tc>
      </w:tr>
      <w:tr w:rsidR="00BE47B5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7E26B9" w:rsidRDefault="00BE47B5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43562A" w:rsidRDefault="003D0512" w:rsidP="003D0512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Размеры (Д x </w:t>
            </w:r>
            <w:proofErr w:type="gramStart"/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Ш</w:t>
            </w:r>
            <w:proofErr w:type="gramEnd"/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x В) 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43562A" w:rsidRDefault="00552078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  <w:r>
              <w:rPr>
                <w:rFonts w:ascii="Franklin Gothic Book" w:hAnsi="Franklin Gothic Book" w:cs="Arial"/>
                <w:spacing w:val="10"/>
              </w:rPr>
              <w:t>м</w:t>
            </w:r>
            <w:r w:rsidR="003D0512" w:rsidRPr="0043562A">
              <w:rPr>
                <w:rFonts w:ascii="Franklin Gothic Book" w:hAnsi="Franklin Gothic Book" w:cs="Arial"/>
                <w:spacing w:val="10"/>
              </w:rPr>
              <w:t>м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552078" w:rsidRDefault="0059101D" w:rsidP="00822164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284</w:t>
            </w:r>
            <w:r w:rsidR="003D0512"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x </w:t>
            </w: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86</w:t>
            </w:r>
            <w:r w:rsidR="003D0512"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x </w:t>
            </w: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135</w:t>
            </w:r>
          </w:p>
        </w:tc>
      </w:tr>
      <w:tr w:rsidR="0059101D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7E26B9" w:rsidRDefault="0059101D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43562A" w:rsidRDefault="0059101D" w:rsidP="003D0512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Лазерный указатель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43562A" w:rsidRDefault="0059101D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552078" w:rsidRDefault="0059101D" w:rsidP="0059101D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Да</w:t>
            </w:r>
          </w:p>
        </w:tc>
      </w:tr>
      <w:tr w:rsidR="0059101D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7E26B9" w:rsidRDefault="0059101D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Default="0059101D" w:rsidP="003D0512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Фонарик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43562A" w:rsidRDefault="0059101D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552078" w:rsidRDefault="0059101D" w:rsidP="0059101D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Да</w:t>
            </w:r>
          </w:p>
        </w:tc>
      </w:tr>
      <w:tr w:rsidR="0059101D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7E26B9" w:rsidRDefault="0059101D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Default="0059101D" w:rsidP="003D0512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Коррекция коэффициента излучения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43562A" w:rsidRDefault="0059101D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552078" w:rsidRDefault="0059101D" w:rsidP="0059101D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Да</w:t>
            </w:r>
          </w:p>
        </w:tc>
      </w:tr>
      <w:tr w:rsidR="0059101D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7E26B9" w:rsidRDefault="0059101D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Default="0059101D" w:rsidP="003D0512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Компенсация (отраженного) фона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43562A" w:rsidRDefault="0059101D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552078" w:rsidRDefault="0059101D" w:rsidP="0059101D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Да</w:t>
            </w:r>
          </w:p>
        </w:tc>
      </w:tr>
      <w:tr w:rsidR="0059101D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7E26B9" w:rsidRDefault="00552078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  <w:proofErr w:type="gramStart"/>
            <w:r>
              <w:rPr>
                <w:rFonts w:ascii="Franklin Gothic Book" w:hAnsi="Franklin Gothic Book" w:cs="Arial"/>
                <w:spacing w:val="10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Default="00552078" w:rsidP="003D0512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Просмотр содержимого памяти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43562A" w:rsidRDefault="0059101D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552078" w:rsidRDefault="00552078" w:rsidP="0059101D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Просмотр эскизов</w:t>
            </w:r>
          </w:p>
        </w:tc>
      </w:tr>
      <w:tr w:rsidR="00552078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Default="00552078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Default="00552078" w:rsidP="003D0512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Батарея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43562A" w:rsidRDefault="00552078" w:rsidP="00552078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  <w:proofErr w:type="spellStart"/>
            <w:proofErr w:type="gramStart"/>
            <w:r>
              <w:rPr>
                <w:rFonts w:ascii="Franklin Gothic Book" w:hAnsi="Franklin Gothic Book" w:cs="Arial"/>
                <w:spacing w:val="10"/>
              </w:rPr>
              <w:t>шт</w:t>
            </w:r>
            <w:proofErr w:type="spellEnd"/>
            <w:proofErr w:type="gramEnd"/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552078" w:rsidRDefault="00552078" w:rsidP="0059101D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</w:t>
            </w:r>
          </w:p>
        </w:tc>
      </w:tr>
      <w:tr w:rsidR="00552078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Default="00552078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Default="00552078" w:rsidP="003D0512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Время автономной работы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Default="00552078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  <w:r>
              <w:rPr>
                <w:rFonts w:ascii="Franklin Gothic Book" w:hAnsi="Franklin Gothic Book" w:cs="Arial"/>
                <w:spacing w:val="10"/>
              </w:rPr>
              <w:t>ч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552078" w:rsidRDefault="00552078" w:rsidP="0059101D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Более 4 </w:t>
            </w:r>
          </w:p>
        </w:tc>
      </w:tr>
      <w:tr w:rsidR="00552078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Default="00552078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Default="00552078" w:rsidP="003D0512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Блок питания для зарядки батарей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Default="00552078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552078" w:rsidRDefault="00552078" w:rsidP="0059101D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Да</w:t>
            </w:r>
          </w:p>
        </w:tc>
      </w:tr>
      <w:tr w:rsidR="00DE1EB5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E1EB5" w:rsidRDefault="00DE1EB5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E1EB5" w:rsidRDefault="00DE1EB5">
            <w:pPr>
              <w:tabs>
                <w:tab w:val="center" w:pos="4499"/>
              </w:tabs>
              <w:suppressAutoHyphens/>
              <w:ind w:left="57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Свидетельство о поверке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E1EB5" w:rsidRDefault="00DE1EB5">
            <w:pPr>
              <w:suppressAutoHyphens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-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E1EB5" w:rsidRDefault="00DE1EB5">
            <w:pPr>
              <w:suppressAutoHyphens/>
              <w:ind w:left="55"/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Да</w:t>
            </w:r>
          </w:p>
        </w:tc>
      </w:tr>
      <w:tr w:rsidR="007E26B9" w:rsidRPr="007E26B9" w:rsidTr="00BE47B5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E26B9" w:rsidRPr="007E26B9" w:rsidRDefault="007E26B9" w:rsidP="00686E25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E26B9" w:rsidRPr="0043562A" w:rsidRDefault="007E26B9" w:rsidP="007E26B9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Комплект поставки: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E26B9" w:rsidRPr="0043562A" w:rsidRDefault="007E26B9" w:rsidP="007E26B9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  <w:r w:rsidRPr="0043562A">
              <w:rPr>
                <w:rFonts w:ascii="Franklin Gothic Book" w:hAnsi="Franklin Gothic Book" w:cs="Arial"/>
                <w:spacing w:val="10"/>
              </w:rPr>
              <w:t>-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03595" w:rsidRPr="0043562A" w:rsidRDefault="00203595" w:rsidP="00203595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ind w:left="214" w:hanging="141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proofErr w:type="spellStart"/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Тепловизор</w:t>
            </w:r>
            <w:proofErr w:type="spellEnd"/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</w:t>
            </w:r>
          </w:p>
          <w:p w:rsidR="00552078" w:rsidRDefault="00552078" w:rsidP="00203595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ind w:left="214" w:hanging="141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Блок питания,</w:t>
            </w:r>
          </w:p>
          <w:p w:rsidR="00203595" w:rsidRDefault="00552078" w:rsidP="00203595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ind w:left="214" w:hanging="141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 w:rsidR="00203595"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Литий-ионн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ая батарея</w:t>
            </w:r>
            <w:r w:rsidR="00203595"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</w:t>
            </w:r>
          </w:p>
          <w:p w:rsidR="00552078" w:rsidRDefault="00552078" w:rsidP="00203595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ind w:left="214" w:hanging="141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Кабель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USB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</w:t>
            </w:r>
          </w:p>
          <w:p w:rsidR="00552078" w:rsidRDefault="00552078" w:rsidP="00203595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ind w:left="214" w:hanging="141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Карта памяти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SD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</w:t>
            </w:r>
          </w:p>
          <w:p w:rsidR="00552078" w:rsidRDefault="00552078" w:rsidP="00203595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ind w:left="214" w:hanging="141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Твердый футляр,</w:t>
            </w:r>
          </w:p>
          <w:p w:rsidR="00552078" w:rsidRDefault="00552078" w:rsidP="00203595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ind w:left="214" w:hanging="141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Мягкий футляр,</w:t>
            </w:r>
          </w:p>
          <w:p w:rsidR="00552078" w:rsidRDefault="00552078" w:rsidP="00203595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ind w:left="214" w:hanging="141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Наручный ремешок,</w:t>
            </w:r>
          </w:p>
          <w:p w:rsidR="00552078" w:rsidRDefault="00552078" w:rsidP="00203595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ind w:left="214" w:hanging="141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Руководство пользователя,</w:t>
            </w:r>
          </w:p>
          <w:p w:rsidR="00552078" w:rsidRPr="0043562A" w:rsidRDefault="00552078" w:rsidP="00203595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ind w:left="214" w:hanging="141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Программное обеспечение,</w:t>
            </w:r>
          </w:p>
          <w:p w:rsidR="007E26B9" w:rsidRPr="0043562A" w:rsidRDefault="003D0512" w:rsidP="00203595">
            <w:pPr>
              <w:numPr>
                <w:ilvl w:val="0"/>
                <w:numId w:val="7"/>
              </w:numPr>
              <w:shd w:val="clear" w:color="auto" w:fill="FFFFFF"/>
              <w:spacing w:line="276" w:lineRule="auto"/>
              <w:ind w:left="214" w:hanging="141"/>
              <w:textAlignment w:val="top"/>
              <w:rPr>
                <w:rFonts w:ascii="Arial" w:hAnsi="Arial" w:cs="Arial"/>
                <w:sz w:val="18"/>
                <w:szCs w:val="18"/>
              </w:rPr>
            </w:pPr>
            <w:r w:rsidRPr="0043562A">
              <w:rPr>
                <w:rFonts w:ascii="Arial" w:hAnsi="Arial" w:cs="Arial"/>
                <w:sz w:val="18"/>
                <w:szCs w:val="18"/>
              </w:rPr>
              <w:t>Свидетельство о поверке</w:t>
            </w:r>
          </w:p>
        </w:tc>
      </w:tr>
    </w:tbl>
    <w:p w:rsidR="007E26B9" w:rsidRPr="007E26B9" w:rsidRDefault="00A6584E" w:rsidP="007E26B9">
      <w:pPr>
        <w:pStyle w:val="ab"/>
        <w:tabs>
          <w:tab w:val="left" w:pos="6225"/>
        </w:tabs>
        <w:suppressAutoHyphens/>
        <w:spacing w:after="0"/>
        <w:ind w:left="0"/>
        <w:rPr>
          <w:rFonts w:ascii="Franklin Gothic Book" w:hAnsi="Franklin Gothic Book" w:cs="Arial"/>
          <w:b/>
        </w:rPr>
      </w:pPr>
      <w:r w:rsidRPr="007E26B9">
        <w:rPr>
          <w:rFonts w:ascii="Franklin Gothic Book" w:hAnsi="Franklin Gothic Book" w:cs="Arial"/>
          <w:b/>
        </w:rPr>
        <w:t xml:space="preserve"> </w:t>
      </w:r>
    </w:p>
    <w:tbl>
      <w:tblPr>
        <w:tblW w:w="10483" w:type="dxa"/>
        <w:tblInd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6"/>
        <w:gridCol w:w="2693"/>
        <w:gridCol w:w="3544"/>
      </w:tblGrid>
      <w:tr w:rsidR="00B21B5E" w:rsidTr="00C95F0C">
        <w:trPr>
          <w:cantSplit/>
          <w:trHeight w:val="510"/>
        </w:trPr>
        <w:tc>
          <w:tcPr>
            <w:tcW w:w="4246" w:type="dxa"/>
            <w:vAlign w:val="center"/>
            <w:hideMark/>
          </w:tcPr>
          <w:p w:rsidR="00B21B5E" w:rsidRPr="003D0512" w:rsidRDefault="00B21B5E">
            <w:pPr>
              <w:suppressAutoHyphens/>
              <w:ind w:left="282"/>
              <w:rPr>
                <w:rFonts w:ascii="Franklin Gothic Book" w:hAnsi="Franklin Gothic Book" w:cs="Arial"/>
                <w:spacing w:val="10"/>
              </w:rPr>
            </w:pPr>
            <w:r w:rsidRPr="003D0512">
              <w:rPr>
                <w:rFonts w:ascii="Franklin Gothic Book" w:hAnsi="Franklin Gothic Book" w:cs="Arial"/>
                <w:b/>
                <w:sz w:val="24"/>
                <w:szCs w:val="24"/>
              </w:rPr>
              <w:t>Согласовано:</w:t>
            </w:r>
            <w:r w:rsidRPr="003D0512">
              <w:rPr>
                <w:rFonts w:ascii="Franklin Gothic Book" w:hAnsi="Franklin Gothic Book" w:cs="Arial"/>
                <w:b/>
                <w:sz w:val="24"/>
                <w:szCs w:val="24"/>
              </w:rPr>
              <w:tab/>
            </w:r>
          </w:p>
        </w:tc>
        <w:tc>
          <w:tcPr>
            <w:tcW w:w="2693" w:type="dxa"/>
            <w:vAlign w:val="center"/>
          </w:tcPr>
          <w:p w:rsidR="00B21B5E" w:rsidRPr="003D0512" w:rsidRDefault="00B21B5E">
            <w:pPr>
              <w:suppressAutoHyphens/>
              <w:rPr>
                <w:rFonts w:ascii="Franklin Gothic Book" w:hAnsi="Franklin Gothic Book" w:cs="Arial"/>
                <w:spacing w:val="10"/>
              </w:rPr>
            </w:pPr>
          </w:p>
        </w:tc>
        <w:tc>
          <w:tcPr>
            <w:tcW w:w="3544" w:type="dxa"/>
            <w:vAlign w:val="center"/>
          </w:tcPr>
          <w:p w:rsidR="00B21B5E" w:rsidRPr="003D0512" w:rsidRDefault="00B21B5E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</w:p>
        </w:tc>
      </w:tr>
      <w:tr w:rsidR="00C95F0C" w:rsidTr="00C95F0C">
        <w:trPr>
          <w:cantSplit/>
          <w:trHeight w:val="510"/>
        </w:trPr>
        <w:tc>
          <w:tcPr>
            <w:tcW w:w="4246" w:type="dxa"/>
            <w:vAlign w:val="bottom"/>
          </w:tcPr>
          <w:p w:rsidR="0043562A" w:rsidRPr="0022751B" w:rsidRDefault="00B450CB" w:rsidP="00607597">
            <w:pPr>
              <w:suppressAutoHyphens/>
              <w:ind w:left="282"/>
              <w:rPr>
                <w:rFonts w:ascii="Franklin Gothic Book" w:hAnsi="Franklin Gothic Book" w:cs="Arial"/>
                <w:sz w:val="24"/>
                <w:szCs w:val="24"/>
              </w:rPr>
            </w:pPr>
            <w:r w:rsidRPr="0043562A">
              <w:rPr>
                <w:rFonts w:ascii="Franklin Gothic Book" w:hAnsi="Franklin Gothic Book" w:cs="Arial"/>
                <w:sz w:val="24"/>
                <w:szCs w:val="24"/>
              </w:rPr>
              <w:t xml:space="preserve">Начальник </w:t>
            </w:r>
            <w:r w:rsidR="00607597" w:rsidRPr="0043562A">
              <w:rPr>
                <w:rFonts w:ascii="Franklin Gothic Book" w:hAnsi="Franklin Gothic Book" w:cs="Arial"/>
                <w:sz w:val="24"/>
                <w:szCs w:val="24"/>
              </w:rPr>
              <w:t>у</w:t>
            </w:r>
            <w:r w:rsidR="00C95F0C" w:rsidRPr="0043562A">
              <w:rPr>
                <w:rFonts w:ascii="Franklin Gothic Book" w:hAnsi="Franklin Gothic Book" w:cs="Arial"/>
                <w:sz w:val="24"/>
                <w:szCs w:val="24"/>
              </w:rPr>
              <w:t xml:space="preserve">правления </w:t>
            </w:r>
          </w:p>
          <w:p w:rsidR="00C95F0C" w:rsidRPr="003D0512" w:rsidRDefault="00C95F0C" w:rsidP="00607597">
            <w:pPr>
              <w:suppressAutoHyphens/>
              <w:ind w:left="282"/>
              <w:rPr>
                <w:rFonts w:ascii="Franklin Gothic Book" w:hAnsi="Franklin Gothic Book" w:cs="Arial"/>
                <w:spacing w:val="10"/>
                <w:sz w:val="24"/>
                <w:szCs w:val="24"/>
              </w:rPr>
            </w:pPr>
            <w:r w:rsidRPr="0043562A">
              <w:rPr>
                <w:rFonts w:ascii="Franklin Gothic Book" w:hAnsi="Franklin Gothic Book" w:cs="Arial"/>
                <w:sz w:val="24"/>
                <w:szCs w:val="24"/>
              </w:rPr>
              <w:t>диагностики и эксплуатации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C95F0C" w:rsidRPr="003D0512" w:rsidRDefault="00C95F0C" w:rsidP="002158F8">
            <w:pPr>
              <w:suppressAutoHyphens/>
              <w:rPr>
                <w:rFonts w:ascii="Franklin Gothic Book" w:hAnsi="Franklin Gothic Book" w:cs="Arial"/>
                <w:spacing w:val="10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C95F0C" w:rsidRPr="003D0512" w:rsidRDefault="00C95F0C" w:rsidP="002158F8">
            <w:pPr>
              <w:suppressAutoHyphens/>
              <w:ind w:left="567"/>
              <w:rPr>
                <w:rFonts w:ascii="Franklin Gothic Book" w:hAnsi="Franklin Gothic Book" w:cs="Arial"/>
                <w:spacing w:val="10"/>
                <w:sz w:val="24"/>
                <w:szCs w:val="24"/>
              </w:rPr>
            </w:pPr>
            <w:r w:rsidRPr="003D0512">
              <w:rPr>
                <w:rFonts w:ascii="Franklin Gothic Book" w:hAnsi="Franklin Gothic Book" w:cs="Arial"/>
                <w:spacing w:val="10"/>
                <w:sz w:val="24"/>
                <w:szCs w:val="24"/>
              </w:rPr>
              <w:t>А.А. Назаров</w:t>
            </w:r>
          </w:p>
        </w:tc>
      </w:tr>
      <w:tr w:rsidR="00C95F0C" w:rsidTr="00C95F0C">
        <w:trPr>
          <w:cantSplit/>
          <w:trHeight w:val="510"/>
        </w:trPr>
        <w:tc>
          <w:tcPr>
            <w:tcW w:w="4246" w:type="dxa"/>
            <w:vAlign w:val="bottom"/>
          </w:tcPr>
          <w:p w:rsidR="008F19E0" w:rsidRPr="003D0512" w:rsidRDefault="008F19E0" w:rsidP="002158F8">
            <w:pPr>
              <w:suppressAutoHyphens/>
              <w:ind w:left="282"/>
              <w:rPr>
                <w:rFonts w:ascii="Franklin Gothic Book" w:hAnsi="Franklin Gothic Book" w:cs="Arial"/>
                <w:sz w:val="24"/>
                <w:szCs w:val="24"/>
              </w:rPr>
            </w:pPr>
          </w:p>
          <w:p w:rsidR="00203595" w:rsidRDefault="00203595" w:rsidP="00203595">
            <w:pPr>
              <w:suppressAutoHyphens/>
              <w:ind w:left="282"/>
              <w:rPr>
                <w:rFonts w:ascii="Franklin Gothic Book" w:hAnsi="Franklin Gothic Book" w:cs="Arial"/>
                <w:sz w:val="24"/>
                <w:szCs w:val="24"/>
              </w:rPr>
            </w:pPr>
            <w:r>
              <w:rPr>
                <w:rFonts w:ascii="Franklin Gothic Book" w:hAnsi="Franklin Gothic Book" w:cs="Arial"/>
                <w:sz w:val="24"/>
                <w:szCs w:val="24"/>
              </w:rPr>
              <w:t>Н</w:t>
            </w:r>
            <w:r w:rsidR="00C95F0C" w:rsidRPr="003D0512">
              <w:rPr>
                <w:rFonts w:ascii="Franklin Gothic Book" w:hAnsi="Franklin Gothic Book" w:cs="Arial"/>
                <w:sz w:val="24"/>
                <w:szCs w:val="24"/>
              </w:rPr>
              <w:t xml:space="preserve">ачальник </w:t>
            </w:r>
            <w:r w:rsidR="00607597">
              <w:rPr>
                <w:rFonts w:ascii="Franklin Gothic Book" w:hAnsi="Franklin Gothic Book" w:cs="Arial"/>
                <w:sz w:val="24"/>
                <w:szCs w:val="24"/>
              </w:rPr>
              <w:t>у</w:t>
            </w:r>
            <w:r w:rsidR="00C27DC9">
              <w:rPr>
                <w:rFonts w:ascii="Franklin Gothic Book" w:hAnsi="Franklin Gothic Book" w:cs="Arial"/>
                <w:sz w:val="24"/>
                <w:szCs w:val="24"/>
              </w:rPr>
              <w:t xml:space="preserve">правления </w:t>
            </w:r>
          </w:p>
          <w:p w:rsidR="00C95F0C" w:rsidRPr="003D0512" w:rsidRDefault="00C95F0C" w:rsidP="00203595">
            <w:pPr>
              <w:suppressAutoHyphens/>
              <w:ind w:left="282"/>
              <w:rPr>
                <w:rFonts w:ascii="Franklin Gothic Book" w:hAnsi="Franklin Gothic Book" w:cs="Arial"/>
                <w:sz w:val="24"/>
                <w:szCs w:val="24"/>
              </w:rPr>
            </w:pPr>
            <w:r w:rsidRPr="003D0512">
              <w:rPr>
                <w:rFonts w:ascii="Franklin Gothic Book" w:hAnsi="Franklin Gothic Book" w:cs="Arial"/>
                <w:sz w:val="24"/>
                <w:szCs w:val="24"/>
              </w:rPr>
              <w:t>капитального строительства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C95F0C" w:rsidRPr="003D0512" w:rsidRDefault="00C95F0C" w:rsidP="002158F8">
            <w:pPr>
              <w:suppressAutoHyphens/>
              <w:rPr>
                <w:rFonts w:ascii="Franklin Gothic Book" w:hAnsi="Franklin Gothic Book" w:cs="Arial"/>
                <w:spacing w:val="10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C95F0C" w:rsidRPr="003D0512" w:rsidRDefault="00C27DC9" w:rsidP="002158F8">
            <w:pPr>
              <w:suppressAutoHyphens/>
              <w:ind w:left="567"/>
              <w:rPr>
                <w:rFonts w:ascii="Franklin Gothic Book" w:hAnsi="Franklin Gothic Book" w:cs="Arial"/>
                <w:spacing w:val="10"/>
                <w:sz w:val="24"/>
                <w:szCs w:val="24"/>
              </w:rPr>
            </w:pPr>
            <w:r>
              <w:rPr>
                <w:rFonts w:ascii="Franklin Gothic Book" w:hAnsi="Franklin Gothic Book" w:cs="Arial"/>
                <w:spacing w:val="10"/>
                <w:sz w:val="24"/>
                <w:szCs w:val="24"/>
              </w:rPr>
              <w:t>А.Н. Кузнецов</w:t>
            </w:r>
          </w:p>
        </w:tc>
      </w:tr>
      <w:tr w:rsidR="00C95F0C" w:rsidTr="00C95F0C">
        <w:trPr>
          <w:cantSplit/>
          <w:trHeight w:val="413"/>
        </w:trPr>
        <w:tc>
          <w:tcPr>
            <w:tcW w:w="4246" w:type="dxa"/>
            <w:vAlign w:val="bottom"/>
            <w:hideMark/>
          </w:tcPr>
          <w:p w:rsidR="008F19E0" w:rsidRPr="003D0512" w:rsidRDefault="008F19E0" w:rsidP="001A2443">
            <w:pPr>
              <w:suppressAutoHyphens/>
              <w:ind w:left="282"/>
              <w:rPr>
                <w:rFonts w:ascii="Franklin Gothic Book" w:hAnsi="Franklin Gothic Book" w:cs="Arial"/>
                <w:sz w:val="24"/>
                <w:szCs w:val="24"/>
              </w:rPr>
            </w:pPr>
          </w:p>
          <w:p w:rsidR="00607597" w:rsidRPr="00607597" w:rsidRDefault="00C95F0C" w:rsidP="00607597">
            <w:pPr>
              <w:suppressAutoHyphens/>
              <w:ind w:left="282"/>
              <w:rPr>
                <w:rFonts w:ascii="Franklin Gothic Book" w:hAnsi="Franklin Gothic Book" w:cs="Arial"/>
                <w:sz w:val="24"/>
                <w:szCs w:val="24"/>
              </w:rPr>
            </w:pPr>
            <w:r w:rsidRPr="003D0512">
              <w:rPr>
                <w:rFonts w:ascii="Franklin Gothic Book" w:hAnsi="Franklin Gothic Book" w:cs="Arial"/>
                <w:sz w:val="24"/>
                <w:szCs w:val="24"/>
              </w:rPr>
              <w:t>Начальник отдела диагностики и технического освидетельствования электрооборудования</w:t>
            </w:r>
            <w:r w:rsidR="00607597">
              <w:rPr>
                <w:rFonts w:ascii="Franklin Gothic Book" w:hAnsi="Franklin Gothic Book" w:cs="Arial"/>
                <w:sz w:val="24"/>
                <w:szCs w:val="24"/>
              </w:rPr>
              <w:t xml:space="preserve"> Управления диагностики и эксплуатации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95F0C" w:rsidRPr="003D0512" w:rsidRDefault="00C95F0C">
            <w:pPr>
              <w:suppressAutoHyphens/>
              <w:rPr>
                <w:rFonts w:ascii="Franklin Gothic Book" w:hAnsi="Franklin Gothic Book" w:cs="Arial"/>
                <w:spacing w:val="10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  <w:hideMark/>
          </w:tcPr>
          <w:p w:rsidR="00C95F0C" w:rsidRPr="003D0512" w:rsidRDefault="00C95F0C">
            <w:pPr>
              <w:suppressAutoHyphens/>
              <w:ind w:left="567"/>
              <w:rPr>
                <w:rFonts w:ascii="Franklin Gothic Book" w:hAnsi="Franklin Gothic Book" w:cs="Arial"/>
                <w:spacing w:val="10"/>
                <w:sz w:val="24"/>
                <w:szCs w:val="24"/>
              </w:rPr>
            </w:pPr>
            <w:r w:rsidRPr="003D0512">
              <w:rPr>
                <w:rFonts w:ascii="Franklin Gothic Book" w:hAnsi="Franklin Gothic Book" w:cs="Arial"/>
                <w:spacing w:val="10"/>
                <w:sz w:val="24"/>
                <w:szCs w:val="24"/>
              </w:rPr>
              <w:t>И.М. Янович</w:t>
            </w:r>
          </w:p>
        </w:tc>
      </w:tr>
      <w:tr w:rsidR="00C95F0C" w:rsidTr="00B21B5E">
        <w:trPr>
          <w:cantSplit/>
          <w:trHeight w:val="698"/>
        </w:trPr>
        <w:tc>
          <w:tcPr>
            <w:tcW w:w="4246" w:type="dxa"/>
          </w:tcPr>
          <w:p w:rsidR="00C95F0C" w:rsidRPr="003D0512" w:rsidRDefault="00C95F0C">
            <w:pPr>
              <w:suppressAutoHyphens/>
              <w:ind w:left="282"/>
              <w:rPr>
                <w:rFonts w:ascii="Franklin Gothic Book" w:hAnsi="Franklin Gothic Book" w:cs="Arial"/>
                <w:sz w:val="24"/>
                <w:szCs w:val="24"/>
              </w:rPr>
            </w:pPr>
          </w:p>
          <w:p w:rsidR="00C95F0C" w:rsidRPr="003D0512" w:rsidRDefault="00C95F0C">
            <w:pPr>
              <w:suppressAutoHyphens/>
              <w:ind w:left="282"/>
              <w:rPr>
                <w:rFonts w:ascii="Franklin Gothic Book" w:hAnsi="Franklin Gothic Book" w:cs="Arial"/>
                <w:spacing w:val="10"/>
                <w:sz w:val="24"/>
                <w:szCs w:val="24"/>
              </w:rPr>
            </w:pPr>
            <w:r w:rsidRPr="003D0512">
              <w:rPr>
                <w:rFonts w:ascii="Franklin Gothic Book" w:hAnsi="Franklin Gothic Book" w:cs="Arial"/>
                <w:b/>
                <w:sz w:val="24"/>
                <w:szCs w:val="24"/>
              </w:rPr>
              <w:t>Разработал: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95F0C" w:rsidRPr="003D0512" w:rsidRDefault="00C95F0C">
            <w:pPr>
              <w:suppressAutoHyphens/>
              <w:rPr>
                <w:rFonts w:ascii="Franklin Gothic Book" w:hAnsi="Franklin Gothic Book" w:cs="Arial"/>
                <w:spacing w:val="10"/>
                <w:sz w:val="24"/>
                <w:szCs w:val="24"/>
              </w:rPr>
            </w:pPr>
          </w:p>
          <w:p w:rsidR="00C95F0C" w:rsidRPr="003D0512" w:rsidRDefault="00C95F0C">
            <w:pPr>
              <w:suppressAutoHyphens/>
              <w:rPr>
                <w:rFonts w:ascii="Franklin Gothic Book" w:hAnsi="Franklin Gothic Book" w:cs="Arial"/>
                <w:spacing w:val="1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C95F0C" w:rsidRPr="003D0512" w:rsidRDefault="00C95F0C">
            <w:pPr>
              <w:suppressAutoHyphens/>
              <w:ind w:left="567"/>
              <w:rPr>
                <w:rFonts w:ascii="Franklin Gothic Book" w:hAnsi="Franklin Gothic Book" w:cs="Arial"/>
                <w:spacing w:val="10"/>
                <w:sz w:val="24"/>
                <w:szCs w:val="24"/>
              </w:rPr>
            </w:pPr>
          </w:p>
        </w:tc>
      </w:tr>
      <w:tr w:rsidR="00C95F0C" w:rsidTr="00B21B5E">
        <w:trPr>
          <w:cantSplit/>
          <w:trHeight w:val="317"/>
        </w:trPr>
        <w:tc>
          <w:tcPr>
            <w:tcW w:w="4246" w:type="dxa"/>
            <w:vAlign w:val="bottom"/>
            <w:hideMark/>
          </w:tcPr>
          <w:p w:rsidR="00C95F0C" w:rsidRDefault="00C95F0C" w:rsidP="001A2443">
            <w:pPr>
              <w:suppressAutoHyphens/>
              <w:ind w:left="282"/>
              <w:rPr>
                <w:rFonts w:ascii="Franklin Gothic Book" w:hAnsi="Franklin Gothic Book" w:cs="Arial"/>
                <w:sz w:val="24"/>
                <w:szCs w:val="24"/>
              </w:rPr>
            </w:pPr>
            <w:r w:rsidRPr="003D0512">
              <w:rPr>
                <w:rFonts w:ascii="Franklin Gothic Book" w:hAnsi="Franklin Gothic Book" w:cs="Arial"/>
                <w:sz w:val="24"/>
                <w:szCs w:val="24"/>
              </w:rPr>
              <w:t>Специалист 1 категории отдела капитального строительства</w:t>
            </w:r>
          </w:p>
          <w:p w:rsidR="00607597" w:rsidRPr="003D0512" w:rsidRDefault="00607597" w:rsidP="001A2443">
            <w:pPr>
              <w:suppressAutoHyphens/>
              <w:ind w:left="282"/>
              <w:rPr>
                <w:rFonts w:ascii="Franklin Gothic Book" w:hAnsi="Franklin Gothic Book" w:cs="Arial"/>
                <w:sz w:val="24"/>
                <w:szCs w:val="24"/>
              </w:rPr>
            </w:pPr>
            <w:r>
              <w:rPr>
                <w:rFonts w:ascii="Franklin Gothic Book" w:hAnsi="Franklin Gothic Book" w:cs="Arial"/>
                <w:sz w:val="24"/>
                <w:szCs w:val="24"/>
              </w:rPr>
              <w:t>Управления капитального строительства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95F0C" w:rsidRPr="003D0512" w:rsidRDefault="00C95F0C">
            <w:pPr>
              <w:suppressAutoHyphens/>
              <w:rPr>
                <w:rFonts w:ascii="Franklin Gothic Book" w:hAnsi="Franklin Gothic Book" w:cs="Arial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  <w:hideMark/>
          </w:tcPr>
          <w:p w:rsidR="00C95F0C" w:rsidRPr="003D0512" w:rsidRDefault="00C95F0C">
            <w:pPr>
              <w:suppressAutoHyphens/>
              <w:ind w:left="567"/>
              <w:rPr>
                <w:rFonts w:ascii="Franklin Gothic Book" w:hAnsi="Franklin Gothic Book" w:cs="Arial"/>
                <w:sz w:val="24"/>
                <w:szCs w:val="24"/>
              </w:rPr>
            </w:pPr>
            <w:r w:rsidRPr="003D0512">
              <w:rPr>
                <w:rFonts w:ascii="Franklin Gothic Book" w:hAnsi="Franklin Gothic Book" w:cs="Arial"/>
                <w:sz w:val="24"/>
                <w:szCs w:val="24"/>
              </w:rPr>
              <w:t>М.Э. Бажилина</w:t>
            </w:r>
          </w:p>
        </w:tc>
      </w:tr>
    </w:tbl>
    <w:p w:rsidR="005E0288" w:rsidRPr="007E26B9" w:rsidRDefault="005E0288" w:rsidP="007E26B9">
      <w:pPr>
        <w:pStyle w:val="ab"/>
        <w:tabs>
          <w:tab w:val="left" w:pos="6225"/>
        </w:tabs>
        <w:suppressAutoHyphens/>
        <w:spacing w:after="0"/>
        <w:ind w:left="0"/>
        <w:rPr>
          <w:rFonts w:ascii="Franklin Gothic Book" w:hAnsi="Franklin Gothic Book" w:cs="Arial"/>
          <w:b/>
        </w:rPr>
      </w:pPr>
    </w:p>
    <w:sectPr w:rsidR="005E0288" w:rsidRPr="007E26B9" w:rsidSect="0055207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26" w:right="284" w:bottom="284" w:left="1134" w:header="0" w:footer="39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A8F" w:rsidRDefault="00601A8F">
      <w:r>
        <w:separator/>
      </w:r>
    </w:p>
  </w:endnote>
  <w:endnote w:type="continuationSeparator" w:id="0">
    <w:p w:rsidR="00601A8F" w:rsidRDefault="00601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topFromText="567" w:vertAnchor="page" w:horzAnchor="page" w:tblpX="11058" w:tblpY="15696"/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Look w:val="01E0" w:firstRow="1" w:lastRow="1" w:firstColumn="1" w:lastColumn="1" w:noHBand="0" w:noVBand="0"/>
    </w:tblPr>
    <w:tblGrid>
      <w:gridCol w:w="567"/>
    </w:tblGrid>
    <w:tr w:rsidR="00552078" w:rsidRPr="00274BE7" w:rsidTr="00274BE7">
      <w:trPr>
        <w:trHeight w:hRule="exact" w:val="397"/>
      </w:trPr>
      <w:tc>
        <w:tcPr>
          <w:tcW w:w="567" w:type="dxa"/>
          <w:tcMar>
            <w:left w:w="0" w:type="dxa"/>
            <w:right w:w="0" w:type="dxa"/>
          </w:tcMar>
          <w:vAlign w:val="center"/>
        </w:tcPr>
        <w:p w:rsidR="00552078" w:rsidRPr="00274BE7" w:rsidRDefault="00552078" w:rsidP="00274BE7">
          <w:pPr>
            <w:pStyle w:val="a3"/>
            <w:jc w:val="center"/>
            <w:rPr>
              <w:rFonts w:ascii="Arial" w:hAnsi="Arial" w:cs="Arial"/>
            </w:rPr>
          </w:pPr>
          <w:r w:rsidRPr="00274BE7">
            <w:rPr>
              <w:rFonts w:ascii="Arial" w:hAnsi="Arial" w:cs="Arial"/>
            </w:rPr>
            <w:t>Лист</w:t>
          </w:r>
        </w:p>
      </w:tc>
    </w:tr>
    <w:tr w:rsidR="00552078" w:rsidRPr="00274BE7" w:rsidTr="00274BE7">
      <w:trPr>
        <w:trHeight w:hRule="exact" w:val="453"/>
      </w:trPr>
      <w:tc>
        <w:tcPr>
          <w:tcW w:w="567" w:type="dxa"/>
          <w:vAlign w:val="center"/>
        </w:tcPr>
        <w:p w:rsidR="00552078" w:rsidRPr="00274BE7" w:rsidRDefault="00552078" w:rsidP="00274BE7">
          <w:pPr>
            <w:pStyle w:val="a3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</w:t>
          </w:r>
        </w:p>
      </w:tc>
    </w:tr>
  </w:tbl>
  <w:p w:rsidR="00552078" w:rsidRDefault="00131AA9">
    <w:pPr>
      <w:pStyle w:val="a4"/>
    </w:pPr>
    <w:r>
      <w:rPr>
        <w:noProof/>
      </w:rPr>
      <w:pict>
        <v:group id="_x0000_s2182" style="position:absolute;margin-left:22.8pt;margin-top:586.6pt;width:34.05pt;height:240.95pt;z-index:251656704;mso-position-horizontal-relative:page;mso-position-vertical-relative:page" coordorigin="3402,6237" coordsize="681,4819">
          <v:rect id="_x0000_s2183" style="position:absolute;left:3402;top:7655;width:283;height:1986;mso-position-horizontal-relative:page;mso-position-vertical-relative:page" strokeweight="1.5pt">
            <v:fill opacity="0"/>
            <v:textbox style="layout-flow:vertical;mso-layout-flow-alt:bottom-to-top;mso-next-textbox:#_x0000_s2183" inset="0,0,0,0">
              <w:txbxContent>
                <w:p w:rsidR="00552078" w:rsidRPr="00852972" w:rsidRDefault="00552078" w:rsidP="00E03F98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Подпись и дата</w:t>
                  </w:r>
                </w:p>
              </w:txbxContent>
            </v:textbox>
          </v:rect>
          <v:rect id="_x0000_s2184" style="position:absolute;left:3402;top:6237;width:283;height:1417;mso-position-horizontal-relative:page;mso-position-vertical-relative:page" strokeweight="1.5pt">
            <v:fill opacity="0"/>
            <v:textbox style="layout-flow:vertical;mso-layout-flow-alt:bottom-to-top;mso-next-textbox:#_x0000_s2184" inset="0,0,0,0">
              <w:txbxContent>
                <w:p w:rsidR="00552078" w:rsidRPr="00852972" w:rsidRDefault="00552078" w:rsidP="00E03F98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Взам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>. инв. №</w:t>
                  </w:r>
                </w:p>
              </w:txbxContent>
            </v:textbox>
          </v:rect>
          <v:rect id="_x0000_s2185" style="position:absolute;left:3402;top:9639;width:283;height:1417;mso-position-horizontal-relative:page;mso-position-vertical-relative:page" strokeweight="1.5pt">
            <v:fill opacity="0"/>
            <v:textbox style="layout-flow:vertical;mso-layout-flow-alt:bottom-to-top;mso-next-textbox:#_x0000_s2185" inset="0,0,0,0">
              <w:txbxContent>
                <w:p w:rsidR="00552078" w:rsidRPr="00852972" w:rsidRDefault="00552078" w:rsidP="00E03F98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Инв. № подл.</w:t>
                  </w:r>
                </w:p>
              </w:txbxContent>
            </v:textbox>
          </v:rect>
          <v:rect id="_x0000_s2186" style="position:absolute;left:3686;top:6237;width:397;height:1417;mso-position-horizontal-relative:page;mso-position-vertical-relative:page" strokeweight="1.5pt">
            <v:fill opacity="0"/>
            <v:textbox style="layout-flow:vertical;mso-layout-flow-alt:bottom-to-top;mso-next-textbox:#_x0000_s2186" inset="0,0,0,0">
              <w:txbxContent>
                <w:p w:rsidR="00552078" w:rsidRPr="00852972" w:rsidRDefault="00552078" w:rsidP="00B62DE8">
                  <w:pPr>
                    <w:pStyle w:val="-3"/>
                  </w:pPr>
                </w:p>
              </w:txbxContent>
            </v:textbox>
          </v:rect>
          <v:rect id="_x0000_s2187" style="position:absolute;left:3686;top:7655;width:397;height:1986;mso-position-horizontal-relative:page;mso-position-vertical-relative:page" strokeweight="1.5pt">
            <v:fill opacity="0"/>
            <v:textbox style="layout-flow:vertical;mso-layout-flow-alt:bottom-to-top;mso-next-textbox:#_x0000_s2187" inset="0,0,0,0">
              <w:txbxContent>
                <w:p w:rsidR="00552078" w:rsidRPr="00852972" w:rsidRDefault="00552078" w:rsidP="00B62DE8">
                  <w:pPr>
                    <w:pStyle w:val="-3"/>
                  </w:pPr>
                </w:p>
              </w:txbxContent>
            </v:textbox>
          </v:rect>
          <v:rect id="_x0000_s2188" style="position:absolute;left:3686;top:9639;width:397;height:1417;mso-position-horizontal-relative:page;mso-position-vertical-relative:page" strokeweight="1.5pt">
            <v:fill opacity="0"/>
            <v:textbox style="layout-flow:vertical;mso-layout-flow-alt:bottom-to-top;mso-next-textbox:#_x0000_s2188" inset="0,0,0,0">
              <w:txbxContent>
                <w:p w:rsidR="00552078" w:rsidRPr="00126A44" w:rsidRDefault="00552078" w:rsidP="00126A44">
                  <w:pPr>
                    <w:rPr>
                      <w:szCs w:val="18"/>
                    </w:rPr>
                  </w:pPr>
                </w:p>
              </w:txbxContent>
            </v:textbox>
          </v:rect>
          <w10:wrap anchorx="page" anchory="page"/>
        </v:group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078" w:rsidRDefault="00131AA9">
    <w:pPr>
      <w:pStyle w:val="a4"/>
    </w:pPr>
    <w:r>
      <w:rPr>
        <w:rFonts w:ascii="Arial" w:hAnsi="Arial" w:cs="Arial"/>
        <w:noProof/>
      </w:rPr>
      <w:pict>
        <v:group id="_x0000_s2175" style="position:absolute;margin-left:22.2pt;margin-top:586.6pt;width:34.05pt;height:240.95pt;z-index:251655680;mso-position-horizontal-relative:page;mso-position-vertical-relative:page" coordorigin="3402,6237" coordsize="681,4819">
          <v:rect id="_x0000_s2176" style="position:absolute;left:3402;top:7655;width:283;height:1986;mso-position-horizontal-relative:page;mso-position-vertical-relative:page" strokeweight="1.5pt">
            <v:fill opacity="0"/>
            <v:textbox style="layout-flow:vertical;mso-layout-flow-alt:bottom-to-top;mso-next-textbox:#_x0000_s2176" inset="0,0,0,0">
              <w:txbxContent>
                <w:p w:rsidR="00552078" w:rsidRPr="00852972" w:rsidRDefault="00552078" w:rsidP="0002127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Подпись и дата</w:t>
                  </w:r>
                </w:p>
              </w:txbxContent>
            </v:textbox>
          </v:rect>
          <v:rect id="_x0000_s2177" style="position:absolute;left:3402;top:6237;width:283;height:1417;mso-position-horizontal-relative:page;mso-position-vertical-relative:page" strokeweight="1.5pt">
            <v:fill opacity="0"/>
            <v:textbox style="layout-flow:vertical;mso-layout-flow-alt:bottom-to-top;mso-next-textbox:#_x0000_s2177" inset="0,0,0,0">
              <w:txbxContent>
                <w:p w:rsidR="00552078" w:rsidRPr="00852972" w:rsidRDefault="00552078" w:rsidP="0002127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Взам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>. инв. №</w:t>
                  </w:r>
                </w:p>
              </w:txbxContent>
            </v:textbox>
          </v:rect>
          <v:rect id="_x0000_s2178" style="position:absolute;left:3402;top:9639;width:283;height:1417;mso-position-horizontal-relative:page;mso-position-vertical-relative:page" strokeweight="1.5pt">
            <v:fill opacity="0"/>
            <v:textbox style="layout-flow:vertical;mso-layout-flow-alt:bottom-to-top;mso-next-textbox:#_x0000_s2178" inset="0,0,0,0">
              <w:txbxContent>
                <w:p w:rsidR="00552078" w:rsidRPr="00852972" w:rsidRDefault="00552078" w:rsidP="0002127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Инв. № подл.</w:t>
                  </w:r>
                </w:p>
              </w:txbxContent>
            </v:textbox>
          </v:rect>
          <v:rect id="_x0000_s2179" style="position:absolute;left:3686;top:6237;width:397;height:1417;mso-position-horizontal-relative:page;mso-position-vertical-relative:page" strokeweight="1.5pt">
            <v:fill opacity="0"/>
            <v:textbox style="layout-flow:vertical;mso-layout-flow-alt:bottom-to-top;mso-next-textbox:#_x0000_s2179" inset="0,0,0,0">
              <w:txbxContent>
                <w:p w:rsidR="00552078" w:rsidRPr="00852972" w:rsidRDefault="00552078" w:rsidP="00B62DE8">
                  <w:pPr>
                    <w:pStyle w:val="-3"/>
                  </w:pPr>
                </w:p>
              </w:txbxContent>
            </v:textbox>
          </v:rect>
          <v:rect id="_x0000_s2180" style="position:absolute;left:3686;top:7655;width:397;height:1986;mso-position-horizontal-relative:page;mso-position-vertical-relative:page" strokeweight="1.5pt">
            <v:fill opacity="0"/>
            <v:textbox style="layout-flow:vertical;mso-layout-flow-alt:bottom-to-top;mso-next-textbox:#_x0000_s2180" inset="0,0,0,0">
              <w:txbxContent>
                <w:p w:rsidR="00552078" w:rsidRPr="005F0FB3" w:rsidRDefault="00552078" w:rsidP="005F0FB3"/>
              </w:txbxContent>
            </v:textbox>
          </v:rect>
          <v:rect id="_x0000_s2181" style="position:absolute;left:3686;top:9639;width:397;height:1417;mso-position-horizontal-relative:page;mso-position-vertical-relative:page" strokeweight="1.5pt">
            <v:fill opacity="0"/>
            <v:textbox style="layout-flow:vertical;mso-layout-flow-alt:bottom-to-top;mso-next-textbox:#_x0000_s2181" inset="0,0,0,0">
              <w:txbxContent>
                <w:p w:rsidR="00552078" w:rsidRPr="008E5D1C" w:rsidRDefault="00552078" w:rsidP="008E5D1C">
                  <w:pPr>
                    <w:rPr>
                      <w:szCs w:val="18"/>
                    </w:rPr>
                  </w:pPr>
                </w:p>
              </w:txbxContent>
            </v:textbox>
          </v:rect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A8F" w:rsidRDefault="00601A8F">
      <w:r>
        <w:separator/>
      </w:r>
    </w:p>
  </w:footnote>
  <w:footnote w:type="continuationSeparator" w:id="0">
    <w:p w:rsidR="00601A8F" w:rsidRDefault="00601A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topFromText="567" w:vertAnchor="page" w:horzAnchor="page" w:tblpX="1248" w:tblpY="15696"/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tblBorders>
      <w:tblLayout w:type="fixed"/>
      <w:tblLook w:val="01E0" w:firstRow="1" w:lastRow="1" w:firstColumn="1" w:lastColumn="1" w:noHBand="0" w:noVBand="0"/>
    </w:tblPr>
    <w:tblGrid>
      <w:gridCol w:w="567"/>
      <w:gridCol w:w="567"/>
      <w:gridCol w:w="567"/>
      <w:gridCol w:w="567"/>
      <w:gridCol w:w="851"/>
      <w:gridCol w:w="567"/>
      <w:gridCol w:w="6237"/>
    </w:tblGrid>
    <w:tr w:rsidR="00552078" w:rsidRPr="007C4CD8" w:rsidTr="00274BE7">
      <w:trPr>
        <w:trHeight w:hRule="exact" w:val="284"/>
      </w:trPr>
      <w:tc>
        <w:tcPr>
          <w:tcW w:w="567" w:type="dxa"/>
          <w:tcBorders>
            <w:top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6237" w:type="dxa"/>
          <w:vMerge w:val="restart"/>
          <w:tcBorders>
            <w:top w:val="single" w:sz="12" w:space="0" w:color="auto"/>
            <w:left w:val="single" w:sz="12" w:space="0" w:color="auto"/>
          </w:tcBorders>
          <w:shd w:val="clear" w:color="auto" w:fill="auto"/>
          <w:tcMar>
            <w:left w:w="0" w:type="dxa"/>
            <w:right w:w="0" w:type="dxa"/>
          </w:tcMar>
          <w:vAlign w:val="center"/>
        </w:tcPr>
        <w:p w:rsidR="00552078" w:rsidRPr="0022751B" w:rsidRDefault="00552078" w:rsidP="0022751B">
          <w:pPr>
            <w:pStyle w:val="-"/>
            <w:framePr w:hSpace="0" w:wrap="auto" w:vAnchor="margin" w:hAnchor="text" w:xAlign="left" w:yAlign="inline"/>
            <w:rPr>
              <w:sz w:val="20"/>
              <w:szCs w:val="20"/>
              <w:lang w:val="en-US"/>
            </w:rPr>
          </w:pPr>
          <w:r w:rsidRPr="00AA1111">
            <w:t xml:space="preserve">Опросный лист </w:t>
          </w:r>
          <w:r w:rsidR="0022751B">
            <w:rPr>
              <w:lang w:val="en-US"/>
            </w:rPr>
            <w:t>7</w:t>
          </w:r>
        </w:p>
      </w:tc>
    </w:tr>
    <w:tr w:rsidR="00552078" w:rsidRPr="007C4CD8" w:rsidTr="00274BE7">
      <w:trPr>
        <w:trHeight w:hRule="exact" w:val="284"/>
      </w:trPr>
      <w:tc>
        <w:tcPr>
          <w:tcW w:w="567" w:type="dxa"/>
          <w:tcBorders>
            <w:top w:val="single" w:sz="4" w:space="0" w:color="auto"/>
            <w:bottom w:val="single" w:sz="12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851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6237" w:type="dxa"/>
          <w:vMerge/>
          <w:tcBorders>
            <w:left w:val="single" w:sz="12" w:space="0" w:color="auto"/>
          </w:tcBorders>
          <w:shd w:val="clear" w:color="auto" w:fill="auto"/>
          <w:tcMar>
            <w:left w:w="0" w:type="dxa"/>
            <w:right w:w="0" w:type="dxa"/>
          </w:tcMar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</w:tr>
    <w:tr w:rsidR="00552078" w:rsidRPr="007C4CD8" w:rsidTr="00274BE7">
      <w:trPr>
        <w:trHeight w:hRule="exact" w:val="284"/>
      </w:trPr>
      <w:tc>
        <w:tcPr>
          <w:tcW w:w="567" w:type="dxa"/>
          <w:tcBorders>
            <w:top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274BE7" w:rsidRDefault="00552078" w:rsidP="00274BE7">
          <w:pPr>
            <w:pStyle w:val="a3"/>
            <w:jc w:val="center"/>
            <w:rPr>
              <w:rFonts w:ascii="Arial" w:hAnsi="Arial" w:cs="Arial"/>
              <w:sz w:val="16"/>
              <w:szCs w:val="16"/>
            </w:rPr>
          </w:pPr>
          <w:r w:rsidRPr="00274BE7">
            <w:rPr>
              <w:rFonts w:ascii="Arial" w:hAnsi="Arial" w:cs="Arial"/>
              <w:sz w:val="16"/>
              <w:szCs w:val="16"/>
            </w:rPr>
            <w:t>Изм.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274BE7" w:rsidRDefault="00552078" w:rsidP="00274BE7">
          <w:pPr>
            <w:pStyle w:val="a3"/>
            <w:jc w:val="center"/>
            <w:rPr>
              <w:rFonts w:ascii="Arial" w:hAnsi="Arial" w:cs="Arial"/>
              <w:spacing w:val="-20"/>
              <w:sz w:val="16"/>
              <w:szCs w:val="16"/>
            </w:rPr>
          </w:pPr>
          <w:r w:rsidRPr="00274BE7">
            <w:rPr>
              <w:rFonts w:ascii="Arial" w:hAnsi="Arial" w:cs="Arial"/>
              <w:spacing w:val="-20"/>
              <w:sz w:val="16"/>
              <w:szCs w:val="16"/>
            </w:rPr>
            <w:t>Кол</w:t>
          </w:r>
          <w:proofErr w:type="gramStart"/>
          <w:r w:rsidRPr="00274BE7">
            <w:rPr>
              <w:rFonts w:ascii="Arial" w:hAnsi="Arial" w:cs="Arial"/>
              <w:spacing w:val="-20"/>
              <w:sz w:val="16"/>
              <w:szCs w:val="16"/>
            </w:rPr>
            <w:t>.</w:t>
          </w:r>
          <w:proofErr w:type="gramEnd"/>
          <w:r w:rsidRPr="00274BE7">
            <w:rPr>
              <w:rFonts w:ascii="Arial" w:hAnsi="Arial" w:cs="Arial"/>
              <w:spacing w:val="-20"/>
              <w:sz w:val="16"/>
              <w:szCs w:val="16"/>
            </w:rPr>
            <w:t xml:space="preserve">  </w:t>
          </w:r>
          <w:proofErr w:type="gramStart"/>
          <w:r w:rsidRPr="00274BE7">
            <w:rPr>
              <w:rFonts w:ascii="Arial" w:hAnsi="Arial" w:cs="Arial"/>
              <w:spacing w:val="-20"/>
              <w:sz w:val="16"/>
              <w:szCs w:val="16"/>
            </w:rPr>
            <w:t>у</w:t>
          </w:r>
          <w:proofErr w:type="gramEnd"/>
          <w:r w:rsidRPr="00274BE7">
            <w:rPr>
              <w:rFonts w:ascii="Arial" w:hAnsi="Arial" w:cs="Arial"/>
              <w:spacing w:val="-20"/>
              <w:sz w:val="16"/>
              <w:szCs w:val="16"/>
            </w:rPr>
            <w:t>ч.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274BE7" w:rsidRDefault="00552078" w:rsidP="00274BE7">
          <w:pPr>
            <w:pStyle w:val="a3"/>
            <w:jc w:val="center"/>
            <w:rPr>
              <w:rFonts w:ascii="Arial" w:hAnsi="Arial" w:cs="Arial"/>
              <w:sz w:val="16"/>
              <w:szCs w:val="16"/>
            </w:rPr>
          </w:pPr>
          <w:r w:rsidRPr="00274BE7">
            <w:rPr>
              <w:rFonts w:ascii="Arial" w:hAnsi="Arial" w:cs="Arial"/>
              <w:sz w:val="16"/>
              <w:szCs w:val="16"/>
            </w:rPr>
            <w:t>Лист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274BE7" w:rsidRDefault="00552078" w:rsidP="00274BE7">
          <w:pPr>
            <w:pStyle w:val="a3"/>
            <w:jc w:val="center"/>
            <w:rPr>
              <w:rFonts w:ascii="Arial" w:hAnsi="Arial" w:cs="Arial"/>
              <w:sz w:val="16"/>
              <w:szCs w:val="16"/>
            </w:rPr>
          </w:pPr>
          <w:r w:rsidRPr="00274BE7">
            <w:rPr>
              <w:rFonts w:ascii="Arial" w:hAnsi="Arial" w:cs="Arial"/>
              <w:sz w:val="16"/>
              <w:szCs w:val="16"/>
            </w:rPr>
            <w:t>№ док.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274BE7" w:rsidRDefault="00552078" w:rsidP="00274BE7">
          <w:pPr>
            <w:pStyle w:val="a3"/>
            <w:jc w:val="center"/>
            <w:rPr>
              <w:rFonts w:ascii="Arial" w:hAnsi="Arial" w:cs="Arial"/>
              <w:sz w:val="16"/>
              <w:szCs w:val="16"/>
            </w:rPr>
          </w:pPr>
          <w:r w:rsidRPr="00274BE7">
            <w:rPr>
              <w:rFonts w:ascii="Arial" w:hAnsi="Arial" w:cs="Arial"/>
              <w:sz w:val="16"/>
              <w:szCs w:val="16"/>
            </w:rPr>
            <w:t>Подп.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274BE7" w:rsidRDefault="00552078" w:rsidP="00274BE7">
          <w:pPr>
            <w:pStyle w:val="a3"/>
            <w:jc w:val="center"/>
            <w:rPr>
              <w:rFonts w:ascii="Arial" w:hAnsi="Arial" w:cs="Arial"/>
              <w:sz w:val="16"/>
              <w:szCs w:val="16"/>
            </w:rPr>
          </w:pPr>
          <w:r w:rsidRPr="00274BE7">
            <w:rPr>
              <w:rFonts w:ascii="Arial" w:hAnsi="Arial" w:cs="Arial"/>
              <w:sz w:val="16"/>
              <w:szCs w:val="16"/>
            </w:rPr>
            <w:t>Дата</w:t>
          </w:r>
        </w:p>
      </w:tc>
      <w:tc>
        <w:tcPr>
          <w:tcW w:w="6237" w:type="dxa"/>
          <w:vMerge/>
          <w:tcBorders>
            <w:left w:val="single" w:sz="12" w:space="0" w:color="auto"/>
            <w:bottom w:val="single" w:sz="12" w:space="0" w:color="auto"/>
          </w:tcBorders>
          <w:shd w:val="clear" w:color="auto" w:fill="auto"/>
          <w:tcMar>
            <w:left w:w="0" w:type="dxa"/>
            <w:right w:w="0" w:type="dxa"/>
          </w:tcMar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</w:tr>
  </w:tbl>
  <w:p w:rsidR="00552078" w:rsidRDefault="00131AA9">
    <w:pPr>
      <w:pStyle w:val="a3"/>
    </w:pPr>
    <w:r>
      <w:rPr>
        <w:noProof/>
      </w:rPr>
      <w:pict>
        <v:rect id="_x0000_s2049" style="position:absolute;margin-left:56.7pt;margin-top:14.2pt;width:524.4pt;height:813.55pt;z-index:-251657728;mso-position-horizontal-relative:page;mso-position-vertical-relative:page" strokeweight="1.5pt">
          <w10:wrap anchorx="page" anchory="page"/>
        </v:rect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topFromText="284" w:vertAnchor="page" w:horzAnchor="page" w:tblpX="1248" w:tblpY="13377"/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tblBorders>
      <w:tblLayout w:type="fixed"/>
      <w:tblLook w:val="01E0" w:firstRow="1" w:lastRow="1" w:firstColumn="1" w:lastColumn="1" w:noHBand="0" w:noVBand="0"/>
    </w:tblPr>
    <w:tblGrid>
      <w:gridCol w:w="567"/>
      <w:gridCol w:w="567"/>
      <w:gridCol w:w="567"/>
      <w:gridCol w:w="687"/>
      <w:gridCol w:w="731"/>
      <w:gridCol w:w="567"/>
      <w:gridCol w:w="3969"/>
      <w:gridCol w:w="851"/>
      <w:gridCol w:w="851"/>
      <w:gridCol w:w="1134"/>
    </w:tblGrid>
    <w:tr w:rsidR="00552078" w:rsidRPr="007E26B9" w:rsidTr="00274BE7">
      <w:trPr>
        <w:trHeight w:hRule="exact" w:val="284"/>
      </w:trPr>
      <w:tc>
        <w:tcPr>
          <w:tcW w:w="567" w:type="dxa"/>
          <w:tcBorders>
            <w:top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687" w:type="dxa"/>
          <w:tcBorders>
            <w:top w:val="single" w:sz="12" w:space="0" w:color="auto"/>
            <w:left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731" w:type="dxa"/>
          <w:tcBorders>
            <w:top w:val="single" w:sz="12" w:space="0" w:color="auto"/>
            <w:left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6805" w:type="dxa"/>
          <w:gridSpan w:val="4"/>
          <w:vMerge w:val="restart"/>
          <w:tcBorders>
            <w:top w:val="single" w:sz="12" w:space="0" w:color="auto"/>
            <w:lef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-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  <w:b/>
              <w:sz w:val="24"/>
              <w:szCs w:val="24"/>
            </w:rPr>
          </w:pPr>
        </w:p>
      </w:tc>
    </w:tr>
    <w:tr w:rsidR="00552078" w:rsidRPr="007E26B9" w:rsidTr="00274BE7">
      <w:trPr>
        <w:trHeight w:hRule="exact" w:val="284"/>
      </w:trPr>
      <w:tc>
        <w:tcPr>
          <w:tcW w:w="567" w:type="dxa"/>
          <w:tcBorders>
            <w:top w:val="single" w:sz="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567" w:type="dxa"/>
          <w:tcBorders>
            <w:top w:val="single" w:sz="2" w:space="0" w:color="auto"/>
            <w:left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567" w:type="dxa"/>
          <w:tcBorders>
            <w:top w:val="single" w:sz="2" w:space="0" w:color="auto"/>
            <w:left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687" w:type="dxa"/>
          <w:tcBorders>
            <w:top w:val="single" w:sz="2" w:space="0" w:color="auto"/>
            <w:left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731" w:type="dxa"/>
          <w:tcBorders>
            <w:top w:val="single" w:sz="2" w:space="0" w:color="auto"/>
            <w:left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567" w:type="dxa"/>
          <w:tcBorders>
            <w:top w:val="single" w:sz="2" w:space="0" w:color="auto"/>
            <w:left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6805" w:type="dxa"/>
          <w:gridSpan w:val="4"/>
          <w:vMerge/>
          <w:tcBorders>
            <w:left w:val="single" w:sz="12" w:space="0" w:color="auto"/>
            <w:bottom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-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  <w:sz w:val="30"/>
              <w:szCs w:val="30"/>
            </w:rPr>
          </w:pPr>
        </w:p>
      </w:tc>
    </w:tr>
    <w:tr w:rsidR="00552078" w:rsidRPr="007E26B9" w:rsidTr="00274BE7">
      <w:trPr>
        <w:trHeight w:hRule="exact" w:val="284"/>
      </w:trPr>
      <w:tc>
        <w:tcPr>
          <w:tcW w:w="567" w:type="dxa"/>
          <w:tcBorders>
            <w:top w:val="single" w:sz="2" w:space="0" w:color="auto"/>
            <w:bottom w:val="single" w:sz="4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567" w:type="dxa"/>
          <w:tcBorders>
            <w:top w:val="single" w:sz="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567" w:type="dxa"/>
          <w:tcBorders>
            <w:top w:val="single" w:sz="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687" w:type="dxa"/>
          <w:tcBorders>
            <w:top w:val="single" w:sz="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731" w:type="dxa"/>
          <w:tcBorders>
            <w:top w:val="single" w:sz="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567" w:type="dxa"/>
          <w:tcBorders>
            <w:top w:val="single" w:sz="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6805" w:type="dxa"/>
          <w:gridSpan w:val="4"/>
          <w:vMerge w:val="restart"/>
          <w:tcBorders>
            <w:top w:val="single" w:sz="12" w:space="0" w:color="auto"/>
            <w:left w:val="single" w:sz="12" w:space="0" w:color="auto"/>
            <w:bottom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C914FF" w:rsidRDefault="00552078" w:rsidP="007E26B9">
          <w:pPr>
            <w:pStyle w:val="-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  <w:sz w:val="22"/>
              <w:szCs w:val="22"/>
            </w:rPr>
          </w:pPr>
          <w:r w:rsidRPr="00C914FF">
            <w:rPr>
              <w:rFonts w:ascii="Franklin Gothic Book" w:hAnsi="Franklin Gothic Book"/>
              <w:sz w:val="22"/>
              <w:szCs w:val="22"/>
            </w:rPr>
            <w:t xml:space="preserve">Программа Технического перевооружения и реконструкции </w:t>
          </w:r>
        </w:p>
        <w:p w:rsidR="00552078" w:rsidRPr="007E26B9" w:rsidRDefault="00552078" w:rsidP="007E26B9">
          <w:pPr>
            <w:pStyle w:val="-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  <w:sz w:val="22"/>
              <w:szCs w:val="22"/>
            </w:rPr>
          </w:pPr>
          <w:r w:rsidRPr="00C914FF">
            <w:rPr>
              <w:rFonts w:ascii="Franklin Gothic Book" w:hAnsi="Franklin Gothic Book"/>
              <w:sz w:val="22"/>
              <w:szCs w:val="22"/>
            </w:rPr>
            <w:t xml:space="preserve">ООО «ТЭС». Раздел 9 «Приобретение оборудования, </w:t>
          </w:r>
          <w:r w:rsidRPr="00C914FF">
            <w:rPr>
              <w:rFonts w:ascii="Franklin Gothic Book" w:hAnsi="Franklin Gothic Book"/>
              <w:sz w:val="22"/>
              <w:szCs w:val="22"/>
            </w:rPr>
            <w:br/>
            <w:t>не требующего монтажа»</w:t>
          </w:r>
        </w:p>
      </w:tc>
    </w:tr>
    <w:tr w:rsidR="00552078" w:rsidRPr="007E26B9" w:rsidTr="00274BE7">
      <w:trPr>
        <w:trHeight w:hRule="exact" w:val="284"/>
      </w:trPr>
      <w:tc>
        <w:tcPr>
          <w:tcW w:w="567" w:type="dxa"/>
          <w:tcBorders>
            <w:top w:val="single" w:sz="4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pStyle w:val="a3"/>
            <w:suppressAutoHyphens/>
            <w:jc w:val="center"/>
            <w:rPr>
              <w:rFonts w:ascii="Franklin Gothic Book" w:hAnsi="Franklin Gothic Book" w:cs="Arial"/>
              <w:sz w:val="16"/>
              <w:szCs w:val="16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pStyle w:val="a3"/>
            <w:suppressAutoHyphens/>
            <w:jc w:val="center"/>
            <w:rPr>
              <w:rFonts w:ascii="Franklin Gothic Book" w:hAnsi="Franklin Gothic Book" w:cs="Arial"/>
              <w:sz w:val="16"/>
              <w:szCs w:val="16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-2"/>
            <w:framePr w:hSpace="0" w:wrap="auto" w:vAnchor="margin" w:hAnchor="text" w:xAlign="left" w:yAlign="inline"/>
            <w:suppressAutoHyphens/>
            <w:jc w:val="center"/>
            <w:rPr>
              <w:rFonts w:ascii="Franklin Gothic Book" w:hAnsi="Franklin Gothic Book"/>
              <w:sz w:val="18"/>
              <w:szCs w:val="18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pStyle w:val="-2"/>
            <w:framePr w:hSpace="0" w:wrap="auto" w:vAnchor="margin" w:hAnchor="text" w:xAlign="left" w:yAlign="inline"/>
            <w:suppressAutoHyphens/>
            <w:jc w:val="center"/>
            <w:rPr>
              <w:rFonts w:ascii="Franklin Gothic Book" w:hAnsi="Franklin Gothic Book"/>
              <w:sz w:val="14"/>
              <w:szCs w:val="14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pStyle w:val="-2"/>
            <w:framePr w:hSpace="0" w:wrap="auto" w:vAnchor="margin" w:hAnchor="text" w:xAlign="left" w:yAlign="inline"/>
            <w:suppressAutoHyphens/>
            <w:jc w:val="center"/>
            <w:rPr>
              <w:rFonts w:ascii="Franklin Gothic Book" w:hAnsi="Franklin Gothic Book"/>
              <w:sz w:val="14"/>
              <w:szCs w:val="14"/>
            </w:rPr>
          </w:pPr>
        </w:p>
      </w:tc>
      <w:tc>
        <w:tcPr>
          <w:tcW w:w="6805" w:type="dxa"/>
          <w:gridSpan w:val="4"/>
          <w:vMerge/>
          <w:tcBorders>
            <w:top w:val="nil"/>
            <w:left w:val="single" w:sz="12" w:space="0" w:color="auto"/>
            <w:bottom w:val="single" w:sz="12" w:space="0" w:color="auto"/>
          </w:tcBorders>
          <w:tcMar>
            <w:left w:w="0" w:type="dxa"/>
            <w:right w:w="0" w:type="dxa"/>
          </w:tcMar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</w:tr>
    <w:tr w:rsidR="00552078" w:rsidRPr="007E26B9" w:rsidTr="00274BE7">
      <w:trPr>
        <w:trHeight w:hRule="exact" w:val="284"/>
      </w:trPr>
      <w:tc>
        <w:tcPr>
          <w:tcW w:w="567" w:type="dxa"/>
          <w:tcBorders>
            <w:top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3"/>
            <w:suppressAutoHyphens/>
            <w:jc w:val="center"/>
            <w:rPr>
              <w:rFonts w:ascii="Franklin Gothic Book" w:hAnsi="Franklin Gothic Book" w:cs="Arial"/>
              <w:sz w:val="16"/>
              <w:szCs w:val="16"/>
            </w:rPr>
          </w:pPr>
          <w:r w:rsidRPr="007E26B9">
            <w:rPr>
              <w:rFonts w:ascii="Franklin Gothic Book" w:hAnsi="Franklin Gothic Book" w:cs="Arial"/>
              <w:sz w:val="16"/>
              <w:szCs w:val="16"/>
            </w:rPr>
            <w:t>Изм.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3"/>
            <w:suppressAutoHyphens/>
            <w:jc w:val="center"/>
            <w:rPr>
              <w:rFonts w:ascii="Franklin Gothic Book" w:hAnsi="Franklin Gothic Book" w:cs="Arial"/>
              <w:spacing w:val="-20"/>
              <w:sz w:val="16"/>
              <w:szCs w:val="16"/>
            </w:rPr>
          </w:pPr>
          <w:r w:rsidRPr="007E26B9">
            <w:rPr>
              <w:rFonts w:ascii="Franklin Gothic Book" w:hAnsi="Franklin Gothic Book" w:cs="Arial"/>
              <w:spacing w:val="-20"/>
              <w:sz w:val="16"/>
              <w:szCs w:val="16"/>
            </w:rPr>
            <w:t>Кол</w:t>
          </w:r>
          <w:proofErr w:type="gramStart"/>
          <w:r w:rsidRPr="007E26B9">
            <w:rPr>
              <w:rFonts w:ascii="Franklin Gothic Book" w:hAnsi="Franklin Gothic Book" w:cs="Arial"/>
              <w:spacing w:val="-20"/>
              <w:sz w:val="16"/>
              <w:szCs w:val="16"/>
            </w:rPr>
            <w:t>.</w:t>
          </w:r>
          <w:proofErr w:type="gramEnd"/>
          <w:r w:rsidRPr="007E26B9">
            <w:rPr>
              <w:rFonts w:ascii="Franklin Gothic Book" w:hAnsi="Franklin Gothic Book" w:cs="Arial"/>
              <w:spacing w:val="-20"/>
              <w:sz w:val="16"/>
              <w:szCs w:val="16"/>
            </w:rPr>
            <w:t xml:space="preserve"> </w:t>
          </w:r>
          <w:proofErr w:type="gramStart"/>
          <w:r w:rsidRPr="007E26B9">
            <w:rPr>
              <w:rFonts w:ascii="Franklin Gothic Book" w:hAnsi="Franklin Gothic Book" w:cs="Arial"/>
              <w:spacing w:val="-20"/>
              <w:sz w:val="16"/>
              <w:szCs w:val="16"/>
            </w:rPr>
            <w:t>у</w:t>
          </w:r>
          <w:proofErr w:type="gramEnd"/>
          <w:r w:rsidRPr="007E26B9">
            <w:rPr>
              <w:rFonts w:ascii="Franklin Gothic Book" w:hAnsi="Franklin Gothic Book" w:cs="Arial"/>
              <w:spacing w:val="-20"/>
              <w:sz w:val="16"/>
              <w:szCs w:val="16"/>
            </w:rPr>
            <w:t>ч.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3"/>
            <w:suppressAutoHyphens/>
            <w:jc w:val="center"/>
            <w:rPr>
              <w:rFonts w:ascii="Franklin Gothic Book" w:hAnsi="Franklin Gothic Book" w:cs="Arial"/>
              <w:sz w:val="16"/>
              <w:szCs w:val="16"/>
            </w:rPr>
          </w:pPr>
          <w:r w:rsidRPr="007E26B9">
            <w:rPr>
              <w:rFonts w:ascii="Franklin Gothic Book" w:hAnsi="Franklin Gothic Book" w:cs="Arial"/>
              <w:sz w:val="16"/>
              <w:szCs w:val="16"/>
            </w:rPr>
            <w:t>Лист</w:t>
          </w:r>
        </w:p>
      </w:tc>
      <w:tc>
        <w:tcPr>
          <w:tcW w:w="68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3"/>
            <w:suppressAutoHyphens/>
            <w:jc w:val="center"/>
            <w:rPr>
              <w:rFonts w:ascii="Franklin Gothic Book" w:hAnsi="Franklin Gothic Book" w:cs="Arial"/>
              <w:sz w:val="16"/>
              <w:szCs w:val="16"/>
            </w:rPr>
          </w:pPr>
          <w:r w:rsidRPr="007E26B9">
            <w:rPr>
              <w:rFonts w:ascii="Franklin Gothic Book" w:hAnsi="Franklin Gothic Book" w:cs="Arial"/>
              <w:sz w:val="16"/>
              <w:szCs w:val="16"/>
            </w:rPr>
            <w:t>№ док.</w:t>
          </w:r>
        </w:p>
      </w:tc>
      <w:tc>
        <w:tcPr>
          <w:tcW w:w="73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3"/>
            <w:suppressAutoHyphens/>
            <w:jc w:val="center"/>
            <w:rPr>
              <w:rFonts w:ascii="Franklin Gothic Book" w:hAnsi="Franklin Gothic Book" w:cs="Arial"/>
              <w:sz w:val="16"/>
              <w:szCs w:val="16"/>
            </w:rPr>
          </w:pPr>
          <w:r w:rsidRPr="007E26B9">
            <w:rPr>
              <w:rFonts w:ascii="Franklin Gothic Book" w:hAnsi="Franklin Gothic Book" w:cs="Arial"/>
              <w:sz w:val="16"/>
              <w:szCs w:val="16"/>
            </w:rPr>
            <w:t>Подп.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3"/>
            <w:suppressAutoHyphens/>
            <w:jc w:val="center"/>
            <w:rPr>
              <w:rFonts w:ascii="Franklin Gothic Book" w:hAnsi="Franklin Gothic Book" w:cs="Arial"/>
              <w:sz w:val="16"/>
              <w:szCs w:val="16"/>
            </w:rPr>
          </w:pPr>
          <w:r w:rsidRPr="007E26B9">
            <w:rPr>
              <w:rFonts w:ascii="Franklin Gothic Book" w:hAnsi="Franklin Gothic Book" w:cs="Arial"/>
              <w:sz w:val="16"/>
              <w:szCs w:val="16"/>
            </w:rPr>
            <w:t>Дата</w:t>
          </w:r>
        </w:p>
      </w:tc>
      <w:tc>
        <w:tcPr>
          <w:tcW w:w="6805" w:type="dxa"/>
          <w:gridSpan w:val="4"/>
          <w:vMerge/>
          <w:tcBorders>
            <w:top w:val="nil"/>
            <w:left w:val="single" w:sz="12" w:space="0" w:color="auto"/>
            <w:bottom w:val="single" w:sz="12" w:space="0" w:color="auto"/>
          </w:tcBorders>
          <w:tcMar>
            <w:left w:w="0" w:type="dxa"/>
            <w:right w:w="0" w:type="dxa"/>
          </w:tcMar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</w:tr>
    <w:tr w:rsidR="00552078" w:rsidRPr="007E26B9" w:rsidTr="00274BE7">
      <w:trPr>
        <w:trHeight w:hRule="exact" w:val="284"/>
      </w:trPr>
      <w:tc>
        <w:tcPr>
          <w:tcW w:w="1134" w:type="dxa"/>
          <w:gridSpan w:val="2"/>
          <w:tcBorders>
            <w:top w:val="single" w:sz="12" w:space="0" w:color="auto"/>
            <w:bottom w:val="single" w:sz="4" w:space="0" w:color="auto"/>
            <w:right w:val="single" w:sz="12" w:space="0" w:color="auto"/>
          </w:tcBorders>
          <w:tcMar>
            <w:left w:w="28" w:type="dxa"/>
          </w:tcMar>
          <w:vAlign w:val="center"/>
        </w:tcPr>
        <w:p w:rsidR="00552078" w:rsidRPr="007E26B9" w:rsidRDefault="00552078" w:rsidP="007E26B9">
          <w:pPr>
            <w:pStyle w:val="aa"/>
            <w:suppressAutoHyphens/>
            <w:spacing w:before="40"/>
            <w:ind w:left="57"/>
            <w:rPr>
              <w:rFonts w:ascii="Franklin Gothic Book" w:hAnsi="Franklin Gothic Book" w:cs="Arial"/>
              <w:sz w:val="16"/>
              <w:szCs w:val="16"/>
            </w:rPr>
          </w:pPr>
          <w:r w:rsidRPr="007E26B9">
            <w:rPr>
              <w:rFonts w:ascii="Franklin Gothic Book" w:hAnsi="Franklin Gothic Book" w:cs="Arial"/>
              <w:sz w:val="16"/>
              <w:szCs w:val="16"/>
            </w:rPr>
            <w:t>Разработал</w:t>
          </w:r>
        </w:p>
      </w:tc>
      <w:tc>
        <w:tcPr>
          <w:tcW w:w="1254" w:type="dxa"/>
          <w:gridSpan w:val="2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suppressAutoHyphens/>
            <w:rPr>
              <w:rFonts w:ascii="Franklin Gothic Book" w:hAnsi="Franklin Gothic Book" w:cs="Arial"/>
              <w:sz w:val="14"/>
              <w:szCs w:val="14"/>
            </w:rPr>
          </w:pPr>
        </w:p>
      </w:tc>
      <w:tc>
        <w:tcPr>
          <w:tcW w:w="731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suppressAutoHyphens/>
            <w:rPr>
              <w:rFonts w:ascii="Franklin Gothic Book" w:hAnsi="Franklin Gothic Book" w:cs="Arial"/>
              <w:sz w:val="18"/>
              <w:szCs w:val="18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suppressAutoHyphens/>
            <w:ind w:right="-58"/>
            <w:jc w:val="center"/>
            <w:rPr>
              <w:rFonts w:ascii="Franklin Gothic Book" w:hAnsi="Franklin Gothic Book" w:cs="Arial"/>
              <w:spacing w:val="-10"/>
              <w:sz w:val="18"/>
              <w:szCs w:val="18"/>
            </w:rPr>
          </w:pPr>
        </w:p>
      </w:tc>
      <w:tc>
        <w:tcPr>
          <w:tcW w:w="3969" w:type="dxa"/>
          <w:vMerge w:val="restart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4"/>
            <w:suppressAutoHyphens/>
            <w:spacing w:line="260" w:lineRule="exact"/>
            <w:jc w:val="center"/>
            <w:rPr>
              <w:rFonts w:ascii="Franklin Gothic Book" w:hAnsi="Franklin Gothic Book" w:cs="Arial"/>
              <w:b/>
            </w:rPr>
          </w:pPr>
          <w:proofErr w:type="spellStart"/>
          <w:r>
            <w:rPr>
              <w:rFonts w:ascii="Franklin Gothic Book" w:hAnsi="Franklin Gothic Book" w:cs="Arial"/>
              <w:b/>
            </w:rPr>
            <w:t>Тепловизор</w:t>
          </w:r>
          <w:proofErr w:type="spellEnd"/>
          <w:r>
            <w:rPr>
              <w:rFonts w:ascii="Franklin Gothic Book" w:hAnsi="Franklin Gothic Book" w:cs="Arial"/>
              <w:b/>
            </w:rPr>
            <w:t xml:space="preserve"> 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4"/>
            <w:suppressAutoHyphens/>
            <w:jc w:val="center"/>
            <w:rPr>
              <w:rFonts w:ascii="Franklin Gothic Book" w:hAnsi="Franklin Gothic Book" w:cs="Arial"/>
              <w:b/>
              <w:sz w:val="14"/>
            </w:rPr>
          </w:pPr>
          <w:r w:rsidRPr="007E26B9">
            <w:rPr>
              <w:rFonts w:ascii="Franklin Gothic Book" w:hAnsi="Franklin Gothic Book" w:cs="Arial"/>
              <w:b/>
              <w:sz w:val="14"/>
            </w:rPr>
            <w:t>Стадия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4"/>
            <w:suppressAutoHyphens/>
            <w:jc w:val="center"/>
            <w:rPr>
              <w:rFonts w:ascii="Franklin Gothic Book" w:hAnsi="Franklin Gothic Book" w:cs="Arial"/>
              <w:b/>
              <w:sz w:val="14"/>
            </w:rPr>
          </w:pPr>
          <w:r w:rsidRPr="007E26B9">
            <w:rPr>
              <w:rFonts w:ascii="Franklin Gothic Book" w:hAnsi="Franklin Gothic Book" w:cs="Arial"/>
              <w:b/>
              <w:sz w:val="14"/>
            </w:rPr>
            <w:t>Лист</w:t>
          </w:r>
        </w:p>
      </w:tc>
      <w:tc>
        <w:tcPr>
          <w:tcW w:w="1134" w:type="dxa"/>
          <w:tcBorders>
            <w:top w:val="single" w:sz="12" w:space="0" w:color="auto"/>
            <w:left w:val="single" w:sz="12" w:space="0" w:color="auto"/>
            <w:bottom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4"/>
            <w:suppressAutoHyphens/>
            <w:jc w:val="center"/>
            <w:rPr>
              <w:rFonts w:ascii="Franklin Gothic Book" w:hAnsi="Franklin Gothic Book" w:cs="Arial"/>
              <w:b/>
              <w:sz w:val="14"/>
            </w:rPr>
          </w:pPr>
          <w:r w:rsidRPr="007E26B9">
            <w:rPr>
              <w:rFonts w:ascii="Franklin Gothic Book" w:hAnsi="Franklin Gothic Book" w:cs="Arial"/>
              <w:b/>
              <w:sz w:val="14"/>
            </w:rPr>
            <w:t>Листов</w:t>
          </w:r>
        </w:p>
      </w:tc>
    </w:tr>
    <w:tr w:rsidR="00552078" w:rsidRPr="007E26B9" w:rsidTr="00274BE7">
      <w:trPr>
        <w:trHeight w:hRule="exact" w:val="284"/>
      </w:trPr>
      <w:tc>
        <w:tcPr>
          <w:tcW w:w="1134" w:type="dxa"/>
          <w:gridSpan w:val="2"/>
          <w:tcBorders>
            <w:top w:val="single" w:sz="4" w:space="0" w:color="auto"/>
            <w:bottom w:val="single" w:sz="4" w:space="0" w:color="auto"/>
            <w:right w:val="single" w:sz="12" w:space="0" w:color="auto"/>
          </w:tcBorders>
          <w:tcMar>
            <w:left w:w="28" w:type="dxa"/>
          </w:tcMar>
          <w:vAlign w:val="center"/>
        </w:tcPr>
        <w:p w:rsidR="00552078" w:rsidRPr="007E26B9" w:rsidRDefault="00552078" w:rsidP="007E26B9">
          <w:pPr>
            <w:pStyle w:val="aa"/>
            <w:suppressAutoHyphens/>
            <w:spacing w:before="40"/>
            <w:ind w:left="57"/>
            <w:rPr>
              <w:rFonts w:ascii="Franklin Gothic Book" w:hAnsi="Franklin Gothic Book" w:cs="Arial"/>
              <w:sz w:val="16"/>
              <w:szCs w:val="16"/>
            </w:rPr>
          </w:pPr>
          <w:r w:rsidRPr="007E26B9">
            <w:rPr>
              <w:rFonts w:ascii="Franklin Gothic Book" w:hAnsi="Franklin Gothic Book" w:cs="Arial"/>
              <w:spacing w:val="-6"/>
              <w:sz w:val="16"/>
              <w:szCs w:val="16"/>
            </w:rPr>
            <w:t>Проверил</w:t>
          </w:r>
        </w:p>
      </w:tc>
      <w:tc>
        <w:tcPr>
          <w:tcW w:w="1254" w:type="dxa"/>
          <w:gridSpan w:val="2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suppressAutoHyphens/>
            <w:rPr>
              <w:rFonts w:ascii="Franklin Gothic Book" w:hAnsi="Franklin Gothic Book" w:cs="Arial"/>
              <w:sz w:val="14"/>
              <w:szCs w:val="14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pStyle w:val="-2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suppressAutoHyphens/>
            <w:rPr>
              <w:rFonts w:ascii="Franklin Gothic Book" w:hAnsi="Franklin Gothic Book"/>
            </w:rPr>
          </w:pPr>
        </w:p>
      </w:tc>
      <w:tc>
        <w:tcPr>
          <w:tcW w:w="3969" w:type="dxa"/>
          <w:vMerge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851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-1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  <w:color w:val="auto"/>
            </w:rPr>
          </w:pPr>
          <w:proofErr w:type="gramStart"/>
          <w:r w:rsidRPr="007E26B9">
            <w:rPr>
              <w:rFonts w:ascii="Franklin Gothic Book" w:hAnsi="Franklin Gothic Book"/>
              <w:color w:val="auto"/>
            </w:rPr>
            <w:t>Р</w:t>
          </w:r>
          <w:proofErr w:type="gramEnd"/>
        </w:p>
      </w:tc>
      <w:tc>
        <w:tcPr>
          <w:tcW w:w="851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A0E44" w:rsidRDefault="00552078" w:rsidP="007E26B9">
          <w:pPr>
            <w:pStyle w:val="-1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  <w:color w:val="auto"/>
            </w:rPr>
          </w:pPr>
          <w:r w:rsidRPr="007A0E44">
            <w:rPr>
              <w:rFonts w:ascii="Franklin Gothic Book" w:hAnsi="Franklin Gothic Book"/>
              <w:color w:val="auto"/>
            </w:rPr>
            <w:t>1</w:t>
          </w:r>
        </w:p>
      </w:tc>
      <w:tc>
        <w:tcPr>
          <w:tcW w:w="1134" w:type="dxa"/>
          <w:vMerge w:val="restart"/>
          <w:tcBorders>
            <w:top w:val="single" w:sz="12" w:space="0" w:color="auto"/>
            <w:lef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A0E44" w:rsidRDefault="00552078" w:rsidP="007E26B9">
          <w:pPr>
            <w:pStyle w:val="-1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  <w:color w:val="auto"/>
            </w:rPr>
          </w:pPr>
          <w:r w:rsidRPr="007A0E44">
            <w:rPr>
              <w:rFonts w:ascii="Franklin Gothic Book" w:hAnsi="Franklin Gothic Book"/>
              <w:color w:val="auto"/>
            </w:rPr>
            <w:t>2</w:t>
          </w:r>
        </w:p>
      </w:tc>
    </w:tr>
    <w:tr w:rsidR="00552078" w:rsidRPr="007E26B9" w:rsidTr="00274BE7">
      <w:trPr>
        <w:trHeight w:hRule="exact" w:val="284"/>
      </w:trPr>
      <w:tc>
        <w:tcPr>
          <w:tcW w:w="1134" w:type="dxa"/>
          <w:gridSpan w:val="2"/>
          <w:tcBorders>
            <w:top w:val="single" w:sz="4" w:space="0" w:color="auto"/>
            <w:bottom w:val="single" w:sz="4" w:space="0" w:color="auto"/>
            <w:right w:val="single" w:sz="12" w:space="0" w:color="auto"/>
          </w:tcBorders>
          <w:tcMar>
            <w:left w:w="28" w:type="dxa"/>
          </w:tcMar>
          <w:vAlign w:val="center"/>
        </w:tcPr>
        <w:p w:rsidR="00552078" w:rsidRPr="007E26B9" w:rsidRDefault="00552078" w:rsidP="007E26B9">
          <w:pPr>
            <w:pStyle w:val="aa"/>
            <w:suppressAutoHyphens/>
            <w:spacing w:before="40"/>
            <w:ind w:left="57"/>
            <w:rPr>
              <w:rFonts w:ascii="Franklin Gothic Book" w:hAnsi="Franklin Gothic Book" w:cs="Arial"/>
              <w:sz w:val="16"/>
              <w:szCs w:val="16"/>
            </w:rPr>
          </w:pPr>
          <w:proofErr w:type="spellStart"/>
          <w:r w:rsidRPr="007E26B9">
            <w:rPr>
              <w:rFonts w:ascii="Franklin Gothic Book" w:hAnsi="Franklin Gothic Book" w:cs="Arial"/>
              <w:sz w:val="16"/>
              <w:szCs w:val="16"/>
            </w:rPr>
            <w:t>Нач</w:t>
          </w:r>
          <w:proofErr w:type="gramStart"/>
          <w:r w:rsidRPr="007E26B9">
            <w:rPr>
              <w:rFonts w:ascii="Franklin Gothic Book" w:hAnsi="Franklin Gothic Book" w:cs="Arial"/>
              <w:sz w:val="16"/>
              <w:szCs w:val="16"/>
            </w:rPr>
            <w:t>.о</w:t>
          </w:r>
          <w:proofErr w:type="gramEnd"/>
          <w:r w:rsidRPr="007E26B9">
            <w:rPr>
              <w:rFonts w:ascii="Franklin Gothic Book" w:hAnsi="Franklin Gothic Book" w:cs="Arial"/>
              <w:sz w:val="16"/>
              <w:szCs w:val="16"/>
            </w:rPr>
            <w:t>тдела</w:t>
          </w:r>
          <w:proofErr w:type="spellEnd"/>
        </w:p>
      </w:tc>
      <w:tc>
        <w:tcPr>
          <w:tcW w:w="1254" w:type="dxa"/>
          <w:gridSpan w:val="2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suppressAutoHyphens/>
            <w:rPr>
              <w:rFonts w:ascii="Franklin Gothic Book" w:hAnsi="Franklin Gothic Book" w:cs="Arial"/>
              <w:sz w:val="14"/>
              <w:szCs w:val="14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pStyle w:val="-2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suppressAutoHyphens/>
            <w:rPr>
              <w:rFonts w:ascii="Franklin Gothic Book" w:hAnsi="Franklin Gothic Book"/>
            </w:rPr>
          </w:pPr>
        </w:p>
      </w:tc>
      <w:tc>
        <w:tcPr>
          <w:tcW w:w="3969" w:type="dxa"/>
          <w:vMerge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851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-1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</w:rPr>
          </w:pPr>
        </w:p>
      </w:tc>
      <w:tc>
        <w:tcPr>
          <w:tcW w:w="851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-1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</w:rPr>
          </w:pPr>
        </w:p>
      </w:tc>
      <w:tc>
        <w:tcPr>
          <w:tcW w:w="1134" w:type="dxa"/>
          <w:vMerge/>
          <w:tcBorders>
            <w:left w:val="single" w:sz="12" w:space="0" w:color="auto"/>
            <w:bottom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-1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</w:rPr>
          </w:pPr>
        </w:p>
      </w:tc>
    </w:tr>
    <w:tr w:rsidR="00552078" w:rsidRPr="007E26B9" w:rsidTr="00274BE7">
      <w:trPr>
        <w:trHeight w:hRule="exact" w:val="284"/>
      </w:trPr>
      <w:tc>
        <w:tcPr>
          <w:tcW w:w="1134" w:type="dxa"/>
          <w:gridSpan w:val="2"/>
          <w:tcBorders>
            <w:top w:val="single" w:sz="4" w:space="0" w:color="auto"/>
            <w:bottom w:val="single" w:sz="4" w:space="0" w:color="auto"/>
            <w:right w:val="single" w:sz="12" w:space="0" w:color="auto"/>
          </w:tcBorders>
          <w:tcMar>
            <w:left w:w="28" w:type="dxa"/>
          </w:tcMar>
          <w:vAlign w:val="center"/>
        </w:tcPr>
        <w:p w:rsidR="00552078" w:rsidRPr="007E26B9" w:rsidRDefault="00552078" w:rsidP="007E26B9">
          <w:pPr>
            <w:pStyle w:val="aa"/>
            <w:suppressAutoHyphens/>
            <w:spacing w:before="40"/>
            <w:ind w:left="57"/>
            <w:rPr>
              <w:rFonts w:ascii="Franklin Gothic Book" w:hAnsi="Franklin Gothic Book" w:cs="Arial"/>
              <w:sz w:val="16"/>
              <w:szCs w:val="16"/>
            </w:rPr>
          </w:pPr>
          <w:r w:rsidRPr="007E26B9">
            <w:rPr>
              <w:rFonts w:ascii="Franklin Gothic Book" w:hAnsi="Franklin Gothic Book" w:cs="Arial"/>
              <w:sz w:val="16"/>
              <w:szCs w:val="16"/>
            </w:rPr>
            <w:t>ГИП</w:t>
          </w:r>
        </w:p>
      </w:tc>
      <w:tc>
        <w:tcPr>
          <w:tcW w:w="1254" w:type="dxa"/>
          <w:gridSpan w:val="2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suppressAutoHyphens/>
            <w:rPr>
              <w:rFonts w:ascii="Franklin Gothic Book" w:hAnsi="Franklin Gothic Book" w:cs="Arial"/>
              <w:sz w:val="14"/>
              <w:szCs w:val="14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suppressAutoHyphens/>
            <w:jc w:val="center"/>
            <w:rPr>
              <w:rFonts w:ascii="Franklin Gothic Book" w:hAnsi="Franklin Gothic Book" w:cs="Arial"/>
              <w:sz w:val="18"/>
              <w:szCs w:val="18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suppressAutoHyphens/>
            <w:ind w:right="-58"/>
            <w:jc w:val="center"/>
            <w:rPr>
              <w:rFonts w:ascii="Franklin Gothic Book" w:hAnsi="Franklin Gothic Book" w:cs="Arial"/>
              <w:spacing w:val="-10"/>
              <w:sz w:val="18"/>
              <w:szCs w:val="18"/>
            </w:rPr>
          </w:pPr>
        </w:p>
      </w:tc>
      <w:tc>
        <w:tcPr>
          <w:tcW w:w="3969" w:type="dxa"/>
          <w:vMerge w:val="restart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22751B" w:rsidRDefault="00552078" w:rsidP="00AD08C6">
          <w:pPr>
            <w:pStyle w:val="a4"/>
            <w:suppressAutoHyphens/>
            <w:spacing w:line="260" w:lineRule="exact"/>
            <w:jc w:val="center"/>
            <w:rPr>
              <w:rFonts w:ascii="Franklin Gothic Book" w:hAnsi="Franklin Gothic Book" w:cs="Arial"/>
              <w:b/>
              <w:lang w:val="en-US"/>
            </w:rPr>
          </w:pPr>
          <w:r w:rsidRPr="007E26B9">
            <w:rPr>
              <w:rFonts w:ascii="Franklin Gothic Book" w:hAnsi="Franklin Gothic Book" w:cs="Arial"/>
              <w:b/>
            </w:rPr>
            <w:t xml:space="preserve">Опросный лист </w:t>
          </w:r>
          <w:r w:rsidR="0022751B">
            <w:rPr>
              <w:rFonts w:ascii="Franklin Gothic Book" w:hAnsi="Franklin Gothic Book" w:cs="Arial"/>
              <w:b/>
              <w:lang w:val="en-US"/>
            </w:rPr>
            <w:t>7</w:t>
          </w:r>
        </w:p>
      </w:tc>
      <w:tc>
        <w:tcPr>
          <w:tcW w:w="2836" w:type="dxa"/>
          <w:gridSpan w:val="3"/>
          <w:vMerge w:val="restart"/>
          <w:tcBorders>
            <w:top w:val="single" w:sz="12" w:space="0" w:color="auto"/>
            <w:left w:val="single" w:sz="12" w:space="0" w:color="auto"/>
            <w:bottom w:val="nil"/>
          </w:tcBorders>
          <w:tcMar>
            <w:left w:w="0" w:type="dxa"/>
            <w:right w:w="57" w:type="dxa"/>
          </w:tcMar>
          <w:vAlign w:val="center"/>
        </w:tcPr>
        <w:p w:rsidR="00552078" w:rsidRPr="007E26B9" w:rsidRDefault="00552078" w:rsidP="007E26B9">
          <w:pPr>
            <w:pStyle w:val="a4"/>
            <w:tabs>
              <w:tab w:val="left" w:pos="1026"/>
            </w:tabs>
            <w:suppressAutoHyphens/>
            <w:ind w:left="601"/>
            <w:jc w:val="center"/>
            <w:rPr>
              <w:rFonts w:ascii="Franklin Gothic Book" w:hAnsi="Franklin Gothic Book" w:cs="Arial"/>
              <w:b/>
              <w:sz w:val="15"/>
            </w:rPr>
          </w:pPr>
        </w:p>
      </w:tc>
    </w:tr>
    <w:tr w:rsidR="00552078" w:rsidRPr="007E26B9" w:rsidTr="00274BE7">
      <w:trPr>
        <w:trHeight w:hRule="exact" w:val="284"/>
      </w:trPr>
      <w:tc>
        <w:tcPr>
          <w:tcW w:w="1134" w:type="dxa"/>
          <w:gridSpan w:val="2"/>
          <w:tcBorders>
            <w:top w:val="single" w:sz="4" w:space="0" w:color="auto"/>
            <w:bottom w:val="single" w:sz="4" w:space="0" w:color="auto"/>
            <w:right w:val="single" w:sz="12" w:space="0" w:color="auto"/>
          </w:tcBorders>
          <w:tcMar>
            <w:left w:w="28" w:type="dxa"/>
          </w:tcMar>
          <w:vAlign w:val="center"/>
        </w:tcPr>
        <w:p w:rsidR="00552078" w:rsidRPr="007E26B9" w:rsidRDefault="00552078" w:rsidP="007E26B9">
          <w:pPr>
            <w:pStyle w:val="aa"/>
            <w:suppressAutoHyphens/>
            <w:spacing w:before="40"/>
            <w:ind w:left="57"/>
            <w:rPr>
              <w:rFonts w:ascii="Franklin Gothic Book" w:hAnsi="Franklin Gothic Book" w:cs="Arial"/>
              <w:sz w:val="16"/>
              <w:szCs w:val="16"/>
            </w:rPr>
          </w:pPr>
        </w:p>
      </w:tc>
      <w:tc>
        <w:tcPr>
          <w:tcW w:w="1254" w:type="dxa"/>
          <w:gridSpan w:val="2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pStyle w:val="-2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-2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suppressAutoHyphens/>
            <w:rPr>
              <w:rFonts w:ascii="Franklin Gothic Book" w:hAnsi="Franklin Gothic Book"/>
            </w:rPr>
          </w:pPr>
        </w:p>
      </w:tc>
      <w:tc>
        <w:tcPr>
          <w:tcW w:w="3969" w:type="dxa"/>
          <w:vMerge/>
          <w:tcBorders>
            <w:top w:val="nil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/>
            </w:rPr>
          </w:pPr>
        </w:p>
      </w:tc>
      <w:tc>
        <w:tcPr>
          <w:tcW w:w="2836" w:type="dxa"/>
          <w:gridSpan w:val="3"/>
          <w:vMerge/>
          <w:tcBorders>
            <w:top w:val="nil"/>
            <w:left w:val="single" w:sz="12" w:space="0" w:color="auto"/>
            <w:bottom w:val="nil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/>
            </w:rPr>
          </w:pPr>
        </w:p>
      </w:tc>
    </w:tr>
    <w:tr w:rsidR="00552078" w:rsidRPr="007E26B9" w:rsidTr="00274BE7">
      <w:trPr>
        <w:trHeight w:hRule="exact" w:val="284"/>
      </w:trPr>
      <w:tc>
        <w:tcPr>
          <w:tcW w:w="1134" w:type="dxa"/>
          <w:gridSpan w:val="2"/>
          <w:tcBorders>
            <w:top w:val="single" w:sz="4" w:space="0" w:color="auto"/>
            <w:bottom w:val="single" w:sz="12" w:space="0" w:color="auto"/>
            <w:right w:val="single" w:sz="12" w:space="0" w:color="auto"/>
          </w:tcBorders>
          <w:tcMar>
            <w:left w:w="28" w:type="dxa"/>
          </w:tcMar>
          <w:vAlign w:val="center"/>
        </w:tcPr>
        <w:p w:rsidR="00552078" w:rsidRPr="007E26B9" w:rsidRDefault="00552078" w:rsidP="007E26B9">
          <w:pPr>
            <w:pStyle w:val="aa"/>
            <w:suppressAutoHyphens/>
            <w:spacing w:before="40"/>
            <w:ind w:left="57"/>
            <w:rPr>
              <w:rFonts w:ascii="Franklin Gothic Book" w:hAnsi="Franklin Gothic Book" w:cs="Arial"/>
              <w:spacing w:val="-6"/>
              <w:sz w:val="16"/>
              <w:szCs w:val="16"/>
            </w:rPr>
          </w:pPr>
        </w:p>
      </w:tc>
      <w:tc>
        <w:tcPr>
          <w:tcW w:w="1254" w:type="dxa"/>
          <w:gridSpan w:val="2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pStyle w:val="-2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-2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suppressAutoHyphens/>
            <w:rPr>
              <w:rFonts w:ascii="Franklin Gothic Book" w:hAnsi="Franklin Gothic Book"/>
            </w:rPr>
          </w:pPr>
        </w:p>
      </w:tc>
      <w:tc>
        <w:tcPr>
          <w:tcW w:w="3969" w:type="dxa"/>
          <w:vMerge/>
          <w:tcBorders>
            <w:top w:val="nil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/>
            </w:rPr>
          </w:pPr>
        </w:p>
      </w:tc>
      <w:tc>
        <w:tcPr>
          <w:tcW w:w="2836" w:type="dxa"/>
          <w:gridSpan w:val="3"/>
          <w:vMerge/>
          <w:tcBorders>
            <w:top w:val="nil"/>
            <w:left w:val="single" w:sz="12" w:space="0" w:color="auto"/>
            <w:bottom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/>
            </w:rPr>
          </w:pPr>
        </w:p>
      </w:tc>
    </w:tr>
  </w:tbl>
  <w:p w:rsidR="00552078" w:rsidRPr="007E26B9" w:rsidRDefault="00131AA9" w:rsidP="007E26B9">
    <w:pPr>
      <w:pStyle w:val="a3"/>
      <w:suppressAutoHyphens/>
      <w:ind w:right="264"/>
      <w:jc w:val="center"/>
      <w:rPr>
        <w:rFonts w:ascii="Franklin Gothic Book" w:hAnsi="Franklin Gothic Book" w:cs="Arial"/>
        <w:sz w:val="16"/>
        <w:szCs w:val="16"/>
      </w:rPr>
    </w:pPr>
    <w:r>
      <w:rPr>
        <w:rFonts w:ascii="Franklin Gothic Book" w:hAnsi="Franklin Gothic Book" w:cs="Arial"/>
        <w:noProof/>
      </w:rPr>
      <w:pict>
        <v:rect id="_x0000_s2189" style="position:absolute;left:0;text-align:left;margin-left:56.7pt;margin-top:12.4pt;width:524.4pt;height:813.55pt;z-index:-251656704;mso-position-horizontal-relative:page;mso-position-vertical-relative:page" strokeweight="1.5pt">
          <w10:wrap anchorx="page" anchory="page"/>
        </v:rect>
      </w:pict>
    </w:r>
    <w:r>
      <w:rPr>
        <w:rFonts w:ascii="Franklin Gothic Book" w:hAnsi="Franklin Gothic Book" w:cs="Arial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0" type="#_x0000_t202" style="position:absolute;left:0;text-align:left;margin-left:12.3pt;margin-top:397.9pt;width:51pt;height:193.8pt;z-index:251657728;mso-position-horizontal-relative:page;mso-position-vertical-relative:text" filled="f" stroked="f">
          <v:textbox style="mso-next-textbox:#_x0000_s2190">
            <w:txbxContent>
              <w:tbl>
                <w:tblPr>
                  <w:tblW w:w="0" w:type="auto"/>
                  <w:tbl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  <w:insideH w:val="single" w:sz="12" w:space="0" w:color="auto"/>
                    <w:insideV w:val="single" w:sz="12" w:space="0" w:color="auto"/>
                  </w:tblBorders>
                  <w:tblLook w:val="0000" w:firstRow="0" w:lastRow="0" w:firstColumn="0" w:lastColumn="0" w:noHBand="0" w:noVBand="0"/>
                </w:tblPr>
                <w:tblGrid>
                  <w:gridCol w:w="263"/>
                  <w:gridCol w:w="255"/>
                  <w:gridCol w:w="255"/>
                </w:tblGrid>
                <w:tr w:rsidR="00552078">
                  <w:trPr>
                    <w:cantSplit/>
                    <w:trHeight w:hRule="exact" w:val="567"/>
                  </w:trPr>
                  <w:tc>
                    <w:tcPr>
                      <w:tcW w:w="263" w:type="dxa"/>
                      <w:vMerge w:val="restart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552078" w:rsidRPr="00BA2EFC" w:rsidRDefault="00552078">
                      <w:pPr>
                        <w:pStyle w:val="a3"/>
                        <w:ind w:left="57"/>
                        <w:rPr>
                          <w:rFonts w:ascii="Arial" w:hAnsi="Arial" w:cs="Arial"/>
                          <w:spacing w:val="-20"/>
                          <w:sz w:val="18"/>
                        </w:rPr>
                      </w:pPr>
                      <w:r w:rsidRPr="00BA2EFC">
                        <w:rPr>
                          <w:rFonts w:ascii="Arial" w:hAnsi="Arial" w:cs="Arial"/>
                          <w:sz w:val="18"/>
                        </w:rPr>
                        <w:t>Согласовано</w:t>
                      </w:r>
                      <w:r w:rsidRPr="00BA2EFC">
                        <w:rPr>
                          <w:rFonts w:ascii="Arial" w:hAnsi="Arial" w:cs="Arial"/>
                          <w:spacing w:val="-20"/>
                          <w:sz w:val="18"/>
                        </w:rPr>
                        <w:t>:</w:t>
                      </w:r>
                    </w:p>
                  </w:tc>
                  <w:tc>
                    <w:tcPr>
                      <w:tcW w:w="255" w:type="dxa"/>
                      <w:tcBorders>
                        <w:right w:val="single" w:sz="4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552078" w:rsidRDefault="00552078">
                      <w:pPr>
                        <w:ind w:left="113" w:right="113"/>
                        <w:rPr>
                          <w:sz w:val="16"/>
                        </w:rPr>
                      </w:pPr>
                    </w:p>
                  </w:tc>
                  <w:tc>
                    <w:tcPr>
                      <w:tcW w:w="255" w:type="dxa"/>
                      <w:tcBorders>
                        <w:left w:val="single" w:sz="4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552078" w:rsidRDefault="00552078">
                      <w:pPr>
                        <w:ind w:left="113" w:right="113"/>
                        <w:rPr>
                          <w:sz w:val="16"/>
                        </w:rPr>
                      </w:pPr>
                    </w:p>
                  </w:tc>
                </w:tr>
                <w:tr w:rsidR="00552078">
                  <w:trPr>
                    <w:cantSplit/>
                    <w:trHeight w:hRule="exact" w:val="851"/>
                  </w:trPr>
                  <w:tc>
                    <w:tcPr>
                      <w:tcW w:w="263" w:type="dxa"/>
                      <w:vMerge/>
                    </w:tcPr>
                    <w:p w:rsidR="00552078" w:rsidRDefault="00552078">
                      <w:pPr>
                        <w:rPr>
                          <w:sz w:val="18"/>
                        </w:rPr>
                      </w:pPr>
                    </w:p>
                  </w:tc>
                  <w:tc>
                    <w:tcPr>
                      <w:tcW w:w="255" w:type="dxa"/>
                      <w:tcBorders>
                        <w:right w:val="single" w:sz="4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552078" w:rsidRDefault="00552078">
                      <w:pPr>
                        <w:ind w:left="113" w:right="113"/>
                        <w:rPr>
                          <w:sz w:val="16"/>
                        </w:rPr>
                      </w:pPr>
                    </w:p>
                  </w:tc>
                  <w:tc>
                    <w:tcPr>
                      <w:tcW w:w="255" w:type="dxa"/>
                      <w:tcBorders>
                        <w:left w:val="single" w:sz="4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552078" w:rsidRDefault="00552078">
                      <w:pPr>
                        <w:ind w:left="113" w:right="113"/>
                        <w:rPr>
                          <w:sz w:val="16"/>
                        </w:rPr>
                      </w:pPr>
                    </w:p>
                  </w:tc>
                </w:tr>
                <w:tr w:rsidR="00552078">
                  <w:trPr>
                    <w:cantSplit/>
                    <w:trHeight w:hRule="exact" w:val="1134"/>
                  </w:trPr>
                  <w:tc>
                    <w:tcPr>
                      <w:tcW w:w="263" w:type="dxa"/>
                      <w:vMerge/>
                    </w:tcPr>
                    <w:p w:rsidR="00552078" w:rsidRDefault="00552078">
                      <w:pPr>
                        <w:rPr>
                          <w:sz w:val="18"/>
                        </w:rPr>
                      </w:pPr>
                    </w:p>
                  </w:tc>
                  <w:tc>
                    <w:tcPr>
                      <w:tcW w:w="255" w:type="dxa"/>
                      <w:tcBorders>
                        <w:right w:val="single" w:sz="4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  <w:tcFitText/>
                      <w:vAlign w:val="center"/>
                    </w:tcPr>
                    <w:p w:rsidR="00552078" w:rsidRPr="00212191" w:rsidRDefault="00552078" w:rsidP="00766222">
                      <w:pPr>
                        <w:ind w:left="57" w:right="57"/>
                        <w:rPr>
                          <w:spacing w:val="-2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255" w:type="dxa"/>
                      <w:tcBorders>
                        <w:left w:val="single" w:sz="4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552078" w:rsidRDefault="00552078">
                      <w:pPr>
                        <w:ind w:left="113" w:right="113"/>
                        <w:rPr>
                          <w:sz w:val="16"/>
                        </w:rPr>
                      </w:pPr>
                    </w:p>
                  </w:tc>
                </w:tr>
                <w:tr w:rsidR="00552078">
                  <w:trPr>
                    <w:cantSplit/>
                    <w:trHeight w:hRule="exact" w:val="1134"/>
                  </w:trPr>
                  <w:tc>
                    <w:tcPr>
                      <w:tcW w:w="263" w:type="dxa"/>
                      <w:vMerge/>
                    </w:tcPr>
                    <w:p w:rsidR="00552078" w:rsidRDefault="00552078">
                      <w:pPr>
                        <w:rPr>
                          <w:sz w:val="18"/>
                        </w:rPr>
                      </w:pPr>
                    </w:p>
                  </w:tc>
                  <w:tc>
                    <w:tcPr>
                      <w:tcW w:w="255" w:type="dxa"/>
                      <w:tcBorders>
                        <w:right w:val="single" w:sz="4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552078" w:rsidRDefault="00552078" w:rsidP="00766222">
                      <w:pPr>
                        <w:pStyle w:val="a3"/>
                        <w:ind w:left="113"/>
                        <w:rPr>
                          <w:sz w:val="16"/>
                        </w:rPr>
                      </w:pPr>
                    </w:p>
                  </w:tc>
                  <w:tc>
                    <w:tcPr>
                      <w:tcW w:w="255" w:type="dxa"/>
                      <w:tcBorders>
                        <w:left w:val="single" w:sz="4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552078" w:rsidRDefault="00552078">
                      <w:pPr>
                        <w:pStyle w:val="a3"/>
                        <w:rPr>
                          <w:sz w:val="16"/>
                        </w:rPr>
                      </w:pPr>
                    </w:p>
                  </w:tc>
                </w:tr>
              </w:tbl>
              <w:p w:rsidR="00552078" w:rsidRDefault="00552078" w:rsidP="00BA166E"/>
            </w:txbxContent>
          </v:textbox>
          <w10:wrap anchorx="pag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261A0"/>
    <w:multiLevelType w:val="multilevel"/>
    <w:tmpl w:val="F29E3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00037F"/>
    <w:multiLevelType w:val="hybridMultilevel"/>
    <w:tmpl w:val="76A4F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A222B"/>
    <w:multiLevelType w:val="multilevel"/>
    <w:tmpl w:val="0A18B72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330F41"/>
    <w:multiLevelType w:val="multilevel"/>
    <w:tmpl w:val="B1127ED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685C89"/>
    <w:multiLevelType w:val="hybridMultilevel"/>
    <w:tmpl w:val="66567A14"/>
    <w:lvl w:ilvl="0" w:tplc="ABA67D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9B40ED"/>
    <w:multiLevelType w:val="multilevel"/>
    <w:tmpl w:val="0764F27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346906"/>
    <w:multiLevelType w:val="multilevel"/>
    <w:tmpl w:val="2EFA9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drawingGridHorizontalSpacing w:val="6"/>
  <w:drawingGridVerticalSpacing w:val="6"/>
  <w:noPunctuationKerning/>
  <w:characterSpacingControl w:val="doNotCompress"/>
  <w:hdrShapeDefaults>
    <o:shapedefaults v:ext="edit" spidmax="2194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2ACA"/>
    <w:rsid w:val="00011CB0"/>
    <w:rsid w:val="00011E4F"/>
    <w:rsid w:val="00013ACC"/>
    <w:rsid w:val="00013BD3"/>
    <w:rsid w:val="000158FA"/>
    <w:rsid w:val="000171FD"/>
    <w:rsid w:val="000204EB"/>
    <w:rsid w:val="0002120C"/>
    <w:rsid w:val="00021276"/>
    <w:rsid w:val="00021E53"/>
    <w:rsid w:val="00022D8C"/>
    <w:rsid w:val="00023390"/>
    <w:rsid w:val="00023605"/>
    <w:rsid w:val="00024B84"/>
    <w:rsid w:val="0003087D"/>
    <w:rsid w:val="00032052"/>
    <w:rsid w:val="00032F5D"/>
    <w:rsid w:val="0003531E"/>
    <w:rsid w:val="000371CF"/>
    <w:rsid w:val="000414E3"/>
    <w:rsid w:val="00041C1C"/>
    <w:rsid w:val="00044041"/>
    <w:rsid w:val="0004692D"/>
    <w:rsid w:val="0004743E"/>
    <w:rsid w:val="0005225B"/>
    <w:rsid w:val="0005225E"/>
    <w:rsid w:val="00052FF8"/>
    <w:rsid w:val="00061544"/>
    <w:rsid w:val="00067FBE"/>
    <w:rsid w:val="00072BF8"/>
    <w:rsid w:val="00075778"/>
    <w:rsid w:val="00075900"/>
    <w:rsid w:val="00075C64"/>
    <w:rsid w:val="00087266"/>
    <w:rsid w:val="0009613E"/>
    <w:rsid w:val="000A1FF5"/>
    <w:rsid w:val="000A4621"/>
    <w:rsid w:val="000A67E7"/>
    <w:rsid w:val="000B5476"/>
    <w:rsid w:val="000C08E0"/>
    <w:rsid w:val="000C1BCA"/>
    <w:rsid w:val="000C2729"/>
    <w:rsid w:val="000C3967"/>
    <w:rsid w:val="000C3AA9"/>
    <w:rsid w:val="000C3E1D"/>
    <w:rsid w:val="000D073A"/>
    <w:rsid w:val="000D262A"/>
    <w:rsid w:val="000D4ECF"/>
    <w:rsid w:val="000E3D2F"/>
    <w:rsid w:val="000E449D"/>
    <w:rsid w:val="000E7B5E"/>
    <w:rsid w:val="000F09B6"/>
    <w:rsid w:val="000F5419"/>
    <w:rsid w:val="000F62BB"/>
    <w:rsid w:val="000F6866"/>
    <w:rsid w:val="000F792B"/>
    <w:rsid w:val="00104F48"/>
    <w:rsid w:val="00105BEE"/>
    <w:rsid w:val="00106E00"/>
    <w:rsid w:val="0011190D"/>
    <w:rsid w:val="00113E4F"/>
    <w:rsid w:val="0011725E"/>
    <w:rsid w:val="0011732D"/>
    <w:rsid w:val="00122682"/>
    <w:rsid w:val="00122F54"/>
    <w:rsid w:val="00126A44"/>
    <w:rsid w:val="00126D9F"/>
    <w:rsid w:val="00130964"/>
    <w:rsid w:val="0013115D"/>
    <w:rsid w:val="001317DE"/>
    <w:rsid w:val="00131AA9"/>
    <w:rsid w:val="00134647"/>
    <w:rsid w:val="001362B0"/>
    <w:rsid w:val="0013779D"/>
    <w:rsid w:val="001378D1"/>
    <w:rsid w:val="00141CC3"/>
    <w:rsid w:val="00155373"/>
    <w:rsid w:val="00166937"/>
    <w:rsid w:val="00167F17"/>
    <w:rsid w:val="00170BF0"/>
    <w:rsid w:val="0017266F"/>
    <w:rsid w:val="0017322A"/>
    <w:rsid w:val="00175436"/>
    <w:rsid w:val="00180478"/>
    <w:rsid w:val="00182E53"/>
    <w:rsid w:val="00182EBE"/>
    <w:rsid w:val="00186112"/>
    <w:rsid w:val="001901FE"/>
    <w:rsid w:val="0019101E"/>
    <w:rsid w:val="00192577"/>
    <w:rsid w:val="00196654"/>
    <w:rsid w:val="001A018F"/>
    <w:rsid w:val="001A2443"/>
    <w:rsid w:val="001A395B"/>
    <w:rsid w:val="001B28D5"/>
    <w:rsid w:val="001B3F7E"/>
    <w:rsid w:val="001B4039"/>
    <w:rsid w:val="001B7FE7"/>
    <w:rsid w:val="001C1D51"/>
    <w:rsid w:val="001C20D5"/>
    <w:rsid w:val="001C4CF1"/>
    <w:rsid w:val="001C4EFD"/>
    <w:rsid w:val="001D068B"/>
    <w:rsid w:val="001D4128"/>
    <w:rsid w:val="001D73E5"/>
    <w:rsid w:val="001E0529"/>
    <w:rsid w:val="001E06D6"/>
    <w:rsid w:val="001E4083"/>
    <w:rsid w:val="001E5DB4"/>
    <w:rsid w:val="001F33B1"/>
    <w:rsid w:val="001F400A"/>
    <w:rsid w:val="001F4AE7"/>
    <w:rsid w:val="00200AA9"/>
    <w:rsid w:val="00200FD8"/>
    <w:rsid w:val="00201660"/>
    <w:rsid w:val="0020295A"/>
    <w:rsid w:val="00202D79"/>
    <w:rsid w:val="00203595"/>
    <w:rsid w:val="0020472D"/>
    <w:rsid w:val="002051B1"/>
    <w:rsid w:val="0020556B"/>
    <w:rsid w:val="002114AB"/>
    <w:rsid w:val="002158F8"/>
    <w:rsid w:val="00223BB9"/>
    <w:rsid w:val="0022751B"/>
    <w:rsid w:val="00231BAB"/>
    <w:rsid w:val="00232EE8"/>
    <w:rsid w:val="00233ED8"/>
    <w:rsid w:val="00235CA7"/>
    <w:rsid w:val="00235D50"/>
    <w:rsid w:val="002370B7"/>
    <w:rsid w:val="00237863"/>
    <w:rsid w:val="002405C0"/>
    <w:rsid w:val="00241186"/>
    <w:rsid w:val="00247F81"/>
    <w:rsid w:val="00250C94"/>
    <w:rsid w:val="00255367"/>
    <w:rsid w:val="002574D1"/>
    <w:rsid w:val="002627AD"/>
    <w:rsid w:val="0026350A"/>
    <w:rsid w:val="002667D5"/>
    <w:rsid w:val="00274BE7"/>
    <w:rsid w:val="00275772"/>
    <w:rsid w:val="00276933"/>
    <w:rsid w:val="0027740A"/>
    <w:rsid w:val="00283483"/>
    <w:rsid w:val="002835E8"/>
    <w:rsid w:val="002835EC"/>
    <w:rsid w:val="00287082"/>
    <w:rsid w:val="00290D6D"/>
    <w:rsid w:val="00292E8F"/>
    <w:rsid w:val="00293796"/>
    <w:rsid w:val="00294A74"/>
    <w:rsid w:val="00296006"/>
    <w:rsid w:val="00297615"/>
    <w:rsid w:val="002A2C92"/>
    <w:rsid w:val="002A346C"/>
    <w:rsid w:val="002B2B4E"/>
    <w:rsid w:val="002B4248"/>
    <w:rsid w:val="002B4A34"/>
    <w:rsid w:val="002C1727"/>
    <w:rsid w:val="002D0E37"/>
    <w:rsid w:val="002D1520"/>
    <w:rsid w:val="002D29B5"/>
    <w:rsid w:val="002D49E4"/>
    <w:rsid w:val="002D517B"/>
    <w:rsid w:val="002D677A"/>
    <w:rsid w:val="002E0EBB"/>
    <w:rsid w:val="002E631E"/>
    <w:rsid w:val="002F3153"/>
    <w:rsid w:val="002F3BCD"/>
    <w:rsid w:val="00303B7D"/>
    <w:rsid w:val="00311CA3"/>
    <w:rsid w:val="003162DB"/>
    <w:rsid w:val="00316705"/>
    <w:rsid w:val="00321938"/>
    <w:rsid w:val="00327A3C"/>
    <w:rsid w:val="00330795"/>
    <w:rsid w:val="00330C33"/>
    <w:rsid w:val="0033344B"/>
    <w:rsid w:val="00334803"/>
    <w:rsid w:val="003400E9"/>
    <w:rsid w:val="00346AB1"/>
    <w:rsid w:val="003520CF"/>
    <w:rsid w:val="00352ADD"/>
    <w:rsid w:val="00352B7F"/>
    <w:rsid w:val="00355CEE"/>
    <w:rsid w:val="003561D9"/>
    <w:rsid w:val="00362859"/>
    <w:rsid w:val="00364E3F"/>
    <w:rsid w:val="00365455"/>
    <w:rsid w:val="00370ED8"/>
    <w:rsid w:val="00374B0F"/>
    <w:rsid w:val="00381EBB"/>
    <w:rsid w:val="00386D39"/>
    <w:rsid w:val="003916FE"/>
    <w:rsid w:val="00392C79"/>
    <w:rsid w:val="00393D40"/>
    <w:rsid w:val="00393DC7"/>
    <w:rsid w:val="003960A0"/>
    <w:rsid w:val="00396299"/>
    <w:rsid w:val="003A1D35"/>
    <w:rsid w:val="003A21BB"/>
    <w:rsid w:val="003A3E03"/>
    <w:rsid w:val="003A6C9E"/>
    <w:rsid w:val="003B07C7"/>
    <w:rsid w:val="003B0C25"/>
    <w:rsid w:val="003B1EC1"/>
    <w:rsid w:val="003B43B5"/>
    <w:rsid w:val="003B6F3F"/>
    <w:rsid w:val="003C0A37"/>
    <w:rsid w:val="003C1247"/>
    <w:rsid w:val="003C4574"/>
    <w:rsid w:val="003C53D6"/>
    <w:rsid w:val="003C6B40"/>
    <w:rsid w:val="003C6E2D"/>
    <w:rsid w:val="003D0512"/>
    <w:rsid w:val="003D12FE"/>
    <w:rsid w:val="003D4184"/>
    <w:rsid w:val="003D5B6E"/>
    <w:rsid w:val="003E1937"/>
    <w:rsid w:val="003E2A3D"/>
    <w:rsid w:val="003F10F3"/>
    <w:rsid w:val="003F3FB1"/>
    <w:rsid w:val="003F41CF"/>
    <w:rsid w:val="003F524D"/>
    <w:rsid w:val="003F67F5"/>
    <w:rsid w:val="004011B8"/>
    <w:rsid w:val="004020D6"/>
    <w:rsid w:val="004021CA"/>
    <w:rsid w:val="00402652"/>
    <w:rsid w:val="00403563"/>
    <w:rsid w:val="004108E4"/>
    <w:rsid w:val="00413179"/>
    <w:rsid w:val="0041642B"/>
    <w:rsid w:val="004168E2"/>
    <w:rsid w:val="004235D7"/>
    <w:rsid w:val="00426649"/>
    <w:rsid w:val="00426A90"/>
    <w:rsid w:val="00427E16"/>
    <w:rsid w:val="00431497"/>
    <w:rsid w:val="00431B59"/>
    <w:rsid w:val="00432391"/>
    <w:rsid w:val="0043562A"/>
    <w:rsid w:val="0043661C"/>
    <w:rsid w:val="00441336"/>
    <w:rsid w:val="00443102"/>
    <w:rsid w:val="00445E1B"/>
    <w:rsid w:val="00447B8E"/>
    <w:rsid w:val="00451257"/>
    <w:rsid w:val="004536D3"/>
    <w:rsid w:val="004565AB"/>
    <w:rsid w:val="00460417"/>
    <w:rsid w:val="00460A2C"/>
    <w:rsid w:val="00460C00"/>
    <w:rsid w:val="00464835"/>
    <w:rsid w:val="004650A1"/>
    <w:rsid w:val="00466682"/>
    <w:rsid w:val="004676DA"/>
    <w:rsid w:val="00467EF0"/>
    <w:rsid w:val="0047296E"/>
    <w:rsid w:val="00482D1F"/>
    <w:rsid w:val="004850EC"/>
    <w:rsid w:val="00487712"/>
    <w:rsid w:val="0049014F"/>
    <w:rsid w:val="004A2A55"/>
    <w:rsid w:val="004A2CBC"/>
    <w:rsid w:val="004A346C"/>
    <w:rsid w:val="004A788F"/>
    <w:rsid w:val="004B4CBB"/>
    <w:rsid w:val="004B4DA2"/>
    <w:rsid w:val="004C0602"/>
    <w:rsid w:val="004C09AA"/>
    <w:rsid w:val="004C5F6F"/>
    <w:rsid w:val="004D02D3"/>
    <w:rsid w:val="004D2C02"/>
    <w:rsid w:val="004D3A2C"/>
    <w:rsid w:val="004D45CA"/>
    <w:rsid w:val="004D6013"/>
    <w:rsid w:val="004E01C8"/>
    <w:rsid w:val="004E4E00"/>
    <w:rsid w:val="004E7D9F"/>
    <w:rsid w:val="004F0074"/>
    <w:rsid w:val="004F200B"/>
    <w:rsid w:val="004F23C0"/>
    <w:rsid w:val="004F6174"/>
    <w:rsid w:val="00502727"/>
    <w:rsid w:val="00503B5B"/>
    <w:rsid w:val="00504B5A"/>
    <w:rsid w:val="00505630"/>
    <w:rsid w:val="00505D97"/>
    <w:rsid w:val="0050683B"/>
    <w:rsid w:val="00506F98"/>
    <w:rsid w:val="005107D9"/>
    <w:rsid w:val="00511AF6"/>
    <w:rsid w:val="005148E0"/>
    <w:rsid w:val="0051564F"/>
    <w:rsid w:val="00515FFC"/>
    <w:rsid w:val="00517B28"/>
    <w:rsid w:val="00517C2A"/>
    <w:rsid w:val="00521C49"/>
    <w:rsid w:val="00524297"/>
    <w:rsid w:val="005264E6"/>
    <w:rsid w:val="0053046F"/>
    <w:rsid w:val="0053235E"/>
    <w:rsid w:val="00533605"/>
    <w:rsid w:val="00535FFB"/>
    <w:rsid w:val="00537D55"/>
    <w:rsid w:val="00537DD8"/>
    <w:rsid w:val="005446F6"/>
    <w:rsid w:val="00545F6C"/>
    <w:rsid w:val="0054681C"/>
    <w:rsid w:val="00546A78"/>
    <w:rsid w:val="0055047C"/>
    <w:rsid w:val="00551C47"/>
    <w:rsid w:val="00552078"/>
    <w:rsid w:val="005536F4"/>
    <w:rsid w:val="00555ABE"/>
    <w:rsid w:val="005617DE"/>
    <w:rsid w:val="00561C56"/>
    <w:rsid w:val="00566686"/>
    <w:rsid w:val="005673C4"/>
    <w:rsid w:val="005718CD"/>
    <w:rsid w:val="00571995"/>
    <w:rsid w:val="005731B6"/>
    <w:rsid w:val="005769EC"/>
    <w:rsid w:val="00583FF3"/>
    <w:rsid w:val="00584811"/>
    <w:rsid w:val="00584ACE"/>
    <w:rsid w:val="00590448"/>
    <w:rsid w:val="0059101D"/>
    <w:rsid w:val="0059247B"/>
    <w:rsid w:val="00595CD5"/>
    <w:rsid w:val="00597119"/>
    <w:rsid w:val="005A209F"/>
    <w:rsid w:val="005A31B7"/>
    <w:rsid w:val="005A3BF2"/>
    <w:rsid w:val="005A4014"/>
    <w:rsid w:val="005B2204"/>
    <w:rsid w:val="005B2FAD"/>
    <w:rsid w:val="005B3BD6"/>
    <w:rsid w:val="005B430C"/>
    <w:rsid w:val="005B5AAA"/>
    <w:rsid w:val="005B621E"/>
    <w:rsid w:val="005B6378"/>
    <w:rsid w:val="005B6B3F"/>
    <w:rsid w:val="005C05F8"/>
    <w:rsid w:val="005C4379"/>
    <w:rsid w:val="005C74C5"/>
    <w:rsid w:val="005D6494"/>
    <w:rsid w:val="005E0288"/>
    <w:rsid w:val="005E53A9"/>
    <w:rsid w:val="005E6DD8"/>
    <w:rsid w:val="005F0FB3"/>
    <w:rsid w:val="005F4C89"/>
    <w:rsid w:val="005F57FD"/>
    <w:rsid w:val="005F794F"/>
    <w:rsid w:val="0060118F"/>
    <w:rsid w:val="00601A8F"/>
    <w:rsid w:val="006024A1"/>
    <w:rsid w:val="006053E4"/>
    <w:rsid w:val="00606BD4"/>
    <w:rsid w:val="00607597"/>
    <w:rsid w:val="0062597B"/>
    <w:rsid w:val="006264BD"/>
    <w:rsid w:val="00634011"/>
    <w:rsid w:val="006349B1"/>
    <w:rsid w:val="00640251"/>
    <w:rsid w:val="0064277B"/>
    <w:rsid w:val="0064449D"/>
    <w:rsid w:val="006447C1"/>
    <w:rsid w:val="00653676"/>
    <w:rsid w:val="00661D78"/>
    <w:rsid w:val="006640C2"/>
    <w:rsid w:val="00664EA6"/>
    <w:rsid w:val="00670E33"/>
    <w:rsid w:val="0067225F"/>
    <w:rsid w:val="00674671"/>
    <w:rsid w:val="00675DBB"/>
    <w:rsid w:val="00676360"/>
    <w:rsid w:val="00677878"/>
    <w:rsid w:val="006803AA"/>
    <w:rsid w:val="0068041A"/>
    <w:rsid w:val="00681F46"/>
    <w:rsid w:val="00682A49"/>
    <w:rsid w:val="0068667B"/>
    <w:rsid w:val="00686E25"/>
    <w:rsid w:val="00690DEC"/>
    <w:rsid w:val="00692A3A"/>
    <w:rsid w:val="006A1457"/>
    <w:rsid w:val="006A4A0E"/>
    <w:rsid w:val="006A6642"/>
    <w:rsid w:val="006B0C52"/>
    <w:rsid w:val="006B23B1"/>
    <w:rsid w:val="006B25E3"/>
    <w:rsid w:val="006B3EFC"/>
    <w:rsid w:val="006B7BDD"/>
    <w:rsid w:val="006C0CB0"/>
    <w:rsid w:val="006C1494"/>
    <w:rsid w:val="006C1AC6"/>
    <w:rsid w:val="006C7CA6"/>
    <w:rsid w:val="006D095C"/>
    <w:rsid w:val="006D12DD"/>
    <w:rsid w:val="006D2950"/>
    <w:rsid w:val="006D48CC"/>
    <w:rsid w:val="006E1B74"/>
    <w:rsid w:val="006E5B94"/>
    <w:rsid w:val="006E7298"/>
    <w:rsid w:val="006E74D6"/>
    <w:rsid w:val="006E7A44"/>
    <w:rsid w:val="006F0F4B"/>
    <w:rsid w:val="006F2A08"/>
    <w:rsid w:val="006F4B2E"/>
    <w:rsid w:val="006F4F94"/>
    <w:rsid w:val="006F697B"/>
    <w:rsid w:val="00700C99"/>
    <w:rsid w:val="0070151E"/>
    <w:rsid w:val="00701F0B"/>
    <w:rsid w:val="00705D7F"/>
    <w:rsid w:val="00710EB9"/>
    <w:rsid w:val="00714A76"/>
    <w:rsid w:val="007162B3"/>
    <w:rsid w:val="00725651"/>
    <w:rsid w:val="00731F2A"/>
    <w:rsid w:val="007332E4"/>
    <w:rsid w:val="007335B2"/>
    <w:rsid w:val="00735882"/>
    <w:rsid w:val="0074704C"/>
    <w:rsid w:val="007476D5"/>
    <w:rsid w:val="00754A1E"/>
    <w:rsid w:val="00756676"/>
    <w:rsid w:val="007634DA"/>
    <w:rsid w:val="00764D2D"/>
    <w:rsid w:val="00765E1A"/>
    <w:rsid w:val="00766222"/>
    <w:rsid w:val="007725EE"/>
    <w:rsid w:val="00772FBD"/>
    <w:rsid w:val="00774468"/>
    <w:rsid w:val="007777B4"/>
    <w:rsid w:val="00783757"/>
    <w:rsid w:val="00783970"/>
    <w:rsid w:val="007864F1"/>
    <w:rsid w:val="00792743"/>
    <w:rsid w:val="007970AB"/>
    <w:rsid w:val="007A0E44"/>
    <w:rsid w:val="007A1BD6"/>
    <w:rsid w:val="007A3A40"/>
    <w:rsid w:val="007A4DE0"/>
    <w:rsid w:val="007B24F9"/>
    <w:rsid w:val="007C0993"/>
    <w:rsid w:val="007C2A6F"/>
    <w:rsid w:val="007C4CD8"/>
    <w:rsid w:val="007D15B2"/>
    <w:rsid w:val="007D275B"/>
    <w:rsid w:val="007D554E"/>
    <w:rsid w:val="007D58E1"/>
    <w:rsid w:val="007D68DC"/>
    <w:rsid w:val="007D77C5"/>
    <w:rsid w:val="007E26B9"/>
    <w:rsid w:val="007E3248"/>
    <w:rsid w:val="007E7C28"/>
    <w:rsid w:val="007F161A"/>
    <w:rsid w:val="007F1F0C"/>
    <w:rsid w:val="007F5FB8"/>
    <w:rsid w:val="00804C50"/>
    <w:rsid w:val="008051C4"/>
    <w:rsid w:val="00806547"/>
    <w:rsid w:val="00806EB0"/>
    <w:rsid w:val="008204D3"/>
    <w:rsid w:val="00822164"/>
    <w:rsid w:val="00822204"/>
    <w:rsid w:val="0083097A"/>
    <w:rsid w:val="00836345"/>
    <w:rsid w:val="00840EB2"/>
    <w:rsid w:val="00841FA7"/>
    <w:rsid w:val="00845959"/>
    <w:rsid w:val="00850D3F"/>
    <w:rsid w:val="00857750"/>
    <w:rsid w:val="00857943"/>
    <w:rsid w:val="00861612"/>
    <w:rsid w:val="00862D15"/>
    <w:rsid w:val="00862D42"/>
    <w:rsid w:val="008657E7"/>
    <w:rsid w:val="00870604"/>
    <w:rsid w:val="008740D6"/>
    <w:rsid w:val="00874A37"/>
    <w:rsid w:val="00874B2C"/>
    <w:rsid w:val="008821DC"/>
    <w:rsid w:val="00882885"/>
    <w:rsid w:val="008864B3"/>
    <w:rsid w:val="00892D50"/>
    <w:rsid w:val="008A032C"/>
    <w:rsid w:val="008B0AA4"/>
    <w:rsid w:val="008B0F3A"/>
    <w:rsid w:val="008B2580"/>
    <w:rsid w:val="008B3671"/>
    <w:rsid w:val="008B51F6"/>
    <w:rsid w:val="008B73FD"/>
    <w:rsid w:val="008C5302"/>
    <w:rsid w:val="008C5395"/>
    <w:rsid w:val="008D38C5"/>
    <w:rsid w:val="008D4D10"/>
    <w:rsid w:val="008D5DA6"/>
    <w:rsid w:val="008E15A3"/>
    <w:rsid w:val="008E5D1C"/>
    <w:rsid w:val="008E7BED"/>
    <w:rsid w:val="008F16DC"/>
    <w:rsid w:val="008F19E0"/>
    <w:rsid w:val="008F30C5"/>
    <w:rsid w:val="008F3858"/>
    <w:rsid w:val="008F5DB9"/>
    <w:rsid w:val="00907006"/>
    <w:rsid w:val="00911BBB"/>
    <w:rsid w:val="00915969"/>
    <w:rsid w:val="0092207F"/>
    <w:rsid w:val="00922E55"/>
    <w:rsid w:val="009271DD"/>
    <w:rsid w:val="009330A9"/>
    <w:rsid w:val="00942C8F"/>
    <w:rsid w:val="00942FAC"/>
    <w:rsid w:val="009441D2"/>
    <w:rsid w:val="00945666"/>
    <w:rsid w:val="00946E2B"/>
    <w:rsid w:val="0095037E"/>
    <w:rsid w:val="00952899"/>
    <w:rsid w:val="009575C4"/>
    <w:rsid w:val="0095760C"/>
    <w:rsid w:val="009623D9"/>
    <w:rsid w:val="009672B4"/>
    <w:rsid w:val="00975916"/>
    <w:rsid w:val="00984D56"/>
    <w:rsid w:val="009850B7"/>
    <w:rsid w:val="00986BB0"/>
    <w:rsid w:val="00987D92"/>
    <w:rsid w:val="00990A1D"/>
    <w:rsid w:val="00990B19"/>
    <w:rsid w:val="00993F78"/>
    <w:rsid w:val="009947BD"/>
    <w:rsid w:val="00997522"/>
    <w:rsid w:val="009A08C0"/>
    <w:rsid w:val="009A0D8A"/>
    <w:rsid w:val="009A1168"/>
    <w:rsid w:val="009A1934"/>
    <w:rsid w:val="009A63B4"/>
    <w:rsid w:val="009A6E80"/>
    <w:rsid w:val="009B1DBA"/>
    <w:rsid w:val="009B5924"/>
    <w:rsid w:val="009C1095"/>
    <w:rsid w:val="009C1E3D"/>
    <w:rsid w:val="009C42BC"/>
    <w:rsid w:val="009C76DD"/>
    <w:rsid w:val="009D0E9D"/>
    <w:rsid w:val="009D13F8"/>
    <w:rsid w:val="009D314A"/>
    <w:rsid w:val="009D477E"/>
    <w:rsid w:val="009D51D5"/>
    <w:rsid w:val="009D76B2"/>
    <w:rsid w:val="009E0BA3"/>
    <w:rsid w:val="009E41BA"/>
    <w:rsid w:val="009E45E8"/>
    <w:rsid w:val="009E5C72"/>
    <w:rsid w:val="009F2E82"/>
    <w:rsid w:val="00A01189"/>
    <w:rsid w:val="00A023F0"/>
    <w:rsid w:val="00A02CB4"/>
    <w:rsid w:val="00A03934"/>
    <w:rsid w:val="00A05ED6"/>
    <w:rsid w:val="00A07246"/>
    <w:rsid w:val="00A1162D"/>
    <w:rsid w:val="00A11A57"/>
    <w:rsid w:val="00A11B22"/>
    <w:rsid w:val="00A14C48"/>
    <w:rsid w:val="00A17579"/>
    <w:rsid w:val="00A20E2D"/>
    <w:rsid w:val="00A26129"/>
    <w:rsid w:val="00A32B70"/>
    <w:rsid w:val="00A369D3"/>
    <w:rsid w:val="00A37A47"/>
    <w:rsid w:val="00A40D34"/>
    <w:rsid w:val="00A42468"/>
    <w:rsid w:val="00A47D36"/>
    <w:rsid w:val="00A50569"/>
    <w:rsid w:val="00A5635E"/>
    <w:rsid w:val="00A60B3B"/>
    <w:rsid w:val="00A60DD4"/>
    <w:rsid w:val="00A612E4"/>
    <w:rsid w:val="00A624BC"/>
    <w:rsid w:val="00A63CEF"/>
    <w:rsid w:val="00A6584E"/>
    <w:rsid w:val="00A66850"/>
    <w:rsid w:val="00A71E7C"/>
    <w:rsid w:val="00A80834"/>
    <w:rsid w:val="00A83649"/>
    <w:rsid w:val="00A83DC7"/>
    <w:rsid w:val="00A8439A"/>
    <w:rsid w:val="00A84D53"/>
    <w:rsid w:val="00A90B8C"/>
    <w:rsid w:val="00A91BA8"/>
    <w:rsid w:val="00A9223C"/>
    <w:rsid w:val="00A96DFB"/>
    <w:rsid w:val="00A974FA"/>
    <w:rsid w:val="00AA1111"/>
    <w:rsid w:val="00AA2152"/>
    <w:rsid w:val="00AA3114"/>
    <w:rsid w:val="00AA31C6"/>
    <w:rsid w:val="00AA47D0"/>
    <w:rsid w:val="00AA5472"/>
    <w:rsid w:val="00AA67A2"/>
    <w:rsid w:val="00AA76ED"/>
    <w:rsid w:val="00AB0DEB"/>
    <w:rsid w:val="00AB3B0D"/>
    <w:rsid w:val="00AB7804"/>
    <w:rsid w:val="00AC0A8A"/>
    <w:rsid w:val="00AC1C69"/>
    <w:rsid w:val="00AC32EB"/>
    <w:rsid w:val="00AD08C6"/>
    <w:rsid w:val="00AD197F"/>
    <w:rsid w:val="00AD1FE4"/>
    <w:rsid w:val="00AD2879"/>
    <w:rsid w:val="00AD2C6D"/>
    <w:rsid w:val="00AD3F51"/>
    <w:rsid w:val="00AD4EC0"/>
    <w:rsid w:val="00AD5D7E"/>
    <w:rsid w:val="00AE0C91"/>
    <w:rsid w:val="00AE1AD8"/>
    <w:rsid w:val="00AE262E"/>
    <w:rsid w:val="00AE4B73"/>
    <w:rsid w:val="00AE64B8"/>
    <w:rsid w:val="00AF02C6"/>
    <w:rsid w:val="00AF33D2"/>
    <w:rsid w:val="00AF3812"/>
    <w:rsid w:val="00AF3A1D"/>
    <w:rsid w:val="00AF591C"/>
    <w:rsid w:val="00B01224"/>
    <w:rsid w:val="00B02DF1"/>
    <w:rsid w:val="00B03FC6"/>
    <w:rsid w:val="00B06DEB"/>
    <w:rsid w:val="00B075BD"/>
    <w:rsid w:val="00B10EF8"/>
    <w:rsid w:val="00B11D52"/>
    <w:rsid w:val="00B12D73"/>
    <w:rsid w:val="00B1415C"/>
    <w:rsid w:val="00B1473B"/>
    <w:rsid w:val="00B157A0"/>
    <w:rsid w:val="00B21B5E"/>
    <w:rsid w:val="00B227F1"/>
    <w:rsid w:val="00B22B91"/>
    <w:rsid w:val="00B25436"/>
    <w:rsid w:val="00B263AE"/>
    <w:rsid w:val="00B27212"/>
    <w:rsid w:val="00B342A6"/>
    <w:rsid w:val="00B349E3"/>
    <w:rsid w:val="00B352A7"/>
    <w:rsid w:val="00B35302"/>
    <w:rsid w:val="00B36A68"/>
    <w:rsid w:val="00B37313"/>
    <w:rsid w:val="00B42F27"/>
    <w:rsid w:val="00B450CB"/>
    <w:rsid w:val="00B452F5"/>
    <w:rsid w:val="00B4622E"/>
    <w:rsid w:val="00B47D29"/>
    <w:rsid w:val="00B57FC4"/>
    <w:rsid w:val="00B608F2"/>
    <w:rsid w:val="00B61500"/>
    <w:rsid w:val="00B62DE8"/>
    <w:rsid w:val="00B645C1"/>
    <w:rsid w:val="00B74BFF"/>
    <w:rsid w:val="00B7544B"/>
    <w:rsid w:val="00B805F9"/>
    <w:rsid w:val="00B84AF4"/>
    <w:rsid w:val="00B85958"/>
    <w:rsid w:val="00B865CF"/>
    <w:rsid w:val="00B86FC5"/>
    <w:rsid w:val="00B87081"/>
    <w:rsid w:val="00B8713E"/>
    <w:rsid w:val="00B9046B"/>
    <w:rsid w:val="00B9460F"/>
    <w:rsid w:val="00B96209"/>
    <w:rsid w:val="00B96AFB"/>
    <w:rsid w:val="00BA1169"/>
    <w:rsid w:val="00BA166E"/>
    <w:rsid w:val="00BA3D9C"/>
    <w:rsid w:val="00BA7295"/>
    <w:rsid w:val="00BA7714"/>
    <w:rsid w:val="00BB0DE7"/>
    <w:rsid w:val="00BB2382"/>
    <w:rsid w:val="00BB25DA"/>
    <w:rsid w:val="00BB34DC"/>
    <w:rsid w:val="00BB3BC5"/>
    <w:rsid w:val="00BC054F"/>
    <w:rsid w:val="00BC1406"/>
    <w:rsid w:val="00BC29D8"/>
    <w:rsid w:val="00BC5AF1"/>
    <w:rsid w:val="00BC6252"/>
    <w:rsid w:val="00BC6378"/>
    <w:rsid w:val="00BC6A76"/>
    <w:rsid w:val="00BC7411"/>
    <w:rsid w:val="00BC7A16"/>
    <w:rsid w:val="00BD2B46"/>
    <w:rsid w:val="00BD7EDA"/>
    <w:rsid w:val="00BE3980"/>
    <w:rsid w:val="00BE47B5"/>
    <w:rsid w:val="00BE4996"/>
    <w:rsid w:val="00BE4EEE"/>
    <w:rsid w:val="00BF0454"/>
    <w:rsid w:val="00BF1176"/>
    <w:rsid w:val="00BF3253"/>
    <w:rsid w:val="00BF4D01"/>
    <w:rsid w:val="00BF607A"/>
    <w:rsid w:val="00C00850"/>
    <w:rsid w:val="00C016CF"/>
    <w:rsid w:val="00C10162"/>
    <w:rsid w:val="00C104A0"/>
    <w:rsid w:val="00C1245D"/>
    <w:rsid w:val="00C139D6"/>
    <w:rsid w:val="00C14343"/>
    <w:rsid w:val="00C16A59"/>
    <w:rsid w:val="00C17B14"/>
    <w:rsid w:val="00C23F74"/>
    <w:rsid w:val="00C25C83"/>
    <w:rsid w:val="00C27DC9"/>
    <w:rsid w:val="00C30FDD"/>
    <w:rsid w:val="00C31764"/>
    <w:rsid w:val="00C3262D"/>
    <w:rsid w:val="00C33722"/>
    <w:rsid w:val="00C35B1A"/>
    <w:rsid w:val="00C36842"/>
    <w:rsid w:val="00C42772"/>
    <w:rsid w:val="00C50D16"/>
    <w:rsid w:val="00C51628"/>
    <w:rsid w:val="00C53136"/>
    <w:rsid w:val="00C5541D"/>
    <w:rsid w:val="00C60E7E"/>
    <w:rsid w:val="00C64C1C"/>
    <w:rsid w:val="00C64EF2"/>
    <w:rsid w:val="00C67333"/>
    <w:rsid w:val="00C7060F"/>
    <w:rsid w:val="00C70F37"/>
    <w:rsid w:val="00C73110"/>
    <w:rsid w:val="00C7471F"/>
    <w:rsid w:val="00C7640C"/>
    <w:rsid w:val="00C823F7"/>
    <w:rsid w:val="00C86755"/>
    <w:rsid w:val="00C87468"/>
    <w:rsid w:val="00C9054D"/>
    <w:rsid w:val="00C92535"/>
    <w:rsid w:val="00C95661"/>
    <w:rsid w:val="00C95939"/>
    <w:rsid w:val="00C95F0C"/>
    <w:rsid w:val="00C96991"/>
    <w:rsid w:val="00C97A29"/>
    <w:rsid w:val="00CA048F"/>
    <w:rsid w:val="00CA328E"/>
    <w:rsid w:val="00CA5F7F"/>
    <w:rsid w:val="00CB087C"/>
    <w:rsid w:val="00CB28B4"/>
    <w:rsid w:val="00CC01A1"/>
    <w:rsid w:val="00CC25CF"/>
    <w:rsid w:val="00CC2F8C"/>
    <w:rsid w:val="00CC3A7E"/>
    <w:rsid w:val="00CC6428"/>
    <w:rsid w:val="00CC7459"/>
    <w:rsid w:val="00CC7867"/>
    <w:rsid w:val="00CD22F8"/>
    <w:rsid w:val="00CD3C4D"/>
    <w:rsid w:val="00CD4CF0"/>
    <w:rsid w:val="00CD4ED1"/>
    <w:rsid w:val="00CD7286"/>
    <w:rsid w:val="00CE1D02"/>
    <w:rsid w:val="00CF006F"/>
    <w:rsid w:val="00CF5869"/>
    <w:rsid w:val="00CF7655"/>
    <w:rsid w:val="00D002AA"/>
    <w:rsid w:val="00D002EE"/>
    <w:rsid w:val="00D0137F"/>
    <w:rsid w:val="00D02CF1"/>
    <w:rsid w:val="00D073C5"/>
    <w:rsid w:val="00D07E50"/>
    <w:rsid w:val="00D121D1"/>
    <w:rsid w:val="00D12C2D"/>
    <w:rsid w:val="00D139BB"/>
    <w:rsid w:val="00D1475A"/>
    <w:rsid w:val="00D15784"/>
    <w:rsid w:val="00D15803"/>
    <w:rsid w:val="00D16F86"/>
    <w:rsid w:val="00D259F2"/>
    <w:rsid w:val="00D26E3A"/>
    <w:rsid w:val="00D27B97"/>
    <w:rsid w:val="00D31664"/>
    <w:rsid w:val="00D317F8"/>
    <w:rsid w:val="00D33181"/>
    <w:rsid w:val="00D33A92"/>
    <w:rsid w:val="00D35A9D"/>
    <w:rsid w:val="00D368FF"/>
    <w:rsid w:val="00D44539"/>
    <w:rsid w:val="00D44E93"/>
    <w:rsid w:val="00D501BA"/>
    <w:rsid w:val="00D50590"/>
    <w:rsid w:val="00D52D8F"/>
    <w:rsid w:val="00D55069"/>
    <w:rsid w:val="00D61B96"/>
    <w:rsid w:val="00D6204A"/>
    <w:rsid w:val="00D6303A"/>
    <w:rsid w:val="00D630E6"/>
    <w:rsid w:val="00D712CE"/>
    <w:rsid w:val="00D75FB5"/>
    <w:rsid w:val="00D763DA"/>
    <w:rsid w:val="00D7692A"/>
    <w:rsid w:val="00D7759B"/>
    <w:rsid w:val="00D77BB0"/>
    <w:rsid w:val="00D82B7F"/>
    <w:rsid w:val="00D82C8A"/>
    <w:rsid w:val="00D846AA"/>
    <w:rsid w:val="00D866CD"/>
    <w:rsid w:val="00D86A5E"/>
    <w:rsid w:val="00D87815"/>
    <w:rsid w:val="00D87FD6"/>
    <w:rsid w:val="00D910C8"/>
    <w:rsid w:val="00D9205F"/>
    <w:rsid w:val="00D9409B"/>
    <w:rsid w:val="00D94B3C"/>
    <w:rsid w:val="00D95B87"/>
    <w:rsid w:val="00D97030"/>
    <w:rsid w:val="00DA41FF"/>
    <w:rsid w:val="00DA5479"/>
    <w:rsid w:val="00DA5FD4"/>
    <w:rsid w:val="00DA6D91"/>
    <w:rsid w:val="00DB3DF6"/>
    <w:rsid w:val="00DB4B53"/>
    <w:rsid w:val="00DB4C0C"/>
    <w:rsid w:val="00DB58C8"/>
    <w:rsid w:val="00DB5D73"/>
    <w:rsid w:val="00DB7CA5"/>
    <w:rsid w:val="00DC0197"/>
    <w:rsid w:val="00DC0D3E"/>
    <w:rsid w:val="00DC5DE8"/>
    <w:rsid w:val="00DD03DA"/>
    <w:rsid w:val="00DD16E7"/>
    <w:rsid w:val="00DD247B"/>
    <w:rsid w:val="00DD292F"/>
    <w:rsid w:val="00DD2B1C"/>
    <w:rsid w:val="00DD40C9"/>
    <w:rsid w:val="00DD4687"/>
    <w:rsid w:val="00DE0182"/>
    <w:rsid w:val="00DE1EB5"/>
    <w:rsid w:val="00DE230F"/>
    <w:rsid w:val="00DE5381"/>
    <w:rsid w:val="00DF0F04"/>
    <w:rsid w:val="00DF29F7"/>
    <w:rsid w:val="00DF4EFC"/>
    <w:rsid w:val="00DF5DA1"/>
    <w:rsid w:val="00DF74C2"/>
    <w:rsid w:val="00E01BD1"/>
    <w:rsid w:val="00E02F0D"/>
    <w:rsid w:val="00E03F98"/>
    <w:rsid w:val="00E074B7"/>
    <w:rsid w:val="00E101AA"/>
    <w:rsid w:val="00E1667E"/>
    <w:rsid w:val="00E17624"/>
    <w:rsid w:val="00E17BA4"/>
    <w:rsid w:val="00E20E02"/>
    <w:rsid w:val="00E22DB7"/>
    <w:rsid w:val="00E25DBA"/>
    <w:rsid w:val="00E2657D"/>
    <w:rsid w:val="00E268A1"/>
    <w:rsid w:val="00E337FC"/>
    <w:rsid w:val="00E33E09"/>
    <w:rsid w:val="00E3793B"/>
    <w:rsid w:val="00E42B38"/>
    <w:rsid w:val="00E42BDF"/>
    <w:rsid w:val="00E44EFB"/>
    <w:rsid w:val="00E54403"/>
    <w:rsid w:val="00E5592F"/>
    <w:rsid w:val="00E62A38"/>
    <w:rsid w:val="00E63751"/>
    <w:rsid w:val="00E63927"/>
    <w:rsid w:val="00E65041"/>
    <w:rsid w:val="00E67A0A"/>
    <w:rsid w:val="00E77603"/>
    <w:rsid w:val="00E80C54"/>
    <w:rsid w:val="00E830B8"/>
    <w:rsid w:val="00E83B37"/>
    <w:rsid w:val="00E85659"/>
    <w:rsid w:val="00E869E5"/>
    <w:rsid w:val="00E9160C"/>
    <w:rsid w:val="00E94824"/>
    <w:rsid w:val="00EA0631"/>
    <w:rsid w:val="00EA0911"/>
    <w:rsid w:val="00EA25A8"/>
    <w:rsid w:val="00EA4CF6"/>
    <w:rsid w:val="00EA52DE"/>
    <w:rsid w:val="00EA53D1"/>
    <w:rsid w:val="00EA5C87"/>
    <w:rsid w:val="00EA623B"/>
    <w:rsid w:val="00EB29F1"/>
    <w:rsid w:val="00EB31BC"/>
    <w:rsid w:val="00EB3614"/>
    <w:rsid w:val="00EB3D8B"/>
    <w:rsid w:val="00EC189D"/>
    <w:rsid w:val="00EC224D"/>
    <w:rsid w:val="00EC3BA7"/>
    <w:rsid w:val="00EC4BA6"/>
    <w:rsid w:val="00EC7E88"/>
    <w:rsid w:val="00ED01DF"/>
    <w:rsid w:val="00ED0994"/>
    <w:rsid w:val="00ED0BBF"/>
    <w:rsid w:val="00ED1436"/>
    <w:rsid w:val="00ED3934"/>
    <w:rsid w:val="00ED4048"/>
    <w:rsid w:val="00ED4546"/>
    <w:rsid w:val="00ED5589"/>
    <w:rsid w:val="00EE4333"/>
    <w:rsid w:val="00EF5BD2"/>
    <w:rsid w:val="00EF5C22"/>
    <w:rsid w:val="00F010C9"/>
    <w:rsid w:val="00F04255"/>
    <w:rsid w:val="00F06629"/>
    <w:rsid w:val="00F13008"/>
    <w:rsid w:val="00F13154"/>
    <w:rsid w:val="00F1642F"/>
    <w:rsid w:val="00F2110E"/>
    <w:rsid w:val="00F2212B"/>
    <w:rsid w:val="00F253BC"/>
    <w:rsid w:val="00F25BF5"/>
    <w:rsid w:val="00F25C2E"/>
    <w:rsid w:val="00F26466"/>
    <w:rsid w:val="00F2737A"/>
    <w:rsid w:val="00F30201"/>
    <w:rsid w:val="00F3065A"/>
    <w:rsid w:val="00F32ADD"/>
    <w:rsid w:val="00F33DEF"/>
    <w:rsid w:val="00F349AB"/>
    <w:rsid w:val="00F40FB3"/>
    <w:rsid w:val="00F45D79"/>
    <w:rsid w:val="00F4719A"/>
    <w:rsid w:val="00F471E9"/>
    <w:rsid w:val="00F50300"/>
    <w:rsid w:val="00F538B5"/>
    <w:rsid w:val="00F60202"/>
    <w:rsid w:val="00F60511"/>
    <w:rsid w:val="00F64E1A"/>
    <w:rsid w:val="00F66A8A"/>
    <w:rsid w:val="00F72491"/>
    <w:rsid w:val="00F77B32"/>
    <w:rsid w:val="00F82ACA"/>
    <w:rsid w:val="00F82DA5"/>
    <w:rsid w:val="00F83116"/>
    <w:rsid w:val="00F8483B"/>
    <w:rsid w:val="00F94665"/>
    <w:rsid w:val="00F95F71"/>
    <w:rsid w:val="00FA4995"/>
    <w:rsid w:val="00FA69DE"/>
    <w:rsid w:val="00FB3C4B"/>
    <w:rsid w:val="00FB564A"/>
    <w:rsid w:val="00FB56AB"/>
    <w:rsid w:val="00FB5FD0"/>
    <w:rsid w:val="00FB6217"/>
    <w:rsid w:val="00FB65EB"/>
    <w:rsid w:val="00FB73E6"/>
    <w:rsid w:val="00FC5260"/>
    <w:rsid w:val="00FD079A"/>
    <w:rsid w:val="00FD2492"/>
    <w:rsid w:val="00FD4D1A"/>
    <w:rsid w:val="00FD5754"/>
    <w:rsid w:val="00FD7417"/>
    <w:rsid w:val="00FE14F5"/>
    <w:rsid w:val="00FE7659"/>
    <w:rsid w:val="00FE78EB"/>
    <w:rsid w:val="00FE7B57"/>
    <w:rsid w:val="00FF5793"/>
    <w:rsid w:val="00FF73D0"/>
    <w:rsid w:val="00FF7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94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5D1C"/>
  </w:style>
  <w:style w:type="paragraph" w:styleId="1">
    <w:name w:val="heading 1"/>
    <w:aliases w:val="Заголовок 1 Знак"/>
    <w:basedOn w:val="a"/>
    <w:next w:val="a"/>
    <w:link w:val="11"/>
    <w:qFormat/>
    <w:rsid w:val="00FF73D0"/>
    <w:pPr>
      <w:keepNext/>
      <w:spacing w:before="120" w:after="120" w:line="360" w:lineRule="auto"/>
      <w:outlineLvl w:val="0"/>
    </w:pPr>
    <w:rPr>
      <w:rFonts w:ascii="Arial" w:hAnsi="Arial" w:cs="Arial"/>
      <w:b/>
      <w:bCs/>
      <w:caps/>
      <w:kern w:val="32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75667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8E5D1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A6F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7C2A6F"/>
    <w:pPr>
      <w:tabs>
        <w:tab w:val="center" w:pos="4677"/>
        <w:tab w:val="right" w:pos="9355"/>
      </w:tabs>
    </w:pPr>
  </w:style>
  <w:style w:type="table" w:styleId="a5">
    <w:name w:val="Table Grid"/>
    <w:basedOn w:val="a1"/>
    <w:rsid w:val="003A6C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age number"/>
    <w:basedOn w:val="a0"/>
    <w:rsid w:val="00460A2C"/>
  </w:style>
  <w:style w:type="paragraph" w:styleId="a7">
    <w:name w:val="Balloon Text"/>
    <w:basedOn w:val="a"/>
    <w:semiHidden/>
    <w:rsid w:val="00AD3F51"/>
    <w:rPr>
      <w:rFonts w:ascii="Tahoma" w:hAnsi="Tahoma" w:cs="Tahoma"/>
      <w:sz w:val="16"/>
      <w:szCs w:val="16"/>
    </w:rPr>
  </w:style>
  <w:style w:type="character" w:customStyle="1" w:styleId="11">
    <w:name w:val="Заголовок 1 Знак1"/>
    <w:aliases w:val="Заголовок 1 Знак Знак"/>
    <w:link w:val="1"/>
    <w:rsid w:val="00CC3A7E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paragraph" w:customStyle="1" w:styleId="-">
    <w:name w:val="УГТП-Шифр объекта"/>
    <w:basedOn w:val="a3"/>
    <w:rsid w:val="00B62DE8"/>
    <w:pPr>
      <w:framePr w:hSpace="181" w:wrap="around" w:vAnchor="page" w:hAnchor="page" w:x="1248" w:y="14278"/>
      <w:jc w:val="center"/>
    </w:pPr>
    <w:rPr>
      <w:rFonts w:ascii="Arial" w:hAnsi="Arial" w:cs="Arial"/>
      <w:sz w:val="28"/>
      <w:szCs w:val="28"/>
    </w:rPr>
  </w:style>
  <w:style w:type="paragraph" w:customStyle="1" w:styleId="-0">
    <w:name w:val="УГТП-Наименование объекта"/>
    <w:basedOn w:val="a3"/>
    <w:rsid w:val="00B62DE8"/>
    <w:pPr>
      <w:framePr w:hSpace="181" w:wrap="around" w:vAnchor="page" w:hAnchor="page" w:x="1248" w:y="14278"/>
      <w:jc w:val="center"/>
    </w:pPr>
    <w:rPr>
      <w:rFonts w:ascii="Arial" w:hAnsi="Arial"/>
    </w:rPr>
  </w:style>
  <w:style w:type="paragraph" w:customStyle="1" w:styleId="-1">
    <w:name w:val="УГТП-Стадия"/>
    <w:basedOn w:val="a3"/>
    <w:rsid w:val="00B62DE8"/>
    <w:pPr>
      <w:framePr w:hSpace="181" w:wrap="around" w:vAnchor="page" w:hAnchor="page" w:x="1248" w:y="14278"/>
      <w:jc w:val="center"/>
    </w:pPr>
    <w:rPr>
      <w:rFonts w:ascii="Arial" w:hAnsi="Arial" w:cs="Arial"/>
      <w:color w:val="0000FF"/>
    </w:rPr>
  </w:style>
  <w:style w:type="paragraph" w:customStyle="1" w:styleId="-2">
    <w:name w:val="УГТП-Подписи"/>
    <w:basedOn w:val="a3"/>
    <w:rsid w:val="00B62DE8"/>
    <w:pPr>
      <w:framePr w:hSpace="181" w:wrap="around" w:vAnchor="page" w:hAnchor="page" w:x="1248" w:y="14278"/>
    </w:pPr>
    <w:rPr>
      <w:rFonts w:ascii="Arial" w:hAnsi="Arial" w:cs="Arial"/>
      <w:sz w:val="16"/>
      <w:szCs w:val="16"/>
    </w:rPr>
  </w:style>
  <w:style w:type="paragraph" w:customStyle="1" w:styleId="-3">
    <w:name w:val="УГТП-Боковой штамп"/>
    <w:basedOn w:val="a"/>
    <w:rsid w:val="00B62DE8"/>
    <w:pPr>
      <w:jc w:val="center"/>
    </w:pPr>
    <w:rPr>
      <w:rFonts w:ascii="Arial" w:hAnsi="Arial" w:cs="Arial"/>
      <w:sz w:val="18"/>
      <w:szCs w:val="18"/>
    </w:rPr>
  </w:style>
  <w:style w:type="paragraph" w:customStyle="1" w:styleId="-4">
    <w:name w:val="УГТП-Номер тома"/>
    <w:basedOn w:val="a"/>
    <w:rsid w:val="00B62DE8"/>
    <w:pPr>
      <w:jc w:val="center"/>
    </w:pPr>
    <w:rPr>
      <w:rFonts w:ascii="Arial" w:hAnsi="Arial" w:cs="Arial"/>
    </w:rPr>
  </w:style>
  <w:style w:type="paragraph" w:customStyle="1" w:styleId="-5">
    <w:name w:val="УГТП-Обозначение"/>
    <w:basedOn w:val="a"/>
    <w:rsid w:val="00B62DE8"/>
    <w:rPr>
      <w:rFonts w:ascii="Arial" w:hAnsi="Arial" w:cs="Arial"/>
    </w:rPr>
  </w:style>
  <w:style w:type="paragraph" w:customStyle="1" w:styleId="-6">
    <w:name w:val="УГТП-Наименование"/>
    <w:basedOn w:val="a"/>
    <w:rsid w:val="00B62DE8"/>
    <w:rPr>
      <w:rFonts w:ascii="Arial" w:hAnsi="Arial" w:cs="Arial"/>
    </w:rPr>
  </w:style>
  <w:style w:type="paragraph" w:customStyle="1" w:styleId="-7">
    <w:name w:val="УГТП-Примечание"/>
    <w:basedOn w:val="a"/>
    <w:rsid w:val="00B62DE8"/>
    <w:pPr>
      <w:jc w:val="center"/>
    </w:pPr>
    <w:rPr>
      <w:rFonts w:ascii="Arial" w:hAnsi="Arial" w:cs="Arial"/>
    </w:rPr>
  </w:style>
  <w:style w:type="paragraph" w:customStyle="1" w:styleId="font5">
    <w:name w:val="font5"/>
    <w:basedOn w:val="a"/>
    <w:rsid w:val="00E65041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styleId="a8">
    <w:name w:val="Body Text"/>
    <w:basedOn w:val="a"/>
    <w:link w:val="a9"/>
    <w:rsid w:val="00B608F2"/>
    <w:pPr>
      <w:jc w:val="center"/>
    </w:pPr>
  </w:style>
  <w:style w:type="paragraph" w:customStyle="1" w:styleId="aa">
    <w:name w:val="Îáû÷íûé"/>
    <w:rsid w:val="00B608F2"/>
    <w:rPr>
      <w:rFonts w:ascii="Arial" w:hAnsi="Arial"/>
      <w:sz w:val="24"/>
    </w:rPr>
  </w:style>
  <w:style w:type="paragraph" w:styleId="21">
    <w:name w:val="Body Text 2"/>
    <w:basedOn w:val="a"/>
    <w:rsid w:val="00B608F2"/>
    <w:pPr>
      <w:ind w:right="338"/>
      <w:jc w:val="center"/>
    </w:pPr>
    <w:rPr>
      <w:rFonts w:ascii="Arial" w:hAnsi="Arial" w:cs="Arial"/>
    </w:rPr>
  </w:style>
  <w:style w:type="paragraph" w:styleId="ab">
    <w:name w:val="Body Text Indent"/>
    <w:basedOn w:val="a"/>
    <w:rsid w:val="009623D9"/>
    <w:pPr>
      <w:spacing w:after="120"/>
      <w:ind w:left="283"/>
    </w:pPr>
  </w:style>
  <w:style w:type="paragraph" w:styleId="ac">
    <w:name w:val="Title"/>
    <w:basedOn w:val="a"/>
    <w:qFormat/>
    <w:rsid w:val="009623D9"/>
    <w:pPr>
      <w:jc w:val="center"/>
    </w:pPr>
    <w:rPr>
      <w:sz w:val="24"/>
    </w:rPr>
  </w:style>
  <w:style w:type="paragraph" w:styleId="ad">
    <w:name w:val="Normal (Web)"/>
    <w:basedOn w:val="a"/>
    <w:uiPriority w:val="99"/>
    <w:rsid w:val="00C95661"/>
    <w:pPr>
      <w:spacing w:before="100" w:beforeAutospacing="1" w:after="100" w:afterAutospacing="1"/>
    </w:pPr>
    <w:rPr>
      <w:sz w:val="24"/>
      <w:szCs w:val="24"/>
    </w:rPr>
  </w:style>
  <w:style w:type="character" w:customStyle="1" w:styleId="a9">
    <w:name w:val="Основной текст Знак"/>
    <w:link w:val="a8"/>
    <w:rsid w:val="00841FA7"/>
  </w:style>
  <w:style w:type="character" w:customStyle="1" w:styleId="filtername">
    <w:name w:val="filtername"/>
    <w:rsid w:val="00857750"/>
    <w:rPr>
      <w:shd w:val="clear" w:color="auto" w:fill="EFF1F3"/>
    </w:rPr>
  </w:style>
  <w:style w:type="character" w:customStyle="1" w:styleId="20">
    <w:name w:val="Заголовок 2 Знак"/>
    <w:link w:val="2"/>
    <w:rsid w:val="0075667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pple-converted-space">
    <w:name w:val="apple-converted-space"/>
    <w:rsid w:val="00BE47B5"/>
  </w:style>
  <w:style w:type="character" w:customStyle="1" w:styleId="s-product-name">
    <w:name w:val="s-product-name"/>
    <w:basedOn w:val="a0"/>
    <w:rsid w:val="002035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7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32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27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279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77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921583">
                                  <w:marLeft w:val="0"/>
                                  <w:marRight w:val="0"/>
                                  <w:marTop w:val="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127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9345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416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60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5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6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4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95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033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000600">
                                  <w:marLeft w:val="0"/>
                                  <w:marRight w:val="0"/>
                                  <w:marTop w:val="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0861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520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38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64;&#1072;&#1073;&#1083;&#1086;&#1085;%20&#1042;&#1054;&#1056;\&#1042;&#1054;&#1056;-00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ВОР-004</Template>
  <TotalTime>183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Акционерная компания по транспорту нефти «Транснефть»</vt:lpstr>
    </vt:vector>
  </TitlesOfParts>
  <Company>Уфагипротрубопровод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Акционерная компания по транспорту нефти «Транснефть»</dc:title>
  <dc:creator>Semin_PA</dc:creator>
  <cp:lastModifiedBy>BazhilinaME</cp:lastModifiedBy>
  <cp:revision>16</cp:revision>
  <cp:lastPrinted>2016-03-31T08:50:00Z</cp:lastPrinted>
  <dcterms:created xsi:type="dcterms:W3CDTF">2015-12-10T14:06:00Z</dcterms:created>
  <dcterms:modified xsi:type="dcterms:W3CDTF">2016-03-31T08:51:00Z</dcterms:modified>
</cp:coreProperties>
</file>