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423858" w:rsidRPr="005942D4">
        <w:tc>
          <w:tcPr>
            <w:tcW w:w="4001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423858" w:rsidRPr="005942D4">
        <w:tc>
          <w:tcPr>
            <w:tcW w:w="4140" w:type="dxa"/>
            <w:gridSpan w:val="3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423858" w:rsidRPr="005942D4" w:rsidRDefault="00423858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423858" w:rsidRPr="005942D4">
        <w:tc>
          <w:tcPr>
            <w:tcW w:w="1971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423858" w:rsidRPr="005942D4">
        <w:tc>
          <w:tcPr>
            <w:tcW w:w="1971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423858" w:rsidRPr="005942D4">
        <w:tc>
          <w:tcPr>
            <w:tcW w:w="1971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423858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423858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423858" w:rsidRPr="005942D4">
        <w:trPr>
          <w:gridAfter w:val="3"/>
          <w:wAfter w:w="5847" w:type="dxa"/>
        </w:trPr>
        <w:tc>
          <w:tcPr>
            <w:tcW w:w="1971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423858" w:rsidRPr="005942D4">
        <w:trPr>
          <w:gridAfter w:val="3"/>
          <w:wAfter w:w="5847" w:type="dxa"/>
        </w:trPr>
        <w:tc>
          <w:tcPr>
            <w:tcW w:w="1971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423858" w:rsidRPr="005942D4">
        <w:trPr>
          <w:gridAfter w:val="4"/>
          <w:wAfter w:w="5986" w:type="dxa"/>
        </w:trPr>
        <w:tc>
          <w:tcPr>
            <w:tcW w:w="1971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423858" w:rsidRPr="005942D4" w:rsidRDefault="0042385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pStyle w:val="110"/>
        <w:keepNext w:val="0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4946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423858" w:rsidRPr="00BA276C" w:rsidRDefault="00423858" w:rsidP="007D34D5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блоков питания</w:t>
      </w: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Default="00423858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423858" w:rsidRDefault="00423858" w:rsidP="007D34D5">
      <w:pPr>
        <w:jc w:val="center"/>
        <w:rPr>
          <w:sz w:val="28"/>
          <w:szCs w:val="28"/>
        </w:rPr>
      </w:pPr>
    </w:p>
    <w:p w:rsidR="00423858" w:rsidRDefault="00423858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>
        <w:rPr>
          <w:sz w:val="28"/>
          <w:szCs w:val="28"/>
          <w:lang w:val="en-US"/>
        </w:rPr>
        <w:t>3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Pr="005309DC">
        <w:rPr>
          <w:sz w:val="28"/>
          <w:szCs w:val="28"/>
        </w:rPr>
        <w:t>164</w:t>
      </w:r>
      <w:r>
        <w:rPr>
          <w:sz w:val="28"/>
          <w:szCs w:val="28"/>
        </w:rPr>
        <w:t xml:space="preserve"> -ЗЦ-Э</w:t>
      </w: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jc w:val="center"/>
        <w:rPr>
          <w:sz w:val="28"/>
          <w:szCs w:val="28"/>
        </w:rPr>
      </w:pPr>
    </w:p>
    <w:p w:rsidR="00423858" w:rsidRPr="00563FFA" w:rsidRDefault="00423858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423858" w:rsidRPr="00563FFA" w:rsidRDefault="00423858" w:rsidP="00CA2886">
      <w:pPr>
        <w:sectPr w:rsidR="00423858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23858" w:rsidRPr="00563FFA" w:rsidRDefault="00423858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0049466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423858" w:rsidRPr="00CD4D2F" w:rsidRDefault="00423858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sz w:val="28"/>
          <w:szCs w:val="28"/>
          <w:lang w:eastAsia="ru-RU"/>
        </w:rPr>
      </w:pPr>
    </w:p>
    <w:p w:rsidR="00423858" w:rsidRPr="004E4BAD" w:rsidRDefault="00423858">
      <w:pPr>
        <w:pStyle w:val="TOC1"/>
        <w:rPr>
          <w:sz w:val="28"/>
          <w:szCs w:val="28"/>
        </w:rPr>
      </w:pPr>
      <w:r w:rsidRPr="004E4BAD">
        <w:rPr>
          <w:sz w:val="28"/>
          <w:szCs w:val="28"/>
        </w:rPr>
        <w:fldChar w:fldCharType="begin"/>
      </w:r>
      <w:r w:rsidRPr="004E4BAD">
        <w:rPr>
          <w:sz w:val="28"/>
          <w:szCs w:val="28"/>
        </w:rPr>
        <w:instrText xml:space="preserve"> TOC \o "1-3" \h \z \u </w:instrText>
      </w:r>
      <w:r w:rsidRPr="004E4BAD">
        <w:rPr>
          <w:sz w:val="28"/>
          <w:szCs w:val="28"/>
        </w:rPr>
        <w:fldChar w:fldCharType="separate"/>
      </w:r>
      <w:hyperlink w:anchor="_Toc420049465" w:history="1">
        <w:r w:rsidRPr="004E4BAD">
          <w:rPr>
            <w:rStyle w:val="Hyperlink"/>
            <w:sz w:val="28"/>
            <w:szCs w:val="28"/>
          </w:rPr>
          <w:t>ЗАКУПОЧНАЯ ДОКУМЕНТАЦИЯ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_Toc420049465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66" w:history="1">
        <w:r w:rsidRPr="004E4BAD">
          <w:rPr>
            <w:rStyle w:val="Hyperlink"/>
            <w:sz w:val="28"/>
            <w:szCs w:val="28"/>
          </w:rPr>
          <w:t>СОДЕРЖАНИЕ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_Toc420049466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67" w:history="1">
        <w:r w:rsidRPr="004E4BAD">
          <w:rPr>
            <w:rStyle w:val="Hyperlink"/>
            <w:sz w:val="28"/>
            <w:szCs w:val="28"/>
          </w:rPr>
          <w:t>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ИЗВЕЩЕНИЕ О ПРОВЕДЕНИИ ЗАКУПКИ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_Toc420049467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68" w:history="1">
        <w:r w:rsidRPr="004E4BAD">
          <w:rPr>
            <w:rStyle w:val="Hyperlink"/>
            <w:sz w:val="28"/>
            <w:szCs w:val="28"/>
          </w:rPr>
          <w:t>ЧАСТЬ 1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_Toc420049468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69" w:history="1">
        <w:r w:rsidRPr="004E4BAD">
          <w:rPr>
            <w:rStyle w:val="Hyperlink"/>
            <w:sz w:val="28"/>
            <w:szCs w:val="28"/>
          </w:rPr>
          <w:t>2.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_Toc420049469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70" w:history="1">
        <w:r w:rsidRPr="004E4BAD">
          <w:rPr>
            <w:rStyle w:val="Hyperlink"/>
            <w:sz w:val="28"/>
            <w:szCs w:val="28"/>
          </w:rPr>
          <w:t>2.1.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_Toc420049470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tabs>
          <w:tab w:val="left" w:pos="1134"/>
        </w:tabs>
        <w:rPr>
          <w:sz w:val="28"/>
          <w:szCs w:val="28"/>
        </w:rPr>
      </w:pPr>
      <w:hyperlink w:anchor="_Toc420049471" w:history="1">
        <w:r w:rsidRPr="004E4BAD">
          <w:rPr>
            <w:rStyle w:val="Hyperlink"/>
            <w:sz w:val="28"/>
            <w:szCs w:val="28"/>
          </w:rPr>
          <w:t>2.1.1.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 к участникам закупки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_Toc420049471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tabs>
          <w:tab w:val="left" w:pos="1134"/>
        </w:tabs>
        <w:rPr>
          <w:sz w:val="28"/>
          <w:szCs w:val="28"/>
        </w:rPr>
      </w:pPr>
      <w:hyperlink w:anchor="_Toc420049472" w:history="1">
        <w:r w:rsidRPr="004E4BAD">
          <w:rPr>
            <w:rStyle w:val="Hyperlink"/>
            <w:sz w:val="28"/>
            <w:szCs w:val="28"/>
          </w:rPr>
          <w:t>2.1.2.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 к продукции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_Toc420049472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73" w:history="1">
        <w:r w:rsidRPr="004E4BAD">
          <w:rPr>
            <w:rStyle w:val="Hyperlink"/>
            <w:sz w:val="28"/>
            <w:szCs w:val="28"/>
          </w:rPr>
          <w:t>2.2.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СОСТАВ ЗАЯВКИ НА УЧАСТИЕ В ЗАКУПКЕ.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_Toc420049473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74" w:history="1">
        <w:r w:rsidRPr="004E4BAD">
          <w:rPr>
            <w:rStyle w:val="Hyperlink"/>
            <w:sz w:val="28"/>
            <w:szCs w:val="28"/>
          </w:rPr>
          <w:t>3.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_Toc420049474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75" w:history="1">
        <w:r w:rsidRPr="004E4BAD">
          <w:rPr>
            <w:rStyle w:val="Hyperlink"/>
            <w:sz w:val="28"/>
            <w:szCs w:val="28"/>
            <w:lang w:val="en-US"/>
          </w:rPr>
          <w:t>4.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ОБРАЗЦЫ ФОРМ ОСНОВНЫХ ДОКУМЕНТОВ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_Toc420049475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76" w:history="1">
        <w:r w:rsidRPr="004E4BAD">
          <w:rPr>
            <w:rStyle w:val="Hyperlink"/>
            <w:sz w:val="28"/>
            <w:szCs w:val="28"/>
          </w:rPr>
          <w:t>4.1.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_Toc420049476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77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_Toc420049477 \h </w:instrTex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12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78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_Toc420049478 \h </w:instrTex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17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79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_Toc420049479 \h </w:instrTex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19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80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_Toc420049480 \h </w:instrTex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23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81" w:history="1">
        <w:r w:rsidRPr="004E4BAD">
          <w:rPr>
            <w:rStyle w:val="Hyperlink"/>
            <w:sz w:val="28"/>
            <w:szCs w:val="28"/>
          </w:rPr>
          <w:t>ЧАСТЬ 2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_Toc420049481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24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4E4BAD" w:rsidRDefault="00423858">
      <w:pPr>
        <w:pStyle w:val="TOC1"/>
        <w:rPr>
          <w:sz w:val="28"/>
          <w:szCs w:val="28"/>
        </w:rPr>
      </w:pPr>
      <w:hyperlink w:anchor="_Toc420049482" w:history="1">
        <w:r w:rsidRPr="004E4BAD">
          <w:rPr>
            <w:rStyle w:val="Hyperlink"/>
            <w:sz w:val="28"/>
            <w:szCs w:val="28"/>
          </w:rPr>
          <w:t>ЧАСТЬ 3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_Toc420049482 \h </w:instrText>
        </w:r>
        <w:r w:rsidRPr="004E4BAD">
          <w:rPr>
            <w:webHidden/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24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423858" w:rsidRPr="00563FFA" w:rsidRDefault="00423858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4E4BAD">
        <w:rPr>
          <w:sz w:val="28"/>
          <w:szCs w:val="28"/>
        </w:rPr>
        <w:fldChar w:fldCharType="end"/>
      </w:r>
    </w:p>
    <w:p w:rsidR="00423858" w:rsidRPr="00563FFA" w:rsidRDefault="00423858" w:rsidP="005D6E3F">
      <w:pPr>
        <w:rPr>
          <w:sz w:val="28"/>
          <w:szCs w:val="28"/>
        </w:rPr>
      </w:pPr>
    </w:p>
    <w:p w:rsidR="00423858" w:rsidRPr="00563FFA" w:rsidRDefault="00423858" w:rsidP="00600E86"/>
    <w:p w:rsidR="00423858" w:rsidRPr="00563FFA" w:rsidRDefault="00423858" w:rsidP="00600E86">
      <w:pPr>
        <w:sectPr w:rsidR="00423858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23858" w:rsidRPr="00563FFA" w:rsidRDefault="00423858" w:rsidP="004B3019">
      <w:pPr>
        <w:rPr>
          <w:sz w:val="28"/>
          <w:szCs w:val="28"/>
        </w:rPr>
      </w:pPr>
      <w:bookmarkStart w:id="8" w:name="_Toc397064010"/>
    </w:p>
    <w:p w:rsidR="00423858" w:rsidRPr="00563FFA" w:rsidRDefault="00423858" w:rsidP="005309DC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049467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423858" w:rsidRPr="00563FFA" w:rsidRDefault="00423858" w:rsidP="00347B82">
      <w:pPr>
        <w:rPr>
          <w:sz w:val="28"/>
          <w:szCs w:val="28"/>
        </w:rPr>
      </w:pPr>
    </w:p>
    <w:p w:rsidR="00423858" w:rsidRPr="0099548E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423858" w:rsidRPr="00C561B5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423858" w:rsidRDefault="00423858" w:rsidP="00CD4D2F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 w:cs="Times New Roman"/>
          <w:spacing w:val="-6"/>
          <w:sz w:val="28"/>
          <w:szCs w:val="28"/>
        </w:rPr>
        <w:t>блоков питания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23858" w:rsidRPr="00563F70" w:rsidRDefault="00423858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23858" w:rsidRPr="00563F70" w:rsidRDefault="00423858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23858" w:rsidRPr="00563FFA" w:rsidRDefault="00423858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423858" w:rsidRPr="00563FFA" w:rsidRDefault="00423858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блоков питания.</w:t>
      </w:r>
    </w:p>
    <w:p w:rsidR="00423858" w:rsidRDefault="0042385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получения предварительной оплаты, в размере 25% от суммы договора.</w:t>
      </w:r>
    </w:p>
    <w:p w:rsidR="00423858" w:rsidRDefault="0042385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не позднее 40 дней с  </w:t>
      </w:r>
      <w:r w:rsidRPr="00307C1E">
        <w:rPr>
          <w:sz w:val="28"/>
          <w:szCs w:val="28"/>
        </w:rPr>
        <w:t xml:space="preserve">даты </w:t>
      </w:r>
      <w:r>
        <w:rPr>
          <w:sz w:val="28"/>
          <w:szCs w:val="28"/>
        </w:rPr>
        <w:t>получения предварительной оплаты.</w:t>
      </w:r>
    </w:p>
    <w:p w:rsidR="00423858" w:rsidRPr="00563FFA" w:rsidRDefault="0042385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423858" w:rsidRPr="00563FFA" w:rsidRDefault="0042385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423858" w:rsidRPr="00563FFA" w:rsidRDefault="00423858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423858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>Аванс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858" w:rsidRPr="00B34D3D" w:rsidRDefault="00423858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>
        <w:t>О</w:t>
      </w:r>
      <w:r w:rsidRPr="00B34D3D">
        <w:rPr>
          <w:sz w:val="28"/>
          <w:szCs w:val="28"/>
        </w:rPr>
        <w:t xml:space="preserve">плата </w:t>
      </w:r>
      <w:r>
        <w:rPr>
          <w:sz w:val="28"/>
          <w:szCs w:val="28"/>
        </w:rPr>
        <w:t xml:space="preserve">по Договору производится путем перечисления Заказчиком средств на расчетный счет Поставщика в форме 25% предварительной оплаты в течение 5 дней с даты подписания договора.  Окончательный расчет – оставшиеся 75% Заказчик перечисляет на счет Поставщика </w:t>
      </w:r>
      <w:r w:rsidRPr="00B34D3D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 xml:space="preserve">20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всей партии</w:t>
      </w:r>
      <w:r w:rsidRPr="00B34D3D">
        <w:rPr>
          <w:sz w:val="28"/>
          <w:szCs w:val="28"/>
        </w:rPr>
        <w:t xml:space="preserve">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</w:t>
      </w:r>
      <w:r>
        <w:rPr>
          <w:sz w:val="28"/>
          <w:szCs w:val="28"/>
        </w:rPr>
        <w:t>. Заказчик производит оплату на основании счетов, выставленных Поставщиком.</w:t>
      </w:r>
      <w:r w:rsidRPr="00B34D3D">
        <w:rPr>
          <w:sz w:val="28"/>
          <w:szCs w:val="28"/>
        </w:rPr>
        <w:t xml:space="preserve"> </w:t>
      </w:r>
    </w:p>
    <w:p w:rsidR="00423858" w:rsidRPr="00A043E8" w:rsidRDefault="00423858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423858" w:rsidRPr="00563FFA" w:rsidRDefault="00423858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1 986 000 (Один миллион девятьсот восемьдесят шесть тысяч)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423858" w:rsidRPr="00B90FC8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B90FC8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закупке: </w:t>
      </w:r>
      <w:r w:rsidRPr="00B90FC8">
        <w:rPr>
          <w:rFonts w:ascii="Times New Roman" w:hAnsi="Times New Roman" w:cs="Times New Roman"/>
          <w:b/>
          <w:bCs/>
          <w:sz w:val="28"/>
          <w:szCs w:val="28"/>
        </w:rPr>
        <w:t>Обеспечение возврата аванса н</w:t>
      </w:r>
      <w:r w:rsidRPr="00B90FC8">
        <w:rPr>
          <w:rFonts w:ascii="Times New Roman" w:hAnsi="Times New Roman" w:cs="Times New Roman"/>
          <w:b/>
          <w:bCs/>
          <w:spacing w:val="-6"/>
          <w:sz w:val="28"/>
          <w:szCs w:val="28"/>
        </w:rPr>
        <w:t>е требуется в соответствии с п.12.9.3 ЕОСЗ, поскольку сумма аванса не превышает 10 000 000  руб. (издано локальное распоряжение Заказчика).</w:t>
      </w:r>
      <w:bookmarkStart w:id="12" w:name="_GoBack"/>
      <w:bookmarkEnd w:id="12"/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23858" w:rsidRPr="00563FFA" w:rsidRDefault="0042385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23858" w:rsidRPr="00563FFA" w:rsidRDefault="00423858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423858" w:rsidRDefault="0042385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423858" w:rsidRPr="00563FFA" w:rsidRDefault="00423858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423858" w:rsidRPr="00563FFA" w:rsidRDefault="00423858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23858" w:rsidRPr="00563FFA" w:rsidRDefault="0042385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423858" w:rsidRPr="00563FFA" w:rsidRDefault="0042385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423858" w:rsidRPr="00563FFA" w:rsidRDefault="00423858" w:rsidP="005309DC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423858" w:rsidRPr="00563FFA" w:rsidRDefault="00423858" w:rsidP="005309DC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5309DC">
        <w:rPr>
          <w:rFonts w:ascii="Times New Roman" w:hAnsi="Times New Roman" w:cs="Times New Roman"/>
          <w:spacing w:val="-6"/>
          <w:sz w:val="28"/>
          <w:szCs w:val="28"/>
        </w:rPr>
        <w:t>9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»</w:t>
      </w:r>
      <w:r w:rsidRPr="00530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423858" w:rsidRPr="00563FFA" w:rsidRDefault="00423858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23858" w:rsidRPr="00563FFA" w:rsidRDefault="00423858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9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423858" w:rsidRPr="00563FFA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23858" w:rsidRPr="00563FFA" w:rsidRDefault="00423858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30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423858" w:rsidRPr="00117DD4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423858" w:rsidRPr="00A83F61" w:rsidRDefault="00423858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423858" w:rsidRDefault="0042385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423858" w:rsidRDefault="0042385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23858" w:rsidRDefault="0042385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23858" w:rsidRDefault="00423858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3968E6">
        <w:rPr>
          <w:b/>
          <w:bCs/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423858" w:rsidRDefault="0042385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23858" w:rsidRDefault="00423858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23858" w:rsidRDefault="00423858" w:rsidP="00CD4D2F">
      <w:pPr>
        <w:tabs>
          <w:tab w:val="left" w:pos="1134"/>
        </w:tabs>
        <w:ind w:left="709"/>
        <w:jc w:val="both"/>
        <w:rPr>
          <w:spacing w:val="-6"/>
          <w:sz w:val="32"/>
          <w:szCs w:val="32"/>
        </w:rPr>
      </w:pPr>
    </w:p>
    <w:p w:rsidR="00423858" w:rsidRPr="007212D4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423858" w:rsidRPr="003651B9" w:rsidRDefault="00423858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23858" w:rsidRDefault="00423858" w:rsidP="005309DC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423858" w:rsidRDefault="00423858" w:rsidP="00CD4D2F">
      <w:pPr>
        <w:pStyle w:val="ListParagraph"/>
        <w:rPr>
          <w:sz w:val="28"/>
          <w:szCs w:val="28"/>
        </w:rPr>
      </w:pPr>
    </w:p>
    <w:p w:rsidR="00423858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423858" w:rsidRPr="00A4214D" w:rsidRDefault="00423858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423858" w:rsidRPr="005C0EFF" w:rsidRDefault="0042385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23858" w:rsidRPr="005C0EFF" w:rsidRDefault="0042385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23858" w:rsidRPr="005C0EFF" w:rsidRDefault="0042385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23858" w:rsidRDefault="0042385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423858" w:rsidRDefault="0042385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423858" w:rsidRDefault="00423858" w:rsidP="005309DC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858" w:rsidRDefault="00423858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423858" w:rsidRPr="00CD4D2F" w:rsidRDefault="00423858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2F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423858" w:rsidRPr="00563FFA" w:rsidRDefault="00423858" w:rsidP="00CD6C43">
      <w:pPr>
        <w:pStyle w:val="NormalWeb"/>
        <w:spacing w:before="0" w:beforeAutospacing="0" w:after="0" w:afterAutospacing="0"/>
        <w:ind w:right="153"/>
        <w:jc w:val="both"/>
        <w:sectPr w:rsidR="00423858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423858" w:rsidRPr="00FC009D" w:rsidRDefault="00423858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0049468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  <w:bookmarkEnd w:id="18"/>
    </w:p>
    <w:p w:rsidR="00423858" w:rsidRDefault="0042385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423858" w:rsidRDefault="0042385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423858" w:rsidRDefault="0042385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423858" w:rsidRPr="003841A6" w:rsidRDefault="00423858" w:rsidP="005309DC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004946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423858" w:rsidRPr="003841A6" w:rsidRDefault="00423858" w:rsidP="005309DC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00494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423858" w:rsidRPr="00703F4C" w:rsidRDefault="00423858" w:rsidP="005309DC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004947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09"/>
        <w:gridCol w:w="6519"/>
        <w:gridCol w:w="8218"/>
      </w:tblGrid>
      <w:tr w:rsidR="00423858" w:rsidRPr="00CD3B8C">
        <w:trPr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/>
            </w:tcBorders>
            <w:vAlign w:val="center"/>
          </w:tcPr>
          <w:p w:rsidR="00423858" w:rsidRPr="00CD3B8C" w:rsidRDefault="00423858" w:rsidP="006332B0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423858" w:rsidRPr="00CD3B8C" w:rsidRDefault="00423858" w:rsidP="006332B0">
            <w:pPr>
              <w:ind w:right="153"/>
              <w:jc w:val="center"/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423858" w:rsidRPr="00CD3B8C" w:rsidRDefault="00423858" w:rsidP="006332B0">
            <w:pPr>
              <w:ind w:right="153"/>
              <w:jc w:val="center"/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23858" w:rsidRPr="00CD3B8C">
        <w:trPr>
          <w:trHeight w:val="367"/>
        </w:trPr>
        <w:tc>
          <w:tcPr>
            <w:tcW w:w="709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423858" w:rsidRPr="00DE0B5C" w:rsidRDefault="00423858" w:rsidP="005309DC">
            <w:pPr>
              <w:numPr>
                <w:ilvl w:val="0"/>
                <w:numId w:val="4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423858" w:rsidRPr="00DE0B5C" w:rsidRDefault="00423858" w:rsidP="006332B0">
            <w:pPr>
              <w:ind w:right="153"/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23858" w:rsidRPr="00CD3B8C">
        <w:trPr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423858" w:rsidRPr="00DE0B5C" w:rsidRDefault="00423858" w:rsidP="006332B0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23858" w:rsidRPr="00DE0B5C" w:rsidRDefault="00423858" w:rsidP="006332B0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иных физических лиц – копии документов, удостоверяющих личность;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иностранных лиц:</w:t>
            </w:r>
          </w:p>
          <w:p w:rsidR="00423858" w:rsidRPr="00AB1D2D" w:rsidRDefault="00423858" w:rsidP="006332B0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23858" w:rsidRPr="00AB1D2D" w:rsidRDefault="00423858" w:rsidP="006332B0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23858" w:rsidRPr="00AB1D2D" w:rsidRDefault="00423858" w:rsidP="005309DC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23858" w:rsidRPr="00AB1D2D" w:rsidRDefault="00423858" w:rsidP="005309DC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23858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23858" w:rsidRPr="00DE0B5C" w:rsidRDefault="00423858" w:rsidP="005309DC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23858" w:rsidRPr="00DE0B5C" w:rsidRDefault="00423858" w:rsidP="006332B0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B1D2D" w:rsidDel="00BA2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23858" w:rsidRPr="00CD3B8C">
        <w:trPr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23858" w:rsidRPr="00DE0B5C" w:rsidRDefault="00423858" w:rsidP="005309DC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23858" w:rsidRPr="00DE0B5C" w:rsidRDefault="00423858" w:rsidP="006332B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423858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23858" w:rsidRPr="00DE0B5C" w:rsidRDefault="00423858" w:rsidP="005309DC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23858" w:rsidRPr="00DE0B5C" w:rsidRDefault="00423858" w:rsidP="006332B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23858" w:rsidRPr="00CD3B8C">
        <w:trPr>
          <w:gridBefore w:val="1"/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23858" w:rsidRPr="00DE0B5C" w:rsidRDefault="00423858" w:rsidP="005309DC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23858" w:rsidRPr="00DE0B5C" w:rsidRDefault="00423858" w:rsidP="006332B0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23858" w:rsidRPr="00DE0B5C" w:rsidRDefault="00423858" w:rsidP="006332B0">
            <w:pPr>
              <w:tabs>
                <w:tab w:val="left" w:pos="353"/>
              </w:tabs>
              <w:ind w:right="153" w:firstLine="353"/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23858" w:rsidRPr="00CD3B8C">
        <w:trPr>
          <w:gridBefore w:val="1"/>
          <w:trHeight w:val="699"/>
        </w:trPr>
        <w:tc>
          <w:tcPr>
            <w:tcW w:w="709" w:type="dxa"/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423858" w:rsidRPr="00DE0B5C" w:rsidRDefault="00423858" w:rsidP="006332B0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 ненахождении участника закупки в процессе ликвидации (для юридического лица);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23858" w:rsidRPr="00DE0B5C" w:rsidRDefault="00423858" w:rsidP="005309DC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 неприостановлении деятельности участника закупки.</w:t>
            </w:r>
          </w:p>
        </w:tc>
      </w:tr>
      <w:tr w:rsidR="00423858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23858" w:rsidRPr="00DE0B5C" w:rsidRDefault="00423858" w:rsidP="006332B0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23858" w:rsidRPr="00AB1D2D" w:rsidRDefault="00423858" w:rsidP="006332B0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 w:cs="Times New Roman"/>
              </w:rPr>
            </w:pPr>
          </w:p>
        </w:tc>
      </w:tr>
      <w:tr w:rsidR="00423858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23858" w:rsidRPr="00DE0B5C" w:rsidRDefault="00423858" w:rsidP="006332B0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23858" w:rsidRPr="00DE0B5C" w:rsidRDefault="00423858" w:rsidP="006332B0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</w:rPr>
            </w:pPr>
            <w:r w:rsidRPr="00AB1D2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23858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423858" w:rsidRPr="00AB1D2D" w:rsidRDefault="00423858" w:rsidP="005309DC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23858" w:rsidRPr="00CD3B8C" w:rsidRDefault="00423858" w:rsidP="006332B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423858" w:rsidRPr="00CD3B8C" w:rsidRDefault="00423858" w:rsidP="005309DC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23858" w:rsidRPr="00CD3B8C" w:rsidRDefault="00423858" w:rsidP="005309DC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23858" w:rsidRPr="00CD3B8C" w:rsidRDefault="00423858" w:rsidP="005309DC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423858" w:rsidRPr="00CD3B8C" w:rsidRDefault="00423858" w:rsidP="006332B0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23858" w:rsidRDefault="00423858" w:rsidP="005309DC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4869546"/>
      <w:bookmarkStart w:id="53" w:name="_Toc420049472"/>
      <w:bookmarkStart w:id="54" w:name="_Ref395172188"/>
      <w:bookmarkStart w:id="55" w:name="_Toc395190385"/>
      <w:bookmarkStart w:id="56" w:name="_Toc418584573"/>
      <w:bookmarkStart w:id="57" w:name="_Toc419879487"/>
      <w:r>
        <w:rPr>
          <w:sz w:val="28"/>
          <w:szCs w:val="28"/>
        </w:rPr>
        <w:t>Требования к продукции</w:t>
      </w:r>
      <w:bookmarkEnd w:id="52"/>
      <w:bookmarkEnd w:id="53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423858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23858" w:rsidRPr="00703F4C" w:rsidRDefault="00423858" w:rsidP="00255433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23858" w:rsidRPr="00703F4C" w:rsidRDefault="00423858" w:rsidP="00255433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423858" w:rsidRPr="00703F4C" w:rsidRDefault="00423858" w:rsidP="00255433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423858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23858" w:rsidRPr="00C20EDB" w:rsidRDefault="00423858" w:rsidP="005309DC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23858" w:rsidRPr="00703F4C" w:rsidRDefault="00423858" w:rsidP="00255433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23858" w:rsidRDefault="00423858" w:rsidP="00255433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Hyperlink"/>
                </w:rPr>
                <w:t>Форма 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23858" w:rsidRPr="00703F4C" w:rsidRDefault="00423858" w:rsidP="0025543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423858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23858" w:rsidRPr="00C20EDB" w:rsidRDefault="00423858" w:rsidP="005309DC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23858" w:rsidRPr="00703F4C" w:rsidRDefault="00423858" w:rsidP="00255433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423858" w:rsidRPr="00703F4C" w:rsidRDefault="00423858" w:rsidP="00255433">
            <w:pPr>
              <w:widowControl w:val="0"/>
              <w:shd w:val="clear" w:color="auto" w:fill="FFFFFF"/>
              <w:jc w:val="both"/>
            </w:pPr>
          </w:p>
        </w:tc>
      </w:tr>
    </w:tbl>
    <w:p w:rsidR="00423858" w:rsidRPr="00703F4C" w:rsidRDefault="00423858" w:rsidP="004E4BAD"/>
    <w:p w:rsidR="00423858" w:rsidRDefault="00423858" w:rsidP="004E4BAD">
      <w:pPr>
        <w:pStyle w:val="Heading1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423858" w:rsidRPr="00EA3525" w:rsidRDefault="00423858" w:rsidP="00CD4D2F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8" w:name="_Toc42004947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58"/>
    </w:p>
    <w:p w:rsidR="00423858" w:rsidRPr="00EA3525" w:rsidRDefault="00423858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423858" w:rsidRPr="00EA3525" w:rsidRDefault="00423858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423858" w:rsidRPr="0072366F" w:rsidRDefault="00423858" w:rsidP="005309DC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9"/>
    </w:p>
    <w:p w:rsidR="00423858" w:rsidRPr="00EA3525" w:rsidRDefault="00423858" w:rsidP="005309DC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423858" w:rsidRPr="00DF4E46" w:rsidRDefault="00423858" w:rsidP="005309DC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423858" w:rsidRPr="00DF4E46" w:rsidRDefault="00423858" w:rsidP="005309DC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423858" w:rsidRPr="00DF4E46" w:rsidRDefault="00423858" w:rsidP="005309DC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423858" w:rsidRPr="00EA3525" w:rsidRDefault="00423858" w:rsidP="005309DC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423858" w:rsidRPr="00EA3525" w:rsidRDefault="00423858" w:rsidP="005309DC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423858" w:rsidRPr="00EA3525" w:rsidRDefault="00423858" w:rsidP="005309DC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423858" w:rsidRPr="00EA3525" w:rsidRDefault="00423858" w:rsidP="005309DC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423858" w:rsidRDefault="00423858" w:rsidP="005309DC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423858" w:rsidRDefault="00423858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423858" w:rsidRDefault="00423858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423858" w:rsidRPr="00EA3525" w:rsidRDefault="00423858" w:rsidP="005309DC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423858" w:rsidRPr="0072366F" w:rsidRDefault="00423858" w:rsidP="005309DC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0"/>
    </w:p>
    <w:p w:rsidR="00423858" w:rsidRPr="00EA3525" w:rsidRDefault="00423858" w:rsidP="005309DC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61"/>
    </w:p>
    <w:p w:rsidR="00423858" w:rsidRPr="00EA3525" w:rsidRDefault="00423858" w:rsidP="005309DC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423858" w:rsidRPr="00EA3525" w:rsidRDefault="00423858" w:rsidP="005309DC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423858" w:rsidRDefault="00423858" w:rsidP="00CD4D2F">
      <w:pPr>
        <w:pStyle w:val="Times12"/>
        <w:ind w:firstLine="0"/>
      </w:pPr>
    </w:p>
    <w:p w:rsidR="00423858" w:rsidRDefault="00423858" w:rsidP="00CD4D2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423858" w:rsidRDefault="0042385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423858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23858" w:rsidRDefault="00423858" w:rsidP="00CD4D2F">
      <w:pPr>
        <w:ind w:firstLine="709"/>
        <w:jc w:val="both"/>
        <w:rPr>
          <w:b/>
          <w:bCs/>
          <w:i/>
          <w:iCs/>
        </w:rPr>
      </w:pPr>
    </w:p>
    <w:p w:rsidR="00423858" w:rsidRPr="00FC009D" w:rsidRDefault="00423858" w:rsidP="005309DC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584574"/>
      <w:bookmarkStart w:id="66" w:name="_Toc419879488"/>
      <w:bookmarkStart w:id="67" w:name="_Toc4200494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2"/>
      <w:bookmarkEnd w:id="63"/>
      <w:bookmarkEnd w:id="64"/>
      <w:bookmarkEnd w:id="65"/>
      <w:bookmarkEnd w:id="66"/>
      <w:bookmarkEnd w:id="67"/>
    </w:p>
    <w:p w:rsidR="00423858" w:rsidRDefault="00423858" w:rsidP="00CD4D2F">
      <w:pPr>
        <w:ind w:right="153" w:firstLine="636"/>
        <w:jc w:val="both"/>
        <w:rPr>
          <w:b/>
          <w:bCs/>
          <w:i/>
          <w:iCs/>
        </w:rPr>
      </w:pPr>
    </w:p>
    <w:p w:rsidR="00423858" w:rsidRDefault="00423858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23858" w:rsidRDefault="00423858" w:rsidP="00CD4D2F">
      <w:pPr>
        <w:ind w:right="153" w:firstLine="636"/>
        <w:jc w:val="both"/>
        <w:rPr>
          <w:b/>
          <w:bCs/>
          <w:i/>
          <w:iCs/>
        </w:rPr>
      </w:pPr>
    </w:p>
    <w:p w:rsidR="00423858" w:rsidRDefault="00423858" w:rsidP="005309DC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8584575"/>
      <w:bookmarkStart w:id="76" w:name="_Toc419879489"/>
      <w:bookmarkStart w:id="77" w:name="_Toc420049475"/>
      <w:bookmarkStart w:id="78" w:name="_Toc260130025"/>
      <w:bookmarkStart w:id="79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  <w:bookmarkEnd w:id="76"/>
      <w:bookmarkEnd w:id="77"/>
    </w:p>
    <w:p w:rsidR="00423858" w:rsidRPr="0086357F" w:rsidRDefault="00423858" w:rsidP="005309DC">
      <w:pPr>
        <w:pStyle w:val="Heading1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18584576"/>
      <w:bookmarkStart w:id="82" w:name="_Toc419879490"/>
      <w:bookmarkStart w:id="83" w:name="_Toc42004947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  <w:bookmarkEnd w:id="83"/>
    </w:p>
    <w:p w:rsidR="00423858" w:rsidRPr="00CC6698" w:rsidRDefault="00423858" w:rsidP="00CD4D2F"/>
    <w:p w:rsidR="00423858" w:rsidRDefault="00423858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423858" w:rsidRDefault="00423858" w:rsidP="00CD4D2F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423858" w:rsidRPr="00FC009D" w:rsidRDefault="00423858" w:rsidP="00CD4D2F">
      <w:pPr>
        <w:pStyle w:val="Times12"/>
        <w:jc w:val="right"/>
        <w:rPr>
          <w:sz w:val="28"/>
          <w:szCs w:val="28"/>
        </w:rPr>
      </w:pPr>
    </w:p>
    <w:p w:rsidR="00423858" w:rsidRPr="00FC009D" w:rsidRDefault="00423858" w:rsidP="00CD4D2F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423858" w:rsidRPr="00FC009D" w:rsidRDefault="00423858" w:rsidP="00CD4D2F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423858" w:rsidRPr="00B02B63" w:rsidRDefault="0042385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84" w:name="_Письмо_о_подаче"/>
      <w:bookmarkStart w:id="85" w:name="_ЗАЯВКА_НА_УЧАСТИЕ"/>
      <w:bookmarkStart w:id="86" w:name="_Toc255987071"/>
      <w:bookmarkStart w:id="87" w:name="_Toc272505461"/>
      <w:bookmarkStart w:id="88" w:name="_Toc390267513"/>
      <w:bookmarkStart w:id="89" w:name="_Toc412201945"/>
      <w:bookmarkEnd w:id="84"/>
      <w:bookmarkEnd w:id="85"/>
    </w:p>
    <w:p w:rsidR="00423858" w:rsidRPr="00FC009D" w:rsidRDefault="0042385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0" w:name="_Toc418584577"/>
      <w:bookmarkStart w:id="91" w:name="_Toc419879491"/>
      <w:bookmarkStart w:id="92" w:name="_Toc420049477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86"/>
      <w:bookmarkEnd w:id="87"/>
      <w:bookmarkEnd w:id="88"/>
      <w:bookmarkEnd w:id="89"/>
      <w:bookmarkEnd w:id="90"/>
      <w:bookmarkEnd w:id="91"/>
      <w:bookmarkEnd w:id="92"/>
    </w:p>
    <w:p w:rsidR="00423858" w:rsidRPr="00FC009D" w:rsidRDefault="00423858" w:rsidP="00CD4D2F">
      <w:pPr>
        <w:tabs>
          <w:tab w:val="left" w:pos="7938"/>
        </w:tabs>
        <w:ind w:firstLine="4820"/>
        <w:jc w:val="center"/>
        <w:rPr>
          <w:b/>
          <w:bCs/>
        </w:rPr>
      </w:pPr>
    </w:p>
    <w:p w:rsidR="00423858" w:rsidRPr="00FC009D" w:rsidRDefault="00423858" w:rsidP="00CD4D2F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423858" w:rsidRDefault="00423858" w:rsidP="00CD4D2F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423858" w:rsidRPr="00FC009D" w:rsidRDefault="00423858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423858" w:rsidRPr="00FC009D" w:rsidRDefault="00423858" w:rsidP="00CD4D2F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423858" w:rsidRPr="00FC009D" w:rsidRDefault="00423858" w:rsidP="00CD4D2F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423858" w:rsidRPr="00FC009D" w:rsidRDefault="00423858" w:rsidP="00CD4D2F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423858" w:rsidRPr="00FC009D" w:rsidRDefault="00423858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423858" w:rsidRPr="00FC009D" w:rsidRDefault="00423858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423858" w:rsidRPr="00FC009D" w:rsidRDefault="00423858" w:rsidP="00CD4D2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423858" w:rsidRPr="00FC009D" w:rsidRDefault="00423858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423858" w:rsidRPr="00FC009D" w:rsidRDefault="00423858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423858" w:rsidRPr="00FC009D" w:rsidRDefault="00423858" w:rsidP="00CD4D2F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423858" w:rsidRPr="00FC009D" w:rsidRDefault="00423858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23858" w:rsidRPr="00FC009D">
        <w:trPr>
          <w:cantSplit/>
          <w:tblHeader/>
        </w:trPr>
        <w:tc>
          <w:tcPr>
            <w:tcW w:w="709" w:type="dxa"/>
            <w:vAlign w:val="center"/>
          </w:tcPr>
          <w:p w:rsidR="00423858" w:rsidRPr="00FC009D" w:rsidRDefault="00423858" w:rsidP="006332B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23858" w:rsidRPr="00FC009D" w:rsidRDefault="00423858" w:rsidP="006332B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23858" w:rsidRPr="00FC009D" w:rsidRDefault="00423858" w:rsidP="006332B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23858" w:rsidRPr="00FC009D">
        <w:trPr>
          <w:cantSplit/>
        </w:trPr>
        <w:tc>
          <w:tcPr>
            <w:tcW w:w="709" w:type="dxa"/>
            <w:vAlign w:val="center"/>
          </w:tcPr>
          <w:p w:rsidR="00423858" w:rsidRPr="00FC009D" w:rsidRDefault="00423858" w:rsidP="005309D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23858" w:rsidRPr="00FC009D" w:rsidRDefault="00423858" w:rsidP="006332B0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23858" w:rsidRPr="00FC009D" w:rsidRDefault="00423858" w:rsidP="006332B0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423858" w:rsidRPr="00FC009D">
        <w:trPr>
          <w:cantSplit/>
        </w:trPr>
        <w:tc>
          <w:tcPr>
            <w:tcW w:w="709" w:type="dxa"/>
            <w:vAlign w:val="center"/>
          </w:tcPr>
          <w:p w:rsidR="00423858" w:rsidRPr="00FC009D" w:rsidRDefault="00423858" w:rsidP="005309D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23858" w:rsidRPr="00FC009D" w:rsidRDefault="00423858" w:rsidP="006332B0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23858" w:rsidRPr="00FC009D" w:rsidRDefault="00423858" w:rsidP="006332B0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423858" w:rsidRPr="00FC009D">
        <w:trPr>
          <w:cantSplit/>
        </w:trPr>
        <w:tc>
          <w:tcPr>
            <w:tcW w:w="709" w:type="dxa"/>
            <w:vAlign w:val="center"/>
          </w:tcPr>
          <w:p w:rsidR="00423858" w:rsidRPr="00FC009D" w:rsidRDefault="00423858" w:rsidP="005309D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23858" w:rsidRPr="00FC009D" w:rsidRDefault="00423858" w:rsidP="006332B0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423858" w:rsidRPr="00FC009D" w:rsidRDefault="00423858" w:rsidP="006332B0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423858" w:rsidRPr="00FC009D">
        <w:trPr>
          <w:cantSplit/>
        </w:trPr>
        <w:tc>
          <w:tcPr>
            <w:tcW w:w="709" w:type="dxa"/>
            <w:vAlign w:val="center"/>
          </w:tcPr>
          <w:p w:rsidR="00423858" w:rsidRPr="00FC009D" w:rsidRDefault="00423858" w:rsidP="005309D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23858" w:rsidRPr="00FC009D" w:rsidRDefault="00423858" w:rsidP="006332B0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23858" w:rsidRPr="00FC009D" w:rsidRDefault="00423858" w:rsidP="006332B0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423858" w:rsidRPr="00FC009D" w:rsidRDefault="0042385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3858" w:rsidRDefault="0042385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23858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423858" w:rsidRDefault="00423858" w:rsidP="00CD4D2F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423858" w:rsidRPr="00100970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23858" w:rsidRPr="00FC009D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23858" w:rsidRDefault="00423858" w:rsidP="005309DC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23858" w:rsidRPr="00FC009D" w:rsidRDefault="00423858" w:rsidP="005309DC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23858" w:rsidRPr="00FC009D" w:rsidRDefault="00423858" w:rsidP="005309DC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423858" w:rsidRPr="00FC009D" w:rsidRDefault="00423858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423858" w:rsidRPr="00FC009D" w:rsidRDefault="00423858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423858" w:rsidRPr="00FC009D" w:rsidRDefault="00423858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423858" w:rsidRPr="00C35EF7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23858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423858" w:rsidRPr="00FC009D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23858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23858" w:rsidRPr="00FC009D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23858" w:rsidRPr="00FC009D" w:rsidRDefault="00423858" w:rsidP="005309DC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23858" w:rsidRDefault="00423858" w:rsidP="005309DC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23858" w:rsidRPr="00DF05AF" w:rsidRDefault="00423858" w:rsidP="005309DC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423858" w:rsidRDefault="00423858" w:rsidP="005309DC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23858" w:rsidRDefault="00423858" w:rsidP="005309DC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423858" w:rsidRPr="00914AB9" w:rsidRDefault="00423858" w:rsidP="005309DC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423858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423858" w:rsidRDefault="0042385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423858" w:rsidRDefault="00423858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423858" w:rsidRPr="00881537" w:rsidRDefault="0042385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423858" w:rsidRDefault="0042385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423858" w:rsidRDefault="00423858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423858" w:rsidRPr="001205C1" w:rsidRDefault="0042385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423858" w:rsidRPr="00FC009D" w:rsidRDefault="00423858" w:rsidP="00CD4D2F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23858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23858" w:rsidRPr="002C5C15" w:rsidRDefault="00423858" w:rsidP="005309DC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23858" w:rsidRPr="002C5C15" w:rsidRDefault="00423858" w:rsidP="005309DC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23858" w:rsidRPr="00FC009D" w:rsidRDefault="00423858" w:rsidP="005309DC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23858" w:rsidRPr="00FC009D" w:rsidRDefault="0042385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23858" w:rsidRPr="00FC009D" w:rsidRDefault="0042385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23858" w:rsidRPr="00FC009D" w:rsidRDefault="0042385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423858" w:rsidRPr="00FC009D">
        <w:trPr>
          <w:tblHeader/>
        </w:trPr>
        <w:tc>
          <w:tcPr>
            <w:tcW w:w="1091" w:type="dxa"/>
            <w:vAlign w:val="center"/>
          </w:tcPr>
          <w:p w:rsidR="00423858" w:rsidRPr="00FC009D" w:rsidRDefault="00423858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423858" w:rsidRPr="00FC009D" w:rsidRDefault="00423858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423858" w:rsidRPr="00FC009D" w:rsidRDefault="00423858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23858" w:rsidRPr="00FC009D" w:rsidRDefault="00423858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423858" w:rsidRPr="00FC009D">
        <w:tc>
          <w:tcPr>
            <w:tcW w:w="1091" w:type="dxa"/>
            <w:vAlign w:val="center"/>
          </w:tcPr>
          <w:p w:rsidR="00423858" w:rsidRPr="00FC009D" w:rsidRDefault="00423858" w:rsidP="005309D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423858" w:rsidRPr="009F34DE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423858" w:rsidRPr="00FC009D" w:rsidRDefault="00423858" w:rsidP="006332B0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423858" w:rsidRPr="00FC009D">
        <w:tc>
          <w:tcPr>
            <w:tcW w:w="1091" w:type="dxa"/>
            <w:vAlign w:val="center"/>
          </w:tcPr>
          <w:p w:rsidR="00423858" w:rsidRPr="0083031A" w:rsidRDefault="00423858" w:rsidP="005309D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23858" w:rsidRPr="0083031A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423858" w:rsidRPr="00FC009D" w:rsidRDefault="00423858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423858" w:rsidRPr="00FC009D">
        <w:tc>
          <w:tcPr>
            <w:tcW w:w="1091" w:type="dxa"/>
            <w:vAlign w:val="center"/>
          </w:tcPr>
          <w:p w:rsidR="00423858" w:rsidRPr="0083031A" w:rsidRDefault="00423858" w:rsidP="005309D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23858" w:rsidRPr="0083031A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423858" w:rsidRPr="00FC009D" w:rsidRDefault="00423858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423858" w:rsidRPr="00FC009D">
        <w:tc>
          <w:tcPr>
            <w:tcW w:w="1091" w:type="dxa"/>
            <w:vAlign w:val="center"/>
          </w:tcPr>
          <w:p w:rsidR="00423858" w:rsidRPr="0083031A" w:rsidRDefault="00423858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23858" w:rsidRPr="0083031A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423858" w:rsidRPr="00FC009D" w:rsidRDefault="00423858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423858" w:rsidRPr="00FC009D">
        <w:tc>
          <w:tcPr>
            <w:tcW w:w="1091" w:type="dxa"/>
            <w:vAlign w:val="center"/>
          </w:tcPr>
          <w:p w:rsidR="00423858" w:rsidRPr="0083031A" w:rsidRDefault="00423858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23858" w:rsidRPr="0083031A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423858" w:rsidRPr="00FC009D" w:rsidRDefault="00423858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423858" w:rsidRPr="00FC009D">
        <w:tc>
          <w:tcPr>
            <w:tcW w:w="1091" w:type="dxa"/>
            <w:vAlign w:val="center"/>
          </w:tcPr>
          <w:p w:rsidR="00423858" w:rsidRPr="0083031A" w:rsidRDefault="00423858" w:rsidP="006332B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23858" w:rsidRPr="0083031A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423858" w:rsidRPr="00FC009D" w:rsidRDefault="00423858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423858" w:rsidRPr="00FC009D">
        <w:tc>
          <w:tcPr>
            <w:tcW w:w="1091" w:type="dxa"/>
            <w:vAlign w:val="center"/>
          </w:tcPr>
          <w:p w:rsidR="00423858" w:rsidRPr="0083031A" w:rsidRDefault="00423858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23858" w:rsidRPr="0083031A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423858" w:rsidRPr="0083031A" w:rsidRDefault="00423858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423858" w:rsidRPr="00FC009D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23858" w:rsidRPr="00FC009D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23858" w:rsidRPr="00FC009D" w:rsidRDefault="0042385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423858" w:rsidRPr="00FC009D" w:rsidRDefault="00423858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423858" w:rsidRPr="00FC009D" w:rsidRDefault="00423858" w:rsidP="00CD4D2F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423858" w:rsidRPr="00FC009D" w:rsidRDefault="00423858" w:rsidP="00CD4D2F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423858" w:rsidRPr="00FC009D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423858" w:rsidRPr="00FC009D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423858" w:rsidRPr="00FC009D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423858" w:rsidRPr="00FC009D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23858" w:rsidRPr="00FC009D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23858" w:rsidRPr="009449E0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423858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423858" w:rsidRPr="00100970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3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93"/>
    </w:p>
    <w:p w:rsidR="00423858" w:rsidRPr="00100970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4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94"/>
    </w:p>
    <w:p w:rsidR="00423858" w:rsidRPr="00100970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423858" w:rsidRDefault="00423858" w:rsidP="005309D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95"/>
    </w:p>
    <w:p w:rsidR="00423858" w:rsidRPr="00FC009D" w:rsidRDefault="00423858" w:rsidP="00CD4D2F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Default="00423858" w:rsidP="00CD4D2F">
      <w:pPr>
        <w:jc w:val="right"/>
        <w:rPr>
          <w:sz w:val="28"/>
          <w:szCs w:val="28"/>
        </w:rPr>
      </w:pPr>
    </w:p>
    <w:p w:rsidR="00423858" w:rsidRPr="00FC009D" w:rsidRDefault="00423858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23858" w:rsidRPr="0022001A" w:rsidRDefault="00423858" w:rsidP="00CD4D2F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423858" w:rsidRPr="0022001A" w:rsidRDefault="00423858" w:rsidP="00CD4D2F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423858" w:rsidRPr="00FC009D" w:rsidRDefault="00423858" w:rsidP="00CD4D2F">
      <w:pPr>
        <w:jc w:val="right"/>
        <w:rPr>
          <w:b/>
          <w:bCs/>
          <w:sz w:val="22"/>
          <w:szCs w:val="22"/>
        </w:rPr>
      </w:pPr>
    </w:p>
    <w:p w:rsidR="00423858" w:rsidRPr="00B03ADB" w:rsidRDefault="00423858" w:rsidP="00CD4D2F">
      <w:pPr>
        <w:jc w:val="center"/>
        <w:rPr>
          <w:sz w:val="28"/>
          <w:szCs w:val="28"/>
        </w:rPr>
      </w:pPr>
      <w:bookmarkStart w:id="96" w:name="_Анкета_Претендента_на"/>
      <w:bookmarkStart w:id="97" w:name="_Анкета_Участника_процедуры"/>
      <w:bookmarkStart w:id="98" w:name="_АНКЕТА_УЧАСТНИКА_КОНКУРСА"/>
      <w:bookmarkEnd w:id="96"/>
      <w:bookmarkEnd w:id="97"/>
      <w:bookmarkEnd w:id="9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423858" w:rsidRDefault="00423858" w:rsidP="00CD4D2F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423858" w:rsidRPr="00FC009D" w:rsidRDefault="00423858" w:rsidP="00CD4D2F">
      <w:pPr>
        <w:jc w:val="right"/>
        <w:rPr>
          <w:b/>
          <w:bCs/>
          <w:i/>
          <w:iCs/>
        </w:rPr>
      </w:pPr>
    </w:p>
    <w:p w:rsidR="00423858" w:rsidRPr="00936804" w:rsidDel="00EC0238" w:rsidRDefault="00423858" w:rsidP="00CD4D2F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99" w:name="_СВЕДЕНИЯ_О_ПРИНАДЛЕЖНОСТИ_1"/>
      <w:bookmarkStart w:id="100" w:name="_Toc402520353"/>
      <w:bookmarkStart w:id="101" w:name="_Toc412201948"/>
      <w:bookmarkStart w:id="102" w:name="_Toc418584578"/>
      <w:bookmarkStart w:id="103" w:name="_Toc419879492"/>
      <w:bookmarkStart w:id="104" w:name="_Toc420049478"/>
      <w:bookmarkEnd w:id="99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00"/>
      <w:bookmarkEnd w:id="101"/>
      <w:bookmarkEnd w:id="102"/>
      <w:bookmarkEnd w:id="103"/>
      <w:bookmarkEnd w:id="104"/>
    </w:p>
    <w:p w:rsidR="00423858" w:rsidRPr="00FC009D" w:rsidRDefault="00423858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23858" w:rsidRDefault="00423858" w:rsidP="00CD4D2F">
      <w:pPr>
        <w:jc w:val="both"/>
        <w:rPr>
          <w:lang w:eastAsia="en-US"/>
        </w:rPr>
      </w:pPr>
    </w:p>
    <w:p w:rsidR="00423858" w:rsidDel="00EC0238" w:rsidRDefault="00423858" w:rsidP="00CD4D2F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423858" w:rsidRPr="002B303E" w:rsidDel="00EC0238" w:rsidRDefault="00423858" w:rsidP="00CD4D2F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23858" w:rsidRPr="002B303E" w:rsidDel="00EC0238">
        <w:trPr>
          <w:tblHeader/>
        </w:trPr>
        <w:tc>
          <w:tcPr>
            <w:tcW w:w="540" w:type="dxa"/>
            <w:vAlign w:val="center"/>
          </w:tcPr>
          <w:p w:rsidR="00423858" w:rsidRPr="005F6473" w:rsidDel="00EC0238" w:rsidRDefault="00423858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423858" w:rsidRPr="005F6473" w:rsidDel="00EC0238" w:rsidRDefault="00423858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23858" w:rsidRPr="005F6473" w:rsidDel="00EC0238" w:rsidRDefault="00423858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23858" w:rsidRPr="005F6473" w:rsidDel="00EC0238" w:rsidRDefault="00423858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23858" w:rsidRPr="005F6473" w:rsidDel="00EC0238" w:rsidRDefault="00423858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423858" w:rsidRPr="002B303E" w:rsidDel="00EC0238">
        <w:trPr>
          <w:tblHeader/>
        </w:trPr>
        <w:tc>
          <w:tcPr>
            <w:tcW w:w="540" w:type="dxa"/>
            <w:vAlign w:val="center"/>
          </w:tcPr>
          <w:p w:rsidR="00423858" w:rsidRPr="002B303E" w:rsidDel="00EC0238" w:rsidRDefault="00423858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423858" w:rsidRPr="002B303E" w:rsidDel="00EC0238">
        <w:tc>
          <w:tcPr>
            <w:tcW w:w="540" w:type="dxa"/>
          </w:tcPr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23858" w:rsidRPr="002B303E" w:rsidDel="00EC0238" w:rsidRDefault="00423858" w:rsidP="006332B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423858" w:rsidRPr="002B303E" w:rsidDel="00EC0238">
        <w:tc>
          <w:tcPr>
            <w:tcW w:w="540" w:type="dxa"/>
          </w:tcPr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23858" w:rsidRPr="002B303E" w:rsidDel="00EC0238" w:rsidRDefault="00423858" w:rsidP="006332B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423858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23858" w:rsidRPr="002B303E" w:rsidDel="00EC0238" w:rsidRDefault="00423858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23858" w:rsidRPr="002B303E" w:rsidDel="00EC0238" w:rsidRDefault="00423858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23858" w:rsidRPr="002B303E" w:rsidDel="00EC0238" w:rsidRDefault="00423858" w:rsidP="006332B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423858" w:rsidRPr="002B303E" w:rsidDel="00EC0238" w:rsidRDefault="00423858" w:rsidP="006332B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423858" w:rsidRPr="002B303E" w:rsidDel="00EC0238">
        <w:trPr>
          <w:trHeight w:val="1903"/>
        </w:trPr>
        <w:tc>
          <w:tcPr>
            <w:tcW w:w="540" w:type="dxa"/>
            <w:vMerge/>
          </w:tcPr>
          <w:p w:rsidR="00423858" w:rsidRPr="002B303E" w:rsidDel="00EC0238" w:rsidRDefault="00423858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423858" w:rsidRPr="002B303E" w:rsidDel="00EC0238" w:rsidRDefault="00423858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23858" w:rsidRPr="002B303E" w:rsidDel="00EC0238" w:rsidRDefault="00423858" w:rsidP="006332B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23858" w:rsidRPr="002B303E" w:rsidDel="00EC0238" w:rsidRDefault="00423858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423858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423858" w:rsidRPr="002B303E" w:rsidDel="00EC0238" w:rsidRDefault="00423858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23858" w:rsidRPr="005F6473" w:rsidDel="00EC0238" w:rsidRDefault="00423858" w:rsidP="006332B0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23858" w:rsidRPr="00241B8D" w:rsidDel="00EC0238" w:rsidRDefault="00423858" w:rsidP="006332B0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23858" w:rsidRPr="00241B8D" w:rsidDel="00EC0238" w:rsidRDefault="00423858" w:rsidP="006332B0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423858" w:rsidRPr="002B303E" w:rsidDel="00EC0238">
        <w:trPr>
          <w:trHeight w:val="1267"/>
        </w:trPr>
        <w:tc>
          <w:tcPr>
            <w:tcW w:w="540" w:type="dxa"/>
            <w:vMerge/>
          </w:tcPr>
          <w:p w:rsidR="00423858" w:rsidRPr="002B303E" w:rsidDel="00EC0238" w:rsidRDefault="00423858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423858" w:rsidRPr="002B303E" w:rsidDel="00EC0238" w:rsidRDefault="00423858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23858" w:rsidRPr="005F6473" w:rsidDel="00EC0238" w:rsidRDefault="00423858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423858" w:rsidRPr="005F6473" w:rsidDel="00EC0238" w:rsidRDefault="00423858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423858" w:rsidRPr="002B303E" w:rsidDel="00EC0238" w:rsidRDefault="00423858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423858" w:rsidRPr="00012898" w:rsidDel="00EC0238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23858" w:rsidRPr="008B0FDE" w:rsidDel="00EC0238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423858" w:rsidRPr="008B0FDE" w:rsidDel="00EC0238" w:rsidRDefault="0042385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423858" w:rsidDel="00EC0238" w:rsidRDefault="00423858" w:rsidP="00CD4D2F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423858" w:rsidRPr="00FC009D" w:rsidDel="00EC0238" w:rsidRDefault="00423858" w:rsidP="00CD4D2F">
      <w:pPr>
        <w:jc w:val="center"/>
        <w:rPr>
          <w:b/>
          <w:bCs/>
        </w:rPr>
      </w:pPr>
    </w:p>
    <w:p w:rsidR="00423858" w:rsidRPr="00FC009D" w:rsidDel="00EC0238" w:rsidRDefault="00423858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423858" w:rsidRDefault="00423858" w:rsidP="005309D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423858" w:rsidRPr="00FC009D" w:rsidDel="00EC0238" w:rsidRDefault="00423858" w:rsidP="005309D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23858" w:rsidRPr="00FC009D" w:rsidDel="00EC0238" w:rsidRDefault="00423858" w:rsidP="005309D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423858" w:rsidRPr="0076483D" w:rsidDel="00EC0238" w:rsidRDefault="00423858" w:rsidP="005309D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423858" w:rsidRPr="00770FB1" w:rsidDel="00EC0238" w:rsidRDefault="00423858" w:rsidP="005309D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423858" w:rsidDel="00EC0238" w:rsidRDefault="00423858" w:rsidP="00CD4D2F">
      <w:pPr>
        <w:pStyle w:val="Times12"/>
        <w:tabs>
          <w:tab w:val="left" w:pos="1134"/>
        </w:tabs>
      </w:pPr>
    </w:p>
    <w:p w:rsidR="00423858" w:rsidRPr="00FC009D" w:rsidDel="00EC0238" w:rsidRDefault="00423858" w:rsidP="00CD4D2F">
      <w:pPr>
        <w:pStyle w:val="Times12"/>
        <w:ind w:left="600" w:firstLine="0"/>
        <w:rPr>
          <w:sz w:val="20"/>
          <w:szCs w:val="20"/>
        </w:rPr>
        <w:sectPr w:rsidR="00423858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23858" w:rsidRPr="00774105" w:rsidRDefault="00423858" w:rsidP="00CD4D2F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423858" w:rsidRPr="00FC009D" w:rsidRDefault="00423858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23858" w:rsidRPr="00FC009D" w:rsidRDefault="00423858" w:rsidP="00CD4D2F">
      <w:pPr>
        <w:pStyle w:val="Times12"/>
        <w:ind w:left="10065" w:firstLine="0"/>
        <w:jc w:val="left"/>
      </w:pPr>
    </w:p>
    <w:p w:rsidR="00423858" w:rsidRPr="00FC009D" w:rsidRDefault="00423858" w:rsidP="00CD4D2F">
      <w:pPr>
        <w:jc w:val="right"/>
        <w:rPr>
          <w:b/>
          <w:bCs/>
          <w:sz w:val="22"/>
          <w:szCs w:val="22"/>
        </w:rPr>
      </w:pPr>
    </w:p>
    <w:p w:rsidR="00423858" w:rsidRPr="00FC009D" w:rsidRDefault="0042385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5" w:name="_СВЕДЕНИЯ_О_ПРИНАДЛЕЖНОСТИ"/>
      <w:bookmarkStart w:id="106" w:name="_СВЕДЕНИЯ_О_ЦЕПОЧКЕ"/>
      <w:bookmarkStart w:id="107" w:name="_Toc402520354"/>
      <w:bookmarkStart w:id="108" w:name="_Toc412201949"/>
      <w:bookmarkStart w:id="109" w:name="_Toc418584579"/>
      <w:bookmarkStart w:id="110" w:name="_Toc419879493"/>
      <w:bookmarkStart w:id="111" w:name="_Toc420049479"/>
      <w:bookmarkEnd w:id="105"/>
      <w:bookmarkEnd w:id="106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07"/>
      <w:bookmarkEnd w:id="108"/>
      <w:bookmarkEnd w:id="109"/>
      <w:bookmarkEnd w:id="110"/>
      <w:bookmarkEnd w:id="111"/>
    </w:p>
    <w:p w:rsidR="00423858" w:rsidRPr="00FC009D" w:rsidRDefault="00423858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23858" w:rsidRPr="00FC009D" w:rsidRDefault="00423858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23858" w:rsidRPr="00FC009D" w:rsidRDefault="00423858" w:rsidP="00CD4D2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23858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23858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423858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423858" w:rsidRPr="00FC009D" w:rsidRDefault="00423858" w:rsidP="006332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23858" w:rsidRPr="00FC009D" w:rsidRDefault="00423858" w:rsidP="006332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42385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</w:tbl>
    <w:p w:rsidR="00423858" w:rsidRPr="00FC009D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23858" w:rsidRPr="00FC009D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23858" w:rsidRPr="00FC009D" w:rsidRDefault="0042385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423858" w:rsidRPr="00FC009D" w:rsidRDefault="00423858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423858" w:rsidRPr="00FC009D" w:rsidRDefault="00423858" w:rsidP="00CD4D2F">
      <w:pPr>
        <w:jc w:val="center"/>
        <w:rPr>
          <w:b/>
          <w:bCs/>
        </w:rPr>
      </w:pPr>
    </w:p>
    <w:p w:rsidR="00423858" w:rsidRPr="00FC009D" w:rsidRDefault="00423858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23858" w:rsidRPr="00FC009D" w:rsidRDefault="00423858" w:rsidP="005309D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23858" w:rsidRPr="00FC009D" w:rsidRDefault="00423858" w:rsidP="00CD4D2F">
      <w:pPr>
        <w:pStyle w:val="Times12"/>
        <w:ind w:firstLine="0"/>
        <w:jc w:val="left"/>
      </w:pPr>
    </w:p>
    <w:p w:rsidR="00423858" w:rsidRPr="00FC009D" w:rsidRDefault="00423858" w:rsidP="00CD4D2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423858" w:rsidRPr="00FC009D" w:rsidRDefault="00423858" w:rsidP="00CD4D2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23858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423858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423858" w:rsidRPr="00FC009D" w:rsidRDefault="00423858" w:rsidP="006332B0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23858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</w:p>
        </w:tc>
      </w:tr>
    </w:tbl>
    <w:p w:rsidR="00423858" w:rsidRDefault="00423858" w:rsidP="00CD4D2F">
      <w:pPr>
        <w:pStyle w:val="Times12"/>
        <w:ind w:firstLine="0"/>
        <w:jc w:val="left"/>
        <w:sectPr w:rsidR="00423858" w:rsidSect="00644A1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23858" w:rsidRPr="00FC009D" w:rsidRDefault="00423858" w:rsidP="00CD4D2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23858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23858" w:rsidRPr="00FC009D">
        <w:trPr>
          <w:trHeight w:val="1590"/>
        </w:trPr>
        <w:tc>
          <w:tcPr>
            <w:tcW w:w="851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23858" w:rsidRPr="00FC009D" w:rsidRDefault="00423858" w:rsidP="006332B0">
            <w:pPr>
              <w:rPr>
                <w:i/>
                <w:iCs/>
                <w:sz w:val="20"/>
                <w:szCs w:val="20"/>
              </w:rPr>
            </w:pP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23858" w:rsidRPr="00FC009D" w:rsidRDefault="00423858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23858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23858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23858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23858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2385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23858" w:rsidRPr="00FC009D" w:rsidRDefault="00423858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23858" w:rsidRPr="00FC009D" w:rsidRDefault="00423858" w:rsidP="00CD4D2F">
      <w:pPr>
        <w:jc w:val="right"/>
        <w:rPr>
          <w:sz w:val="22"/>
          <w:szCs w:val="22"/>
        </w:rPr>
      </w:pPr>
    </w:p>
    <w:p w:rsidR="00423858" w:rsidRPr="00FC009D" w:rsidRDefault="00423858" w:rsidP="00CD4D2F">
      <w:pPr>
        <w:pStyle w:val="Times12"/>
        <w:jc w:val="right"/>
        <w:rPr>
          <w:sz w:val="28"/>
          <w:szCs w:val="28"/>
        </w:rPr>
        <w:sectPr w:rsidR="00423858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23858" w:rsidRDefault="00423858" w:rsidP="00CD4D2F">
      <w:pPr>
        <w:pStyle w:val="Times12"/>
        <w:ind w:right="-29"/>
        <w:rPr>
          <w:b/>
          <w:bCs/>
          <w:i/>
          <w:iCs/>
        </w:rPr>
      </w:pPr>
    </w:p>
    <w:p w:rsidR="00423858" w:rsidRPr="00FC009D" w:rsidRDefault="00423858" w:rsidP="00CD4D2F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423858" w:rsidRPr="00FC009D" w:rsidRDefault="00423858" w:rsidP="00CD4D2F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423858" w:rsidRPr="00FC009D" w:rsidRDefault="00423858" w:rsidP="00CD4D2F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423858" w:rsidRPr="00FC009D" w:rsidRDefault="00423858" w:rsidP="00CD4D2F">
      <w:pPr>
        <w:pStyle w:val="Times12"/>
        <w:jc w:val="center"/>
        <w:rPr>
          <w:b/>
          <w:bCs/>
          <w:snapToGrid w:val="0"/>
        </w:rPr>
      </w:pPr>
    </w:p>
    <w:p w:rsidR="00423858" w:rsidRPr="00B03ADB" w:rsidRDefault="00423858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423858" w:rsidRPr="00FC009D" w:rsidRDefault="00423858" w:rsidP="00CD4D2F">
      <w:pPr>
        <w:widowControl w:val="0"/>
        <w:autoSpaceDE w:val="0"/>
        <w:autoSpaceDN w:val="0"/>
        <w:adjustRightInd w:val="0"/>
        <w:jc w:val="center"/>
      </w:pPr>
    </w:p>
    <w:p w:rsidR="00423858" w:rsidRDefault="0042385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2" w:name="_Техническое_предложение__Форма"/>
      <w:bookmarkStart w:id="113" w:name="_Toc235439567"/>
      <w:bookmarkStart w:id="114" w:name="_Toc390267515"/>
      <w:bookmarkStart w:id="115" w:name="_Toc412201950"/>
      <w:bookmarkStart w:id="116" w:name="_Toc418584580"/>
      <w:bookmarkStart w:id="117" w:name="_Toc419879494"/>
      <w:bookmarkStart w:id="118" w:name="_Toc420049480"/>
      <w:bookmarkEnd w:id="112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13"/>
      <w:bookmarkEnd w:id="114"/>
      <w:bookmarkEnd w:id="115"/>
      <w:bookmarkEnd w:id="116"/>
      <w:bookmarkEnd w:id="117"/>
      <w:bookmarkEnd w:id="118"/>
    </w:p>
    <w:p w:rsidR="00423858" w:rsidRPr="00774105" w:rsidRDefault="00423858" w:rsidP="00CD4D2F"/>
    <w:p w:rsidR="00423858" w:rsidRPr="00927CFA" w:rsidRDefault="00423858" w:rsidP="00CD4D2F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423858" w:rsidRPr="00FC009D" w:rsidRDefault="00423858" w:rsidP="00CD4D2F">
      <w:pPr>
        <w:pStyle w:val="Times12"/>
        <w:rPr>
          <w:i/>
          <w:iCs/>
          <w:sz w:val="22"/>
          <w:szCs w:val="22"/>
        </w:rPr>
      </w:pPr>
    </w:p>
    <w:p w:rsidR="00423858" w:rsidRPr="00FC009D" w:rsidRDefault="00423858" w:rsidP="00CD4D2F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423858" w:rsidRPr="00FC009D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23858" w:rsidRPr="00102E0C" w:rsidRDefault="0042385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423858" w:rsidRPr="00102E0C" w:rsidRDefault="0042385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423858" w:rsidRPr="00102E0C" w:rsidRDefault="00423858" w:rsidP="00CD4D2F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423858" w:rsidRPr="00FC009D" w:rsidRDefault="00423858" w:rsidP="00CD4D2F">
      <w:pPr>
        <w:jc w:val="center"/>
        <w:rPr>
          <w:b/>
          <w:bCs/>
        </w:rPr>
      </w:pPr>
    </w:p>
    <w:p w:rsidR="00423858" w:rsidRPr="00FC009D" w:rsidRDefault="00423858" w:rsidP="00CD4D2F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423858" w:rsidRPr="00FC009D" w:rsidRDefault="00423858" w:rsidP="005309DC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423858" w:rsidRPr="00FC009D" w:rsidRDefault="00423858" w:rsidP="005309DC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423858" w:rsidRPr="00102E0C" w:rsidRDefault="00423858" w:rsidP="005309DC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423858" w:rsidRPr="00FC009D" w:rsidRDefault="00423858" w:rsidP="005309DC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423858" w:rsidRPr="00FC009D" w:rsidRDefault="00423858" w:rsidP="005309DC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423858" w:rsidRPr="00FC009D" w:rsidRDefault="00423858" w:rsidP="005309DC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423858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  <w:r w:rsidRPr="00FC009D">
              <w:t>Ссылки на ПП</w:t>
            </w:r>
          </w:p>
        </w:tc>
      </w:tr>
      <w:tr w:rsidR="00423858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858" w:rsidRPr="00FC009D" w:rsidRDefault="00423858" w:rsidP="006332B0">
            <w:pPr>
              <w:jc w:val="center"/>
            </w:pPr>
          </w:p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/>
          <w:p w:rsidR="00423858" w:rsidRPr="00FC009D" w:rsidRDefault="00423858" w:rsidP="006332B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23858" w:rsidRPr="00FC009D" w:rsidRDefault="00423858" w:rsidP="006332B0"/>
          <w:p w:rsidR="00423858" w:rsidRPr="00FC009D" w:rsidRDefault="00423858" w:rsidP="006332B0">
            <w:r w:rsidRPr="00FC009D">
              <w:t>порядковый номер</w:t>
            </w:r>
          </w:p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423858" w:rsidRPr="00FC009D" w:rsidRDefault="00423858" w:rsidP="006332B0">
            <w:r w:rsidRPr="00FC009D">
              <w:t xml:space="preserve">номер пункта Технических требований </w:t>
            </w:r>
          </w:p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23858" w:rsidRPr="00FC009D" w:rsidRDefault="00423858" w:rsidP="006332B0"/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/>
        </w:tc>
        <w:tc>
          <w:tcPr>
            <w:tcW w:w="7513" w:type="dxa"/>
            <w:gridSpan w:val="3"/>
          </w:tcPr>
          <w:p w:rsidR="00423858" w:rsidRPr="00FC009D" w:rsidRDefault="00423858" w:rsidP="006332B0">
            <w:r w:rsidRPr="00FC009D">
              <w:t>"да" - будет выполнен полностью</w:t>
            </w:r>
          </w:p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/>
        </w:tc>
        <w:tc>
          <w:tcPr>
            <w:tcW w:w="7513" w:type="dxa"/>
            <w:gridSpan w:val="3"/>
          </w:tcPr>
          <w:p w:rsidR="00423858" w:rsidRPr="00FC009D" w:rsidRDefault="00423858" w:rsidP="006332B0">
            <w:r w:rsidRPr="00FC009D">
              <w:t>"нет" - не будет выполнен</w:t>
            </w:r>
          </w:p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/>
        </w:tc>
        <w:tc>
          <w:tcPr>
            <w:tcW w:w="7513" w:type="dxa"/>
            <w:gridSpan w:val="3"/>
          </w:tcPr>
          <w:p w:rsidR="00423858" w:rsidRPr="00FC009D" w:rsidRDefault="00423858" w:rsidP="006332B0">
            <w:r w:rsidRPr="00FC009D">
              <w:t>"частично" – выполняется с "такими-то" ограничениями</w:t>
            </w:r>
          </w:p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23858" w:rsidRPr="00FC009D" w:rsidRDefault="00423858" w:rsidP="006332B0">
            <w:r w:rsidRPr="00FC009D">
              <w:t>необходимые пояснения</w:t>
            </w:r>
          </w:p>
        </w:tc>
      </w:tr>
      <w:tr w:rsidR="0042385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423858" w:rsidRPr="00FC009D" w:rsidRDefault="00423858" w:rsidP="006332B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23858" w:rsidRPr="00FC009D" w:rsidRDefault="00423858" w:rsidP="006332B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23858" w:rsidRPr="00FC009D" w:rsidRDefault="00423858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423858" w:rsidRPr="00FC009D" w:rsidRDefault="00423858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423858" w:rsidRPr="00FC009D" w:rsidRDefault="00423858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423858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23858" w:rsidRPr="00FC009D" w:rsidRDefault="00423858" w:rsidP="006332B0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23858" w:rsidRPr="00FC009D" w:rsidRDefault="00423858" w:rsidP="006332B0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23858" w:rsidRPr="00FC009D" w:rsidRDefault="00423858" w:rsidP="006332B0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23858" w:rsidRPr="00FC009D" w:rsidRDefault="00423858" w:rsidP="006332B0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423858" w:rsidRPr="00FC009D">
        <w:trPr>
          <w:trHeight w:val="371"/>
        </w:trPr>
        <w:tc>
          <w:tcPr>
            <w:tcW w:w="600" w:type="dxa"/>
          </w:tcPr>
          <w:p w:rsidR="00423858" w:rsidRPr="00FC009D" w:rsidRDefault="00423858" w:rsidP="006332B0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423858" w:rsidRPr="00FC009D" w:rsidRDefault="00423858" w:rsidP="006332B0"/>
        </w:tc>
        <w:tc>
          <w:tcPr>
            <w:tcW w:w="1440" w:type="dxa"/>
          </w:tcPr>
          <w:p w:rsidR="00423858" w:rsidRPr="00FC009D" w:rsidRDefault="00423858" w:rsidP="006332B0"/>
        </w:tc>
        <w:tc>
          <w:tcPr>
            <w:tcW w:w="2880" w:type="dxa"/>
          </w:tcPr>
          <w:p w:rsidR="00423858" w:rsidRPr="00FC009D" w:rsidRDefault="00423858" w:rsidP="006332B0">
            <w:pPr>
              <w:ind w:firstLine="16"/>
              <w:jc w:val="center"/>
            </w:pPr>
          </w:p>
        </w:tc>
      </w:tr>
      <w:tr w:rsidR="00423858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23858" w:rsidRPr="00FC009D" w:rsidRDefault="00423858" w:rsidP="006332B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23858" w:rsidRPr="00FC009D" w:rsidRDefault="00423858" w:rsidP="006332B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23858" w:rsidRPr="00FC009D" w:rsidRDefault="00423858" w:rsidP="006332B0"/>
        </w:tc>
        <w:tc>
          <w:tcPr>
            <w:tcW w:w="2880" w:type="dxa"/>
            <w:tcBorders>
              <w:bottom w:val="double" w:sz="4" w:space="0" w:color="auto"/>
            </w:tcBorders>
          </w:tcPr>
          <w:p w:rsidR="00423858" w:rsidRPr="00FC009D" w:rsidRDefault="00423858" w:rsidP="006332B0">
            <w:pPr>
              <w:ind w:firstLine="16"/>
              <w:jc w:val="center"/>
            </w:pPr>
          </w:p>
        </w:tc>
      </w:tr>
    </w:tbl>
    <w:p w:rsidR="00423858" w:rsidRPr="00FC009D" w:rsidRDefault="00423858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423858" w:rsidRPr="00FC009D" w:rsidRDefault="00423858" w:rsidP="005309DC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423858" w:rsidRPr="00FC009D" w:rsidRDefault="00423858" w:rsidP="00CD4D2F">
      <w:pPr>
        <w:pStyle w:val="Times12"/>
        <w:ind w:right="-29"/>
        <w:rPr>
          <w:b/>
          <w:bCs/>
          <w:i/>
          <w:iCs/>
        </w:rPr>
      </w:pPr>
    </w:p>
    <w:p w:rsidR="00423858" w:rsidRDefault="00423858" w:rsidP="00CD4D2F">
      <w:pPr>
        <w:pStyle w:val="Times12"/>
        <w:ind w:left="5387" w:firstLine="0"/>
        <w:jc w:val="left"/>
      </w:pPr>
      <w:bookmarkStart w:id="119" w:name="_Справка_об_участии_в_судебных_разби"/>
      <w:bookmarkStart w:id="120" w:name="_Справка_об_участии"/>
      <w:bookmarkEnd w:id="78"/>
      <w:bookmarkEnd w:id="79"/>
      <w:bookmarkEnd w:id="119"/>
      <w:bookmarkEnd w:id="120"/>
    </w:p>
    <w:p w:rsidR="00423858" w:rsidRPr="00FC009D" w:rsidRDefault="00423858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1" w:name="_Toc418584581"/>
      <w:bookmarkStart w:id="122" w:name="_Toc419879495"/>
      <w:bookmarkStart w:id="123" w:name="_Toc420049481"/>
      <w:r>
        <w:rPr>
          <w:b/>
          <w:bCs/>
          <w:sz w:val="28"/>
          <w:szCs w:val="28"/>
        </w:rPr>
        <w:t>ЧАСТЬ 2</w:t>
      </w:r>
      <w:bookmarkEnd w:id="121"/>
      <w:bookmarkEnd w:id="122"/>
      <w:bookmarkEnd w:id="123"/>
    </w:p>
    <w:p w:rsidR="00423858" w:rsidRDefault="00423858" w:rsidP="00CD4D2F">
      <w:pPr>
        <w:pStyle w:val="Times12"/>
        <w:ind w:left="5387" w:firstLine="0"/>
        <w:jc w:val="left"/>
      </w:pPr>
    </w:p>
    <w:p w:rsidR="00423858" w:rsidRDefault="00423858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4" w:name="_Ref317259044"/>
      <w:bookmarkStart w:id="12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4"/>
      <w:bookmarkEnd w:id="12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423858" w:rsidRPr="00DF507B" w:rsidRDefault="00423858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23858" w:rsidRPr="00FC009D" w:rsidRDefault="00423858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6" w:name="_Toc418584582"/>
      <w:bookmarkStart w:id="127" w:name="_Toc419879496"/>
      <w:bookmarkStart w:id="128" w:name="_Toc420049482"/>
      <w:r>
        <w:rPr>
          <w:b/>
          <w:bCs/>
          <w:sz w:val="28"/>
          <w:szCs w:val="28"/>
        </w:rPr>
        <w:t>ЧАСТЬ 3</w:t>
      </w:r>
      <w:bookmarkEnd w:id="126"/>
      <w:bookmarkEnd w:id="127"/>
      <w:bookmarkEnd w:id="128"/>
    </w:p>
    <w:p w:rsidR="00423858" w:rsidRDefault="00423858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423858" w:rsidRPr="00563FFA" w:rsidRDefault="00423858" w:rsidP="00CD4D2F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p w:rsidR="00423858" w:rsidRPr="00563FFA" w:rsidRDefault="00423858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423858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858" w:rsidRDefault="00423858">
      <w:r>
        <w:separator/>
      </w:r>
    </w:p>
  </w:endnote>
  <w:endnote w:type="continuationSeparator" w:id="0">
    <w:p w:rsidR="00423858" w:rsidRDefault="00423858">
      <w:r>
        <w:continuationSeparator/>
      </w:r>
    </w:p>
  </w:endnote>
  <w:endnote w:type="continuationNotice" w:id="1">
    <w:p w:rsidR="00423858" w:rsidRDefault="0042385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58" w:rsidRPr="00FE6219" w:rsidRDefault="0042385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58" w:rsidRPr="00FE6219" w:rsidRDefault="0042385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58" w:rsidRPr="00FE6219" w:rsidRDefault="0042385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858" w:rsidRDefault="00423858">
      <w:r>
        <w:separator/>
      </w:r>
    </w:p>
  </w:footnote>
  <w:footnote w:type="continuationSeparator" w:id="0">
    <w:p w:rsidR="00423858" w:rsidRDefault="00423858">
      <w:r>
        <w:continuationSeparator/>
      </w:r>
    </w:p>
  </w:footnote>
  <w:footnote w:type="continuationNotice" w:id="1">
    <w:p w:rsidR="00423858" w:rsidRDefault="0042385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58" w:rsidRPr="00157639" w:rsidRDefault="00423858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423858" w:rsidRPr="00157639" w:rsidRDefault="00423858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423858" w:rsidRPr="00157639" w:rsidRDefault="00423858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423858" w:rsidRPr="00157639" w:rsidRDefault="00423858" w:rsidP="007D34D5">
    <w:pPr>
      <w:jc w:val="center"/>
      <w:rPr>
        <w:b/>
        <w:bCs/>
        <w:caps/>
      </w:rPr>
    </w:pPr>
  </w:p>
  <w:p w:rsidR="00423858" w:rsidRPr="007D34D5" w:rsidRDefault="00423858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58" w:rsidRPr="00F429FC" w:rsidRDefault="0042385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58" w:rsidRPr="00F429FC" w:rsidRDefault="0042385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58" w:rsidRPr="00F429FC" w:rsidRDefault="0042385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5"/>
  </w:num>
  <w:num w:numId="6">
    <w:abstractNumId w:val="25"/>
  </w:num>
  <w:num w:numId="7">
    <w:abstractNumId w:val="23"/>
  </w:num>
  <w:num w:numId="8">
    <w:abstractNumId w:val="1"/>
  </w:num>
  <w:num w:numId="9">
    <w:abstractNumId w:val="0"/>
  </w:num>
  <w:num w:numId="10">
    <w:abstractNumId w:val="20"/>
  </w:num>
  <w:num w:numId="11">
    <w:abstractNumId w:val="18"/>
  </w:num>
  <w:num w:numId="12">
    <w:abstractNumId w:val="3"/>
  </w:num>
  <w:num w:numId="13">
    <w:abstractNumId w:val="10"/>
  </w:num>
  <w:num w:numId="14">
    <w:abstractNumId w:val="2"/>
  </w:num>
  <w:num w:numId="15">
    <w:abstractNumId w:val="8"/>
  </w:num>
  <w:num w:numId="16">
    <w:abstractNumId w:val="14"/>
  </w:num>
  <w:num w:numId="17">
    <w:abstractNumId w:val="32"/>
  </w:num>
  <w:num w:numId="18">
    <w:abstractNumId w:val="24"/>
  </w:num>
  <w:num w:numId="19">
    <w:abstractNumId w:val="13"/>
  </w:num>
  <w:num w:numId="20">
    <w:abstractNumId w:val="38"/>
  </w:num>
  <w:num w:numId="21">
    <w:abstractNumId w:val="21"/>
  </w:num>
  <w:num w:numId="22">
    <w:abstractNumId w:val="36"/>
  </w:num>
  <w:num w:numId="23">
    <w:abstractNumId w:val="22"/>
  </w:num>
  <w:num w:numId="24">
    <w:abstractNumId w:val="29"/>
  </w:num>
  <w:num w:numId="25">
    <w:abstractNumId w:val="11"/>
  </w:num>
  <w:num w:numId="26">
    <w:abstractNumId w:val="28"/>
  </w:num>
  <w:num w:numId="27">
    <w:abstractNumId w:val="33"/>
  </w:num>
  <w:num w:numId="28">
    <w:abstractNumId w:val="39"/>
  </w:num>
  <w:num w:numId="29">
    <w:abstractNumId w:val="12"/>
  </w:num>
  <w:num w:numId="30">
    <w:abstractNumId w:val="34"/>
  </w:num>
  <w:num w:numId="31">
    <w:abstractNumId w:val="17"/>
  </w:num>
  <w:num w:numId="32">
    <w:abstractNumId w:val="4"/>
  </w:num>
  <w:num w:numId="33">
    <w:abstractNumId w:val="27"/>
  </w:num>
  <w:num w:numId="34">
    <w:abstractNumId w:val="26"/>
  </w:num>
  <w:num w:numId="35">
    <w:abstractNumId w:val="9"/>
  </w:num>
  <w:num w:numId="36">
    <w:abstractNumId w:val="31"/>
  </w:num>
  <w:num w:numId="37">
    <w:abstractNumId w:val="5"/>
  </w:num>
  <w:num w:numId="38">
    <w:abstractNumId w:val="6"/>
  </w:num>
  <w:num w:numId="39">
    <w:abstractNumId w:val="30"/>
  </w:num>
  <w:num w:numId="40">
    <w:abstractNumId w:val="37"/>
  </w:num>
  <w:num w:numId="41">
    <w:abstractNumId w:val="19"/>
  </w:num>
  <w:num w:numId="42">
    <w:abstractNumId w:val="7"/>
  </w:num>
  <w:num w:numId="43">
    <w:abstractNumId w:val="16"/>
  </w:num>
  <w:num w:numId="4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31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433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858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9DC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2B0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A1F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D2D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851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3B8C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5C"/>
    <w:rsid w:val="00DE0B73"/>
    <w:rsid w:val="00DE419C"/>
    <w:rsid w:val="00DE5685"/>
    <w:rsid w:val="00DE56F3"/>
    <w:rsid w:val="00DF05AF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EF1A8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EF1A8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EF1A8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1A8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1A89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1A8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1A89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F1A8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1A89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1A89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A89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F1A8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1A8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F1A8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1A8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F1A8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1A89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CD4D2F"/>
    <w:rPr>
      <w:b/>
      <w:bCs/>
    </w:rPr>
  </w:style>
  <w:style w:type="paragraph" w:customStyle="1" w:styleId="15">
    <w:name w:val="Нижний колонтитул1"/>
    <w:basedOn w:val="Normal"/>
    <w:uiPriority w:val="99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EF1A89"/>
    <w:pPr>
      <w:numPr>
        <w:numId w:val="19"/>
      </w:numPr>
    </w:pPr>
  </w:style>
  <w:style w:type="numbering" w:customStyle="1" w:styleId="1">
    <w:name w:val="Стиль1"/>
    <w:rsid w:val="00EF1A89"/>
    <w:pPr>
      <w:numPr>
        <w:numId w:val="16"/>
      </w:numPr>
    </w:pPr>
  </w:style>
  <w:style w:type="numbering" w:customStyle="1" w:styleId="11">
    <w:name w:val="Стиль11"/>
    <w:rsid w:val="00EF1A89"/>
    <w:pPr>
      <w:numPr>
        <w:numId w:val="18"/>
      </w:numPr>
    </w:pPr>
  </w:style>
  <w:style w:type="numbering" w:customStyle="1" w:styleId="2">
    <w:name w:val="Стиль2"/>
    <w:rsid w:val="00EF1A89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41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11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1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11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1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24</Pages>
  <Words>6776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7</cp:revision>
  <cp:lastPrinted>2015-06-02T11:34:00Z</cp:lastPrinted>
  <dcterms:created xsi:type="dcterms:W3CDTF">2015-05-19T06:46:00Z</dcterms:created>
  <dcterms:modified xsi:type="dcterms:W3CDTF">2015-06-03T07:51:00Z</dcterms:modified>
</cp:coreProperties>
</file>