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EF3C10" w:rsidRPr="002E20AB" w:rsidRDefault="00EF3C10" w:rsidP="00DB2C62">
      <w:pPr>
        <w:rPr>
          <w:b/>
          <w:szCs w:val="28"/>
        </w:rPr>
      </w:pPr>
      <w:r>
        <w:rPr>
          <w:noProof/>
        </w:rPr>
        <w:pict>
          <v:line id="_x0000_s1026" style="position:absolute;z-index:251658240" from="0,4.1pt" to="7in,4.1pt" strokeweight="3pt">
            <v:stroke linestyle="thinThin"/>
          </v:line>
        </w:pict>
      </w:r>
    </w:p>
    <w:p w:rsidR="00EF3C10" w:rsidRPr="002E20AB" w:rsidRDefault="00EF3C10" w:rsidP="00DB2C62">
      <w:pPr>
        <w:rPr>
          <w:b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EF3C10" w:rsidRPr="002E20AB" w:rsidRDefault="00EF3C10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EF3C10" w:rsidRPr="002E20AB" w:rsidRDefault="00EF3C10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EF3C10" w:rsidRPr="002E20AB" w:rsidRDefault="00EF3C10" w:rsidP="00DB2C62">
      <w:pPr>
        <w:rPr>
          <w:sz w:val="28"/>
          <w:szCs w:val="28"/>
        </w:rPr>
      </w:pPr>
    </w:p>
    <w:p w:rsidR="00EF3C10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E20AB" w:rsidRDefault="00EF3C10" w:rsidP="00DB2C62">
      <w:pPr>
        <w:jc w:val="center"/>
      </w:pPr>
    </w:p>
    <w:p w:rsidR="00EF3C10" w:rsidRPr="002E20AB" w:rsidRDefault="00EF3C10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ИЗВЕЩЕНИЕ </w:t>
      </w:r>
      <w:r>
        <w:rPr>
          <w:b/>
          <w:sz w:val="28"/>
          <w:szCs w:val="28"/>
        </w:rPr>
        <w:t>№ 102</w:t>
      </w:r>
    </w:p>
    <w:p w:rsidR="00EF3C10" w:rsidRPr="00716BA4" w:rsidRDefault="00EF3C10" w:rsidP="00716BA4">
      <w:pPr>
        <w:pStyle w:val="DocumentTitle"/>
        <w:spacing w:after="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>в электронной форме на право заключения договора</w:t>
      </w:r>
      <w:r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Pr="00716BA4">
        <w:rPr>
          <w:smallCaps w:val="0"/>
          <w:noProof w:val="0"/>
          <w:sz w:val="28"/>
          <w:szCs w:val="28"/>
          <w:lang w:val="ru-RU" w:eastAsia="ru-RU"/>
        </w:rPr>
        <w:t>на организацию санаторно-курортного лечения детей сотрудников ФГУП «НИТИ им. А.П. Александрова».</w:t>
      </w:r>
    </w:p>
    <w:p w:rsidR="00EF3C10" w:rsidRPr="00FB42E4" w:rsidRDefault="00EF3C10" w:rsidP="00FB42E4">
      <w:pPr>
        <w:pStyle w:val="DocumentTitle"/>
        <w:spacing w:after="0"/>
        <w:ind w:left="900"/>
        <w:rPr>
          <w:lang w:val="ru-RU"/>
        </w:rPr>
      </w:pPr>
    </w:p>
    <w:p w:rsidR="00EF3C10" w:rsidRPr="00085381" w:rsidRDefault="00EF3C10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Hyperlink"/>
            <w:lang w:val="en-US"/>
          </w:rPr>
          <w:t>http</w:t>
        </w:r>
        <w:r w:rsidRPr="00913689">
          <w:rPr>
            <w:rStyle w:val="Hyperlink"/>
          </w:rPr>
          <w:t>://</w:t>
        </w:r>
        <w:r w:rsidRPr="00913689">
          <w:rPr>
            <w:rStyle w:val="Hyperlink"/>
            <w:lang w:val="en-US"/>
          </w:rPr>
          <w:t>zakupki</w:t>
        </w:r>
        <w:r w:rsidRPr="00913689">
          <w:rPr>
            <w:rStyle w:val="Hyperlink"/>
          </w:rPr>
          <w:t>.</w:t>
        </w:r>
        <w:r w:rsidRPr="00913689">
          <w:rPr>
            <w:rStyle w:val="Hyperlink"/>
            <w:lang w:val="en-US"/>
          </w:rPr>
          <w:t>rosatom</w:t>
        </w:r>
        <w:r w:rsidRPr="00913689">
          <w:rPr>
            <w:rStyle w:val="Hyperlink"/>
          </w:rPr>
          <w:t>.</w:t>
        </w:r>
        <w:r w:rsidRPr="00913689">
          <w:rPr>
            <w:rStyle w:val="Hyperlink"/>
            <w:lang w:val="en-US"/>
          </w:rPr>
          <w:t>ru</w:t>
        </w:r>
      </w:hyperlink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EF3C10" w:rsidRDefault="00EF3C10" w:rsidP="00A65716">
      <w:pPr>
        <w:suppressAutoHyphens/>
        <w:ind w:left="900" w:right="639"/>
        <w:jc w:val="center"/>
      </w:pPr>
    </w:p>
    <w:p w:rsidR="00EF3C10" w:rsidRDefault="00EF3C10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Hyperlink"/>
          </w:rPr>
          <w:t>http://a-k-d.ru</w:t>
        </w:r>
      </w:hyperlink>
      <w:r w:rsidRPr="00A65716">
        <w:rPr>
          <w:rStyle w:val="Hyperlink"/>
        </w:rPr>
        <w:t xml:space="preserve"> </w:t>
      </w:r>
      <w:r>
        <w:t>№ __________________</w:t>
      </w: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Pr="002A7EEC" w:rsidRDefault="00EF3C10" w:rsidP="00716BA4">
      <w:pPr>
        <w:tabs>
          <w:tab w:val="left" w:pos="5040"/>
        </w:tabs>
      </w:pPr>
      <w:r w:rsidRPr="002A7EEC">
        <w:t>Начальник группы РЗРУ</w:t>
      </w:r>
      <w:r>
        <w:t xml:space="preserve"> ОКТ</w:t>
      </w:r>
      <w:r w:rsidRPr="002A7EEC">
        <w:tab/>
      </w:r>
      <w:r w:rsidRPr="002A7EEC">
        <w:tab/>
      </w:r>
      <w:r w:rsidRPr="002A7EEC">
        <w:tab/>
      </w:r>
      <w:r>
        <w:tab/>
      </w:r>
      <w:r w:rsidRPr="002A7EEC">
        <w:t>А.И. Песков</w:t>
      </w:r>
    </w:p>
    <w:p w:rsidR="00EF3C10" w:rsidRPr="002A7EEC" w:rsidRDefault="00EF3C10" w:rsidP="00716BA4">
      <w:pPr>
        <w:tabs>
          <w:tab w:val="left" w:pos="5040"/>
        </w:tabs>
        <w:jc w:val="center"/>
      </w:pPr>
    </w:p>
    <w:p w:rsidR="00EF3C10" w:rsidRDefault="00EF3C10" w:rsidP="00716BA4">
      <w:pPr>
        <w:tabs>
          <w:tab w:val="left" w:pos="5040"/>
        </w:tabs>
      </w:pPr>
    </w:p>
    <w:p w:rsidR="00EF3C10" w:rsidRDefault="00EF3C10" w:rsidP="00716BA4">
      <w:pPr>
        <w:tabs>
          <w:tab w:val="left" w:pos="5040"/>
        </w:tabs>
      </w:pPr>
    </w:p>
    <w:p w:rsidR="00EF3C10" w:rsidRPr="00716BA4" w:rsidRDefault="00EF3C10" w:rsidP="00716BA4">
      <w:pPr>
        <w:tabs>
          <w:tab w:val="left" w:pos="5040"/>
        </w:tabs>
        <w:rPr>
          <w:b/>
        </w:rPr>
      </w:pPr>
      <w:r w:rsidRPr="00716BA4">
        <w:rPr>
          <w:b/>
        </w:rPr>
        <w:t>СОГЛАСОВАНО:</w:t>
      </w:r>
    </w:p>
    <w:p w:rsidR="00EF3C10" w:rsidRPr="002A7EEC" w:rsidRDefault="00EF3C10" w:rsidP="00716BA4">
      <w:pPr>
        <w:jc w:val="center"/>
      </w:pPr>
    </w:p>
    <w:p w:rsidR="00EF3C10" w:rsidRPr="002A7EEC" w:rsidRDefault="00EF3C10" w:rsidP="00716BA4">
      <w:pPr>
        <w:jc w:val="center"/>
      </w:pPr>
    </w:p>
    <w:p w:rsidR="00EF3C10" w:rsidRPr="002A7EEC" w:rsidRDefault="00EF3C10" w:rsidP="00716BA4">
      <w:pPr>
        <w:tabs>
          <w:tab w:val="left" w:pos="5040"/>
        </w:tabs>
      </w:pPr>
      <w:hyperlink r:id="rId9" w:history="1">
        <w:r>
          <w:t>Начальник</w:t>
        </w:r>
      </w:hyperlink>
      <w:r>
        <w:t xml:space="preserve"> Группы СТО </w:t>
      </w:r>
      <w:r>
        <w:tab/>
      </w:r>
      <w:r>
        <w:tab/>
      </w:r>
      <w:r>
        <w:tab/>
      </w:r>
      <w:r>
        <w:tab/>
        <w:t>М.А. Доценко </w:t>
      </w:r>
    </w:p>
    <w:p w:rsidR="00EF3C10" w:rsidRPr="002A7EEC" w:rsidRDefault="00EF3C10" w:rsidP="00716BA4">
      <w:pPr>
        <w:jc w:val="center"/>
      </w:pPr>
    </w:p>
    <w:p w:rsidR="00EF3C10" w:rsidRPr="00863B4B" w:rsidRDefault="00EF3C10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DB2C62">
      <w:pPr>
        <w:suppressAutoHyphens/>
        <w:jc w:val="center"/>
        <w:rPr>
          <w:sz w:val="28"/>
          <w:szCs w:val="28"/>
        </w:rPr>
      </w:pPr>
    </w:p>
    <w:p w:rsidR="00EF3C10" w:rsidRDefault="00EF3C10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EF3C10" w:rsidRPr="002E20AB" w:rsidRDefault="00EF3C10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EF3C10" w:rsidRDefault="00EF3C10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</w:p>
    <w:p w:rsidR="00EF3C10" w:rsidRDefault="00EF3C10" w:rsidP="007B2668">
      <w:pPr>
        <w:pStyle w:val="Heading1"/>
        <w:keepNext w:val="0"/>
        <w:spacing w:before="12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EF3C10" w:rsidRPr="00846849" w:rsidRDefault="00EF3C10" w:rsidP="00DB2C62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EF3C10" w:rsidRPr="006908DA" w:rsidRDefault="00EF3C10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</w:t>
      </w:r>
      <w:r>
        <w:rPr>
          <w:b w:val="0"/>
          <w:sz w:val="28"/>
          <w:szCs w:val="28"/>
          <w:lang w:eastAsia="en-US"/>
        </w:rPr>
        <w:t xml:space="preserve"> ОКТ</w:t>
      </w:r>
      <w:r w:rsidRPr="006908DA">
        <w:rPr>
          <w:b w:val="0"/>
          <w:sz w:val="28"/>
          <w:szCs w:val="28"/>
          <w:lang w:eastAsia="en-US"/>
        </w:rPr>
        <w:t>.</w:t>
      </w:r>
    </w:p>
    <w:p w:rsidR="00EF3C10" w:rsidRPr="006908DA" w:rsidRDefault="00EF3C10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EF3C10" w:rsidRPr="006908DA" w:rsidRDefault="00EF3C10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10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EF3C10" w:rsidRPr="006908DA" w:rsidRDefault="00EF3C10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3579F3">
        <w:rPr>
          <w:b w:val="0"/>
          <w:sz w:val="28"/>
          <w:szCs w:val="28"/>
          <w:lang w:eastAsia="en-US"/>
        </w:rPr>
        <w:t xml:space="preserve">Время работы: в рабочие дни с </w:t>
      </w:r>
      <w:r>
        <w:rPr>
          <w:b w:val="0"/>
          <w:sz w:val="28"/>
          <w:szCs w:val="28"/>
          <w:lang w:eastAsia="en-US"/>
        </w:rPr>
        <w:t>9</w:t>
      </w:r>
      <w:r w:rsidRPr="003579F3">
        <w:rPr>
          <w:b w:val="0"/>
          <w:sz w:val="28"/>
          <w:szCs w:val="28"/>
          <w:lang w:eastAsia="en-US"/>
        </w:rPr>
        <w:t>-</w:t>
      </w:r>
      <w:r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до 16-30 по московскому  времени</w:t>
      </w:r>
      <w:r>
        <w:rPr>
          <w:b w:val="0"/>
          <w:sz w:val="28"/>
          <w:szCs w:val="28"/>
          <w:lang w:eastAsia="en-US"/>
        </w:rPr>
        <w:t>.</w:t>
      </w:r>
    </w:p>
    <w:p w:rsidR="00EF3C10" w:rsidRPr="00846849" w:rsidRDefault="00EF3C10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EF3C10" w:rsidRDefault="00EF3C10" w:rsidP="0048611F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716BA4">
        <w:rPr>
          <w:b w:val="0"/>
          <w:sz w:val="28"/>
          <w:szCs w:val="28"/>
          <w:lang w:eastAsia="en-US"/>
        </w:rPr>
        <w:t>Организация санаторно-курортного лечения детей сотрудников ФГУП «НИТИ им. А.П. Александрова».</w:t>
      </w:r>
    </w:p>
    <w:p w:rsidR="00EF3C10" w:rsidRDefault="00EF3C10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EF3C10" w:rsidRDefault="00EF3C10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FB42E4">
        <w:rPr>
          <w:kern w:val="28"/>
          <w:sz w:val="28"/>
          <w:szCs w:val="28"/>
          <w:lang w:eastAsia="en-US"/>
        </w:rPr>
        <w:t>1 </w:t>
      </w:r>
      <w:r>
        <w:rPr>
          <w:kern w:val="28"/>
          <w:sz w:val="28"/>
          <w:szCs w:val="28"/>
          <w:lang w:eastAsia="en-US"/>
        </w:rPr>
        <w:t>125 000</w:t>
      </w:r>
      <w:r w:rsidRPr="00716BA4">
        <w:rPr>
          <w:kern w:val="28"/>
          <w:sz w:val="28"/>
          <w:szCs w:val="28"/>
          <w:lang w:eastAsia="en-US"/>
        </w:rPr>
        <w:t xml:space="preserve"> </w:t>
      </w:r>
      <w:r>
        <w:rPr>
          <w:kern w:val="28"/>
          <w:sz w:val="28"/>
          <w:szCs w:val="28"/>
          <w:lang w:eastAsia="en-US"/>
        </w:rPr>
        <w:t>руб. 00</w:t>
      </w:r>
      <w:r w:rsidRPr="00FB42E4">
        <w:rPr>
          <w:kern w:val="28"/>
          <w:sz w:val="28"/>
          <w:szCs w:val="28"/>
          <w:lang w:eastAsia="en-US"/>
        </w:rPr>
        <w:t xml:space="preserve"> </w:t>
      </w:r>
      <w:r>
        <w:rPr>
          <w:kern w:val="28"/>
          <w:sz w:val="28"/>
          <w:szCs w:val="28"/>
          <w:lang w:eastAsia="en-US"/>
        </w:rPr>
        <w:t>коп</w:t>
      </w:r>
      <w:r w:rsidRPr="00FB42E4">
        <w:rPr>
          <w:kern w:val="28"/>
          <w:sz w:val="28"/>
          <w:szCs w:val="28"/>
          <w:lang w:eastAsia="en-US"/>
        </w:rPr>
        <w:t>.</w:t>
      </w:r>
    </w:p>
    <w:p w:rsidR="00EF3C10" w:rsidRDefault="00EF3C10" w:rsidP="00FB42E4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8108E6">
        <w:rPr>
          <w:kern w:val="28"/>
          <w:sz w:val="28"/>
          <w:szCs w:val="28"/>
          <w:lang w:eastAsia="en-US"/>
        </w:rPr>
        <w:t xml:space="preserve">Остальные и более подробные условия запроса предложений </w:t>
      </w:r>
      <w:r>
        <w:rPr>
          <w:kern w:val="28"/>
          <w:sz w:val="28"/>
          <w:szCs w:val="28"/>
          <w:lang w:eastAsia="en-US"/>
        </w:rPr>
        <w:t xml:space="preserve"> </w:t>
      </w:r>
      <w:r w:rsidRPr="008108E6">
        <w:rPr>
          <w:kern w:val="28"/>
          <w:sz w:val="28"/>
          <w:szCs w:val="28"/>
          <w:lang w:eastAsia="en-US"/>
        </w:rPr>
        <w:t>сформулированы в документации</w:t>
      </w:r>
      <w:r>
        <w:rPr>
          <w:kern w:val="28"/>
          <w:sz w:val="28"/>
          <w:szCs w:val="28"/>
          <w:lang w:eastAsia="en-US"/>
        </w:rPr>
        <w:t xml:space="preserve"> </w:t>
      </w:r>
      <w:r w:rsidRPr="008108E6">
        <w:rPr>
          <w:kern w:val="28"/>
          <w:sz w:val="28"/>
          <w:szCs w:val="28"/>
          <w:lang w:eastAsia="en-US"/>
        </w:rPr>
        <w:t>о закупке, являющейся неотъемлемым приложением к данному извещению.</w:t>
      </w:r>
    </w:p>
    <w:p w:rsidR="00EF3C10" w:rsidRPr="00846849" w:rsidRDefault="00EF3C10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EF3C10" w:rsidRPr="006908DA" w:rsidRDefault="00EF3C10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Hyperlink"/>
          <w:b w:val="0"/>
          <w:kern w:val="0"/>
          <w:sz w:val="28"/>
          <w:szCs w:val="28"/>
        </w:rPr>
        <w:t>://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zakupki</w:t>
      </w:r>
      <w:r w:rsidRPr="003337D2">
        <w:rPr>
          <w:rStyle w:val="Hyperlink"/>
          <w:b w:val="0"/>
          <w:kern w:val="0"/>
          <w:sz w:val="28"/>
          <w:szCs w:val="28"/>
        </w:rPr>
        <w:t>.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rosatom</w:t>
      </w:r>
      <w:r w:rsidRPr="003337D2">
        <w:rPr>
          <w:rStyle w:val="Hyperlink"/>
          <w:b w:val="0"/>
          <w:kern w:val="0"/>
          <w:sz w:val="28"/>
          <w:szCs w:val="28"/>
        </w:rPr>
        <w:t>.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ru</w:t>
      </w:r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1" w:history="1">
        <w:r w:rsidRPr="003337D2">
          <w:rPr>
            <w:rStyle w:val="Hyperlink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EF3C10" w:rsidRPr="00863B4B" w:rsidRDefault="00EF3C10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EF3C10" w:rsidRPr="0066457C" w:rsidRDefault="00EF3C10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6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863B4B" w:rsidRDefault="00EF3C10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EF3C10" w:rsidRDefault="00EF3C10" w:rsidP="006B4F6B">
      <w:pPr>
        <w:pStyle w:val="Heading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2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EF3C10" w:rsidRPr="0066457C" w:rsidRDefault="00EF3C10" w:rsidP="006B4F6B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6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 xml:space="preserve">11 </w:t>
      </w:r>
      <w:r w:rsidRPr="0066457C">
        <w:rPr>
          <w:b w:val="0"/>
          <w:sz w:val="28"/>
          <w:szCs w:val="28"/>
          <w:lang w:eastAsia="en-US"/>
        </w:rPr>
        <w:t>час.</w:t>
      </w:r>
      <w:r>
        <w:rPr>
          <w:b w:val="0"/>
          <w:sz w:val="28"/>
          <w:szCs w:val="28"/>
          <w:lang w:eastAsia="en-US"/>
        </w:rPr>
        <w:t>0</w:t>
      </w:r>
      <w:r w:rsidRPr="0066457C">
        <w:rPr>
          <w:b w:val="0"/>
          <w:sz w:val="28"/>
          <w:szCs w:val="28"/>
          <w:lang w:eastAsia="en-US"/>
        </w:rPr>
        <w:t>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Pr="00863B4B" w:rsidRDefault="00EF3C10" w:rsidP="007B2668">
      <w:pPr>
        <w:pStyle w:val="Heading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EF3C10" w:rsidRPr="0066457C" w:rsidRDefault="00EF3C10" w:rsidP="003337D2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9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апреля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  <w:r>
        <w:rPr>
          <w:b w:val="0"/>
          <w:sz w:val="28"/>
          <w:szCs w:val="28"/>
          <w:lang w:eastAsia="en-US"/>
        </w:rPr>
        <w:t>.</w:t>
      </w:r>
    </w:p>
    <w:p w:rsidR="00EF3C10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</w:p>
    <w:p w:rsidR="00EF3C10" w:rsidRPr="00FB42E4" w:rsidRDefault="00EF3C10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7B2668">
        <w:rPr>
          <w:kern w:val="28"/>
          <w:sz w:val="28"/>
          <w:szCs w:val="28"/>
          <w:lang w:eastAsia="en-US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F3C10" w:rsidRDefault="00EF3C10" w:rsidP="009A2C4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A2C4A">
        <w:rPr>
          <w:b w:val="0"/>
          <w:sz w:val="28"/>
          <w:szCs w:val="28"/>
          <w:lang w:eastAsia="en-US"/>
        </w:rPr>
        <w:t>Запрос предложений не является торгами по законодательству Российской Федерации и организатор имеет право, но не обязанность заключить договор с победителем.</w:t>
      </w:r>
    </w:p>
    <w:p w:rsidR="00EF3C10" w:rsidRDefault="00EF3C10" w:rsidP="003579F3">
      <w:pPr>
        <w:rPr>
          <w:lang w:eastAsia="en-US"/>
        </w:rPr>
      </w:pPr>
    </w:p>
    <w:sectPr w:rsidR="00EF3C10" w:rsidSect="007A19EB">
      <w:footerReference w:type="defaul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C10" w:rsidRDefault="00EF3C10" w:rsidP="006B4A00">
      <w:r>
        <w:separator/>
      </w:r>
    </w:p>
  </w:endnote>
  <w:endnote w:type="continuationSeparator" w:id="1">
    <w:p w:rsidR="00EF3C10" w:rsidRDefault="00EF3C10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C10" w:rsidRDefault="00EF3C10" w:rsidP="00A21B76">
    <w:pPr>
      <w:pStyle w:val="Footer"/>
      <w:jc w:val="right"/>
    </w:pPr>
    <w:fldSimple w:instr=" PAGE   \* MERGEFORMAT ">
      <w:r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C10" w:rsidRDefault="00EF3C10" w:rsidP="006B4A00">
      <w:r>
        <w:separator/>
      </w:r>
    </w:p>
  </w:footnote>
  <w:footnote w:type="continuationSeparator" w:id="1">
    <w:p w:rsidR="00EF3C10" w:rsidRDefault="00EF3C10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263E"/>
    <w:rsid w:val="0004605F"/>
    <w:rsid w:val="0006120F"/>
    <w:rsid w:val="00063836"/>
    <w:rsid w:val="00066FD4"/>
    <w:rsid w:val="00070B4B"/>
    <w:rsid w:val="0007304E"/>
    <w:rsid w:val="0007543A"/>
    <w:rsid w:val="0007609D"/>
    <w:rsid w:val="00080E04"/>
    <w:rsid w:val="00085381"/>
    <w:rsid w:val="00087B2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3749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C1E72"/>
    <w:rsid w:val="001C1EA8"/>
    <w:rsid w:val="001C312C"/>
    <w:rsid w:val="001D0102"/>
    <w:rsid w:val="001D31CC"/>
    <w:rsid w:val="001D33BD"/>
    <w:rsid w:val="001E3696"/>
    <w:rsid w:val="001E7410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A7EEC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2490D"/>
    <w:rsid w:val="00332692"/>
    <w:rsid w:val="003337D2"/>
    <w:rsid w:val="00337172"/>
    <w:rsid w:val="00340115"/>
    <w:rsid w:val="003418CD"/>
    <w:rsid w:val="00341907"/>
    <w:rsid w:val="00342079"/>
    <w:rsid w:val="00355758"/>
    <w:rsid w:val="003568FB"/>
    <w:rsid w:val="003579F3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106F"/>
    <w:rsid w:val="003D1C00"/>
    <w:rsid w:val="003D3EE0"/>
    <w:rsid w:val="003D4154"/>
    <w:rsid w:val="003E0E31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8611F"/>
    <w:rsid w:val="004903A5"/>
    <w:rsid w:val="0049080A"/>
    <w:rsid w:val="00492859"/>
    <w:rsid w:val="00497570"/>
    <w:rsid w:val="004A04B3"/>
    <w:rsid w:val="004A25C8"/>
    <w:rsid w:val="004A4369"/>
    <w:rsid w:val="004A506B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5FA7"/>
    <w:rsid w:val="0053740A"/>
    <w:rsid w:val="00541D93"/>
    <w:rsid w:val="00541E84"/>
    <w:rsid w:val="00545C20"/>
    <w:rsid w:val="005521EE"/>
    <w:rsid w:val="00553332"/>
    <w:rsid w:val="00554C21"/>
    <w:rsid w:val="0055555F"/>
    <w:rsid w:val="00556010"/>
    <w:rsid w:val="00563468"/>
    <w:rsid w:val="0056478A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C650A"/>
    <w:rsid w:val="005D1023"/>
    <w:rsid w:val="005D198C"/>
    <w:rsid w:val="005D701E"/>
    <w:rsid w:val="005E0DF8"/>
    <w:rsid w:val="005E4AD9"/>
    <w:rsid w:val="005F4228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96152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193C"/>
    <w:rsid w:val="006E262B"/>
    <w:rsid w:val="006E460F"/>
    <w:rsid w:val="006E7473"/>
    <w:rsid w:val="006F41AA"/>
    <w:rsid w:val="006F45E8"/>
    <w:rsid w:val="006F7C8B"/>
    <w:rsid w:val="00701D09"/>
    <w:rsid w:val="007103A1"/>
    <w:rsid w:val="00716BA4"/>
    <w:rsid w:val="0072336F"/>
    <w:rsid w:val="00726DAA"/>
    <w:rsid w:val="00726F82"/>
    <w:rsid w:val="0072747A"/>
    <w:rsid w:val="00740322"/>
    <w:rsid w:val="007417C5"/>
    <w:rsid w:val="00742332"/>
    <w:rsid w:val="007439C0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A19EB"/>
    <w:rsid w:val="007A2BCA"/>
    <w:rsid w:val="007A39B5"/>
    <w:rsid w:val="007A7F80"/>
    <w:rsid w:val="007B2668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08E6"/>
    <w:rsid w:val="00812B2A"/>
    <w:rsid w:val="00813FAB"/>
    <w:rsid w:val="00822DC0"/>
    <w:rsid w:val="00824819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1315"/>
    <w:rsid w:val="008858C7"/>
    <w:rsid w:val="008863BC"/>
    <w:rsid w:val="008877CD"/>
    <w:rsid w:val="0088791D"/>
    <w:rsid w:val="00891156"/>
    <w:rsid w:val="00892981"/>
    <w:rsid w:val="00894788"/>
    <w:rsid w:val="00894BD5"/>
    <w:rsid w:val="008954D2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2C95"/>
    <w:rsid w:val="009234B9"/>
    <w:rsid w:val="00925C3F"/>
    <w:rsid w:val="00926266"/>
    <w:rsid w:val="00926C79"/>
    <w:rsid w:val="009349A6"/>
    <w:rsid w:val="00934AA1"/>
    <w:rsid w:val="00944FAB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A2C4A"/>
    <w:rsid w:val="009A332A"/>
    <w:rsid w:val="009B5446"/>
    <w:rsid w:val="009C0DE0"/>
    <w:rsid w:val="009C220D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5006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86FCC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063C0"/>
    <w:rsid w:val="00C2127D"/>
    <w:rsid w:val="00C248F8"/>
    <w:rsid w:val="00C31B83"/>
    <w:rsid w:val="00C31EC3"/>
    <w:rsid w:val="00C32ABA"/>
    <w:rsid w:val="00C34B27"/>
    <w:rsid w:val="00C359F4"/>
    <w:rsid w:val="00C3666B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1B2D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25700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031D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3C10"/>
    <w:rsid w:val="00EF4462"/>
    <w:rsid w:val="00F019D7"/>
    <w:rsid w:val="00F037EA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Header">
    <w:name w:val="header"/>
    <w:basedOn w:val="Normal"/>
    <w:link w:val="HeaderChar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4D416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B3133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TableGrid">
    <w:name w:val="Table Grid"/>
    <w:basedOn w:val="TableNormal"/>
    <w:uiPriority w:val="99"/>
    <w:rsid w:val="00F72EF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Normal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Normal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Normal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NormalWeb">
    <w:name w:val="Normal (Web)"/>
    <w:basedOn w:val="Normal"/>
    <w:link w:val="NormalWebChar"/>
    <w:uiPriority w:val="99"/>
    <w:rsid w:val="004D2E85"/>
    <w:pPr>
      <w:spacing w:before="100" w:beforeAutospacing="1" w:after="100" w:afterAutospacing="1"/>
    </w:pPr>
  </w:style>
  <w:style w:type="paragraph" w:customStyle="1" w:styleId="a2">
    <w:name w:val="Таблица шапка"/>
    <w:basedOn w:val="Normal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NoSpacing">
    <w:name w:val="No Spacing"/>
    <w:uiPriority w:val="99"/>
    <w:qFormat/>
    <w:rsid w:val="00871C08"/>
    <w:rPr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Знак1"/>
    <w:basedOn w:val="Normal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DefaultParagraphFont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Normal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Footer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Normal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3763E7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locked/>
    <w:rsid w:val="009A2C4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417C5"/>
    <w:rPr>
      <w:rFonts w:ascii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716BA4"/>
    <w:rPr>
      <w:rFonts w:cs="Times New Roman"/>
      <w:lang w:bidi="ar-SA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16BA4"/>
    <w:rPr>
      <w:rFonts w:eastAsia="Calibri"/>
      <w:noProof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56478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77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ss-srv/Lists/NITIPosition/DispForm.aspx?ID=11&amp;RootFolder=*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458</Words>
  <Characters>2615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Алексей</cp:lastModifiedBy>
  <cp:revision>6</cp:revision>
  <cp:lastPrinted>2012-03-21T11:57:00Z</cp:lastPrinted>
  <dcterms:created xsi:type="dcterms:W3CDTF">2012-03-21T09:04:00Z</dcterms:created>
  <dcterms:modified xsi:type="dcterms:W3CDTF">2012-03-26T08:16:00Z</dcterms:modified>
</cp:coreProperties>
</file>