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545" w:rsidRPr="006634A8" w:rsidRDefault="006F0545" w:rsidP="001C6AC9">
      <w:pPr>
        <w:tabs>
          <w:tab w:val="left" w:pos="567"/>
        </w:tabs>
        <w:jc w:val="both"/>
        <w:rPr>
          <w:sz w:val="28"/>
          <w:szCs w:val="28"/>
        </w:rPr>
      </w:pPr>
      <w:r w:rsidRPr="00522213">
        <w:rPr>
          <w:b/>
          <w:bCs/>
        </w:rPr>
        <w:t>№</w:t>
      </w:r>
      <w:r>
        <w:rPr>
          <w:b/>
          <w:bCs/>
        </w:rPr>
        <w:t>1173 Блр1,2</w:t>
      </w:r>
      <w:r w:rsidRPr="00152AB4">
        <w:rPr>
          <w:b/>
          <w:bCs/>
        </w:rPr>
        <w:t>/</w:t>
      </w:r>
      <w:r>
        <w:rPr>
          <w:b/>
          <w:bCs/>
        </w:rPr>
        <w:t>П</w:t>
      </w:r>
      <w:r w:rsidRPr="00152AB4">
        <w:rPr>
          <w:b/>
          <w:bCs/>
        </w:rPr>
        <w:t>-1</w:t>
      </w:r>
      <w:r>
        <w:rPr>
          <w:b/>
          <w:bCs/>
        </w:rPr>
        <w:t>4-П-2 от 01.06.2015г.</w:t>
      </w:r>
    </w:p>
    <w:p w:rsidR="006F0545" w:rsidRPr="006634A8" w:rsidRDefault="006F0545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0545" w:rsidRPr="006634A8" w:rsidRDefault="006F0545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0545" w:rsidRPr="006634A8" w:rsidRDefault="006F0545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0545" w:rsidRDefault="006F0545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АО «НИАЭП», являющееся организатором открытого запроса предложений на право заключения договора по лоту </w:t>
      </w:r>
      <w:r w:rsidRPr="006634A8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1173</w:t>
      </w:r>
      <w:r w:rsidRPr="00956157">
        <w:rPr>
          <w:b/>
          <w:sz w:val="28"/>
          <w:szCs w:val="28"/>
        </w:rPr>
        <w:t xml:space="preserve"> Блр1,2/П-14 </w:t>
      </w:r>
      <w:r>
        <w:rPr>
          <w:b/>
          <w:sz w:val="28"/>
          <w:szCs w:val="28"/>
        </w:rPr>
        <w:t>«</w:t>
      </w:r>
      <w:r w:rsidRPr="00956157">
        <w:rPr>
          <w:b/>
          <w:sz w:val="28"/>
          <w:szCs w:val="28"/>
        </w:rPr>
        <w:t xml:space="preserve">Поставка </w:t>
      </w:r>
      <w:r w:rsidRPr="000A0C42">
        <w:rPr>
          <w:b/>
          <w:sz w:val="28"/>
          <w:szCs w:val="28"/>
        </w:rPr>
        <w:t>клапанов регулирующих DN 100-150 мм</w:t>
      </w:r>
      <w:r w:rsidRPr="00956157">
        <w:rPr>
          <w:b/>
          <w:sz w:val="28"/>
          <w:szCs w:val="28"/>
        </w:rPr>
        <w:t xml:space="preserve"> для сооружения энергоблоков №1 и №2 Белорусской АЭС</w:t>
      </w:r>
      <w:r w:rsidRPr="006634A8"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 (извещение о проведении запроса предложений и закупочная документация опубликованы «17»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февраля 2015 года в сети «Интернет» на официальном сайте</w:t>
      </w:r>
      <w:r>
        <w:t xml:space="preserve"> </w:t>
      </w:r>
      <w:r>
        <w:rPr>
          <w:sz w:val="28"/>
          <w:szCs w:val="28"/>
        </w:rPr>
        <w:t xml:space="preserve">о размещении заказов на поставки товаров, выполнение работ, оказание услуг </w:t>
      </w:r>
      <w:hyperlink r:id="rId4" w:history="1">
        <w:r>
          <w:rPr>
            <w:rStyle w:val="Hyperlink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 №</w:t>
      </w:r>
      <w:r w:rsidRPr="006634A8">
        <w:rPr>
          <w:sz w:val="28"/>
          <w:szCs w:val="28"/>
        </w:rPr>
        <w:t>31502039841</w:t>
      </w:r>
      <w:r>
        <w:rPr>
          <w:sz w:val="28"/>
          <w:szCs w:val="28"/>
        </w:rPr>
        <w:t xml:space="preserve"> и на официальном сайте по закупкам атомной отрасли http://zakupki.rosatom.ru, закупка №</w:t>
      </w:r>
      <w:r w:rsidRPr="006634A8">
        <w:rPr>
          <w:sz w:val="28"/>
          <w:szCs w:val="28"/>
        </w:rPr>
        <w:t>150217/0536/139</w:t>
      </w:r>
      <w:r>
        <w:rPr>
          <w:sz w:val="28"/>
          <w:szCs w:val="28"/>
        </w:rPr>
        <w:t xml:space="preserve">, </w:t>
      </w:r>
      <w:r w:rsidRPr="0099293B">
        <w:rPr>
          <w:spacing w:val="-6"/>
          <w:sz w:val="28"/>
          <w:szCs w:val="28"/>
        </w:rPr>
        <w:t xml:space="preserve">на электронной торговой площадке </w:t>
      </w:r>
      <w:r w:rsidRPr="0099293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5" w:history="1">
        <w:r w:rsidRPr="0099293B">
          <w:rPr>
            <w:rStyle w:val="Hyperlink"/>
            <w:sz w:val="28"/>
            <w:szCs w:val="28"/>
          </w:rPr>
          <w:t>www.a-k-d.ru</w:t>
        </w:r>
      </w:hyperlink>
      <w:r>
        <w:rPr>
          <w:rStyle w:val="Hyperlink"/>
        </w:rPr>
        <w:t xml:space="preserve">, </w:t>
      </w:r>
      <w:r w:rsidRPr="00FC2E5F">
        <w:rPr>
          <w:sz w:val="28"/>
          <w:szCs w:val="28"/>
        </w:rPr>
        <w:t>закупка №</w:t>
      </w:r>
      <w:r w:rsidRPr="006634A8">
        <w:rPr>
          <w:sz w:val="28"/>
          <w:szCs w:val="28"/>
        </w:rPr>
        <w:t>R026339</w:t>
      </w:r>
      <w:r>
        <w:rPr>
          <w:sz w:val="28"/>
          <w:szCs w:val="28"/>
        </w:rPr>
        <w:t xml:space="preserve">) сообщает о приостановке процедуры закупки в связи с принятием к рассмотрению Центральным арбитражным комитетом </w:t>
      </w:r>
      <w:bookmarkStart w:id="0" w:name="_GoBack"/>
      <w:bookmarkEnd w:id="0"/>
      <w:r>
        <w:rPr>
          <w:sz w:val="28"/>
          <w:szCs w:val="28"/>
        </w:rPr>
        <w:t>Госкорпорации «Росатом» жалобы участника запроса предложений.</w:t>
      </w:r>
    </w:p>
    <w:p w:rsidR="006F0545" w:rsidRDefault="006F0545"/>
    <w:sectPr w:rsidR="006F0545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07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0C42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0661D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2AB4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C6AC9"/>
    <w:rsid w:val="001D006C"/>
    <w:rsid w:val="001D332C"/>
    <w:rsid w:val="001D408B"/>
    <w:rsid w:val="001D48ED"/>
    <w:rsid w:val="001D4F50"/>
    <w:rsid w:val="001D6275"/>
    <w:rsid w:val="001D6840"/>
    <w:rsid w:val="001E079D"/>
    <w:rsid w:val="001E1253"/>
    <w:rsid w:val="001E1764"/>
    <w:rsid w:val="001E20C5"/>
    <w:rsid w:val="001E29B9"/>
    <w:rsid w:val="001E5EDD"/>
    <w:rsid w:val="001E7A21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14F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55CE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0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4079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213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36F4"/>
    <w:rsid w:val="005D47D1"/>
    <w:rsid w:val="005D5888"/>
    <w:rsid w:val="005E05C7"/>
    <w:rsid w:val="005E22CA"/>
    <w:rsid w:val="005E3915"/>
    <w:rsid w:val="005E3F1D"/>
    <w:rsid w:val="005E44E5"/>
    <w:rsid w:val="005E4E46"/>
    <w:rsid w:val="005E529C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34A8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545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1888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15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293B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2E5F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07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9407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6634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33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</Pages>
  <Words>148</Words>
  <Characters>849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6612</cp:lastModifiedBy>
  <cp:revision>4</cp:revision>
  <cp:lastPrinted>2015-03-02T11:53:00Z</cp:lastPrinted>
  <dcterms:created xsi:type="dcterms:W3CDTF">2013-11-15T06:43:00Z</dcterms:created>
  <dcterms:modified xsi:type="dcterms:W3CDTF">2015-06-01T16:24:00Z</dcterms:modified>
</cp:coreProperties>
</file>