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A86C13">
        <w:rPr>
          <w:bCs/>
        </w:rPr>
        <w:t>099</w:t>
      </w:r>
      <w:r w:rsidR="00A86C13" w:rsidRPr="00143CFF">
        <w:rPr>
          <w:bCs/>
        </w:rPr>
        <w:t>/</w:t>
      </w:r>
      <w:r w:rsidR="00D00920">
        <w:rPr>
          <w:bCs/>
        </w:rPr>
        <w:t>12-03</w:t>
      </w:r>
      <w:r w:rsidR="00B0101E">
        <w:rPr>
          <w:bCs/>
        </w:rPr>
        <w:t>/</w:t>
      </w:r>
      <w:r>
        <w:rPr>
          <w:bCs/>
        </w:rPr>
        <w:t>____</w:t>
      </w:r>
    </w:p>
    <w:p w:rsidR="002D45C0" w:rsidRPr="002D45C0" w:rsidRDefault="00143CFF" w:rsidP="002D45C0">
      <w:pPr>
        <w:jc w:val="right"/>
        <w:rPr>
          <w:bCs/>
        </w:rPr>
      </w:pPr>
      <w:r>
        <w:rPr>
          <w:bCs/>
        </w:rPr>
        <w:t>от «</w:t>
      </w:r>
      <w:r w:rsidR="003F0D36">
        <w:rPr>
          <w:bCs/>
        </w:rPr>
        <w:t>____</w:t>
      </w:r>
      <w:r w:rsidR="002D45C0">
        <w:rPr>
          <w:bCs/>
        </w:rPr>
        <w:t>»</w:t>
      </w:r>
      <w:r w:rsidR="003F0D36">
        <w:rPr>
          <w:bCs/>
        </w:rPr>
        <w:t>________</w:t>
      </w:r>
      <w:r>
        <w:rPr>
          <w:bCs/>
        </w:rPr>
        <w:t xml:space="preserve"> </w:t>
      </w:r>
      <w:r w:rsidR="002D45C0">
        <w:rPr>
          <w:bCs/>
        </w:rPr>
        <w:t>20</w:t>
      </w:r>
      <w:r w:rsidR="00A86C13" w:rsidRPr="00143CFF">
        <w:rPr>
          <w:bCs/>
        </w:rPr>
        <w:t>11</w:t>
      </w:r>
      <w:r w:rsidR="002D45C0"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</w:t>
      </w:r>
      <w:r w:rsidR="00D00920">
        <w:t>З</w:t>
      </w:r>
      <w:r>
        <w:t>АО «</w:t>
      </w:r>
      <w:proofErr w:type="spellStart"/>
      <w:r w:rsidR="00D00920">
        <w:t>Далур</w:t>
      </w:r>
      <w:proofErr w:type="spellEnd"/>
      <w:r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____________________/</w:t>
      </w:r>
      <w:r w:rsidR="00D00920">
        <w:t xml:space="preserve">А.А. Дементьев/                   </w:t>
      </w:r>
      <w:r>
        <w:t>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43CFF"/>
    <w:rsid w:val="0015148D"/>
    <w:rsid w:val="0018346D"/>
    <w:rsid w:val="002221D0"/>
    <w:rsid w:val="00295228"/>
    <w:rsid w:val="002D45C0"/>
    <w:rsid w:val="00321A9D"/>
    <w:rsid w:val="00344DB4"/>
    <w:rsid w:val="003F0D36"/>
    <w:rsid w:val="003F2A7C"/>
    <w:rsid w:val="004D2C23"/>
    <w:rsid w:val="004D7D16"/>
    <w:rsid w:val="0052079F"/>
    <w:rsid w:val="00572F4F"/>
    <w:rsid w:val="00664B58"/>
    <w:rsid w:val="00690AB5"/>
    <w:rsid w:val="007046E6"/>
    <w:rsid w:val="00833839"/>
    <w:rsid w:val="00864723"/>
    <w:rsid w:val="008F0463"/>
    <w:rsid w:val="00900DD5"/>
    <w:rsid w:val="00974923"/>
    <w:rsid w:val="009A471A"/>
    <w:rsid w:val="009B5F4C"/>
    <w:rsid w:val="00A10044"/>
    <w:rsid w:val="00A52536"/>
    <w:rsid w:val="00A86C13"/>
    <w:rsid w:val="00B0101E"/>
    <w:rsid w:val="00D00920"/>
    <w:rsid w:val="00D361A3"/>
    <w:rsid w:val="00D4254B"/>
    <w:rsid w:val="00D5507C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АНТИКОРРУПЦИОННАЯ_ОГОВОРКА[2]</Template>
  <TotalTime>0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 </cp:lastModifiedBy>
  <cp:revision>2</cp:revision>
  <cp:lastPrinted>2011-06-16T12:22:00Z</cp:lastPrinted>
  <dcterms:created xsi:type="dcterms:W3CDTF">2011-06-21T02:21:00Z</dcterms:created>
  <dcterms:modified xsi:type="dcterms:W3CDTF">2011-06-21T02:21:00Z</dcterms:modified>
</cp:coreProperties>
</file>