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11533A" w:rsidRPr="005942D4">
        <w:tc>
          <w:tcPr>
            <w:tcW w:w="4001" w:type="dxa"/>
            <w:gridSpan w:val="2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11533A" w:rsidRPr="005942D4">
        <w:tc>
          <w:tcPr>
            <w:tcW w:w="4140" w:type="dxa"/>
            <w:gridSpan w:val="3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11533A" w:rsidRPr="005942D4" w:rsidRDefault="0011533A" w:rsidP="0004633E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11533A" w:rsidRPr="005942D4">
        <w:tc>
          <w:tcPr>
            <w:tcW w:w="1971" w:type="dxa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11533A" w:rsidRPr="005942D4">
        <w:tc>
          <w:tcPr>
            <w:tcW w:w="1971" w:type="dxa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11533A" w:rsidRPr="005942D4">
        <w:tc>
          <w:tcPr>
            <w:tcW w:w="1971" w:type="dxa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11533A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11533A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11533A" w:rsidRPr="005942D4">
        <w:trPr>
          <w:gridAfter w:val="3"/>
          <w:wAfter w:w="5847" w:type="dxa"/>
        </w:trPr>
        <w:tc>
          <w:tcPr>
            <w:tcW w:w="1971" w:type="dxa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11533A" w:rsidRPr="005942D4">
        <w:trPr>
          <w:gridAfter w:val="3"/>
          <w:wAfter w:w="5847" w:type="dxa"/>
        </w:trPr>
        <w:tc>
          <w:tcPr>
            <w:tcW w:w="1971" w:type="dxa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11533A" w:rsidRPr="005942D4">
        <w:trPr>
          <w:gridAfter w:val="4"/>
          <w:wAfter w:w="5986" w:type="dxa"/>
        </w:trPr>
        <w:tc>
          <w:tcPr>
            <w:tcW w:w="1971" w:type="dxa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11533A" w:rsidRPr="005942D4" w:rsidRDefault="0011533A" w:rsidP="0004633E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11533A" w:rsidRPr="00563FFA" w:rsidRDefault="0011533A" w:rsidP="007D34D5">
      <w:pPr>
        <w:jc w:val="center"/>
        <w:rPr>
          <w:sz w:val="28"/>
          <w:szCs w:val="28"/>
        </w:rPr>
      </w:pPr>
    </w:p>
    <w:p w:rsidR="0011533A" w:rsidRPr="00563FFA" w:rsidRDefault="0011533A" w:rsidP="007D34D5">
      <w:pPr>
        <w:pStyle w:val="110"/>
        <w:keepNext w:val="0"/>
        <w:rPr>
          <w:sz w:val="28"/>
          <w:szCs w:val="28"/>
        </w:rPr>
      </w:pPr>
    </w:p>
    <w:p w:rsidR="0011533A" w:rsidRPr="00563FFA" w:rsidRDefault="0011533A" w:rsidP="007D34D5">
      <w:pPr>
        <w:jc w:val="center"/>
        <w:rPr>
          <w:sz w:val="28"/>
          <w:szCs w:val="28"/>
        </w:rPr>
      </w:pPr>
    </w:p>
    <w:p w:rsidR="0011533A" w:rsidRPr="00563FFA" w:rsidRDefault="0011533A" w:rsidP="007D34D5">
      <w:pPr>
        <w:jc w:val="center"/>
        <w:rPr>
          <w:sz w:val="28"/>
          <w:szCs w:val="28"/>
        </w:rPr>
      </w:pPr>
    </w:p>
    <w:p w:rsidR="0011533A" w:rsidRPr="00563FFA" w:rsidRDefault="0011533A" w:rsidP="007D34D5">
      <w:pPr>
        <w:jc w:val="center"/>
        <w:rPr>
          <w:sz w:val="28"/>
          <w:szCs w:val="28"/>
        </w:rPr>
      </w:pPr>
    </w:p>
    <w:p w:rsidR="0011533A" w:rsidRPr="00563FFA" w:rsidRDefault="0011533A" w:rsidP="007D34D5">
      <w:pPr>
        <w:jc w:val="center"/>
        <w:rPr>
          <w:sz w:val="28"/>
          <w:szCs w:val="28"/>
        </w:rPr>
      </w:pPr>
    </w:p>
    <w:p w:rsidR="0011533A" w:rsidRPr="00563FFA" w:rsidRDefault="0011533A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18586781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11533A" w:rsidRPr="00BA276C" w:rsidRDefault="0011533A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bCs/>
          <w:i/>
          <w:iCs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11533A" w:rsidRPr="00E10771" w:rsidRDefault="0011533A" w:rsidP="007D34D5">
      <w:pPr>
        <w:jc w:val="center"/>
        <w:rPr>
          <w:b/>
          <w:bCs/>
          <w:i/>
          <w:iCs/>
        </w:rPr>
      </w:pPr>
      <w:r w:rsidRPr="00BA276C">
        <w:rPr>
          <w:sz w:val="28"/>
          <w:szCs w:val="28"/>
        </w:rPr>
        <w:t xml:space="preserve">на право заключения договора на поставку </w:t>
      </w:r>
      <w:r>
        <w:rPr>
          <w:sz w:val="28"/>
          <w:szCs w:val="28"/>
        </w:rPr>
        <w:t>датчиков</w:t>
      </w:r>
    </w:p>
    <w:p w:rsidR="0011533A" w:rsidRPr="00563FFA" w:rsidRDefault="0011533A" w:rsidP="007D34D5">
      <w:pPr>
        <w:jc w:val="center"/>
        <w:rPr>
          <w:sz w:val="28"/>
          <w:szCs w:val="28"/>
        </w:rPr>
      </w:pPr>
    </w:p>
    <w:p w:rsidR="0011533A" w:rsidRPr="00563FFA" w:rsidRDefault="0011533A" w:rsidP="007D34D5">
      <w:pPr>
        <w:jc w:val="center"/>
        <w:rPr>
          <w:sz w:val="28"/>
          <w:szCs w:val="28"/>
        </w:rPr>
      </w:pPr>
    </w:p>
    <w:p w:rsidR="0011533A" w:rsidRDefault="0011533A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11533A" w:rsidRDefault="0011533A" w:rsidP="007D34D5">
      <w:pPr>
        <w:jc w:val="center"/>
        <w:rPr>
          <w:sz w:val="28"/>
          <w:szCs w:val="28"/>
        </w:rPr>
      </w:pPr>
    </w:p>
    <w:p w:rsidR="0011533A" w:rsidRDefault="0011533A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</w:t>
      </w:r>
      <w:r>
        <w:rPr>
          <w:sz w:val="28"/>
          <w:szCs w:val="28"/>
        </w:rPr>
        <w:t>14</w:t>
      </w:r>
      <w:r w:rsidRPr="00266B57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770-15/ОЗ-146-ЗЦ-Э</w:t>
      </w:r>
    </w:p>
    <w:p w:rsidR="0011533A" w:rsidRPr="00563FFA" w:rsidRDefault="0011533A" w:rsidP="007D34D5">
      <w:pPr>
        <w:jc w:val="center"/>
        <w:rPr>
          <w:sz w:val="28"/>
          <w:szCs w:val="28"/>
        </w:rPr>
      </w:pPr>
    </w:p>
    <w:p w:rsidR="0011533A" w:rsidRPr="00563FFA" w:rsidRDefault="0011533A" w:rsidP="007D34D5">
      <w:pPr>
        <w:jc w:val="center"/>
        <w:rPr>
          <w:sz w:val="28"/>
          <w:szCs w:val="28"/>
        </w:rPr>
      </w:pPr>
    </w:p>
    <w:p w:rsidR="0011533A" w:rsidRPr="00563FFA" w:rsidRDefault="0011533A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11533A" w:rsidRPr="00563FFA" w:rsidRDefault="0011533A" w:rsidP="007D34D5">
      <w:pPr>
        <w:jc w:val="center"/>
        <w:rPr>
          <w:sz w:val="28"/>
          <w:szCs w:val="28"/>
        </w:rPr>
      </w:pPr>
    </w:p>
    <w:p w:rsidR="0011533A" w:rsidRPr="00563FFA" w:rsidRDefault="0011533A" w:rsidP="007D34D5">
      <w:pPr>
        <w:jc w:val="center"/>
        <w:rPr>
          <w:sz w:val="28"/>
          <w:szCs w:val="28"/>
        </w:rPr>
      </w:pPr>
    </w:p>
    <w:p w:rsidR="0011533A" w:rsidRPr="00563FFA" w:rsidRDefault="0011533A" w:rsidP="007D34D5">
      <w:pPr>
        <w:jc w:val="center"/>
        <w:rPr>
          <w:sz w:val="28"/>
          <w:szCs w:val="28"/>
        </w:rPr>
      </w:pPr>
    </w:p>
    <w:p w:rsidR="0011533A" w:rsidRPr="00563FFA" w:rsidRDefault="0011533A" w:rsidP="007D34D5">
      <w:pPr>
        <w:jc w:val="center"/>
        <w:rPr>
          <w:sz w:val="28"/>
          <w:szCs w:val="28"/>
        </w:rPr>
      </w:pPr>
    </w:p>
    <w:p w:rsidR="0011533A" w:rsidRPr="00563FFA" w:rsidRDefault="0011533A" w:rsidP="007D34D5">
      <w:pPr>
        <w:jc w:val="center"/>
        <w:rPr>
          <w:sz w:val="28"/>
          <w:szCs w:val="28"/>
        </w:rPr>
      </w:pPr>
    </w:p>
    <w:p w:rsidR="0011533A" w:rsidRPr="00563FFA" w:rsidRDefault="0011533A" w:rsidP="007D34D5">
      <w:pPr>
        <w:jc w:val="center"/>
        <w:rPr>
          <w:sz w:val="28"/>
          <w:szCs w:val="28"/>
        </w:rPr>
      </w:pPr>
    </w:p>
    <w:p w:rsidR="0011533A" w:rsidRPr="00563FFA" w:rsidRDefault="0011533A" w:rsidP="007D34D5">
      <w:pPr>
        <w:jc w:val="center"/>
        <w:rPr>
          <w:sz w:val="28"/>
          <w:szCs w:val="28"/>
        </w:rPr>
      </w:pPr>
    </w:p>
    <w:p w:rsidR="0011533A" w:rsidRPr="00563FFA" w:rsidRDefault="0011533A" w:rsidP="007D34D5">
      <w:pPr>
        <w:jc w:val="center"/>
        <w:rPr>
          <w:sz w:val="28"/>
          <w:szCs w:val="28"/>
        </w:rPr>
      </w:pPr>
    </w:p>
    <w:p w:rsidR="0011533A" w:rsidRPr="00563FFA" w:rsidRDefault="0011533A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11533A" w:rsidRPr="00563FFA" w:rsidRDefault="0011533A" w:rsidP="00CA2886">
      <w:pPr>
        <w:sectPr w:rsidR="0011533A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11533A" w:rsidRPr="00563FFA" w:rsidRDefault="0011533A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8586782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5"/>
      <w:bookmarkEnd w:id="6"/>
      <w:bookmarkEnd w:id="7"/>
    </w:p>
    <w:p w:rsidR="0011533A" w:rsidRPr="00563FFA" w:rsidRDefault="0011533A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11533A" w:rsidRDefault="0011533A">
      <w:pPr>
        <w:pStyle w:val="TOC1"/>
        <w:rPr>
          <w:rFonts w:ascii="Calibri" w:hAnsi="Calibri" w:cs="Calibri"/>
          <w:sz w:val="22"/>
          <w:szCs w:val="22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18586781" w:history="1">
        <w:r w:rsidRPr="00AD2B59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533A" w:rsidRDefault="0011533A">
      <w:pPr>
        <w:pStyle w:val="TOC1"/>
        <w:rPr>
          <w:rFonts w:ascii="Calibri" w:hAnsi="Calibri" w:cs="Calibri"/>
          <w:sz w:val="22"/>
          <w:szCs w:val="22"/>
        </w:rPr>
      </w:pPr>
      <w:hyperlink w:anchor="_Toc418586782" w:history="1">
        <w:r w:rsidRPr="00AD2B59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533A" w:rsidRDefault="0011533A">
      <w:pPr>
        <w:pStyle w:val="TOC1"/>
        <w:rPr>
          <w:rFonts w:ascii="Calibri" w:hAnsi="Calibri" w:cs="Calibri"/>
          <w:sz w:val="22"/>
          <w:szCs w:val="22"/>
        </w:rPr>
      </w:pPr>
      <w:hyperlink w:anchor="_Toc418586783" w:history="1">
        <w:r w:rsidRPr="00AD2B59">
          <w:rPr>
            <w:rStyle w:val="Hyperlink"/>
          </w:rPr>
          <w:t>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533A" w:rsidRDefault="0011533A">
      <w:pPr>
        <w:pStyle w:val="TOC1"/>
        <w:rPr>
          <w:rFonts w:ascii="Calibri" w:hAnsi="Calibri" w:cs="Calibri"/>
          <w:sz w:val="22"/>
          <w:szCs w:val="22"/>
        </w:rPr>
      </w:pPr>
      <w:hyperlink w:anchor="_Toc418586784" w:history="1">
        <w:r w:rsidRPr="00AD2B59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533A" w:rsidRDefault="0011533A">
      <w:pPr>
        <w:pStyle w:val="TOC1"/>
        <w:rPr>
          <w:rFonts w:ascii="Calibri" w:hAnsi="Calibri" w:cs="Calibri"/>
          <w:sz w:val="22"/>
          <w:szCs w:val="22"/>
        </w:rPr>
      </w:pPr>
      <w:hyperlink w:anchor="_Toc418586785" w:history="1">
        <w:r w:rsidRPr="00AD2B59">
          <w:rPr>
            <w:rStyle w:val="Hyperlink"/>
          </w:rPr>
          <w:t>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533A" w:rsidRDefault="0011533A">
      <w:pPr>
        <w:pStyle w:val="TOC1"/>
        <w:rPr>
          <w:rFonts w:ascii="Calibri" w:hAnsi="Calibri" w:cs="Calibri"/>
          <w:sz w:val="22"/>
          <w:szCs w:val="22"/>
        </w:rPr>
      </w:pPr>
      <w:hyperlink w:anchor="_Toc418586786" w:history="1">
        <w:r w:rsidRPr="00AD2B59">
          <w:rPr>
            <w:rStyle w:val="Hyperlink"/>
          </w:rPr>
          <w:t>2.1.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533A" w:rsidRDefault="0011533A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7" w:history="1">
        <w:r w:rsidRPr="00AD2B59">
          <w:rPr>
            <w:rStyle w:val="Hyperlink"/>
          </w:rPr>
          <w:t>2.1.1.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533A" w:rsidRDefault="0011533A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8" w:history="1">
        <w:r w:rsidRPr="00AD2B59">
          <w:rPr>
            <w:rStyle w:val="Hyperlink"/>
          </w:rPr>
          <w:t>2.1.2.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11533A" w:rsidRDefault="0011533A">
      <w:pPr>
        <w:pStyle w:val="TOC1"/>
        <w:rPr>
          <w:rFonts w:ascii="Calibri" w:hAnsi="Calibri" w:cs="Calibri"/>
          <w:sz w:val="22"/>
          <w:szCs w:val="22"/>
        </w:rPr>
      </w:pPr>
      <w:hyperlink w:anchor="_Toc418586789" w:history="1">
        <w:r w:rsidRPr="00AD2B59">
          <w:rPr>
            <w:rStyle w:val="Hyperlink"/>
          </w:rPr>
          <w:t>2.2.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11533A" w:rsidRDefault="0011533A">
      <w:pPr>
        <w:pStyle w:val="TOC1"/>
        <w:rPr>
          <w:rFonts w:ascii="Calibri" w:hAnsi="Calibri" w:cs="Calibri"/>
          <w:sz w:val="22"/>
          <w:szCs w:val="22"/>
        </w:rPr>
      </w:pPr>
      <w:hyperlink w:anchor="_Toc418586790" w:history="1">
        <w:r w:rsidRPr="00AD2B59">
          <w:rPr>
            <w:rStyle w:val="Hyperlink"/>
          </w:rPr>
          <w:t>3.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11533A" w:rsidRDefault="0011533A">
      <w:pPr>
        <w:pStyle w:val="TOC1"/>
        <w:rPr>
          <w:rFonts w:ascii="Calibri" w:hAnsi="Calibri" w:cs="Calibri"/>
          <w:sz w:val="22"/>
          <w:szCs w:val="22"/>
        </w:rPr>
      </w:pPr>
      <w:hyperlink w:anchor="_Toc418586791" w:history="1">
        <w:r w:rsidRPr="00AD2B59">
          <w:rPr>
            <w:rStyle w:val="Hyperlink"/>
          </w:rPr>
          <w:t>4.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11533A" w:rsidRDefault="0011533A">
      <w:pPr>
        <w:pStyle w:val="TOC1"/>
        <w:rPr>
          <w:rFonts w:ascii="Calibri" w:hAnsi="Calibri" w:cs="Calibri"/>
          <w:sz w:val="22"/>
          <w:szCs w:val="22"/>
        </w:rPr>
      </w:pPr>
      <w:hyperlink w:anchor="_Toc418586792" w:history="1">
        <w:r w:rsidRPr="00AD2B59">
          <w:rPr>
            <w:rStyle w:val="Hyperlink"/>
          </w:rPr>
          <w:t>5.1.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11533A" w:rsidRPr="005C1E93" w:rsidRDefault="0011533A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3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З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аявка на участие в закупке (форма 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_Toc418586793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11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11533A" w:rsidRPr="005C1E93" w:rsidRDefault="0011533A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4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принадлежности к субъектам малого и среднего предпринимательства (форма 1.1)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_Toc418586794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16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11533A" w:rsidRPr="005C1E93" w:rsidRDefault="0011533A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5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цепочке собственников, включая бенефициаров (в том числе конечных) (форма 1.2)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_Toc418586795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18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11533A" w:rsidRPr="005C1E93" w:rsidRDefault="0011533A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22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11533A" w:rsidRDefault="0011533A">
      <w:pPr>
        <w:pStyle w:val="TOC1"/>
        <w:rPr>
          <w:rFonts w:ascii="Calibri" w:hAnsi="Calibri" w:cs="Calibri"/>
          <w:sz w:val="22"/>
          <w:szCs w:val="22"/>
        </w:rPr>
      </w:pPr>
      <w:hyperlink w:anchor="_Toc418586797" w:history="1">
        <w:r w:rsidRPr="00AD2B59">
          <w:rPr>
            <w:rStyle w:val="Hyperlink"/>
            <w:b/>
            <w:bCs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11533A" w:rsidRDefault="0011533A">
      <w:pPr>
        <w:pStyle w:val="TOC1"/>
        <w:rPr>
          <w:rFonts w:ascii="Calibri" w:hAnsi="Calibri" w:cs="Calibri"/>
          <w:sz w:val="22"/>
          <w:szCs w:val="22"/>
        </w:rPr>
      </w:pPr>
      <w:hyperlink w:anchor="_Toc418586798" w:history="1">
        <w:r w:rsidRPr="00AD2B59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11533A" w:rsidRPr="00563FFA" w:rsidRDefault="0011533A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D4043B">
        <w:fldChar w:fldCharType="end"/>
      </w:r>
    </w:p>
    <w:p w:rsidR="0011533A" w:rsidRPr="00563FFA" w:rsidRDefault="0011533A" w:rsidP="005D6E3F">
      <w:pPr>
        <w:rPr>
          <w:sz w:val="28"/>
          <w:szCs w:val="28"/>
        </w:rPr>
      </w:pPr>
    </w:p>
    <w:p w:rsidR="0011533A" w:rsidRPr="00563FFA" w:rsidRDefault="0011533A" w:rsidP="00600E86"/>
    <w:p w:rsidR="0011533A" w:rsidRPr="00563FFA" w:rsidRDefault="0011533A" w:rsidP="00600E86">
      <w:pPr>
        <w:sectPr w:rsidR="0011533A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1533A" w:rsidRPr="00563FFA" w:rsidRDefault="0011533A" w:rsidP="004B3019">
      <w:pPr>
        <w:rPr>
          <w:sz w:val="28"/>
          <w:szCs w:val="28"/>
        </w:rPr>
      </w:pPr>
      <w:bookmarkStart w:id="8" w:name="_Toc397064010"/>
    </w:p>
    <w:p w:rsidR="0011533A" w:rsidRPr="00563FFA" w:rsidRDefault="0011533A" w:rsidP="00B47977">
      <w:pPr>
        <w:pStyle w:val="Heading1"/>
        <w:numPr>
          <w:ilvl w:val="0"/>
          <w:numId w:val="3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586783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Pr="00563FFA">
        <w:rPr>
          <w:sz w:val="28"/>
          <w:szCs w:val="28"/>
        </w:rPr>
        <w:t>ЗАКУПКИ</w:t>
      </w:r>
      <w:bookmarkEnd w:id="11"/>
    </w:p>
    <w:p w:rsidR="0011533A" w:rsidRPr="00563FFA" w:rsidRDefault="0011533A" w:rsidP="00347B82">
      <w:pPr>
        <w:rPr>
          <w:sz w:val="28"/>
          <w:szCs w:val="28"/>
        </w:rPr>
      </w:pPr>
    </w:p>
    <w:p w:rsidR="0011533A" w:rsidRPr="0099548E" w:rsidRDefault="0011533A" w:rsidP="00B47977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11533A" w:rsidRPr="004B0F9E" w:rsidRDefault="0011533A" w:rsidP="00B47977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63FFA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29.04.201</w:t>
      </w:r>
      <w:r>
        <w:rPr>
          <w:rFonts w:ascii="Times New Roman" w:hAnsi="Times New Roman" w:cs="Times New Roman"/>
          <w:sz w:val="28"/>
          <w:szCs w:val="28"/>
        </w:rPr>
        <w:t>5 г. № 72),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Госкорпорации «Росатом» от 29.04.2015 г.  № 1/431-П.</w:t>
      </w:r>
    </w:p>
    <w:p w:rsidR="0011533A" w:rsidRDefault="0011533A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11533A" w:rsidRPr="00563FFA" w:rsidRDefault="0011533A" w:rsidP="00B47977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 w:cs="Times New Roman"/>
          <w:spacing w:val="-6"/>
          <w:sz w:val="28"/>
          <w:szCs w:val="28"/>
        </w:rPr>
        <w:t>датчиков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11533A" w:rsidRPr="00563FFA" w:rsidRDefault="0011533A" w:rsidP="00B47977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11533A" w:rsidRPr="00563F70" w:rsidRDefault="0011533A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11533A" w:rsidRPr="00563F70" w:rsidRDefault="0011533A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11533A" w:rsidRPr="00563FFA" w:rsidRDefault="0011533A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11533A" w:rsidRPr="00563FFA" w:rsidRDefault="0011533A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11533A" w:rsidRPr="00563FFA" w:rsidRDefault="0011533A" w:rsidP="00B47977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11533A" w:rsidRPr="00563FFA" w:rsidRDefault="0011533A" w:rsidP="00B47977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>поставка датчиков.</w:t>
      </w:r>
    </w:p>
    <w:p w:rsidR="0011533A" w:rsidRDefault="0011533A" w:rsidP="0094561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11533A" w:rsidRDefault="0011533A" w:rsidP="0094561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4561B">
        <w:rPr>
          <w:b/>
          <w:bCs/>
          <w:sz w:val="28"/>
          <w:szCs w:val="28"/>
        </w:rPr>
        <w:t xml:space="preserve">- в случае выплаты аванса Поставщику: </w:t>
      </w:r>
      <w:r>
        <w:rPr>
          <w:sz w:val="28"/>
          <w:szCs w:val="28"/>
        </w:rPr>
        <w:t>начало поставки – с даты перечисления 30 % на р/с Поставщика, окончание поставки – в течение 5 недель с даты перечисления аванса на р/с Поставщика.</w:t>
      </w:r>
    </w:p>
    <w:p w:rsidR="0011533A" w:rsidRPr="0094561B" w:rsidRDefault="0011533A" w:rsidP="0094561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4561B">
        <w:rPr>
          <w:b/>
          <w:bCs/>
          <w:sz w:val="28"/>
          <w:szCs w:val="28"/>
        </w:rPr>
        <w:t>- в случае отказа Поставщика от аванса</w:t>
      </w:r>
      <w:r>
        <w:rPr>
          <w:sz w:val="28"/>
          <w:szCs w:val="28"/>
        </w:rPr>
        <w:t>: начало поставки – с даты заключения договора, окончание поставки – в течение 5 недель с даты заключения договора.</w:t>
      </w:r>
    </w:p>
    <w:p w:rsidR="0011533A" w:rsidRDefault="0011533A" w:rsidP="0094561B">
      <w:pPr>
        <w:tabs>
          <w:tab w:val="left" w:pos="1134"/>
        </w:tabs>
        <w:ind w:firstLine="709"/>
        <w:jc w:val="both"/>
        <w:rPr>
          <w:color w:val="FF0000"/>
          <w:sz w:val="28"/>
          <w:szCs w:val="28"/>
        </w:rPr>
      </w:pP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Москва, ул. Генерала Белова, д.14, силами и средствами Поставщика.</w:t>
      </w:r>
    </w:p>
    <w:p w:rsidR="0011533A" w:rsidRPr="00563FFA" w:rsidRDefault="0011533A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</w:t>
      </w:r>
      <w:bookmarkStart w:id="12" w:name="_GoBack"/>
      <w:bookmarkEnd w:id="12"/>
      <w:r w:rsidRPr="00D12385">
        <w:rPr>
          <w:sz w:val="28"/>
          <w:szCs w:val="28"/>
        </w:rPr>
        <w:t>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11533A" w:rsidRPr="00563FFA" w:rsidRDefault="0011533A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11533A" w:rsidRPr="006C3F5E" w:rsidRDefault="0011533A" w:rsidP="00B47977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>
        <w:rPr>
          <w:rFonts w:ascii="Times New Roman" w:hAnsi="Times New Roman" w:cs="Times New Roman"/>
          <w:sz w:val="28"/>
          <w:szCs w:val="28"/>
        </w:rPr>
        <w:t xml:space="preserve">Аванс – </w:t>
      </w:r>
      <w:r w:rsidRPr="006C3F5E">
        <w:rPr>
          <w:rFonts w:ascii="Times New Roman" w:hAnsi="Times New Roman" w:cs="Times New Roman"/>
          <w:b/>
          <w:bCs/>
          <w:sz w:val="28"/>
          <w:szCs w:val="28"/>
        </w:rPr>
        <w:t>предусмотрен</w:t>
      </w:r>
      <w:r w:rsidRPr="006C3F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1533A" w:rsidRDefault="0011533A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6C3F5E">
        <w:rPr>
          <w:sz w:val="28"/>
          <w:szCs w:val="28"/>
        </w:rPr>
        <w:t xml:space="preserve">          Порядок оплаты – безналичный расчет.</w:t>
      </w:r>
      <w:r>
        <w:rPr>
          <w:sz w:val="28"/>
          <w:szCs w:val="28"/>
        </w:rPr>
        <w:t xml:space="preserve"> Оплата производится в два этапа:</w:t>
      </w:r>
    </w:p>
    <w:p w:rsidR="0011533A" w:rsidRDefault="0011533A" w:rsidP="00D33B07">
      <w:pPr>
        <w:tabs>
          <w:tab w:val="left" w:pos="0"/>
          <w:tab w:val="left" w:pos="1134"/>
        </w:tabs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Этап 1. Заказчик перечисляет авансовый платеж в размере 30% цены договора на расчетный счет Поставщика в течение 5 (пяти) рабочих дней с даты выставления счета Поставщиком. </w:t>
      </w:r>
      <w:r w:rsidRPr="006C3F5E">
        <w:rPr>
          <w:b/>
          <w:bCs/>
          <w:sz w:val="28"/>
          <w:szCs w:val="28"/>
        </w:rPr>
        <w:t>Обеспечение возврата аванса не требуется по</w:t>
      </w:r>
      <w:r>
        <w:rPr>
          <w:b/>
          <w:bCs/>
          <w:sz w:val="28"/>
          <w:szCs w:val="28"/>
        </w:rPr>
        <w:t xml:space="preserve"> решению руководителя Заказчика (издано локальное распоряжение).</w:t>
      </w:r>
    </w:p>
    <w:p w:rsidR="0011533A" w:rsidRDefault="0011533A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Этап 2. Окончательный расчет (70% цены договора) производится Заказчиком в течение 10 дней с момента фактической приемки товара </w:t>
      </w:r>
      <w:r w:rsidRPr="006C3F5E">
        <w:rPr>
          <w:sz w:val="28"/>
          <w:szCs w:val="28"/>
        </w:rPr>
        <w:t xml:space="preserve">на </w:t>
      </w:r>
      <w:r>
        <w:rPr>
          <w:sz w:val="28"/>
          <w:szCs w:val="28"/>
        </w:rPr>
        <w:t>склад</w:t>
      </w:r>
    </w:p>
    <w:p w:rsidR="0011533A" w:rsidRDefault="0011533A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6C3F5E">
        <w:rPr>
          <w:sz w:val="28"/>
          <w:szCs w:val="28"/>
        </w:rPr>
        <w:t>Заказчика (при наличии всех необходимых документов: паспорта, сертификаты, счета-фактуры, ТТН и т.д.)</w:t>
      </w:r>
      <w:r>
        <w:rPr>
          <w:sz w:val="28"/>
          <w:szCs w:val="28"/>
        </w:rPr>
        <w:t xml:space="preserve">. </w:t>
      </w:r>
    </w:p>
    <w:p w:rsidR="0011533A" w:rsidRDefault="0011533A" w:rsidP="00D33B07">
      <w:pPr>
        <w:tabs>
          <w:tab w:val="left" w:pos="0"/>
          <w:tab w:val="left" w:pos="1134"/>
        </w:tabs>
        <w:jc w:val="both"/>
        <w:rPr>
          <w:b/>
          <w:bCs/>
          <w:sz w:val="28"/>
          <w:szCs w:val="28"/>
        </w:rPr>
      </w:pPr>
      <w:r w:rsidRPr="0094561B">
        <w:rPr>
          <w:b/>
          <w:bCs/>
          <w:sz w:val="28"/>
          <w:szCs w:val="28"/>
        </w:rPr>
        <w:t>Возможна поставка товара без аванса на условиях:</w:t>
      </w:r>
    </w:p>
    <w:p w:rsidR="0011533A" w:rsidRDefault="0011533A" w:rsidP="0094561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оплаты – безналичный расчет. 100% оплата производится в течение 10 дней с момента фактической приемки товара </w:t>
      </w:r>
      <w:r w:rsidRPr="006C3F5E">
        <w:rPr>
          <w:sz w:val="28"/>
          <w:szCs w:val="28"/>
        </w:rPr>
        <w:t xml:space="preserve">на </w:t>
      </w:r>
      <w:r>
        <w:rPr>
          <w:sz w:val="28"/>
          <w:szCs w:val="28"/>
        </w:rPr>
        <w:t>склад</w:t>
      </w:r>
      <w:r w:rsidRPr="006C3F5E">
        <w:rPr>
          <w:sz w:val="28"/>
          <w:szCs w:val="28"/>
        </w:rPr>
        <w:t xml:space="preserve"> Заказчика (при наличии всех необходимых документов: паспорта, сертификаты, счета-фактуры, ТТН и т.д.)</w:t>
      </w:r>
      <w:r>
        <w:rPr>
          <w:sz w:val="28"/>
          <w:szCs w:val="28"/>
        </w:rPr>
        <w:t xml:space="preserve">. </w:t>
      </w:r>
    </w:p>
    <w:p w:rsidR="0011533A" w:rsidRPr="00A043E8" w:rsidRDefault="0011533A" w:rsidP="00D33B07">
      <w:pPr>
        <w:ind w:right="153" w:firstLine="709"/>
        <w:jc w:val="both"/>
        <w:rPr>
          <w:b/>
          <w:bCs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11533A" w:rsidRPr="00563FFA" w:rsidRDefault="0011533A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11533A" w:rsidRPr="00563FFA" w:rsidRDefault="0011533A" w:rsidP="00B47977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898 833 (Восемьсот девяносто восемь тысяч восемьсот тридцать три) рубля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>
        <w:rPr>
          <w:rFonts w:ascii="Times New Roman" w:hAnsi="Times New Roman" w:cs="Times New Roman"/>
          <w:sz w:val="28"/>
          <w:szCs w:val="28"/>
        </w:rPr>
        <w:t>на территорию</w:t>
      </w:r>
      <w:r w:rsidRPr="00F22A3F">
        <w:rPr>
          <w:rFonts w:ascii="Times New Roman" w:hAnsi="Times New Roman" w:cs="Times New Roman"/>
          <w:sz w:val="28"/>
          <w:szCs w:val="28"/>
        </w:rPr>
        <w:t xml:space="preserve"> объекта</w:t>
      </w:r>
      <w:r w:rsidRPr="00CC25E6">
        <w:rPr>
          <w:rFonts w:ascii="Times New Roman" w:hAnsi="Times New Roman" w:cs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11533A" w:rsidRPr="00563FFA" w:rsidRDefault="0011533A" w:rsidP="00B47977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11533A" w:rsidRPr="00563FFA" w:rsidRDefault="0011533A" w:rsidP="00B47977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11533A" w:rsidRPr="00563FFA" w:rsidRDefault="0011533A" w:rsidP="00B47977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r w:rsidRPr="001627D9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11533A" w:rsidRPr="00563FFA" w:rsidRDefault="0011533A" w:rsidP="00B47977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11533A" w:rsidRPr="00563FFA" w:rsidRDefault="0011533A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747257">
        <w:rPr>
          <w:sz w:val="28"/>
          <w:szCs w:val="28"/>
        </w:rPr>
        <w:t xml:space="preserve">Аукционный Конкурсный Дом»  </w:t>
      </w:r>
      <w:r w:rsidRPr="00A47A04">
        <w:rPr>
          <w:sz w:val="28"/>
          <w:szCs w:val="28"/>
        </w:rPr>
        <w:t xml:space="preserve">  в сети «Интернет»  по  адресу: </w:t>
      </w:r>
      <w:hyperlink r:id="rId11" w:history="1">
        <w:r w:rsidRPr="00747257">
          <w:rPr>
            <w:rStyle w:val="Hyperlink"/>
            <w:sz w:val="28"/>
            <w:szCs w:val="28"/>
          </w:rPr>
          <w:t>www.a-k-d.ru</w:t>
        </w:r>
      </w:hyperlink>
      <w:r w:rsidRPr="00563FF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в порядке, установленном регламентом данной ЭТП в соответствии с условиями и требованиями закупочной документации.</w:t>
      </w:r>
    </w:p>
    <w:p w:rsidR="0011533A" w:rsidRPr="00563FFA" w:rsidRDefault="0011533A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11533A" w:rsidRDefault="0011533A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11533A" w:rsidRPr="00563FFA" w:rsidRDefault="0011533A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11533A" w:rsidRPr="00563FFA" w:rsidRDefault="0011533A" w:rsidP="00B47977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11533A" w:rsidRPr="00563FFA" w:rsidRDefault="0011533A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11533A" w:rsidRPr="00563FFA" w:rsidRDefault="0011533A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11533A" w:rsidRPr="00563FFA" w:rsidRDefault="0011533A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11533A" w:rsidRDefault="0011533A" w:rsidP="00B47977">
      <w:pPr>
        <w:pStyle w:val="ListParagraph"/>
        <w:numPr>
          <w:ilvl w:val="0"/>
          <w:numId w:val="29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11533A" w:rsidRDefault="0011533A" w:rsidP="004B49A5">
      <w:pPr>
        <w:tabs>
          <w:tab w:val="left" w:pos="386"/>
        </w:tabs>
        <w:jc w:val="both"/>
        <w:rPr>
          <w:spacing w:val="-6"/>
          <w:sz w:val="28"/>
          <w:szCs w:val="28"/>
        </w:rPr>
      </w:pPr>
    </w:p>
    <w:p w:rsidR="0011533A" w:rsidRPr="004B49A5" w:rsidRDefault="0011533A" w:rsidP="004B49A5">
      <w:pPr>
        <w:tabs>
          <w:tab w:val="left" w:pos="386"/>
        </w:tabs>
        <w:jc w:val="both"/>
        <w:rPr>
          <w:spacing w:val="-6"/>
          <w:sz w:val="28"/>
          <w:szCs w:val="28"/>
        </w:rPr>
      </w:pPr>
    </w:p>
    <w:p w:rsidR="0011533A" w:rsidRPr="00563FFA" w:rsidRDefault="0011533A" w:rsidP="00B47977">
      <w:pPr>
        <w:pStyle w:val="ListParagraph"/>
        <w:numPr>
          <w:ilvl w:val="0"/>
          <w:numId w:val="29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E15303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301B96">
        <w:rPr>
          <w:rFonts w:ascii="Times New Roman" w:hAnsi="Times New Roman" w:cs="Times New Roman"/>
          <w:sz w:val="28"/>
          <w:szCs w:val="28"/>
        </w:rPr>
        <w:t xml:space="preserve">»  </w:t>
      </w:r>
      <w:hyperlink r:id="rId14" w:history="1">
        <w:r w:rsidRPr="00301B96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11533A" w:rsidRPr="00563FFA" w:rsidRDefault="0011533A" w:rsidP="00B47977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-00 (время </w:t>
      </w:r>
      <w:r>
        <w:rPr>
          <w:rFonts w:ascii="Times New Roman" w:hAnsi="Times New Roman" w:cs="Times New Roman"/>
          <w:spacing w:val="-6"/>
          <w:sz w:val="28"/>
          <w:szCs w:val="28"/>
        </w:rPr>
        <w:t>московское) «20» мая 20</w:t>
      </w:r>
      <w:r w:rsidRPr="00CE78C3">
        <w:rPr>
          <w:rFonts w:ascii="Times New Roman" w:hAnsi="Times New Roman" w:cs="Times New Roman"/>
          <w:spacing w:val="-6"/>
          <w:sz w:val="28"/>
          <w:szCs w:val="28"/>
        </w:rPr>
        <w:t>15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г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11533A" w:rsidRPr="00563FFA" w:rsidRDefault="0011533A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11533A" w:rsidRPr="00563FFA" w:rsidRDefault="0011533A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bCs/>
          <w:i/>
          <w:iCs/>
        </w:rPr>
        <w:t xml:space="preserve"> </w:t>
      </w:r>
      <w:r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 xml:space="preserve">-00 (время московское) </w:t>
      </w:r>
      <w:r>
        <w:rPr>
          <w:spacing w:val="-6"/>
          <w:sz w:val="28"/>
          <w:szCs w:val="28"/>
        </w:rPr>
        <w:t>«20» мая 20</w:t>
      </w:r>
      <w:r w:rsidRPr="00CE78C3">
        <w:rPr>
          <w:spacing w:val="-6"/>
          <w:sz w:val="28"/>
          <w:szCs w:val="28"/>
        </w:rPr>
        <w:t>15</w:t>
      </w:r>
      <w:r>
        <w:rPr>
          <w:spacing w:val="-6"/>
          <w:sz w:val="28"/>
          <w:szCs w:val="28"/>
        </w:rPr>
        <w:t xml:space="preserve"> г.</w:t>
      </w:r>
    </w:p>
    <w:p w:rsidR="0011533A" w:rsidRPr="00563FFA" w:rsidRDefault="0011533A" w:rsidP="00B47977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11533A" w:rsidRPr="00563FFA" w:rsidRDefault="0011533A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5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11533A" w:rsidRPr="004D0961" w:rsidRDefault="0011533A" w:rsidP="00B47977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11533A" w:rsidRDefault="0011533A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11533A" w:rsidRDefault="0011533A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11533A" w:rsidRDefault="0011533A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11533A" w:rsidRDefault="0011533A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1533A" w:rsidRDefault="0011533A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 xml:space="preserve">в течение 5 (пяти) дней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1533A" w:rsidRPr="00563FFA" w:rsidRDefault="0011533A" w:rsidP="00B47977">
      <w:pPr>
        <w:numPr>
          <w:ilvl w:val="0"/>
          <w:numId w:val="30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>
        <w:rPr>
          <w:sz w:val="28"/>
          <w:szCs w:val="28"/>
        </w:rPr>
        <w:t>не требуется.</w:t>
      </w:r>
    </w:p>
    <w:p w:rsidR="0011533A" w:rsidRPr="00563FFA" w:rsidRDefault="0011533A" w:rsidP="00B47977">
      <w:pPr>
        <w:numPr>
          <w:ilvl w:val="0"/>
          <w:numId w:val="30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bCs/>
          <w:i/>
          <w:iCs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11533A" w:rsidRPr="00563FFA" w:rsidRDefault="0011533A" w:rsidP="00B47977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</w:p>
    <w:p w:rsidR="0011533A" w:rsidRPr="00563FFA" w:rsidRDefault="0011533A" w:rsidP="002913B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3B9">
        <w:rPr>
          <w:rFonts w:ascii="Times New Roman" w:hAnsi="Times New Roman" w:cs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11533A" w:rsidRPr="00563FFA" w:rsidRDefault="0011533A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1533A" w:rsidRPr="00563FFA" w:rsidRDefault="0011533A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1533A" w:rsidRPr="00563FFA" w:rsidRDefault="0011533A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1533A" w:rsidRPr="00563FFA" w:rsidRDefault="0011533A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1533A" w:rsidRPr="00563FFA" w:rsidRDefault="0011533A" w:rsidP="00B47977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11533A" w:rsidRDefault="0011533A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11533A" w:rsidRPr="008A0248" w:rsidRDefault="0011533A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11533A" w:rsidRPr="00563FFA" w:rsidRDefault="0011533A" w:rsidP="00CD6C43">
      <w:pPr>
        <w:pStyle w:val="NormalWeb"/>
        <w:spacing w:before="0" w:beforeAutospacing="0" w:after="0" w:afterAutospacing="0"/>
        <w:ind w:right="153"/>
        <w:jc w:val="both"/>
        <w:sectPr w:rsidR="0011533A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11533A" w:rsidRPr="00563FFA" w:rsidRDefault="0011533A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4" w:name="_Toc398564571"/>
      <w:bookmarkStart w:id="15" w:name="_Toc399408081"/>
      <w:bookmarkStart w:id="16" w:name="_Toc418586784"/>
      <w:r w:rsidRPr="00563FFA">
        <w:rPr>
          <w:b/>
          <w:bCs/>
          <w:sz w:val="28"/>
          <w:szCs w:val="28"/>
        </w:rPr>
        <w:t>ЧАСТЬ 1</w:t>
      </w:r>
      <w:bookmarkEnd w:id="14"/>
      <w:bookmarkEnd w:id="15"/>
      <w:bookmarkEnd w:id="16"/>
    </w:p>
    <w:p w:rsidR="0011533A" w:rsidRPr="00563FFA" w:rsidRDefault="0011533A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11533A" w:rsidRPr="00563FFA" w:rsidRDefault="0011533A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11533A" w:rsidRPr="00563FFA" w:rsidRDefault="0011533A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11533A" w:rsidRPr="00563FFA" w:rsidRDefault="0011533A" w:rsidP="00B47977">
      <w:pPr>
        <w:pStyle w:val="Heading1"/>
        <w:numPr>
          <w:ilvl w:val="0"/>
          <w:numId w:val="3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586785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7"/>
      <w:bookmarkEnd w:id="18"/>
      <w:bookmarkEnd w:id="19"/>
    </w:p>
    <w:p w:rsidR="0011533A" w:rsidRPr="00563FFA" w:rsidRDefault="0011533A" w:rsidP="00B47977">
      <w:pPr>
        <w:pStyle w:val="Heading1"/>
        <w:numPr>
          <w:ilvl w:val="1"/>
          <w:numId w:val="31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586786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0"/>
      <w:bookmarkEnd w:id="41"/>
      <w:bookmarkEnd w:id="42"/>
    </w:p>
    <w:p w:rsidR="0011533A" w:rsidRPr="00563FFA" w:rsidRDefault="0011533A" w:rsidP="00B47977">
      <w:pPr>
        <w:pStyle w:val="Heading1"/>
        <w:numPr>
          <w:ilvl w:val="2"/>
          <w:numId w:val="3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586787"/>
      <w:r w:rsidRPr="00563FFA">
        <w:rPr>
          <w:sz w:val="28"/>
          <w:szCs w:val="28"/>
        </w:rPr>
        <w:t>Требования к участникам закупки</w:t>
      </w:r>
      <w:bookmarkEnd w:id="43"/>
    </w:p>
    <w:p w:rsidR="0011533A" w:rsidRPr="00563FFA" w:rsidRDefault="0011533A" w:rsidP="00E716C3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851"/>
        <w:gridCol w:w="6235"/>
        <w:gridCol w:w="8360"/>
      </w:tblGrid>
      <w:tr w:rsidR="0011533A" w:rsidRPr="00E04F63">
        <w:trPr>
          <w:trHeight w:val="440"/>
          <w:tblHeader/>
        </w:trPr>
        <w:tc>
          <w:tcPr>
            <w:tcW w:w="851" w:type="dxa"/>
            <w:gridSpan w:val="2"/>
            <w:tcBorders>
              <w:left w:val="single" w:sz="4" w:space="0" w:color="808080"/>
            </w:tcBorders>
            <w:vAlign w:val="center"/>
          </w:tcPr>
          <w:p w:rsidR="0011533A" w:rsidRPr="00E04F63" w:rsidRDefault="0011533A" w:rsidP="00E04F63">
            <w:pPr>
              <w:jc w:val="center"/>
            </w:pPr>
            <w:r w:rsidRPr="00E04F63">
              <w:t>№ п/п</w:t>
            </w:r>
          </w:p>
        </w:tc>
        <w:tc>
          <w:tcPr>
            <w:tcW w:w="6237" w:type="dxa"/>
            <w:tcBorders>
              <w:right w:val="single" w:sz="4" w:space="0" w:color="808080"/>
            </w:tcBorders>
            <w:vAlign w:val="center"/>
          </w:tcPr>
          <w:p w:rsidR="0011533A" w:rsidRPr="00E04F63" w:rsidRDefault="0011533A" w:rsidP="00E04F63">
            <w:pPr>
              <w:ind w:right="153"/>
              <w:jc w:val="center"/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/>
            </w:tcBorders>
            <w:vAlign w:val="center"/>
          </w:tcPr>
          <w:p w:rsidR="0011533A" w:rsidRPr="00E04F63" w:rsidRDefault="0011533A" w:rsidP="00E04F63">
            <w:pPr>
              <w:ind w:right="153"/>
              <w:jc w:val="center"/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11533A" w:rsidRPr="00E04F63">
        <w:trPr>
          <w:trHeight w:val="367"/>
        </w:trPr>
        <w:tc>
          <w:tcPr>
            <w:tcW w:w="851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11533A" w:rsidRPr="00E04F63" w:rsidRDefault="0011533A" w:rsidP="002F77F7">
            <w:pPr>
              <w:numPr>
                <w:ilvl w:val="0"/>
                <w:numId w:val="46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11533A" w:rsidRPr="00E04F63" w:rsidRDefault="0011533A" w:rsidP="00E04F63">
            <w:pPr>
              <w:ind w:right="153"/>
              <w:jc w:val="both"/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11533A" w:rsidRPr="00E04F63">
        <w:trPr>
          <w:trHeight w:val="649"/>
        </w:trPr>
        <w:tc>
          <w:tcPr>
            <w:tcW w:w="851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11533A" w:rsidRPr="00E04F63" w:rsidRDefault="0011533A" w:rsidP="002F77F7">
            <w:pPr>
              <w:numPr>
                <w:ilvl w:val="0"/>
                <w:numId w:val="47"/>
              </w:numPr>
              <w:tabs>
                <w:tab w:val="left" w:pos="495"/>
              </w:tabs>
              <w:spacing w:before="120" w:line="360" w:lineRule="auto"/>
              <w:jc w:val="both"/>
            </w:pPr>
            <w:bookmarkStart w:id="44" w:name="_Ref410145081"/>
          </w:p>
        </w:tc>
        <w:bookmarkEnd w:id="44"/>
        <w:tc>
          <w:tcPr>
            <w:tcW w:w="6237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11533A" w:rsidRPr="00E04F63" w:rsidRDefault="0011533A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/>
              <w:bottom w:val="single" w:sz="4" w:space="0" w:color="808080"/>
            </w:tcBorders>
          </w:tcPr>
          <w:p w:rsidR="0011533A" w:rsidRPr="00E04F63" w:rsidRDefault="0011533A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7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://</w:t>
              </w:r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11533A" w:rsidRPr="00E04F63" w:rsidRDefault="0011533A" w:rsidP="00E04F63">
            <w:pPr>
              <w:tabs>
                <w:tab w:val="left" w:pos="300"/>
              </w:tabs>
              <w:ind w:right="153"/>
            </w:pPr>
          </w:p>
        </w:tc>
      </w:tr>
      <w:tr w:rsidR="0011533A" w:rsidRPr="00E04F63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11533A" w:rsidRPr="00E04F63" w:rsidRDefault="0011533A" w:rsidP="002F77F7">
            <w:pPr>
              <w:numPr>
                <w:ilvl w:val="2"/>
                <w:numId w:val="4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11533A" w:rsidRPr="00E04F63" w:rsidRDefault="0011533A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11533A" w:rsidRPr="00862B1C" w:rsidRDefault="0011533A" w:rsidP="00B47977">
            <w:pPr>
              <w:numPr>
                <w:ilvl w:val="0"/>
                <w:numId w:val="48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11533A" w:rsidRPr="00E04F63" w:rsidRDefault="0011533A" w:rsidP="00B47977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11533A" w:rsidRPr="00E04F63" w:rsidRDefault="0011533A" w:rsidP="00B47977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11533A" w:rsidRPr="00E04F63">
        <w:trPr>
          <w:trHeight w:val="30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1533A" w:rsidRPr="00E04F63" w:rsidRDefault="0011533A" w:rsidP="002F77F7">
            <w:pPr>
              <w:numPr>
                <w:ilvl w:val="2"/>
                <w:numId w:val="4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1533A" w:rsidRPr="00E04F63" w:rsidRDefault="0011533A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11533A" w:rsidRPr="00E04F63" w:rsidRDefault="0011533A" w:rsidP="002F77F7">
            <w:pPr>
              <w:numPr>
                <w:ilvl w:val="0"/>
                <w:numId w:val="49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11533A" w:rsidRPr="00E04F63" w:rsidRDefault="0011533A" w:rsidP="00B47977">
            <w:pPr>
              <w:numPr>
                <w:ilvl w:val="0"/>
                <w:numId w:val="44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1533A" w:rsidRPr="00E04F63" w:rsidRDefault="0011533A" w:rsidP="00B47977">
            <w:pPr>
              <w:numPr>
                <w:ilvl w:val="0"/>
                <w:numId w:val="44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11533A" w:rsidRPr="00E04F63" w:rsidRDefault="0011533A" w:rsidP="00E04F63">
            <w:pPr>
              <w:tabs>
                <w:tab w:val="left" w:pos="353"/>
              </w:tabs>
              <w:ind w:right="153" w:firstLine="353"/>
              <w:jc w:val="both"/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1533A" w:rsidRPr="00E04F63">
        <w:trPr>
          <w:trHeight w:val="699"/>
        </w:trPr>
        <w:tc>
          <w:tcPr>
            <w:tcW w:w="851" w:type="dxa"/>
            <w:gridSpan w:val="2"/>
            <w:vAlign w:val="center"/>
          </w:tcPr>
          <w:p w:rsidR="0011533A" w:rsidRPr="00E04F63" w:rsidRDefault="0011533A" w:rsidP="002F77F7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Align w:val="center"/>
          </w:tcPr>
          <w:p w:rsidR="0011533A" w:rsidRPr="00E04F63" w:rsidRDefault="0011533A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11533A" w:rsidRPr="00862B1C" w:rsidRDefault="0011533A" w:rsidP="00B47977">
            <w:pPr>
              <w:numPr>
                <w:ilvl w:val="0"/>
                <w:numId w:val="48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11533A" w:rsidRPr="00E04F63" w:rsidRDefault="0011533A" w:rsidP="00B47977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 ненахождении участника закупки в процессе ликвидации (для юридического лица);</w:t>
            </w:r>
          </w:p>
          <w:p w:rsidR="0011533A" w:rsidRPr="00E04F63" w:rsidRDefault="0011533A" w:rsidP="00B47977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1533A" w:rsidRPr="00E04F63" w:rsidRDefault="0011533A" w:rsidP="00B47977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1533A" w:rsidRPr="00E04F63" w:rsidRDefault="0011533A" w:rsidP="00B47977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 неприостановлении деятельности участника закупки.</w:t>
            </w:r>
          </w:p>
        </w:tc>
      </w:tr>
      <w:tr w:rsidR="0011533A" w:rsidRPr="00E04F63">
        <w:trPr>
          <w:trHeight w:val="440"/>
        </w:trPr>
        <w:tc>
          <w:tcPr>
            <w:tcW w:w="851" w:type="dxa"/>
            <w:gridSpan w:val="2"/>
            <w:vAlign w:val="center"/>
          </w:tcPr>
          <w:p w:rsidR="0011533A" w:rsidRPr="00E04F63" w:rsidRDefault="0011533A" w:rsidP="002F77F7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11533A" w:rsidRPr="00E04F63" w:rsidRDefault="0011533A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11533A" w:rsidRPr="00E04F63" w:rsidRDefault="0011533A" w:rsidP="002F77F7">
            <w:pPr>
              <w:numPr>
                <w:ilvl w:val="0"/>
                <w:numId w:val="42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</w:pPr>
          </w:p>
        </w:tc>
      </w:tr>
      <w:tr w:rsidR="0011533A" w:rsidRPr="00E04F63">
        <w:trPr>
          <w:gridBefore w:val="1"/>
          <w:trHeight w:val="440"/>
        </w:trPr>
        <w:tc>
          <w:tcPr>
            <w:tcW w:w="851" w:type="dxa"/>
            <w:vAlign w:val="center"/>
          </w:tcPr>
          <w:p w:rsidR="0011533A" w:rsidRPr="00E04F63" w:rsidRDefault="0011533A" w:rsidP="002F77F7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11533A" w:rsidRPr="00E04F63" w:rsidRDefault="0011533A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1533A" w:rsidRPr="00E04F63" w:rsidRDefault="0011533A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11533A" w:rsidRPr="00E04F63" w:rsidRDefault="0011533A" w:rsidP="00B47977">
            <w:pPr>
              <w:numPr>
                <w:ilvl w:val="0"/>
                <w:numId w:val="48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11533A" w:rsidRPr="00E04F63" w:rsidRDefault="0011533A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bCs/>
                <w:caps/>
              </w:rPr>
            </w:pPr>
          </w:p>
        </w:tc>
      </w:tr>
      <w:tr w:rsidR="0011533A" w:rsidRPr="00E04F63">
        <w:trPr>
          <w:gridBefore w:val="1"/>
          <w:trHeight w:val="70"/>
        </w:trPr>
        <w:tc>
          <w:tcPr>
            <w:tcW w:w="851" w:type="dxa"/>
            <w:vAlign w:val="center"/>
          </w:tcPr>
          <w:p w:rsidR="0011533A" w:rsidRPr="00E04F63" w:rsidRDefault="0011533A" w:rsidP="002F77F7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11533A" w:rsidRPr="00E04F63" w:rsidRDefault="0011533A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>отсутствие сведений об участнике закупки в следующих реестрах недобросовестных поставщиков:</w:t>
            </w:r>
          </w:p>
          <w:p w:rsidR="0011533A" w:rsidRPr="00E04F63" w:rsidRDefault="0011533A" w:rsidP="00B47977">
            <w:pPr>
              <w:numPr>
                <w:ilvl w:val="0"/>
                <w:numId w:val="45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1533A" w:rsidRPr="00E04F63" w:rsidRDefault="0011533A" w:rsidP="00B47977">
            <w:pPr>
              <w:numPr>
                <w:ilvl w:val="0"/>
                <w:numId w:val="45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1533A" w:rsidRPr="00E04F63" w:rsidRDefault="0011533A" w:rsidP="00B47977">
            <w:pPr>
              <w:numPr>
                <w:ilvl w:val="0"/>
                <w:numId w:val="45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11533A" w:rsidRPr="00E04F63" w:rsidRDefault="0011533A" w:rsidP="00E04F63">
            <w:pPr>
              <w:jc w:val="both"/>
            </w:pPr>
            <w:r w:rsidRPr="00E04F6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1533A" w:rsidRPr="00563FFA" w:rsidRDefault="0011533A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11533A" w:rsidRPr="00563FFA" w:rsidRDefault="0011533A" w:rsidP="00B47977">
      <w:pPr>
        <w:pStyle w:val="Heading1"/>
        <w:numPr>
          <w:ilvl w:val="2"/>
          <w:numId w:val="3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586788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11533A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11533A" w:rsidRPr="00563FFA" w:rsidRDefault="0011533A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11533A" w:rsidRPr="00563FFA" w:rsidRDefault="0011533A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11533A" w:rsidRPr="00563FFA" w:rsidRDefault="0011533A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11533A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11533A" w:rsidRPr="00563FFA" w:rsidRDefault="0011533A" w:rsidP="00B47977">
            <w:pPr>
              <w:widowControl w:val="0"/>
              <w:numPr>
                <w:ilvl w:val="0"/>
                <w:numId w:val="3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1533A" w:rsidRPr="00563FFA" w:rsidRDefault="0011533A" w:rsidP="00703F4C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11533A" w:rsidRPr="00563FFA" w:rsidRDefault="0011533A" w:rsidP="006414F1">
            <w:pPr>
              <w:widowControl w:val="0"/>
              <w:shd w:val="clear" w:color="auto" w:fill="FFFFFF"/>
              <w:jc w:val="both"/>
            </w:pPr>
            <w:r w:rsidRPr="00563FFA">
              <w:t>Техническое предложение (соответствующая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11533A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11533A" w:rsidRPr="00563FFA" w:rsidRDefault="0011533A" w:rsidP="00B47977">
            <w:pPr>
              <w:widowControl w:val="0"/>
              <w:numPr>
                <w:ilvl w:val="0"/>
                <w:numId w:val="3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1533A" w:rsidRPr="00563FFA" w:rsidRDefault="0011533A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11533A" w:rsidRPr="00563FFA" w:rsidRDefault="0011533A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11533A" w:rsidRPr="00563FFA" w:rsidRDefault="0011533A" w:rsidP="00703F4C"/>
    <w:p w:rsidR="0011533A" w:rsidRPr="00563FFA" w:rsidRDefault="0011533A" w:rsidP="002F77F7">
      <w:pPr>
        <w:pStyle w:val="Heading1"/>
        <w:numPr>
          <w:ilvl w:val="1"/>
          <w:numId w:val="31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586789"/>
      <w:r w:rsidRPr="00563FFA">
        <w:rPr>
          <w:sz w:val="28"/>
          <w:szCs w:val="28"/>
        </w:rPr>
        <w:t>СОСТАВ ЗАЯВКИ НА УЧАСТИЕ В ЗАКУПКЕ.</w:t>
      </w:r>
      <w:bookmarkEnd w:id="46"/>
      <w:bookmarkEnd w:id="47"/>
      <w:bookmarkEnd w:id="48"/>
    </w:p>
    <w:p w:rsidR="0011533A" w:rsidRPr="00563FFA" w:rsidRDefault="0011533A" w:rsidP="00B479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Формы, заполняемые с помощью функционала ЭТП:</w:t>
      </w:r>
      <w:bookmarkEnd w:id="49"/>
    </w:p>
    <w:p w:rsidR="0011533A" w:rsidRPr="00563FFA" w:rsidRDefault="0011533A" w:rsidP="00B47977">
      <w:pPr>
        <w:numPr>
          <w:ilvl w:val="0"/>
          <w:numId w:val="28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11533A" w:rsidRPr="00563FFA" w:rsidRDefault="0011533A" w:rsidP="00B47977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соответствующих полях стоимости затрат без учета НДС;</w:t>
      </w:r>
    </w:p>
    <w:p w:rsidR="0011533A" w:rsidRPr="00563FFA" w:rsidRDefault="0011533A" w:rsidP="00B47977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количество;</w:t>
      </w:r>
    </w:p>
    <w:p w:rsidR="0011533A" w:rsidRPr="00563FFA" w:rsidRDefault="0011533A" w:rsidP="00B47977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ставка НДС.</w:t>
      </w:r>
    </w:p>
    <w:p w:rsidR="0011533A" w:rsidRPr="00563FFA" w:rsidRDefault="0011533A" w:rsidP="00B47977">
      <w:pPr>
        <w:numPr>
          <w:ilvl w:val="0"/>
          <w:numId w:val="28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график оплаты с указанием следующей информации:</w:t>
      </w:r>
    </w:p>
    <w:p w:rsidR="0011533A" w:rsidRPr="00563FFA" w:rsidRDefault="0011533A" w:rsidP="00B47977">
      <w:pPr>
        <w:numPr>
          <w:ilvl w:val="0"/>
          <w:numId w:val="2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11533A" w:rsidRPr="00563FFA" w:rsidRDefault="0011533A" w:rsidP="00B47977">
      <w:pPr>
        <w:numPr>
          <w:ilvl w:val="0"/>
          <w:numId w:val="2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размеры авансовых платежей, в рублях с НДС (при наличии авансов в условиях платежей);</w:t>
      </w:r>
    </w:p>
    <w:p w:rsidR="0011533A" w:rsidRPr="00563FFA" w:rsidRDefault="0011533A" w:rsidP="00B47977">
      <w:pPr>
        <w:numPr>
          <w:ilvl w:val="0"/>
          <w:numId w:val="2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остальных платежей;</w:t>
      </w:r>
    </w:p>
    <w:p w:rsidR="0011533A" w:rsidRPr="00563FFA" w:rsidRDefault="0011533A" w:rsidP="00B47977">
      <w:pPr>
        <w:numPr>
          <w:ilvl w:val="0"/>
          <w:numId w:val="2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 остальных платежей, в рублях с НДС.</w:t>
      </w:r>
    </w:p>
    <w:p w:rsidR="0011533A" w:rsidRPr="00563FFA" w:rsidRDefault="0011533A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</w:t>
      </w:r>
      <w:r w:rsidRPr="00862BCB">
        <w:rPr>
          <w:b/>
          <w:bCs/>
          <w:i/>
          <w:iCs/>
        </w:rPr>
        <w:t>(сроки)</w:t>
      </w:r>
      <w:r w:rsidRPr="00563FFA">
        <w:rPr>
          <w:b/>
          <w:bCs/>
          <w:i/>
          <w:iCs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11533A" w:rsidRPr="00563FFA" w:rsidRDefault="0011533A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случае отсутствия авансовых платежей, поля с информацией об авансовых платежах не заполняются.</w:t>
      </w:r>
    </w:p>
    <w:p w:rsidR="0011533A" w:rsidRPr="00563FFA" w:rsidRDefault="0011533A" w:rsidP="00B479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0"/>
    </w:p>
    <w:p w:rsidR="0011533A" w:rsidRPr="00563FFA" w:rsidRDefault="0011533A" w:rsidP="00B47977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5.1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1"/>
    </w:p>
    <w:p w:rsidR="0011533A" w:rsidRDefault="0011533A" w:rsidP="00B47977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fldSimple w:instr=" REF _Ref401131967 \r \h  \* MERGEFORMAT ">
        <w:r>
          <w:t>5.1</w:t>
        </w:r>
      </w:fldSimple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11533A" w:rsidRPr="00563FFA" w:rsidRDefault="0011533A" w:rsidP="00B47977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11533A" w:rsidRPr="00563FFA" w:rsidRDefault="0011533A" w:rsidP="005D6E3F">
      <w:pPr>
        <w:pStyle w:val="Times12"/>
        <w:ind w:firstLine="0"/>
      </w:pPr>
    </w:p>
    <w:p w:rsidR="0011533A" w:rsidRPr="00563FFA" w:rsidRDefault="0011533A" w:rsidP="005D6E3F">
      <w:pPr>
        <w:pStyle w:val="Times12"/>
        <w:ind w:firstLine="0"/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11533A" w:rsidRPr="00563FFA" w:rsidRDefault="0011533A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11533A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11533A" w:rsidRPr="00563FFA" w:rsidRDefault="0011533A" w:rsidP="004B69B9">
      <w:pPr>
        <w:ind w:firstLine="709"/>
        <w:jc w:val="both"/>
        <w:rPr>
          <w:b/>
          <w:bCs/>
          <w:i/>
          <w:iCs/>
        </w:rPr>
      </w:pPr>
    </w:p>
    <w:p w:rsidR="0011533A" w:rsidRPr="00563FFA" w:rsidRDefault="0011533A" w:rsidP="00B47977">
      <w:pPr>
        <w:pStyle w:val="Heading1"/>
        <w:numPr>
          <w:ilvl w:val="0"/>
          <w:numId w:val="3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081234"/>
      <w:bookmarkStart w:id="56" w:name="_Toc4185867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2"/>
      <w:bookmarkEnd w:id="53"/>
      <w:bookmarkEnd w:id="54"/>
      <w:bookmarkEnd w:id="55"/>
      <w:bookmarkEnd w:id="56"/>
    </w:p>
    <w:p w:rsidR="0011533A" w:rsidRPr="00563FFA" w:rsidRDefault="0011533A" w:rsidP="004B69B9">
      <w:pPr>
        <w:ind w:right="153" w:firstLine="636"/>
        <w:jc w:val="both"/>
        <w:rPr>
          <w:b/>
          <w:bCs/>
          <w:i/>
          <w:iCs/>
        </w:rPr>
      </w:pPr>
    </w:p>
    <w:p w:rsidR="0011533A" w:rsidRPr="00563FFA" w:rsidRDefault="0011533A" w:rsidP="004B69B9">
      <w:pPr>
        <w:ind w:right="153" w:firstLine="636"/>
        <w:jc w:val="both"/>
      </w:pPr>
      <w:r w:rsidRPr="00563FFA">
        <w:t>Закупочная комиссия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11533A" w:rsidRPr="00563FFA" w:rsidRDefault="0011533A" w:rsidP="004B69B9">
      <w:pPr>
        <w:ind w:right="153" w:firstLine="636"/>
        <w:jc w:val="both"/>
        <w:rPr>
          <w:b/>
          <w:bCs/>
          <w:i/>
          <w:iCs/>
        </w:rPr>
      </w:pPr>
    </w:p>
    <w:p w:rsidR="0011533A" w:rsidRPr="00563FFA" w:rsidRDefault="0011533A" w:rsidP="00B47977">
      <w:pPr>
        <w:pStyle w:val="Heading1"/>
        <w:numPr>
          <w:ilvl w:val="0"/>
          <w:numId w:val="3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18081235"/>
      <w:bookmarkStart w:id="61" w:name="_Toc418586791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  <w:bookmarkEnd w:id="61"/>
    </w:p>
    <w:p w:rsidR="0011533A" w:rsidRPr="00563FFA" w:rsidRDefault="0011533A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11533A" w:rsidRPr="00563FFA" w:rsidRDefault="0011533A" w:rsidP="004B69B9">
      <w:pPr>
        <w:ind w:firstLine="709"/>
        <w:jc w:val="both"/>
        <w:rPr>
          <w:b/>
          <w:bCs/>
          <w:i/>
          <w:iCs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11533A" w:rsidRPr="00563FFA" w:rsidRDefault="0011533A" w:rsidP="00B47977">
      <w:pPr>
        <w:pStyle w:val="Heading1"/>
        <w:numPr>
          <w:ilvl w:val="0"/>
          <w:numId w:val="3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8" w:name="_Ref401131967"/>
      <w:bookmarkStart w:id="69" w:name="_Toc418081236"/>
      <w:bookmarkStart w:id="70" w:name="_Toc418586792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8"/>
      <w:bookmarkEnd w:id="69"/>
      <w:bookmarkEnd w:id="70"/>
    </w:p>
    <w:p w:rsidR="0011533A" w:rsidRDefault="0011533A" w:rsidP="004B69B9">
      <w:pPr>
        <w:pStyle w:val="Times12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Форма 1</w:t>
      </w:r>
      <w:r w:rsidRPr="00FC009D">
        <w:rPr>
          <w:sz w:val="28"/>
          <w:szCs w:val="28"/>
        </w:rPr>
        <w:t>.</w:t>
      </w:r>
    </w:p>
    <w:p w:rsidR="0011533A" w:rsidRPr="00FC009D" w:rsidRDefault="0011533A" w:rsidP="004B69B9">
      <w:pPr>
        <w:pStyle w:val="Times12"/>
        <w:jc w:val="right"/>
        <w:rPr>
          <w:sz w:val="28"/>
          <w:szCs w:val="28"/>
        </w:rPr>
      </w:pPr>
    </w:p>
    <w:p w:rsidR="0011533A" w:rsidRPr="00FC009D" w:rsidRDefault="0011533A" w:rsidP="004B69B9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11533A" w:rsidRPr="00FC009D" w:rsidRDefault="0011533A" w:rsidP="004B69B9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11533A" w:rsidRDefault="0011533A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1" w:name="_Toc255987071"/>
      <w:bookmarkStart w:id="72" w:name="_Toc272505461"/>
      <w:bookmarkStart w:id="73" w:name="_Toc390267513"/>
      <w:bookmarkStart w:id="74" w:name="_Toc412201945"/>
    </w:p>
    <w:p w:rsidR="0011533A" w:rsidRPr="00FC009D" w:rsidRDefault="0011533A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5" w:name="_ЗАЯВКА_НА_УЧАСТИЕ"/>
      <w:bookmarkStart w:id="76" w:name="_Ref418068028"/>
      <w:bookmarkStart w:id="77" w:name="_Toc418081237"/>
      <w:bookmarkStart w:id="78" w:name="_Toc418586793"/>
      <w:bookmarkEnd w:id="75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1"/>
      <w:bookmarkEnd w:id="72"/>
      <w:bookmarkEnd w:id="73"/>
      <w:bookmarkEnd w:id="74"/>
      <w:bookmarkEnd w:id="76"/>
      <w:bookmarkEnd w:id="77"/>
      <w:bookmarkEnd w:id="78"/>
    </w:p>
    <w:p w:rsidR="0011533A" w:rsidRPr="00FC009D" w:rsidRDefault="0011533A" w:rsidP="004B69B9">
      <w:pPr>
        <w:tabs>
          <w:tab w:val="left" w:pos="7938"/>
        </w:tabs>
        <w:ind w:firstLine="4820"/>
        <w:jc w:val="center"/>
        <w:rPr>
          <w:b/>
          <w:bCs/>
        </w:rPr>
      </w:pPr>
    </w:p>
    <w:p w:rsidR="0011533A" w:rsidRPr="00FC009D" w:rsidRDefault="0011533A" w:rsidP="004B69B9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11533A" w:rsidRDefault="0011533A" w:rsidP="004B69B9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11533A" w:rsidRPr="00FC009D" w:rsidRDefault="0011533A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11533A" w:rsidRPr="00FC009D" w:rsidRDefault="0011533A" w:rsidP="004B69B9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11533A" w:rsidRPr="00FC009D" w:rsidRDefault="0011533A" w:rsidP="004B69B9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11533A" w:rsidRPr="00FC009D" w:rsidRDefault="0011533A" w:rsidP="004B69B9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11533A" w:rsidRPr="00FC009D" w:rsidRDefault="0011533A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11533A" w:rsidRPr="00FC009D" w:rsidRDefault="0011533A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11533A" w:rsidRPr="00FC009D" w:rsidRDefault="0011533A" w:rsidP="004B69B9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11533A" w:rsidRPr="00FC009D" w:rsidRDefault="0011533A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11533A" w:rsidRPr="00FC009D" w:rsidRDefault="0011533A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11533A" w:rsidRPr="00FC009D" w:rsidRDefault="0011533A" w:rsidP="004B69B9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11533A" w:rsidRPr="00FC009D" w:rsidRDefault="0011533A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1533A" w:rsidRPr="00FC009D">
        <w:trPr>
          <w:cantSplit/>
          <w:tblHeader/>
        </w:trPr>
        <w:tc>
          <w:tcPr>
            <w:tcW w:w="709" w:type="dxa"/>
            <w:vAlign w:val="center"/>
          </w:tcPr>
          <w:p w:rsidR="0011533A" w:rsidRPr="00FC009D" w:rsidRDefault="0011533A" w:rsidP="0004633E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11533A" w:rsidRPr="00FC009D" w:rsidRDefault="0011533A" w:rsidP="0004633E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11533A" w:rsidRPr="00FC009D" w:rsidRDefault="0011533A" w:rsidP="0004633E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1533A" w:rsidRPr="00FC009D">
        <w:trPr>
          <w:cantSplit/>
        </w:trPr>
        <w:tc>
          <w:tcPr>
            <w:tcW w:w="709" w:type="dxa"/>
            <w:vAlign w:val="center"/>
          </w:tcPr>
          <w:p w:rsidR="0011533A" w:rsidRPr="00FC009D" w:rsidRDefault="0011533A" w:rsidP="00B47977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1533A" w:rsidRPr="00FC009D" w:rsidRDefault="0011533A" w:rsidP="0004633E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1533A" w:rsidRPr="00FC009D" w:rsidRDefault="0011533A" w:rsidP="0004633E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11533A" w:rsidRPr="00FC009D">
        <w:trPr>
          <w:cantSplit/>
        </w:trPr>
        <w:tc>
          <w:tcPr>
            <w:tcW w:w="709" w:type="dxa"/>
            <w:vAlign w:val="center"/>
          </w:tcPr>
          <w:p w:rsidR="0011533A" w:rsidRPr="00FC009D" w:rsidRDefault="0011533A" w:rsidP="00B47977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1533A" w:rsidRPr="00FC009D" w:rsidRDefault="0011533A" w:rsidP="0004633E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1533A" w:rsidRPr="00FC009D" w:rsidRDefault="0011533A" w:rsidP="0004633E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11533A" w:rsidRPr="00FC009D">
        <w:trPr>
          <w:cantSplit/>
        </w:trPr>
        <w:tc>
          <w:tcPr>
            <w:tcW w:w="709" w:type="dxa"/>
            <w:vAlign w:val="center"/>
          </w:tcPr>
          <w:p w:rsidR="0011533A" w:rsidRPr="00FC009D" w:rsidRDefault="0011533A" w:rsidP="00B47977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1533A" w:rsidRPr="00FC009D" w:rsidRDefault="0011533A" w:rsidP="0004633E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11533A" w:rsidRPr="00FC009D" w:rsidRDefault="0011533A" w:rsidP="0004633E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11533A" w:rsidRPr="00FC009D">
        <w:trPr>
          <w:cantSplit/>
        </w:trPr>
        <w:tc>
          <w:tcPr>
            <w:tcW w:w="709" w:type="dxa"/>
            <w:vAlign w:val="center"/>
          </w:tcPr>
          <w:p w:rsidR="0011533A" w:rsidRPr="00FC009D" w:rsidRDefault="0011533A" w:rsidP="00B47977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1533A" w:rsidRPr="00FC009D" w:rsidRDefault="0011533A" w:rsidP="0004633E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11533A" w:rsidRPr="00FC009D" w:rsidRDefault="0011533A" w:rsidP="0004633E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11533A" w:rsidRPr="00FC009D" w:rsidRDefault="0011533A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1533A" w:rsidRDefault="0011533A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11533A" w:rsidRDefault="0011533A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11533A" w:rsidRDefault="0011533A" w:rsidP="004B69B9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11533A" w:rsidRPr="00100970" w:rsidRDefault="0011533A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11533A" w:rsidRPr="00FC009D" w:rsidRDefault="0011533A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11533A" w:rsidRDefault="0011533A" w:rsidP="00B47977">
      <w:pPr>
        <w:pStyle w:val="NormalWeb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11533A" w:rsidRPr="00FC009D" w:rsidRDefault="0011533A" w:rsidP="00B47977">
      <w:pPr>
        <w:pStyle w:val="NormalWeb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11533A" w:rsidRPr="00FC009D" w:rsidRDefault="0011533A" w:rsidP="00B47977">
      <w:pPr>
        <w:pStyle w:val="NormalWeb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11533A" w:rsidRPr="00FC009D" w:rsidRDefault="0011533A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11533A" w:rsidRPr="00FC009D" w:rsidRDefault="0011533A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11533A" w:rsidRPr="00FC009D" w:rsidRDefault="0011533A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11533A" w:rsidRDefault="0011533A" w:rsidP="00B47977">
      <w:pPr>
        <w:pStyle w:val="NormalWeb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11533A" w:rsidRDefault="0011533A" w:rsidP="004B69B9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11533A" w:rsidRPr="00FC009D" w:rsidRDefault="0011533A" w:rsidP="004B69B9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11533A" w:rsidRDefault="0011533A" w:rsidP="004B69B9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11533A" w:rsidRPr="00FC009D" w:rsidRDefault="0011533A" w:rsidP="004B69B9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11533A" w:rsidRDefault="0011533A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11533A" w:rsidRPr="00C35EF7" w:rsidRDefault="0011533A" w:rsidP="004B69B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</w:rPr>
        <w:t xml:space="preserve">         </w:t>
      </w: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11533A" w:rsidRDefault="0011533A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11533A" w:rsidRPr="00FC009D" w:rsidRDefault="0011533A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1533A" w:rsidRDefault="0011533A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1533A" w:rsidRPr="00FC009D" w:rsidRDefault="0011533A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11533A" w:rsidRPr="00FC009D" w:rsidRDefault="0011533A" w:rsidP="00B47977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11533A" w:rsidRDefault="0011533A" w:rsidP="00B47977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11533A" w:rsidRDefault="0011533A" w:rsidP="00B47977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11533A" w:rsidRPr="00914AB9" w:rsidRDefault="0011533A" w:rsidP="00B47977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11533A" w:rsidRDefault="0011533A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11533A" w:rsidRDefault="0011533A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11533A" w:rsidRDefault="0011533A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11533A" w:rsidRPr="00881537" w:rsidRDefault="0011533A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11533A" w:rsidRDefault="0011533A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11533A" w:rsidRDefault="0011533A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11533A" w:rsidRPr="001205C1" w:rsidRDefault="0011533A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11533A" w:rsidRPr="00FC009D" w:rsidRDefault="0011533A" w:rsidP="004B69B9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11533A" w:rsidRDefault="0011533A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11533A" w:rsidRPr="002C5C15" w:rsidRDefault="0011533A" w:rsidP="00B47977">
      <w:pPr>
        <w:pStyle w:val="NormalWeb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11533A" w:rsidRPr="002C5C15" w:rsidRDefault="0011533A" w:rsidP="00B47977">
      <w:pPr>
        <w:pStyle w:val="NormalWeb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11533A" w:rsidRPr="00FC009D" w:rsidRDefault="0011533A" w:rsidP="00B47977">
      <w:pPr>
        <w:pStyle w:val="NormalWeb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11533A" w:rsidRPr="00FC009D" w:rsidRDefault="0011533A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1533A" w:rsidRPr="00FC009D" w:rsidRDefault="0011533A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11533A" w:rsidRPr="00FC009D" w:rsidRDefault="0011533A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11533A" w:rsidRPr="00FC009D">
        <w:trPr>
          <w:tblHeader/>
        </w:trPr>
        <w:tc>
          <w:tcPr>
            <w:tcW w:w="1091" w:type="dxa"/>
            <w:vAlign w:val="center"/>
          </w:tcPr>
          <w:p w:rsidR="0011533A" w:rsidRPr="00FC009D" w:rsidRDefault="0011533A" w:rsidP="0004633E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11533A" w:rsidRPr="00FC009D" w:rsidRDefault="0011533A" w:rsidP="0004633E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11533A" w:rsidRPr="00FC009D" w:rsidRDefault="0011533A" w:rsidP="0004633E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1533A" w:rsidRPr="00FC009D" w:rsidRDefault="0011533A" w:rsidP="0004633E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11533A" w:rsidRPr="00FC009D">
        <w:tc>
          <w:tcPr>
            <w:tcW w:w="1091" w:type="dxa"/>
            <w:vAlign w:val="center"/>
          </w:tcPr>
          <w:p w:rsidR="0011533A" w:rsidRPr="00FC009D" w:rsidRDefault="0011533A" w:rsidP="00B47977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11533A" w:rsidRPr="00FC009D" w:rsidRDefault="0011533A" w:rsidP="0004633E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11533A" w:rsidRPr="00FC009D" w:rsidRDefault="0011533A" w:rsidP="0004633E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11533A" w:rsidRPr="00FC009D">
        <w:tc>
          <w:tcPr>
            <w:tcW w:w="1091" w:type="dxa"/>
            <w:vAlign w:val="center"/>
          </w:tcPr>
          <w:p w:rsidR="0011533A" w:rsidRPr="0083031A" w:rsidRDefault="0011533A" w:rsidP="00B47977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1533A" w:rsidRPr="0083031A" w:rsidRDefault="0011533A" w:rsidP="0004633E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11533A" w:rsidRPr="00FC009D" w:rsidRDefault="0011533A" w:rsidP="0004633E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11533A" w:rsidRPr="00FC009D">
        <w:tc>
          <w:tcPr>
            <w:tcW w:w="1091" w:type="dxa"/>
            <w:vAlign w:val="center"/>
          </w:tcPr>
          <w:p w:rsidR="0011533A" w:rsidRPr="0083031A" w:rsidRDefault="0011533A" w:rsidP="00B47977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1533A" w:rsidRPr="0083031A" w:rsidRDefault="0011533A" w:rsidP="0004633E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11533A" w:rsidRPr="00FC009D" w:rsidRDefault="0011533A" w:rsidP="0004633E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11533A" w:rsidRPr="00FC009D">
        <w:tc>
          <w:tcPr>
            <w:tcW w:w="1091" w:type="dxa"/>
            <w:vAlign w:val="center"/>
          </w:tcPr>
          <w:p w:rsidR="0011533A" w:rsidRPr="0083031A" w:rsidRDefault="0011533A" w:rsidP="0004633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1533A" w:rsidRPr="0083031A" w:rsidRDefault="0011533A" w:rsidP="0004633E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11533A" w:rsidRPr="00FC009D" w:rsidRDefault="0011533A" w:rsidP="0004633E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11533A" w:rsidRPr="00FC009D">
        <w:tc>
          <w:tcPr>
            <w:tcW w:w="1091" w:type="dxa"/>
            <w:vAlign w:val="center"/>
          </w:tcPr>
          <w:p w:rsidR="0011533A" w:rsidRPr="0083031A" w:rsidRDefault="0011533A" w:rsidP="0004633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1533A" w:rsidRPr="0083031A" w:rsidRDefault="0011533A" w:rsidP="0004633E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11533A" w:rsidRPr="00FC009D" w:rsidRDefault="0011533A" w:rsidP="0004633E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11533A" w:rsidRPr="00FC009D">
        <w:tc>
          <w:tcPr>
            <w:tcW w:w="1091" w:type="dxa"/>
            <w:vAlign w:val="center"/>
          </w:tcPr>
          <w:p w:rsidR="0011533A" w:rsidRPr="0083031A" w:rsidRDefault="0011533A" w:rsidP="0004633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1533A" w:rsidRPr="0083031A" w:rsidRDefault="0011533A" w:rsidP="0004633E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11533A" w:rsidRPr="00FC009D" w:rsidRDefault="0011533A" w:rsidP="0004633E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11533A" w:rsidRPr="00FC009D">
        <w:tc>
          <w:tcPr>
            <w:tcW w:w="1091" w:type="dxa"/>
            <w:vAlign w:val="center"/>
          </w:tcPr>
          <w:p w:rsidR="0011533A" w:rsidRPr="0083031A" w:rsidRDefault="0011533A" w:rsidP="0004633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1533A" w:rsidRPr="0083031A" w:rsidRDefault="0011533A" w:rsidP="0004633E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11533A" w:rsidRPr="0083031A" w:rsidRDefault="0011533A" w:rsidP="0004633E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11533A" w:rsidRPr="00FC009D" w:rsidRDefault="0011533A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1533A" w:rsidRPr="00FC009D" w:rsidRDefault="0011533A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1533A" w:rsidRPr="00FC009D" w:rsidRDefault="0011533A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11533A" w:rsidRPr="00FC009D" w:rsidRDefault="0011533A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11533A" w:rsidRPr="00FC009D" w:rsidRDefault="0011533A" w:rsidP="004B69B9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11533A" w:rsidRPr="00FC009D" w:rsidRDefault="0011533A" w:rsidP="004B69B9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11533A" w:rsidRPr="00FC009D" w:rsidRDefault="0011533A" w:rsidP="00B47977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11533A" w:rsidRPr="00FC009D" w:rsidRDefault="0011533A" w:rsidP="00B47977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11533A" w:rsidRPr="00FC009D" w:rsidRDefault="0011533A" w:rsidP="00B47977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11533A" w:rsidRPr="00FC009D" w:rsidRDefault="0011533A" w:rsidP="00B47977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11533A" w:rsidRPr="00FC009D" w:rsidRDefault="0011533A" w:rsidP="00B47977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1533A" w:rsidRPr="009449E0" w:rsidRDefault="0011533A" w:rsidP="00B47977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fldSimple w:instr=" REF _Ref418067883 \h  \* MERGEFORMAT ">
        <w:r w:rsidRPr="00B47977">
          <w:t xml:space="preserve">СВЕДЕНИЯ О </w:t>
        </w:r>
        <w:r w:rsidRPr="00B47977" w:rsidDel="00EC0238">
          <w:t>ПРИНАДЛЕЖНОСТ</w:t>
        </w:r>
        <w:r w:rsidRPr="00B47977">
          <w:t>И</w:t>
        </w:r>
        <w:r w:rsidRPr="00B47977" w:rsidDel="00EC0238">
          <w:t xml:space="preserve"> К СУБЪЕКТАМ МАЛОГО И СРЕДНЕГО ПРЕДПРИНИМАТЕЛЬСТВА</w:t>
        </w:r>
        <w:r>
          <w:rPr>
            <w:b/>
            <w:bCs/>
            <w:i/>
            <w:iCs/>
          </w:rPr>
          <w:t xml:space="preserve"> (Форма 1.1)</w:t>
        </w:r>
      </w:fldSimple>
      <w:r w:rsidRPr="009449E0" w:rsidDel="00EC0238">
        <w:t>.</w:t>
      </w:r>
    </w:p>
    <w:p w:rsidR="0011533A" w:rsidRDefault="0011533A" w:rsidP="00B47977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11533A" w:rsidRPr="00100970" w:rsidRDefault="0011533A" w:rsidP="00B47977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bookmarkStart w:id="84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4"/>
    </w:p>
    <w:p w:rsidR="0011533A" w:rsidRPr="00100970" w:rsidRDefault="0011533A" w:rsidP="00B47977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bookmarkStart w:id="85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5"/>
    </w:p>
    <w:p w:rsidR="0011533A" w:rsidRPr="00100970" w:rsidRDefault="0011533A" w:rsidP="00B47977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11533A" w:rsidRDefault="0011533A" w:rsidP="00B47977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6"/>
    </w:p>
    <w:p w:rsidR="0011533A" w:rsidRPr="00A356CF" w:rsidRDefault="0011533A" w:rsidP="00B47977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11533A" w:rsidRDefault="0011533A" w:rsidP="004B69B9">
      <w:pPr>
        <w:pStyle w:val="Times12"/>
        <w:ind w:right="-29"/>
        <w:rPr>
          <w:b/>
          <w:bCs/>
          <w:i/>
          <w:iCs/>
        </w:rPr>
      </w:pPr>
      <w:r w:rsidRPr="00FC009D">
        <w:rPr>
          <w:sz w:val="22"/>
          <w:szCs w:val="22"/>
        </w:rPr>
        <w:br w:type="page"/>
      </w:r>
      <w:bookmarkEnd w:id="79"/>
      <w:bookmarkEnd w:id="80"/>
      <w:bookmarkEnd w:id="81"/>
      <w:bookmarkEnd w:id="82"/>
      <w:bookmarkEnd w:id="83"/>
    </w:p>
    <w:p w:rsidR="0011533A" w:rsidRPr="00FC009D" w:rsidRDefault="0011533A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11533A" w:rsidRPr="0022001A" w:rsidRDefault="0011533A" w:rsidP="004B69B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11533A" w:rsidRPr="0022001A" w:rsidRDefault="0011533A" w:rsidP="004B69B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11533A" w:rsidRPr="00FC009D" w:rsidRDefault="0011533A" w:rsidP="004B69B9">
      <w:pPr>
        <w:jc w:val="right"/>
        <w:rPr>
          <w:b/>
          <w:bCs/>
          <w:sz w:val="22"/>
          <w:szCs w:val="22"/>
        </w:rPr>
      </w:pPr>
    </w:p>
    <w:p w:rsidR="0011533A" w:rsidRPr="00B03ADB" w:rsidRDefault="0011533A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11533A" w:rsidRDefault="0011533A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11533A" w:rsidRPr="00FC009D" w:rsidRDefault="0011533A" w:rsidP="004B69B9">
      <w:pPr>
        <w:jc w:val="right"/>
        <w:rPr>
          <w:b/>
          <w:bCs/>
          <w:i/>
          <w:iCs/>
        </w:rPr>
      </w:pPr>
    </w:p>
    <w:p w:rsidR="0011533A" w:rsidRPr="00936804" w:rsidDel="00EC0238" w:rsidRDefault="0011533A" w:rsidP="004B69B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Ref418067883"/>
      <w:bookmarkStart w:id="91" w:name="_Toc418081238"/>
      <w:bookmarkStart w:id="92" w:name="_Ref418148596"/>
      <w:bookmarkStart w:id="93" w:name="_Toc418586794"/>
      <w:bookmarkEnd w:id="87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8"/>
      <w:bookmarkEnd w:id="89"/>
      <w:bookmarkEnd w:id="90"/>
      <w:bookmarkEnd w:id="91"/>
      <w:bookmarkEnd w:id="92"/>
      <w:bookmarkEnd w:id="93"/>
    </w:p>
    <w:p w:rsidR="0011533A" w:rsidRPr="00FC009D" w:rsidRDefault="0011533A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11533A" w:rsidRDefault="0011533A" w:rsidP="004B69B9">
      <w:pPr>
        <w:jc w:val="both"/>
        <w:rPr>
          <w:lang w:eastAsia="en-US"/>
        </w:rPr>
      </w:pPr>
    </w:p>
    <w:p w:rsidR="0011533A" w:rsidDel="00EC0238" w:rsidRDefault="0011533A" w:rsidP="004B69B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11533A" w:rsidRPr="002B303E" w:rsidDel="00EC0238" w:rsidRDefault="0011533A" w:rsidP="004B69B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11533A" w:rsidRPr="002B303E" w:rsidDel="00EC0238">
        <w:trPr>
          <w:tblHeader/>
        </w:trPr>
        <w:tc>
          <w:tcPr>
            <w:tcW w:w="540" w:type="dxa"/>
            <w:vAlign w:val="center"/>
          </w:tcPr>
          <w:p w:rsidR="0011533A" w:rsidRPr="005F6473" w:rsidDel="00EC0238" w:rsidRDefault="0011533A" w:rsidP="0004633E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11533A" w:rsidRPr="005F6473" w:rsidDel="00EC0238" w:rsidRDefault="0011533A" w:rsidP="0004633E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11533A" w:rsidRPr="005F6473" w:rsidDel="00EC0238" w:rsidRDefault="0011533A" w:rsidP="0004633E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11533A" w:rsidRPr="005F6473" w:rsidDel="00EC0238" w:rsidRDefault="0011533A" w:rsidP="0004633E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11533A" w:rsidRPr="005F6473" w:rsidDel="00EC0238" w:rsidRDefault="0011533A" w:rsidP="0004633E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11533A" w:rsidRPr="002B303E" w:rsidDel="00EC0238">
        <w:trPr>
          <w:tblHeader/>
        </w:trPr>
        <w:tc>
          <w:tcPr>
            <w:tcW w:w="540" w:type="dxa"/>
            <w:vAlign w:val="center"/>
          </w:tcPr>
          <w:p w:rsidR="0011533A" w:rsidRPr="002B303E" w:rsidDel="00EC0238" w:rsidRDefault="0011533A" w:rsidP="0004633E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11533A" w:rsidRPr="005F6473" w:rsidDel="00EC0238" w:rsidRDefault="0011533A" w:rsidP="0004633E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11533A" w:rsidRPr="005F6473" w:rsidDel="00EC0238" w:rsidRDefault="0011533A" w:rsidP="0004633E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11533A" w:rsidRPr="005F6473" w:rsidDel="00EC0238" w:rsidRDefault="0011533A" w:rsidP="0004633E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11533A" w:rsidRPr="005F6473" w:rsidDel="00EC0238" w:rsidRDefault="0011533A" w:rsidP="0004633E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11533A" w:rsidRPr="002B303E" w:rsidDel="00EC0238">
        <w:tc>
          <w:tcPr>
            <w:tcW w:w="540" w:type="dxa"/>
          </w:tcPr>
          <w:p w:rsidR="0011533A" w:rsidRPr="002B303E" w:rsidDel="00EC0238" w:rsidRDefault="0011533A" w:rsidP="0004633E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11533A" w:rsidRPr="002B303E" w:rsidDel="00EC0238" w:rsidRDefault="0011533A" w:rsidP="0004633E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11533A" w:rsidRPr="002B303E" w:rsidDel="00EC0238" w:rsidRDefault="0011533A" w:rsidP="0004633E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11533A" w:rsidRPr="002B303E" w:rsidDel="00EC0238" w:rsidRDefault="0011533A" w:rsidP="0004633E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11533A" w:rsidRPr="005F6473" w:rsidDel="00EC0238" w:rsidRDefault="0011533A" w:rsidP="0004633E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1533A" w:rsidRPr="005F6473" w:rsidDel="00EC0238" w:rsidRDefault="0011533A" w:rsidP="0004633E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11533A" w:rsidRPr="002B303E" w:rsidDel="00EC0238">
        <w:tc>
          <w:tcPr>
            <w:tcW w:w="540" w:type="dxa"/>
          </w:tcPr>
          <w:p w:rsidR="0011533A" w:rsidRPr="002B303E" w:rsidDel="00EC0238" w:rsidRDefault="0011533A" w:rsidP="0004633E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11533A" w:rsidRPr="002B303E" w:rsidDel="00EC0238" w:rsidRDefault="0011533A" w:rsidP="0004633E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11533A" w:rsidRPr="002B303E" w:rsidDel="00EC0238" w:rsidRDefault="0011533A" w:rsidP="0004633E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11533A" w:rsidRPr="005F6473" w:rsidDel="00EC0238" w:rsidRDefault="0011533A" w:rsidP="0004633E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1533A" w:rsidRPr="005F6473" w:rsidDel="00EC0238" w:rsidRDefault="0011533A" w:rsidP="0004633E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11533A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11533A" w:rsidRPr="002B303E" w:rsidDel="00EC0238" w:rsidRDefault="0011533A" w:rsidP="0004633E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11533A" w:rsidRPr="002B303E" w:rsidDel="00EC0238" w:rsidRDefault="0011533A" w:rsidP="0004633E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11533A" w:rsidRPr="002B303E" w:rsidDel="00EC0238" w:rsidRDefault="0011533A" w:rsidP="0004633E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11533A" w:rsidRPr="002B303E" w:rsidDel="00EC0238" w:rsidRDefault="0011533A" w:rsidP="0004633E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11533A" w:rsidRPr="002B303E" w:rsidDel="00EC0238" w:rsidRDefault="0011533A" w:rsidP="0004633E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11533A" w:rsidRPr="002B303E" w:rsidDel="00EC0238" w:rsidRDefault="0011533A" w:rsidP="0004633E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11533A" w:rsidRPr="002B303E" w:rsidDel="00EC0238">
        <w:trPr>
          <w:trHeight w:val="1903"/>
        </w:trPr>
        <w:tc>
          <w:tcPr>
            <w:tcW w:w="540" w:type="dxa"/>
            <w:vMerge/>
          </w:tcPr>
          <w:p w:rsidR="0011533A" w:rsidRPr="002B303E" w:rsidDel="00EC0238" w:rsidRDefault="0011533A" w:rsidP="0004633E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11533A" w:rsidRPr="002B303E" w:rsidDel="00EC0238" w:rsidRDefault="0011533A" w:rsidP="0004633E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1533A" w:rsidRPr="005F6473" w:rsidDel="00EC0238" w:rsidRDefault="0011533A" w:rsidP="0004633E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11533A" w:rsidRPr="005F6473" w:rsidDel="00EC0238" w:rsidRDefault="0011533A" w:rsidP="0004633E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11533A" w:rsidRPr="002B303E" w:rsidDel="00EC0238" w:rsidRDefault="0011533A" w:rsidP="0004633E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11533A" w:rsidRPr="002B303E" w:rsidDel="00EC0238" w:rsidRDefault="0011533A" w:rsidP="0004633E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11533A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11533A" w:rsidRPr="002B303E" w:rsidDel="00EC0238" w:rsidRDefault="0011533A" w:rsidP="0004633E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11533A" w:rsidRPr="005F6473" w:rsidDel="00EC0238" w:rsidRDefault="0011533A" w:rsidP="0004633E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11533A" w:rsidRPr="005F6473" w:rsidDel="00EC0238" w:rsidRDefault="0011533A" w:rsidP="0004633E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11533A" w:rsidRPr="00241B8D" w:rsidDel="00EC0238" w:rsidRDefault="0011533A" w:rsidP="0004633E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11533A" w:rsidRPr="00241B8D" w:rsidDel="00EC0238" w:rsidRDefault="0011533A" w:rsidP="0004633E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11533A" w:rsidRPr="002B303E" w:rsidDel="00EC0238">
        <w:trPr>
          <w:trHeight w:val="1267"/>
        </w:trPr>
        <w:tc>
          <w:tcPr>
            <w:tcW w:w="540" w:type="dxa"/>
            <w:vMerge/>
          </w:tcPr>
          <w:p w:rsidR="0011533A" w:rsidRPr="002B303E" w:rsidDel="00EC0238" w:rsidRDefault="0011533A" w:rsidP="0004633E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11533A" w:rsidRPr="002B303E" w:rsidDel="00EC0238" w:rsidRDefault="0011533A" w:rsidP="0004633E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1533A" w:rsidRPr="005F6473" w:rsidDel="00EC0238" w:rsidRDefault="0011533A" w:rsidP="0004633E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11533A" w:rsidRPr="005F6473" w:rsidDel="00EC0238" w:rsidRDefault="0011533A" w:rsidP="0004633E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11533A" w:rsidRPr="002B303E" w:rsidDel="00EC0238" w:rsidRDefault="0011533A" w:rsidP="0004633E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11533A" w:rsidRPr="00012898" w:rsidDel="00EC0238" w:rsidRDefault="0011533A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1533A" w:rsidRPr="008B0FDE" w:rsidDel="00EC0238" w:rsidRDefault="0011533A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11533A" w:rsidRPr="008B0FDE" w:rsidDel="00EC0238" w:rsidRDefault="0011533A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11533A" w:rsidDel="00EC0238" w:rsidRDefault="0011533A" w:rsidP="004B69B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11533A" w:rsidRPr="00FC009D" w:rsidDel="00EC0238" w:rsidRDefault="0011533A" w:rsidP="004B69B9">
      <w:pPr>
        <w:jc w:val="center"/>
        <w:rPr>
          <w:b/>
          <w:bCs/>
        </w:rPr>
      </w:pPr>
    </w:p>
    <w:p w:rsidR="0011533A" w:rsidRPr="00FC009D" w:rsidDel="00EC0238" w:rsidRDefault="0011533A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11533A" w:rsidRDefault="0011533A" w:rsidP="00B4797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11533A" w:rsidRPr="00FC009D" w:rsidDel="00EC0238" w:rsidRDefault="0011533A" w:rsidP="00B4797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11533A" w:rsidRPr="00FC009D" w:rsidDel="00EC0238" w:rsidRDefault="0011533A" w:rsidP="00B4797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11533A" w:rsidRPr="0076483D" w:rsidDel="00EC0238" w:rsidRDefault="0011533A" w:rsidP="00B4797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11533A" w:rsidRPr="00770FB1" w:rsidDel="00EC0238" w:rsidRDefault="0011533A" w:rsidP="00B4797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11533A" w:rsidRDefault="0011533A" w:rsidP="004B69B9">
      <w:pPr>
        <w:pStyle w:val="Times12"/>
        <w:ind w:right="-29"/>
        <w:rPr>
          <w:b/>
          <w:bCs/>
          <w:i/>
          <w:iCs/>
        </w:rPr>
        <w:sectPr w:rsidR="0011533A" w:rsidSect="0004633E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11533A" w:rsidRPr="00815223" w:rsidRDefault="0011533A" w:rsidP="004B69B9">
      <w:pPr>
        <w:pStyle w:val="Times12"/>
        <w:ind w:left="2977" w:right="2806" w:firstLine="0"/>
        <w:jc w:val="center"/>
        <w:rPr>
          <w:b/>
          <w:bCs/>
          <w:i/>
          <w:iCs/>
        </w:rPr>
      </w:pPr>
      <w:bookmarkStart w:id="94" w:name="_Справка_об_участии_в_судебных_разби"/>
      <w:bookmarkStart w:id="95" w:name="_Справка_об_участии"/>
      <w:bookmarkEnd w:id="62"/>
      <w:bookmarkEnd w:id="63"/>
      <w:bookmarkEnd w:id="94"/>
      <w:bookmarkEnd w:id="95"/>
      <w:r w:rsidRPr="00914AB9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11533A" w:rsidRPr="00FC009D" w:rsidRDefault="0011533A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11533A" w:rsidRPr="00FC009D" w:rsidRDefault="0011533A" w:rsidP="004B69B9">
      <w:pPr>
        <w:pStyle w:val="Times12"/>
        <w:ind w:left="10065" w:firstLine="0"/>
        <w:jc w:val="left"/>
      </w:pPr>
    </w:p>
    <w:p w:rsidR="0011533A" w:rsidRPr="00FC009D" w:rsidRDefault="0011533A" w:rsidP="004B69B9">
      <w:pPr>
        <w:jc w:val="right"/>
        <w:rPr>
          <w:b/>
          <w:bCs/>
          <w:sz w:val="22"/>
          <w:szCs w:val="22"/>
        </w:rPr>
      </w:pPr>
    </w:p>
    <w:p w:rsidR="0011533A" w:rsidRPr="00FC009D" w:rsidRDefault="0011533A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586795"/>
      <w:bookmarkEnd w:id="96"/>
      <w:bookmarkEnd w:id="97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8"/>
      <w:bookmarkEnd w:id="99"/>
      <w:bookmarkEnd w:id="100"/>
    </w:p>
    <w:p w:rsidR="0011533A" w:rsidRPr="00FC009D" w:rsidRDefault="0011533A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11533A" w:rsidRPr="00FC009D" w:rsidRDefault="0011533A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11533A" w:rsidRPr="00FC009D" w:rsidRDefault="0011533A" w:rsidP="004B69B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1533A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11533A" w:rsidRPr="00FC009D" w:rsidRDefault="0011533A" w:rsidP="0004633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11533A" w:rsidRPr="00FC009D" w:rsidRDefault="0011533A" w:rsidP="0004633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11533A" w:rsidRPr="00FC009D" w:rsidRDefault="0011533A" w:rsidP="0004633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11533A" w:rsidRPr="00FC009D" w:rsidRDefault="0011533A" w:rsidP="000463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1533A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11533A" w:rsidRPr="00FC009D" w:rsidRDefault="0011533A" w:rsidP="000463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11533A" w:rsidRPr="00FC009D" w:rsidRDefault="0011533A" w:rsidP="000463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11533A" w:rsidRPr="00FC009D" w:rsidRDefault="0011533A" w:rsidP="000463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11533A" w:rsidRPr="00FC009D" w:rsidRDefault="0011533A" w:rsidP="000463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11533A" w:rsidRPr="00FC009D" w:rsidRDefault="0011533A" w:rsidP="000463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11533A" w:rsidRPr="00FC009D" w:rsidRDefault="0011533A" w:rsidP="000463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11533A" w:rsidRPr="00FC009D" w:rsidRDefault="0011533A" w:rsidP="000463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11533A" w:rsidRPr="00FC009D" w:rsidRDefault="0011533A" w:rsidP="000463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11533A" w:rsidRPr="00FC009D" w:rsidRDefault="0011533A" w:rsidP="000463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11533A" w:rsidRPr="00FC009D" w:rsidRDefault="0011533A" w:rsidP="000463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11533A" w:rsidRPr="00FC009D" w:rsidRDefault="0011533A" w:rsidP="000463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1533A" w:rsidRPr="00FC009D" w:rsidRDefault="0011533A" w:rsidP="000463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11533A" w:rsidRPr="00FC009D" w:rsidRDefault="0011533A" w:rsidP="0004633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</w:tr>
      <w:tr w:rsidR="0011533A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11533A" w:rsidRPr="00FC009D" w:rsidRDefault="0011533A" w:rsidP="0004633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11533A" w:rsidRPr="00FC009D" w:rsidRDefault="0011533A" w:rsidP="0004633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11533A" w:rsidRPr="00FC009D" w:rsidRDefault="0011533A" w:rsidP="0004633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11533A" w:rsidRPr="00FC009D" w:rsidRDefault="0011533A" w:rsidP="0004633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11533A" w:rsidRPr="00FC009D" w:rsidRDefault="0011533A" w:rsidP="0004633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11533A" w:rsidRPr="00FC009D" w:rsidRDefault="0011533A" w:rsidP="0004633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11533A" w:rsidRPr="00FC009D" w:rsidRDefault="0011533A" w:rsidP="0004633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11533A" w:rsidRPr="00FC009D" w:rsidRDefault="0011533A" w:rsidP="0004633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11533A" w:rsidRPr="00FC009D" w:rsidRDefault="0011533A" w:rsidP="0004633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11533A" w:rsidRPr="00FC009D" w:rsidRDefault="0011533A" w:rsidP="0004633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11533A" w:rsidRPr="00FC009D" w:rsidRDefault="0011533A" w:rsidP="0004633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11533A" w:rsidRPr="00FC009D" w:rsidRDefault="0011533A" w:rsidP="0004633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1533A" w:rsidRPr="00FC009D" w:rsidRDefault="0011533A" w:rsidP="0004633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11533A" w:rsidRPr="00FC009D" w:rsidRDefault="0011533A" w:rsidP="0004633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11533A" w:rsidRPr="00FC009D" w:rsidRDefault="0011533A" w:rsidP="0004633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11533A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11533A" w:rsidRPr="00FC009D" w:rsidRDefault="0011533A" w:rsidP="0004633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1533A" w:rsidRPr="00FC009D" w:rsidRDefault="0011533A" w:rsidP="0004633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</w:tr>
      <w:tr w:rsidR="0011533A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</w:tr>
      <w:tr w:rsidR="0011533A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11533A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</w:tr>
      <w:tr w:rsidR="0011533A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1533A" w:rsidRPr="00FC009D" w:rsidRDefault="0011533A" w:rsidP="0004633E">
            <w:pPr>
              <w:rPr>
                <w:sz w:val="20"/>
                <w:szCs w:val="20"/>
              </w:rPr>
            </w:pPr>
          </w:p>
        </w:tc>
      </w:tr>
    </w:tbl>
    <w:p w:rsidR="0011533A" w:rsidRPr="00FC009D" w:rsidRDefault="0011533A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1533A" w:rsidRPr="00FC009D" w:rsidRDefault="0011533A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1533A" w:rsidRPr="00FC009D" w:rsidRDefault="0011533A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11533A" w:rsidRPr="00FC009D" w:rsidRDefault="0011533A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11533A" w:rsidRPr="00FC009D" w:rsidRDefault="0011533A" w:rsidP="004B69B9">
      <w:pPr>
        <w:jc w:val="center"/>
        <w:rPr>
          <w:b/>
          <w:bCs/>
        </w:rPr>
      </w:pPr>
    </w:p>
    <w:p w:rsidR="0011533A" w:rsidRPr="00FC009D" w:rsidRDefault="0011533A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11533A" w:rsidRPr="00FC009D" w:rsidRDefault="0011533A" w:rsidP="00B47977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11533A" w:rsidRPr="00FC009D" w:rsidRDefault="0011533A" w:rsidP="00B47977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11533A" w:rsidRPr="00FC009D" w:rsidRDefault="0011533A" w:rsidP="00B47977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11533A" w:rsidRPr="00FC009D" w:rsidRDefault="0011533A" w:rsidP="00B47977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1533A" w:rsidRPr="00FC009D" w:rsidRDefault="0011533A" w:rsidP="00B47977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1533A" w:rsidRPr="00FC009D" w:rsidRDefault="0011533A" w:rsidP="00B47977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11533A" w:rsidRPr="00FC009D" w:rsidRDefault="0011533A" w:rsidP="00B47977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1533A" w:rsidRPr="00FC009D" w:rsidRDefault="0011533A" w:rsidP="00B47977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11533A" w:rsidRPr="00FC009D" w:rsidRDefault="0011533A" w:rsidP="00B47977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1533A" w:rsidRPr="00FC009D" w:rsidRDefault="0011533A" w:rsidP="00B47977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11533A" w:rsidRPr="00FC009D" w:rsidRDefault="0011533A" w:rsidP="00B47977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11533A" w:rsidRPr="00FC009D" w:rsidRDefault="0011533A" w:rsidP="00B47977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1533A" w:rsidRPr="00FC009D" w:rsidRDefault="0011533A" w:rsidP="00B47977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11533A" w:rsidRPr="00FC009D" w:rsidRDefault="0011533A" w:rsidP="00B47977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11533A" w:rsidRPr="00FC009D" w:rsidRDefault="0011533A" w:rsidP="00B47977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1533A" w:rsidRPr="00FC009D" w:rsidRDefault="0011533A" w:rsidP="00B47977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1533A" w:rsidRPr="00FC009D" w:rsidRDefault="0011533A" w:rsidP="004B69B9">
      <w:pPr>
        <w:pStyle w:val="Times12"/>
        <w:ind w:firstLine="0"/>
        <w:jc w:val="left"/>
      </w:pPr>
    </w:p>
    <w:p w:rsidR="0011533A" w:rsidRPr="00023AED" w:rsidRDefault="0011533A" w:rsidP="004B69B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11533A" w:rsidRPr="00023AED" w:rsidRDefault="0011533A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1533A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11533A" w:rsidRPr="00023AED" w:rsidRDefault="0011533A" w:rsidP="0004633E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11533A" w:rsidRPr="00023AED" w:rsidRDefault="0011533A" w:rsidP="0004633E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11533A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11533A" w:rsidRPr="00023AED" w:rsidRDefault="0011533A" w:rsidP="0004633E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11533A" w:rsidRPr="00023AED" w:rsidRDefault="0011533A" w:rsidP="0004633E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11533A" w:rsidRPr="00023AED" w:rsidRDefault="0011533A" w:rsidP="0004633E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11533A" w:rsidRPr="00023AED" w:rsidRDefault="0011533A" w:rsidP="0004633E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11533A" w:rsidRPr="00023AED" w:rsidRDefault="0011533A" w:rsidP="0004633E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11533A" w:rsidRPr="00023AED" w:rsidRDefault="0011533A" w:rsidP="0004633E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11533A" w:rsidRPr="00023AED" w:rsidRDefault="0011533A" w:rsidP="0004633E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1533A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11533A" w:rsidRPr="00023AED" w:rsidRDefault="0011533A" w:rsidP="0004633E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11533A" w:rsidRPr="00023AED" w:rsidRDefault="0011533A" w:rsidP="0004633E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11533A" w:rsidRPr="00023AED" w:rsidRDefault="0011533A" w:rsidP="0004633E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11533A" w:rsidRPr="00023AED" w:rsidRDefault="0011533A" w:rsidP="0004633E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11533A" w:rsidRPr="00023AED" w:rsidRDefault="0011533A" w:rsidP="0004633E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11533A" w:rsidRPr="00023AED" w:rsidRDefault="0011533A" w:rsidP="0004633E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11533A" w:rsidRPr="00023AED" w:rsidRDefault="0011533A" w:rsidP="0004633E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1533A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11533A" w:rsidRPr="00023AED" w:rsidRDefault="0011533A" w:rsidP="0004633E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11533A" w:rsidRPr="00023AED" w:rsidRDefault="0011533A" w:rsidP="0004633E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153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</w:tr>
      <w:tr w:rsidR="001153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1153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</w:tr>
      <w:tr w:rsidR="001153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</w:tr>
      <w:tr w:rsidR="001153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</w:tr>
      <w:tr w:rsidR="001153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</w:tr>
      <w:tr w:rsidR="001153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</w:tr>
      <w:tr w:rsidR="001153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</w:tr>
      <w:tr w:rsidR="001153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</w:tr>
      <w:tr w:rsidR="001153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</w:tr>
      <w:tr w:rsidR="001153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</w:tr>
      <w:tr w:rsidR="001153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</w:tr>
      <w:tr w:rsidR="001153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</w:tr>
      <w:tr w:rsidR="0011533A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</w:p>
        </w:tc>
      </w:tr>
    </w:tbl>
    <w:p w:rsidR="0011533A" w:rsidRPr="00023AED" w:rsidRDefault="0011533A" w:rsidP="004B69B9">
      <w:pPr>
        <w:overflowPunct w:val="0"/>
        <w:autoSpaceDE w:val="0"/>
        <w:autoSpaceDN w:val="0"/>
        <w:adjustRightInd w:val="0"/>
        <w:sectPr w:rsidR="0011533A" w:rsidRPr="00023AED" w:rsidSect="0004633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11533A" w:rsidRPr="00023AED" w:rsidRDefault="0011533A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1533A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11533A" w:rsidRPr="00023AED" w:rsidRDefault="0011533A" w:rsidP="0004633E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11533A" w:rsidRPr="00023AED" w:rsidRDefault="0011533A" w:rsidP="0004633E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1533A" w:rsidRPr="00023AED">
        <w:trPr>
          <w:trHeight w:val="1590"/>
        </w:trPr>
        <w:tc>
          <w:tcPr>
            <w:tcW w:w="851" w:type="dxa"/>
            <w:vAlign w:val="center"/>
          </w:tcPr>
          <w:p w:rsidR="0011533A" w:rsidRPr="00023AED" w:rsidRDefault="0011533A" w:rsidP="0004633E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11533A" w:rsidRPr="00023AED" w:rsidRDefault="0011533A" w:rsidP="0004633E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11533A" w:rsidRPr="00023AED" w:rsidRDefault="0011533A" w:rsidP="0004633E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11533A" w:rsidRPr="00023AED" w:rsidRDefault="0011533A" w:rsidP="0004633E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11533A" w:rsidRPr="00023AED" w:rsidRDefault="0011533A" w:rsidP="0004633E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1533A" w:rsidRPr="00023AED" w:rsidRDefault="0011533A" w:rsidP="0004633E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11533A" w:rsidRPr="00023AED" w:rsidRDefault="0011533A" w:rsidP="0004633E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11533A" w:rsidRPr="00023AED" w:rsidRDefault="0011533A" w:rsidP="0004633E">
            <w:pPr>
              <w:rPr>
                <w:i/>
                <w:iCs/>
                <w:sz w:val="20"/>
                <w:szCs w:val="20"/>
              </w:rPr>
            </w:pPr>
          </w:p>
        </w:tc>
      </w:tr>
      <w:tr w:rsidR="0011533A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11533A" w:rsidRPr="00023AED" w:rsidRDefault="0011533A" w:rsidP="0004633E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11533A" w:rsidRPr="00023AED" w:rsidRDefault="0011533A" w:rsidP="0004633E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11533A" w:rsidRPr="00023AED" w:rsidRDefault="0011533A" w:rsidP="0004633E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11533A" w:rsidRPr="00023AED" w:rsidRDefault="0011533A" w:rsidP="0004633E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11533A" w:rsidRPr="00023AED" w:rsidRDefault="0011533A" w:rsidP="0004633E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1533A" w:rsidRPr="00023AED" w:rsidRDefault="0011533A" w:rsidP="0004633E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11533A" w:rsidRPr="00023AED" w:rsidRDefault="0011533A" w:rsidP="0004633E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11533A" w:rsidRPr="00023AED" w:rsidRDefault="0011533A" w:rsidP="0004633E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1533A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1533A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11533A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1533A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1533A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11533A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1533A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1533A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1533A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11533A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1533A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1533A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1533A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1533A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1533A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1533A" w:rsidRPr="00023AED" w:rsidRDefault="0011533A" w:rsidP="0004633E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1533A" w:rsidRDefault="0011533A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11533A" w:rsidRDefault="0011533A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11533A" w:rsidRDefault="0011533A" w:rsidP="004B69B9">
      <w:pPr>
        <w:pStyle w:val="Times12"/>
        <w:jc w:val="right"/>
        <w:rPr>
          <w:sz w:val="28"/>
          <w:szCs w:val="28"/>
        </w:rPr>
        <w:sectPr w:rsidR="0011533A" w:rsidSect="0004633E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11533A" w:rsidRPr="00FC009D" w:rsidRDefault="0011533A" w:rsidP="004B69B9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11533A" w:rsidRPr="00FC009D" w:rsidRDefault="0011533A" w:rsidP="004B69B9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11533A" w:rsidRPr="00FC009D" w:rsidRDefault="0011533A" w:rsidP="004B69B9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11533A" w:rsidRPr="00FC009D" w:rsidRDefault="0011533A" w:rsidP="004B69B9">
      <w:pPr>
        <w:pStyle w:val="Times12"/>
        <w:jc w:val="center"/>
        <w:rPr>
          <w:b/>
          <w:bCs/>
          <w:snapToGrid w:val="0"/>
        </w:rPr>
      </w:pPr>
    </w:p>
    <w:p w:rsidR="0011533A" w:rsidRPr="00B03ADB" w:rsidRDefault="0011533A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11533A" w:rsidRPr="00FC009D" w:rsidRDefault="0011533A" w:rsidP="004B69B9">
      <w:pPr>
        <w:widowControl w:val="0"/>
        <w:autoSpaceDE w:val="0"/>
        <w:autoSpaceDN w:val="0"/>
        <w:adjustRightInd w:val="0"/>
        <w:jc w:val="center"/>
      </w:pPr>
    </w:p>
    <w:p w:rsidR="0011533A" w:rsidRPr="00FC009D" w:rsidRDefault="0011533A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1" w:name="_Техническое_предложение__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End w:id="101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2"/>
      <w:bookmarkEnd w:id="103"/>
      <w:bookmarkEnd w:id="104"/>
      <w:bookmarkEnd w:id="105"/>
      <w:bookmarkEnd w:id="106"/>
    </w:p>
    <w:p w:rsidR="0011533A" w:rsidRPr="00FC009D" w:rsidRDefault="0011533A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11533A" w:rsidRPr="00927CFA" w:rsidRDefault="0011533A" w:rsidP="004B69B9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11533A" w:rsidRPr="00FC009D" w:rsidRDefault="0011533A" w:rsidP="004B69B9">
      <w:pPr>
        <w:pStyle w:val="Times12"/>
        <w:rPr>
          <w:i/>
          <w:iCs/>
          <w:sz w:val="22"/>
          <w:szCs w:val="22"/>
        </w:rPr>
      </w:pPr>
    </w:p>
    <w:p w:rsidR="0011533A" w:rsidRPr="00FC009D" w:rsidRDefault="0011533A" w:rsidP="004B69B9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11533A" w:rsidRPr="00FC009D" w:rsidRDefault="0011533A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1533A" w:rsidRPr="00102E0C" w:rsidRDefault="0011533A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11533A" w:rsidRPr="00102E0C" w:rsidRDefault="0011533A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11533A" w:rsidRPr="00102E0C" w:rsidRDefault="0011533A" w:rsidP="004B69B9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11533A" w:rsidRPr="00FC009D" w:rsidRDefault="0011533A" w:rsidP="004B69B9">
      <w:pPr>
        <w:jc w:val="center"/>
        <w:rPr>
          <w:b/>
          <w:bCs/>
        </w:rPr>
      </w:pPr>
    </w:p>
    <w:p w:rsidR="0011533A" w:rsidRPr="00FC009D" w:rsidRDefault="0011533A" w:rsidP="004B69B9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11533A" w:rsidRPr="00FC009D" w:rsidRDefault="0011533A" w:rsidP="00B47977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11533A" w:rsidRPr="00FC009D" w:rsidRDefault="0011533A" w:rsidP="00B47977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11533A" w:rsidRPr="00102E0C" w:rsidRDefault="0011533A" w:rsidP="00B47977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11533A" w:rsidRPr="00FC009D" w:rsidRDefault="0011533A" w:rsidP="00B47977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11533A" w:rsidRPr="00FC009D" w:rsidRDefault="0011533A" w:rsidP="00B47977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11533A" w:rsidRPr="00FC009D" w:rsidRDefault="0011533A" w:rsidP="00B47977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11533A" w:rsidRPr="00FC009D" w:rsidRDefault="0011533A" w:rsidP="00B47977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1533A" w:rsidRPr="00FC009D" w:rsidRDefault="0011533A" w:rsidP="00B47977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1533A" w:rsidRPr="00FC009D" w:rsidRDefault="0011533A" w:rsidP="00B47977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11533A" w:rsidRPr="00FC009D" w:rsidRDefault="0011533A" w:rsidP="00B47977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11533A" w:rsidRDefault="0011533A" w:rsidP="004B69B9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11533A" w:rsidRPr="00FC009D" w:rsidRDefault="0011533A" w:rsidP="004B69B9">
      <w:pPr>
        <w:spacing w:before="60" w:after="60"/>
        <w:ind w:firstLine="709"/>
        <w:jc w:val="both"/>
        <w:rPr>
          <w:i/>
          <w:iCs/>
        </w:rPr>
      </w:pPr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</w:p>
    <w:p w:rsidR="0011533A" w:rsidRPr="00FC009D" w:rsidRDefault="0011533A" w:rsidP="004B69B9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11533A" w:rsidRPr="00FC009D" w:rsidRDefault="0011533A" w:rsidP="00B47977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11533A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1533A" w:rsidRPr="00FC009D" w:rsidRDefault="0011533A" w:rsidP="0004633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1533A" w:rsidRPr="00FC009D" w:rsidRDefault="0011533A" w:rsidP="0004633E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1533A" w:rsidRPr="00FC009D" w:rsidRDefault="0011533A" w:rsidP="0004633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1533A" w:rsidRPr="00FC009D" w:rsidRDefault="0011533A" w:rsidP="0004633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33A" w:rsidRPr="00FC009D" w:rsidRDefault="0011533A" w:rsidP="0004633E">
            <w:pPr>
              <w:jc w:val="center"/>
            </w:pPr>
            <w:r w:rsidRPr="00FC009D">
              <w:t>Ссылки на ПП</w:t>
            </w:r>
          </w:p>
        </w:tc>
      </w:tr>
      <w:tr w:rsidR="0011533A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1533A" w:rsidRPr="00FC009D" w:rsidRDefault="0011533A" w:rsidP="0004633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1533A" w:rsidRPr="00FC009D" w:rsidRDefault="0011533A" w:rsidP="0004633E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1533A" w:rsidRPr="00FC009D" w:rsidRDefault="0011533A" w:rsidP="0004633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1533A" w:rsidRPr="00FC009D" w:rsidRDefault="0011533A" w:rsidP="0004633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33A" w:rsidRPr="00FC009D" w:rsidRDefault="0011533A" w:rsidP="0004633E">
            <w:pPr>
              <w:jc w:val="center"/>
            </w:pPr>
          </w:p>
        </w:tc>
      </w:tr>
      <w:tr w:rsidR="0011533A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1533A" w:rsidRPr="00FC009D" w:rsidRDefault="0011533A" w:rsidP="0004633E"/>
          <w:p w:rsidR="0011533A" w:rsidRPr="00FC009D" w:rsidRDefault="0011533A" w:rsidP="0004633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11533A" w:rsidRPr="00FC009D" w:rsidRDefault="0011533A" w:rsidP="0004633E"/>
          <w:p w:rsidR="0011533A" w:rsidRPr="00FC009D" w:rsidRDefault="0011533A" w:rsidP="0004633E">
            <w:r w:rsidRPr="00FC009D">
              <w:t>порядковый номер</w:t>
            </w:r>
          </w:p>
        </w:tc>
      </w:tr>
      <w:tr w:rsidR="0011533A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1533A" w:rsidRPr="00FC009D" w:rsidRDefault="0011533A" w:rsidP="0004633E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11533A" w:rsidRPr="00FC009D" w:rsidRDefault="0011533A" w:rsidP="0004633E">
            <w:r w:rsidRPr="00FC009D">
              <w:t xml:space="preserve">номер пункта Технических требований </w:t>
            </w:r>
          </w:p>
        </w:tc>
      </w:tr>
      <w:tr w:rsidR="0011533A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1533A" w:rsidRPr="00FC009D" w:rsidRDefault="0011533A" w:rsidP="0004633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11533A" w:rsidRPr="00FC009D" w:rsidRDefault="0011533A" w:rsidP="0004633E"/>
        </w:tc>
      </w:tr>
      <w:tr w:rsidR="0011533A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1533A" w:rsidRPr="00FC009D" w:rsidRDefault="0011533A" w:rsidP="0004633E"/>
        </w:tc>
        <w:tc>
          <w:tcPr>
            <w:tcW w:w="7513" w:type="dxa"/>
            <w:gridSpan w:val="3"/>
          </w:tcPr>
          <w:p w:rsidR="0011533A" w:rsidRPr="00FC009D" w:rsidRDefault="0011533A" w:rsidP="0004633E">
            <w:r w:rsidRPr="00FC009D">
              <w:t>"да" - будет выполнен полностью</w:t>
            </w:r>
          </w:p>
        </w:tc>
      </w:tr>
      <w:tr w:rsidR="0011533A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1533A" w:rsidRPr="00FC009D" w:rsidRDefault="0011533A" w:rsidP="0004633E"/>
        </w:tc>
        <w:tc>
          <w:tcPr>
            <w:tcW w:w="7513" w:type="dxa"/>
            <w:gridSpan w:val="3"/>
          </w:tcPr>
          <w:p w:rsidR="0011533A" w:rsidRPr="00FC009D" w:rsidRDefault="0011533A" w:rsidP="0004633E">
            <w:r w:rsidRPr="00FC009D">
              <w:t>"нет" - не будет выполнен</w:t>
            </w:r>
          </w:p>
        </w:tc>
      </w:tr>
      <w:tr w:rsidR="0011533A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1533A" w:rsidRPr="00FC009D" w:rsidRDefault="0011533A" w:rsidP="0004633E"/>
        </w:tc>
        <w:tc>
          <w:tcPr>
            <w:tcW w:w="7513" w:type="dxa"/>
            <w:gridSpan w:val="3"/>
          </w:tcPr>
          <w:p w:rsidR="0011533A" w:rsidRPr="00FC009D" w:rsidRDefault="0011533A" w:rsidP="0004633E">
            <w:r w:rsidRPr="00FC009D">
              <w:t>"частично" – выполняется с "такими-то" ограничениями</w:t>
            </w:r>
          </w:p>
        </w:tc>
      </w:tr>
      <w:tr w:rsidR="0011533A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1533A" w:rsidRPr="00FC009D" w:rsidRDefault="0011533A" w:rsidP="0004633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11533A" w:rsidRPr="00FC009D" w:rsidRDefault="0011533A" w:rsidP="0004633E">
            <w:r w:rsidRPr="00FC009D">
              <w:t>необходимые пояснения</w:t>
            </w:r>
          </w:p>
        </w:tc>
      </w:tr>
      <w:tr w:rsidR="0011533A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1533A" w:rsidRPr="00FC009D" w:rsidRDefault="0011533A" w:rsidP="0004633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11533A" w:rsidRPr="00FC009D" w:rsidRDefault="0011533A" w:rsidP="0004633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11533A" w:rsidRPr="00FC009D" w:rsidRDefault="0011533A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11533A" w:rsidRPr="00FC009D" w:rsidRDefault="0011533A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11533A" w:rsidRPr="00FC009D" w:rsidRDefault="0011533A" w:rsidP="004B69B9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11533A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11533A" w:rsidRPr="00FC009D" w:rsidRDefault="0011533A" w:rsidP="0004633E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11533A" w:rsidRPr="00FC009D" w:rsidRDefault="0011533A" w:rsidP="0004633E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11533A" w:rsidRPr="00FC009D" w:rsidRDefault="0011533A" w:rsidP="0004633E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11533A" w:rsidRPr="00FC009D" w:rsidRDefault="0011533A" w:rsidP="0004633E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11533A" w:rsidRPr="00FC009D">
        <w:trPr>
          <w:trHeight w:val="371"/>
        </w:trPr>
        <w:tc>
          <w:tcPr>
            <w:tcW w:w="600" w:type="dxa"/>
          </w:tcPr>
          <w:p w:rsidR="0011533A" w:rsidRPr="00FC009D" w:rsidRDefault="0011533A" w:rsidP="0004633E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11533A" w:rsidRPr="00FC009D" w:rsidRDefault="0011533A" w:rsidP="0004633E"/>
        </w:tc>
        <w:tc>
          <w:tcPr>
            <w:tcW w:w="1440" w:type="dxa"/>
          </w:tcPr>
          <w:p w:rsidR="0011533A" w:rsidRPr="00FC009D" w:rsidRDefault="0011533A" w:rsidP="0004633E"/>
        </w:tc>
        <w:tc>
          <w:tcPr>
            <w:tcW w:w="2880" w:type="dxa"/>
          </w:tcPr>
          <w:p w:rsidR="0011533A" w:rsidRPr="00FC009D" w:rsidRDefault="0011533A" w:rsidP="0004633E">
            <w:pPr>
              <w:ind w:firstLine="16"/>
              <w:jc w:val="center"/>
            </w:pPr>
          </w:p>
        </w:tc>
      </w:tr>
      <w:tr w:rsidR="0011533A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11533A" w:rsidRPr="00FC009D" w:rsidRDefault="0011533A" w:rsidP="0004633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11533A" w:rsidRPr="00FC009D" w:rsidRDefault="0011533A" w:rsidP="0004633E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11533A" w:rsidRPr="00FC009D" w:rsidRDefault="0011533A" w:rsidP="0004633E"/>
        </w:tc>
        <w:tc>
          <w:tcPr>
            <w:tcW w:w="2880" w:type="dxa"/>
            <w:tcBorders>
              <w:bottom w:val="double" w:sz="4" w:space="0" w:color="auto"/>
            </w:tcBorders>
          </w:tcPr>
          <w:p w:rsidR="0011533A" w:rsidRPr="00FC009D" w:rsidRDefault="0011533A" w:rsidP="0004633E">
            <w:pPr>
              <w:ind w:firstLine="16"/>
              <w:jc w:val="center"/>
            </w:pPr>
          </w:p>
        </w:tc>
      </w:tr>
    </w:tbl>
    <w:p w:rsidR="0011533A" w:rsidRPr="00FC009D" w:rsidRDefault="0011533A" w:rsidP="004B69B9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11533A" w:rsidRPr="00FC009D" w:rsidRDefault="0011533A" w:rsidP="00B47977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11533A" w:rsidRPr="00FC009D" w:rsidRDefault="0011533A" w:rsidP="00B47977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11533A" w:rsidRPr="00FC009D" w:rsidRDefault="0011533A" w:rsidP="00B47977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11533A" w:rsidRDefault="0011533A" w:rsidP="004B69B9">
      <w:pPr>
        <w:pStyle w:val="Times12"/>
        <w:ind w:firstLine="0"/>
        <w:jc w:val="center"/>
        <w:rPr>
          <w:b/>
          <w:bCs/>
          <w:i/>
          <w:iCs/>
        </w:rPr>
        <w:sectPr w:rsidR="0011533A" w:rsidSect="0004633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1533A" w:rsidRDefault="0011533A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11533A" w:rsidRPr="00563FFA" w:rsidRDefault="0011533A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07" w:name="_Toc418081239"/>
      <w:bookmarkStart w:id="108" w:name="_Toc418586797"/>
      <w:r w:rsidRPr="00563FFA">
        <w:rPr>
          <w:b/>
          <w:bCs/>
          <w:sz w:val="28"/>
          <w:szCs w:val="28"/>
        </w:rPr>
        <w:t>ЧАСТЬ 2</w:t>
      </w:r>
      <w:bookmarkEnd w:id="107"/>
      <w:bookmarkEnd w:id="108"/>
    </w:p>
    <w:p w:rsidR="0011533A" w:rsidRPr="00563FFA" w:rsidRDefault="0011533A" w:rsidP="004B69B9">
      <w:pPr>
        <w:pStyle w:val="Times12"/>
        <w:ind w:left="5387" w:firstLine="0"/>
        <w:jc w:val="left"/>
      </w:pPr>
    </w:p>
    <w:p w:rsidR="0011533A" w:rsidRPr="00563FFA" w:rsidRDefault="0011533A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9" w:name="_Ref317259044"/>
      <w:bookmarkStart w:id="110" w:name="_Toc390267492"/>
      <w:r w:rsidRPr="00563FFA">
        <w:rPr>
          <w:sz w:val="28"/>
          <w:szCs w:val="28"/>
        </w:rPr>
        <w:t xml:space="preserve">Порядок проведения </w:t>
      </w:r>
      <w:bookmarkEnd w:id="109"/>
      <w:bookmarkEnd w:id="110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11533A" w:rsidRPr="00563FFA" w:rsidRDefault="0011533A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11533A" w:rsidRPr="00563FFA" w:rsidRDefault="0011533A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1" w:name="_Toc418081240"/>
      <w:bookmarkStart w:id="112" w:name="_Toc418586798"/>
      <w:r w:rsidRPr="00563FFA">
        <w:rPr>
          <w:b/>
          <w:bCs/>
          <w:sz w:val="28"/>
          <w:szCs w:val="28"/>
        </w:rPr>
        <w:t>ЧАСТЬ 3</w:t>
      </w:r>
      <w:bookmarkEnd w:id="111"/>
      <w:bookmarkEnd w:id="112"/>
    </w:p>
    <w:p w:rsidR="0011533A" w:rsidRPr="00563FFA" w:rsidRDefault="0011533A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bCs/>
          <w:i/>
          <w:iCs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11533A" w:rsidRPr="00563FFA" w:rsidRDefault="0011533A" w:rsidP="004B69B9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sectPr w:rsidR="0011533A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533A" w:rsidRDefault="0011533A">
      <w:r>
        <w:separator/>
      </w:r>
    </w:p>
  </w:endnote>
  <w:endnote w:type="continuationSeparator" w:id="0">
    <w:p w:rsidR="0011533A" w:rsidRDefault="0011533A">
      <w:r>
        <w:continuationSeparator/>
      </w:r>
    </w:p>
  </w:endnote>
  <w:endnote w:type="continuationNotice" w:id="1">
    <w:p w:rsidR="0011533A" w:rsidRDefault="0011533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33A" w:rsidRPr="00FE6219" w:rsidRDefault="0011533A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33A" w:rsidRPr="00FE6219" w:rsidRDefault="0011533A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533A" w:rsidRDefault="0011533A">
      <w:r>
        <w:separator/>
      </w:r>
    </w:p>
  </w:footnote>
  <w:footnote w:type="continuationSeparator" w:id="0">
    <w:p w:rsidR="0011533A" w:rsidRDefault="0011533A">
      <w:r>
        <w:continuationSeparator/>
      </w:r>
    </w:p>
  </w:footnote>
  <w:footnote w:type="continuationNotice" w:id="1">
    <w:p w:rsidR="0011533A" w:rsidRDefault="0011533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33A" w:rsidRPr="00157639" w:rsidRDefault="0011533A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11533A" w:rsidRPr="00157639" w:rsidRDefault="0011533A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11533A" w:rsidRPr="00157639" w:rsidRDefault="0011533A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11533A" w:rsidRPr="00157639" w:rsidRDefault="0011533A" w:rsidP="007D34D5">
    <w:pPr>
      <w:jc w:val="center"/>
      <w:rPr>
        <w:b/>
        <w:bCs/>
        <w:caps/>
      </w:rPr>
    </w:pPr>
  </w:p>
  <w:p w:rsidR="0011533A" w:rsidRPr="007D34D5" w:rsidRDefault="0011533A" w:rsidP="007D34D5">
    <w:pPr>
      <w:spacing w:beforeAutospacing="1" w:after="100" w:afterAutospacing="1"/>
      <w:jc w:val="both"/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33A" w:rsidRPr="00F429FC" w:rsidRDefault="0011533A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4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33A" w:rsidRPr="00F429FC" w:rsidRDefault="0011533A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24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AB8261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562093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"/>
  </w:num>
  <w:num w:numId="12">
    <w:abstractNumId w:val="2"/>
  </w:num>
  <w:num w:numId="13">
    <w:abstractNumId w:val="2"/>
  </w:num>
  <w:num w:numId="14">
    <w:abstractNumId w:val="1"/>
  </w:num>
  <w:num w:numId="15">
    <w:abstractNumId w:val="2"/>
  </w:num>
  <w:num w:numId="16">
    <w:abstractNumId w:val="36"/>
  </w:num>
  <w:num w:numId="17">
    <w:abstractNumId w:val="24"/>
  </w:num>
  <w:num w:numId="18">
    <w:abstractNumId w:val="22"/>
  </w:num>
  <w:num w:numId="19">
    <w:abstractNumId w:val="19"/>
  </w:num>
  <w:num w:numId="20">
    <w:abstractNumId w:val="18"/>
  </w:num>
  <w:num w:numId="21">
    <w:abstractNumId w:val="12"/>
  </w:num>
  <w:num w:numId="22">
    <w:abstractNumId w:val="10"/>
  </w:num>
  <w:num w:numId="23">
    <w:abstractNumId w:val="16"/>
  </w:num>
  <w:num w:numId="24">
    <w:abstractNumId w:val="33"/>
  </w:num>
  <w:num w:numId="25">
    <w:abstractNumId w:val="23"/>
  </w:num>
  <w:num w:numId="26">
    <w:abstractNumId w:val="15"/>
  </w:num>
  <w:num w:numId="27">
    <w:abstractNumId w:val="38"/>
  </w:num>
  <w:num w:numId="28">
    <w:abstractNumId w:val="20"/>
  </w:num>
  <w:num w:numId="29">
    <w:abstractNumId w:val="37"/>
  </w:num>
  <w:num w:numId="30">
    <w:abstractNumId w:val="21"/>
  </w:num>
  <w:num w:numId="31">
    <w:abstractNumId w:val="30"/>
  </w:num>
  <w:num w:numId="32">
    <w:abstractNumId w:val="13"/>
  </w:num>
  <w:num w:numId="33">
    <w:abstractNumId w:val="29"/>
  </w:num>
  <w:num w:numId="34">
    <w:abstractNumId w:val="34"/>
  </w:num>
  <w:num w:numId="35">
    <w:abstractNumId w:val="39"/>
  </w:num>
  <w:num w:numId="36">
    <w:abstractNumId w:val="14"/>
  </w:num>
  <w:num w:numId="37">
    <w:abstractNumId w:val="35"/>
  </w:num>
  <w:num w:numId="38">
    <w:abstractNumId w:val="17"/>
  </w:num>
  <w:num w:numId="39">
    <w:abstractNumId w:val="5"/>
  </w:num>
  <w:num w:numId="40">
    <w:abstractNumId w:val="26"/>
  </w:num>
  <w:num w:numId="41">
    <w:abstractNumId w:val="25"/>
  </w:num>
  <w:num w:numId="42">
    <w:abstractNumId w:val="9"/>
  </w:num>
  <w:num w:numId="43">
    <w:abstractNumId w:val="11"/>
  </w:num>
  <w:num w:numId="44">
    <w:abstractNumId w:val="32"/>
  </w:num>
  <w:num w:numId="45">
    <w:abstractNumId w:val="6"/>
  </w:num>
  <w:num w:numId="46">
    <w:abstractNumId w:val="27"/>
  </w:num>
  <w:num w:numId="47">
    <w:abstractNumId w:val="28"/>
  </w:num>
  <w:num w:numId="48">
    <w:abstractNumId w:val="4"/>
  </w:num>
  <w:num w:numId="49">
    <w:abstractNumId w:val="7"/>
  </w:num>
  <w:num w:numId="50">
    <w:abstractNumId w:val="8"/>
  </w:num>
  <w:num w:numId="51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3AED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33E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33A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88A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1B96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6B7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2CB6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49A5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61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3F7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835"/>
    <w:rsid w:val="005E4935"/>
    <w:rsid w:val="005E66A9"/>
    <w:rsid w:val="005E7EB2"/>
    <w:rsid w:val="005F05C5"/>
    <w:rsid w:val="005F0D85"/>
    <w:rsid w:val="005F17AB"/>
    <w:rsid w:val="005F1C5A"/>
    <w:rsid w:val="005F271E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3F5E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257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1C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61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B7B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826"/>
    <w:rsid w:val="00981193"/>
    <w:rsid w:val="00981350"/>
    <w:rsid w:val="00981BF7"/>
    <w:rsid w:val="00983EA3"/>
    <w:rsid w:val="009845CF"/>
    <w:rsid w:val="00984DC4"/>
    <w:rsid w:val="00986C2E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721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63C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A04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E2C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A7034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B59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B3C"/>
    <w:rsid w:val="00B20791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977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CDE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6A6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43A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8C3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3D6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771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303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AA5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3B92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66E3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9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20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20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A63E2C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B93CDE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B93CDE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B93CDE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B93CDE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B93CDE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B93CDE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B93CDE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A63E2C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93CDE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93CDE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93CDE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93CDE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B93CDE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9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B93CDE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93CDE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B93CDE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8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B93CDE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A63E2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B93CDE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A63E2C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A63E2C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A63E2C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A63E2C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A63E2C"/>
    <w:pPr>
      <w:numPr>
        <w:ilvl w:val="2"/>
        <w:numId w:val="16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A63E2C"/>
    <w:pPr>
      <w:numPr>
        <w:numId w:val="1"/>
      </w:numPr>
    </w:pPr>
  </w:style>
  <w:style w:type="paragraph" w:styleId="ListNumber3">
    <w:name w:val="List Number 3"/>
    <w:basedOn w:val="Normal"/>
    <w:uiPriority w:val="99"/>
    <w:rsid w:val="00A63E2C"/>
    <w:pPr>
      <w:numPr>
        <w:numId w:val="6"/>
      </w:numPr>
    </w:pPr>
  </w:style>
  <w:style w:type="paragraph" w:styleId="ListContinue">
    <w:name w:val="List Continue"/>
    <w:basedOn w:val="Normal"/>
    <w:uiPriority w:val="99"/>
    <w:rsid w:val="00A63E2C"/>
    <w:pPr>
      <w:spacing w:after="120"/>
      <w:ind w:left="283"/>
    </w:pPr>
  </w:style>
  <w:style w:type="paragraph" w:styleId="ListNumber">
    <w:name w:val="List Number"/>
    <w:basedOn w:val="Normal"/>
    <w:uiPriority w:val="99"/>
    <w:rsid w:val="00A63E2C"/>
    <w:pPr>
      <w:numPr>
        <w:numId w:val="7"/>
      </w:numPr>
    </w:pPr>
  </w:style>
  <w:style w:type="paragraph" w:customStyle="1" w:styleId="ConsNonformat">
    <w:name w:val="ConsNonformat"/>
    <w:uiPriority w:val="99"/>
    <w:rsid w:val="00A63E2C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A63E2C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A63E2C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rsid w:val="00A63E2C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A63E2C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A63E2C"/>
    <w:pPr>
      <w:numPr>
        <w:numId w:val="21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A63E2C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A63E2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A63E2C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A63E2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A63E2C"/>
    <w:pPr>
      <w:numPr>
        <w:numId w:val="5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A63E2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A63E2C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A63E2C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A63E2C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A63E2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A63E2C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A63E2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A63E2C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A63E2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A63E2C"/>
  </w:style>
  <w:style w:type="character" w:customStyle="1" w:styleId="afa">
    <w:name w:val="Подпункт Знак"/>
    <w:uiPriority w:val="99"/>
    <w:rsid w:val="00A63E2C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A63E2C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A63E2C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A63E2C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A63E2C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A63E2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A63E2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A63E2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A63E2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A63E2C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A63E2C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A63E2C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numbering" w:customStyle="1" w:styleId="21">
    <w:name w:val="Стиль21"/>
    <w:rsid w:val="00021056"/>
    <w:pPr>
      <w:numPr>
        <w:numId w:val="26"/>
      </w:numPr>
    </w:pPr>
  </w:style>
  <w:style w:type="numbering" w:customStyle="1" w:styleId="1">
    <w:name w:val="Стиль1"/>
    <w:rsid w:val="00021056"/>
    <w:pPr>
      <w:numPr>
        <w:numId w:val="23"/>
      </w:numPr>
    </w:pPr>
  </w:style>
  <w:style w:type="numbering" w:customStyle="1" w:styleId="11">
    <w:name w:val="Стиль11"/>
    <w:rsid w:val="00021056"/>
    <w:pPr>
      <w:numPr>
        <w:numId w:val="25"/>
      </w:numPr>
    </w:pPr>
  </w:style>
  <w:style w:type="numbering" w:customStyle="1" w:styleId="2">
    <w:name w:val="Стиль2"/>
    <w:rsid w:val="00021056"/>
    <w:pPr>
      <w:numPr>
        <w:numId w:val="2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47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736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736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egrul.nalog.ru/" TargetMode="Externa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85</TotalTime>
  <Pages>24</Pages>
  <Words>6707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28</cp:revision>
  <cp:lastPrinted>2015-05-14T09:54:00Z</cp:lastPrinted>
  <dcterms:created xsi:type="dcterms:W3CDTF">2015-05-05T06:59:00Z</dcterms:created>
  <dcterms:modified xsi:type="dcterms:W3CDTF">2015-05-14T10:01:00Z</dcterms:modified>
</cp:coreProperties>
</file>