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066" w:rsidRPr="00137F43" w:rsidRDefault="00832066" w:rsidP="00716B80">
      <w:pPr>
        <w:jc w:val="center"/>
        <w:outlineLvl w:val="0"/>
        <w:rPr>
          <w:rFonts w:ascii="Times New Roman" w:hAnsi="Times New Roman" w:cs="Times New Roman"/>
        </w:rPr>
      </w:pPr>
      <w:r w:rsidRPr="00137F43">
        <w:rPr>
          <w:rFonts w:ascii="Times New Roman" w:hAnsi="Times New Roman" w:cs="Times New Roman"/>
        </w:rPr>
        <w:t>ИЗВЕЩЕНИЕ О ПРОДЛЕНИИ СРОКА ПОДАЧИ ЗАЯВОК</w:t>
      </w:r>
    </w:p>
    <w:p w:rsidR="00832066" w:rsidRPr="00137F43" w:rsidRDefault="00832066" w:rsidP="00716B80">
      <w:pPr>
        <w:jc w:val="center"/>
        <w:outlineLvl w:val="0"/>
        <w:rPr>
          <w:rFonts w:ascii="Times New Roman" w:hAnsi="Times New Roman" w:cs="Times New Roman"/>
        </w:rPr>
      </w:pPr>
      <w:r w:rsidRPr="00137F43">
        <w:rPr>
          <w:rFonts w:ascii="Times New Roman" w:hAnsi="Times New Roman" w:cs="Times New Roman"/>
        </w:rPr>
        <w:t>224/67-03/13-120/2 ОЗЦЭ</w:t>
      </w:r>
    </w:p>
    <w:p w:rsidR="00832066" w:rsidRPr="00A6215E" w:rsidRDefault="00832066" w:rsidP="00716B8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32066" w:rsidRPr="00A6215E" w:rsidRDefault="00832066" w:rsidP="00716B8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32066" w:rsidRDefault="00832066" w:rsidP="00716B8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32066" w:rsidRPr="006F3094" w:rsidRDefault="00832066" w:rsidP="00716B8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32066" w:rsidRPr="00BD1E5B" w:rsidRDefault="00832066" w:rsidP="00716B8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520DB2">
        <w:rPr>
          <w:rFonts w:ascii="Times New Roman" w:hAnsi="Times New Roman" w:cs="Times New Roman"/>
        </w:rPr>
        <w:t xml:space="preserve">Поставка </w:t>
      </w:r>
      <w:r w:rsidRPr="00496C1D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832066" w:rsidRPr="00A6215E" w:rsidRDefault="00832066" w:rsidP="00716B8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32066" w:rsidRPr="00A6215E" w:rsidRDefault="00832066" w:rsidP="00716B8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32066" w:rsidRPr="00A6215E" w:rsidRDefault="00832066" w:rsidP="00716B8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2066" w:rsidRPr="00A6215E" w:rsidRDefault="00832066" w:rsidP="00716B8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2066" w:rsidRPr="009C628F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 xml:space="preserve">: </w:t>
      </w:r>
      <w:r w:rsidRPr="009577DA">
        <w:rPr>
          <w:rFonts w:ascii="Times New Roman" w:hAnsi="Times New Roman" w:cs="Times New Roman"/>
        </w:rPr>
        <w:t>473</w:t>
      </w:r>
      <w:r>
        <w:rPr>
          <w:rFonts w:ascii="Times New Roman" w:hAnsi="Times New Roman" w:cs="Times New Roman"/>
        </w:rPr>
        <w:t xml:space="preserve"> </w:t>
      </w:r>
      <w:r w:rsidRPr="009577DA">
        <w:rPr>
          <w:rFonts w:ascii="Times New Roman" w:hAnsi="Times New Roman" w:cs="Times New Roman"/>
        </w:rPr>
        <w:t>532,</w:t>
      </w:r>
      <w:r>
        <w:rPr>
          <w:rFonts w:ascii="Times New Roman" w:hAnsi="Times New Roman" w:cs="Times New Roman"/>
        </w:rPr>
        <w:t xml:space="preserve"> </w:t>
      </w:r>
      <w:r w:rsidRPr="009577DA">
        <w:rPr>
          <w:rFonts w:ascii="Times New Roman" w:hAnsi="Times New Roman" w:cs="Times New Roman"/>
        </w:rPr>
        <w:t>00 (Четыреста семьдесят три тысячи пятьсот тридцать два</w:t>
      </w:r>
      <w:r w:rsidRPr="009C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рубля</w:t>
      </w:r>
      <w:r w:rsidRPr="009C628F">
        <w:rPr>
          <w:rFonts w:ascii="Times New Roman" w:hAnsi="Times New Roman" w:cs="Times New Roman"/>
        </w:rPr>
        <w:t xml:space="preserve"> 00 копеек) рубля с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9C628F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32066" w:rsidRPr="009C628F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62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32066" w:rsidRPr="00A6215E" w:rsidRDefault="00832066" w:rsidP="00716B8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32066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32066" w:rsidRPr="003A4E7D" w:rsidRDefault="00832066" w:rsidP="003A4E7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A4E7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A4E7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A4E7D">
        <w:rPr>
          <w:rFonts w:ascii="Times New Roman" w:hAnsi="Times New Roman" w:cs="Times New Roman"/>
          <w:b/>
          <w:bCs/>
        </w:rPr>
        <w:t>:</w:t>
      </w:r>
    </w:p>
    <w:p w:rsidR="00832066" w:rsidRPr="003A4E7D" w:rsidRDefault="00832066" w:rsidP="003A4E7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A4E7D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A4E7D">
        <w:rPr>
          <w:rFonts w:ascii="Times New Roman" w:hAnsi="Times New Roman" w:cs="Times New Roman"/>
          <w:color w:val="0000FF"/>
        </w:rPr>
        <w:t xml:space="preserve"> </w:t>
      </w:r>
      <w:r w:rsidRPr="003A4E7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A4E7D">
        <w:rPr>
          <w:rFonts w:ascii="Times New Roman" w:hAnsi="Times New Roman" w:cs="Times New Roman"/>
          <w:spacing w:val="-6"/>
        </w:rPr>
        <w:t>на участие в запросе цен</w:t>
      </w:r>
      <w:r w:rsidRPr="003A4E7D">
        <w:rPr>
          <w:rFonts w:ascii="Times New Roman" w:hAnsi="Times New Roman" w:cs="Times New Roman"/>
        </w:rPr>
        <w:t xml:space="preserve"> продлевается на 4 рабочих дня.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32066" w:rsidRPr="00A6215E" w:rsidRDefault="00832066" w:rsidP="00716B8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32066" w:rsidRPr="00D55FE5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32066" w:rsidRPr="00A6215E" w:rsidRDefault="00832066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32066" w:rsidRDefault="00832066" w:rsidP="00716B80">
      <w:pPr>
        <w:jc w:val="both"/>
      </w:pPr>
    </w:p>
    <w:sectPr w:rsidR="00832066" w:rsidSect="00072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0A9A"/>
    <w:rsid w:val="00062302"/>
    <w:rsid w:val="000648DD"/>
    <w:rsid w:val="000722FB"/>
    <w:rsid w:val="00137F43"/>
    <w:rsid w:val="0036723D"/>
    <w:rsid w:val="003A4E7D"/>
    <w:rsid w:val="003D771F"/>
    <w:rsid w:val="00454708"/>
    <w:rsid w:val="00472AF9"/>
    <w:rsid w:val="00496C1D"/>
    <w:rsid w:val="004C4676"/>
    <w:rsid w:val="004E5D69"/>
    <w:rsid w:val="005168FF"/>
    <w:rsid w:val="00520DB2"/>
    <w:rsid w:val="005F2A0B"/>
    <w:rsid w:val="006F3094"/>
    <w:rsid w:val="00716B80"/>
    <w:rsid w:val="00832066"/>
    <w:rsid w:val="00887A00"/>
    <w:rsid w:val="008E3C0C"/>
    <w:rsid w:val="00914391"/>
    <w:rsid w:val="009577DA"/>
    <w:rsid w:val="009C628F"/>
    <w:rsid w:val="00A6215E"/>
    <w:rsid w:val="00AB56D1"/>
    <w:rsid w:val="00B15C4C"/>
    <w:rsid w:val="00BA40B6"/>
    <w:rsid w:val="00BD1E5B"/>
    <w:rsid w:val="00C572F3"/>
    <w:rsid w:val="00CF0A9A"/>
    <w:rsid w:val="00D14104"/>
    <w:rsid w:val="00D42E6F"/>
    <w:rsid w:val="00D55FE5"/>
    <w:rsid w:val="00D7427C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B8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716B80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uiPriority w:val="99"/>
    <w:rsid w:val="00137F4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736</Words>
  <Characters>4196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2013-04-30T06:31:00Z</cp:lastPrinted>
  <dcterms:created xsi:type="dcterms:W3CDTF">2013-04-24T13:46:00Z</dcterms:created>
  <dcterms:modified xsi:type="dcterms:W3CDTF">2013-04-30T06:32:00Z</dcterms:modified>
</cp:coreProperties>
</file>