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20A" w:rsidRPr="00CD7885" w:rsidRDefault="0000420A" w:rsidP="002944CD">
      <w:pPr>
        <w:jc w:val="center"/>
        <w:outlineLvl w:val="0"/>
        <w:rPr>
          <w:rFonts w:ascii="Times New Roman" w:hAnsi="Times New Roman" w:cs="Times New Roman"/>
        </w:rPr>
      </w:pPr>
      <w:r w:rsidRPr="00CD7885">
        <w:rPr>
          <w:rFonts w:ascii="Times New Roman" w:hAnsi="Times New Roman" w:cs="Times New Roman"/>
        </w:rPr>
        <w:t>ИЗВЕЩЕНИЕ О ПРОДЛЕНИИ СРОКА ПОДАЧИ ЗАЯВОК</w:t>
      </w:r>
    </w:p>
    <w:p w:rsidR="0000420A" w:rsidRPr="00CD7885" w:rsidRDefault="0000420A" w:rsidP="002944CD">
      <w:pPr>
        <w:jc w:val="center"/>
        <w:outlineLvl w:val="0"/>
        <w:rPr>
          <w:rFonts w:ascii="Times New Roman" w:hAnsi="Times New Roman" w:cs="Times New Roman"/>
        </w:rPr>
      </w:pPr>
      <w:r w:rsidRPr="00CD7885">
        <w:rPr>
          <w:rFonts w:ascii="Times New Roman" w:hAnsi="Times New Roman" w:cs="Times New Roman"/>
        </w:rPr>
        <w:t>224/67-03/13-140/2 ОЗЦЭ</w:t>
      </w:r>
    </w:p>
    <w:p w:rsidR="0000420A" w:rsidRPr="00A6215E" w:rsidRDefault="0000420A" w:rsidP="002944CD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00420A" w:rsidRPr="00A6215E" w:rsidRDefault="0000420A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00420A" w:rsidRPr="00A6215E" w:rsidRDefault="0000420A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00420A" w:rsidRPr="00A6215E" w:rsidRDefault="0000420A" w:rsidP="002944CD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00420A" w:rsidRDefault="0000420A" w:rsidP="002944CD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00420A" w:rsidRPr="006F3094" w:rsidRDefault="0000420A" w:rsidP="002944C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Павлова Юлия Викторовна</w:t>
      </w:r>
      <w:r w:rsidRPr="0066467B">
        <w:rPr>
          <w:rFonts w:ascii="Times New Roman" w:hAnsi="Times New Roman" w:cs="Times New Roman"/>
        </w:rPr>
        <w:t xml:space="preserve">,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 xml:space="preserve">47-50, </w:t>
      </w:r>
      <w:r w:rsidRPr="00ED1E11">
        <w:rPr>
          <w:rFonts w:ascii="Times New Roman" w:hAnsi="Times New Roman" w:cs="Times New Roman"/>
          <w:lang w:val="en-US"/>
        </w:rPr>
        <w:t>yupavlova</w:t>
      </w:r>
      <w:r w:rsidRPr="006060E7">
        <w:rPr>
          <w:rFonts w:ascii="Times New Roman" w:hAnsi="Times New Roman" w:cs="Times New Roman"/>
        </w:rPr>
        <w:t>@</w:t>
      </w:r>
      <w:r w:rsidRPr="00B269BD">
        <w:rPr>
          <w:rFonts w:ascii="Times New Roman" w:hAnsi="Times New Roman" w:cs="Times New Roman"/>
          <w:lang w:val="en-US"/>
        </w:rPr>
        <w:t>ippe</w:t>
      </w:r>
      <w:r w:rsidRPr="006060E7">
        <w:rPr>
          <w:rFonts w:ascii="Times New Roman" w:hAnsi="Times New Roman" w:cs="Times New Roman"/>
        </w:rPr>
        <w:t>.</w:t>
      </w:r>
      <w:r w:rsidRPr="00B269BD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00420A" w:rsidRPr="00BD1E5B" w:rsidRDefault="0000420A" w:rsidP="002944CD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00420A" w:rsidRPr="00E90B5C" w:rsidRDefault="0000420A" w:rsidP="002944CD">
      <w:pPr>
        <w:numPr>
          <w:ilvl w:val="0"/>
          <w:numId w:val="1"/>
        </w:numPr>
        <w:tabs>
          <w:tab w:val="clear" w:pos="1260"/>
          <w:tab w:val="left" w:pos="0"/>
          <w:tab w:val="left" w:pos="142"/>
        </w:tabs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6D623D">
        <w:rPr>
          <w:rFonts w:ascii="Times New Roman" w:hAnsi="Times New Roman" w:cs="Times New Roman"/>
          <w:color w:val="000000"/>
        </w:rPr>
        <w:t xml:space="preserve">оставка </w:t>
      </w:r>
      <w:r w:rsidRPr="00550070">
        <w:rPr>
          <w:rFonts w:ascii="Times New Roman" w:hAnsi="Times New Roman" w:cs="Times New Roman"/>
          <w:color w:val="000000"/>
        </w:rPr>
        <w:t xml:space="preserve">системы очистки кислот </w:t>
      </w:r>
      <w:r w:rsidRPr="00E90B5C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00420A" w:rsidRPr="00A6215E" w:rsidRDefault="0000420A" w:rsidP="002944C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</w:p>
    <w:p w:rsidR="0000420A" w:rsidRPr="00A6215E" w:rsidRDefault="0000420A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00420A" w:rsidRPr="00A6215E" w:rsidRDefault="0000420A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00420A" w:rsidRPr="00A6215E" w:rsidRDefault="0000420A" w:rsidP="002944C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0420A" w:rsidRPr="00A6215E" w:rsidRDefault="0000420A" w:rsidP="002944C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0420A" w:rsidRPr="00A6215E" w:rsidRDefault="0000420A" w:rsidP="002944C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0420A" w:rsidRPr="00AE614A" w:rsidRDefault="0000420A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E614A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AE614A">
        <w:rPr>
          <w:rFonts w:ascii="Times New Roman" w:hAnsi="Times New Roman" w:cs="Times New Roman"/>
        </w:rPr>
        <w:t>: 553 462, 00 (Пятьсот пятьдесят три тысячи четыреста шестьдесят два рубля 00 копеек) рубля, включая НДС. С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 w:cs="Times New Roman"/>
        </w:rPr>
        <w:t>.</w:t>
      </w:r>
    </w:p>
    <w:p w:rsidR="0000420A" w:rsidRPr="00AE614A" w:rsidRDefault="0000420A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E614A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AE614A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00420A" w:rsidRPr="00A6215E" w:rsidRDefault="0000420A" w:rsidP="002944C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>
        <w:rPr>
          <w:rFonts w:ascii="Times New Roman" w:hAnsi="Times New Roman" w:cs="Times New Roman"/>
        </w:rPr>
        <w:t xml:space="preserve">, на официальном сайте по </w:t>
      </w:r>
      <w:r w:rsidRPr="00D822F8">
        <w:rPr>
          <w:rFonts w:ascii="Times New Roman" w:hAnsi="Times New Roman" w:cs="Times New Roman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887A00"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00420A" w:rsidRDefault="0000420A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00420A" w:rsidRPr="00A706EA" w:rsidRDefault="0000420A" w:rsidP="00A706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706EA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A706EA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A706EA">
        <w:rPr>
          <w:rFonts w:ascii="Times New Roman" w:hAnsi="Times New Roman" w:cs="Times New Roman"/>
          <w:b/>
          <w:bCs/>
        </w:rPr>
        <w:t>:</w:t>
      </w:r>
    </w:p>
    <w:p w:rsidR="0000420A" w:rsidRPr="00A706EA" w:rsidRDefault="0000420A" w:rsidP="00A706EA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A706EA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A706EA">
        <w:rPr>
          <w:rFonts w:ascii="Times New Roman" w:hAnsi="Times New Roman" w:cs="Times New Roman"/>
          <w:color w:val="0000FF"/>
        </w:rPr>
        <w:t xml:space="preserve"> </w:t>
      </w:r>
      <w:r w:rsidRPr="00A706EA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A706EA">
        <w:rPr>
          <w:rFonts w:ascii="Times New Roman" w:hAnsi="Times New Roman" w:cs="Times New Roman"/>
          <w:spacing w:val="-6"/>
        </w:rPr>
        <w:t>на участие в запросе цен</w:t>
      </w:r>
      <w:r w:rsidRPr="00A706EA">
        <w:rPr>
          <w:rFonts w:ascii="Times New Roman" w:hAnsi="Times New Roman" w:cs="Times New Roman"/>
        </w:rPr>
        <w:t xml:space="preserve"> продлевается на 4 рабочих дня.</w:t>
      </w:r>
    </w:p>
    <w:p w:rsidR="0000420A" w:rsidRPr="00A6215E" w:rsidRDefault="0000420A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00420A" w:rsidRPr="00A6215E" w:rsidRDefault="0000420A" w:rsidP="002944CD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08</w:t>
      </w:r>
      <w:r w:rsidRPr="00A6215E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14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00420A" w:rsidRPr="00A6215E" w:rsidRDefault="0000420A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21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00420A" w:rsidRPr="00A6215E" w:rsidRDefault="0000420A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21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1366FE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00420A" w:rsidRPr="00A6215E" w:rsidRDefault="0000420A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3</w:t>
      </w:r>
      <w:r w:rsidRPr="00A6215E">
        <w:rPr>
          <w:rFonts w:ascii="Times New Roman" w:hAnsi="Times New Roman" w:cs="Times New Roman"/>
        </w:rPr>
        <w:t>0 дней</w:t>
      </w:r>
      <w:r>
        <w:rPr>
          <w:rFonts w:ascii="Times New Roman" w:hAnsi="Times New Roman" w:cs="Times New Roman"/>
        </w:rPr>
        <w:t>.</w:t>
      </w:r>
    </w:p>
    <w:p w:rsidR="0000420A" w:rsidRPr="00A6215E" w:rsidRDefault="0000420A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00420A" w:rsidRPr="00A6215E" w:rsidRDefault="0000420A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0420A" w:rsidRPr="00D55FE5" w:rsidRDefault="0000420A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0420A" w:rsidRPr="00A6215E" w:rsidRDefault="0000420A" w:rsidP="002944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0420A" w:rsidRDefault="0000420A" w:rsidP="002944CD">
      <w:pPr>
        <w:jc w:val="both"/>
      </w:pPr>
    </w:p>
    <w:sectPr w:rsidR="0000420A" w:rsidSect="00483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1ADB"/>
    <w:rsid w:val="0000420A"/>
    <w:rsid w:val="00073082"/>
    <w:rsid w:val="001366FE"/>
    <w:rsid w:val="002944CD"/>
    <w:rsid w:val="0036723D"/>
    <w:rsid w:val="003D771F"/>
    <w:rsid w:val="00454708"/>
    <w:rsid w:val="00483767"/>
    <w:rsid w:val="004E5D69"/>
    <w:rsid w:val="00550070"/>
    <w:rsid w:val="006060E7"/>
    <w:rsid w:val="00652396"/>
    <w:rsid w:val="0066467B"/>
    <w:rsid w:val="006D1ADB"/>
    <w:rsid w:val="006D623D"/>
    <w:rsid w:val="006F3094"/>
    <w:rsid w:val="00887A00"/>
    <w:rsid w:val="008E3C0C"/>
    <w:rsid w:val="00A6215E"/>
    <w:rsid w:val="00A706EA"/>
    <w:rsid w:val="00AE614A"/>
    <w:rsid w:val="00B15C4C"/>
    <w:rsid w:val="00B269BD"/>
    <w:rsid w:val="00BD1E5B"/>
    <w:rsid w:val="00C572F3"/>
    <w:rsid w:val="00CD7885"/>
    <w:rsid w:val="00D14104"/>
    <w:rsid w:val="00D33BF3"/>
    <w:rsid w:val="00D42E6F"/>
    <w:rsid w:val="00D55FE5"/>
    <w:rsid w:val="00D822F8"/>
    <w:rsid w:val="00E90B5C"/>
    <w:rsid w:val="00ED1E11"/>
    <w:rsid w:val="00FD7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44CD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CD7885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727</Words>
  <Characters>4149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2013-05-31T08:39:00Z</dcterms:created>
  <dcterms:modified xsi:type="dcterms:W3CDTF">2013-06-06T07:06:00Z</dcterms:modified>
</cp:coreProperties>
</file>