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76F" w:rsidRPr="004803F5" w:rsidRDefault="008C576F" w:rsidP="004F473F">
      <w:pPr>
        <w:jc w:val="center"/>
        <w:outlineLvl w:val="0"/>
        <w:rPr>
          <w:rFonts w:ascii="Times New Roman" w:hAnsi="Times New Roman" w:cs="Times New Roman"/>
        </w:rPr>
      </w:pPr>
      <w:r w:rsidRPr="004803F5">
        <w:rPr>
          <w:rFonts w:ascii="Times New Roman" w:hAnsi="Times New Roman" w:cs="Times New Roman"/>
        </w:rPr>
        <w:t>ИЗВЕЩЕНИЕ О ПРОДЛЕНИИ СРОКА ПОДАЧИ ЗАЯВОК</w:t>
      </w:r>
    </w:p>
    <w:p w:rsidR="008C576F" w:rsidRDefault="008C576F" w:rsidP="004F473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224/11.02-04/14-263/2 ОЗЦЭ</w:t>
      </w:r>
    </w:p>
    <w:p w:rsidR="008C576F" w:rsidRPr="00331F42" w:rsidRDefault="008C576F" w:rsidP="004F473F">
      <w:pPr>
        <w:jc w:val="center"/>
        <w:outlineLvl w:val="0"/>
        <w:rPr>
          <w:rFonts w:ascii="Times New Roman" w:hAnsi="Times New Roman" w:cs="Times New Roman"/>
        </w:rPr>
      </w:pPr>
    </w:p>
    <w:p w:rsidR="008C576F" w:rsidRPr="00331F42" w:rsidRDefault="008C576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  <w:bookmarkStart w:id="0" w:name="_GoBack"/>
      <w:bookmarkEnd w:id="0"/>
    </w:p>
    <w:p w:rsidR="008C576F" w:rsidRPr="00331F42" w:rsidRDefault="008C576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C576F" w:rsidRPr="00331F42" w:rsidRDefault="008C576F" w:rsidP="004F473F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8C576F" w:rsidRPr="00331F42" w:rsidRDefault="008C576F" w:rsidP="004F473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8C576F" w:rsidRPr="001B4F5D" w:rsidRDefault="008C576F" w:rsidP="004F473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4A6555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8C576F" w:rsidRPr="00331F42" w:rsidRDefault="008C576F" w:rsidP="004F47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8C576F" w:rsidRPr="00166D2A" w:rsidRDefault="008C576F" w:rsidP="004F473F">
      <w:pPr>
        <w:numPr>
          <w:ilvl w:val="0"/>
          <w:numId w:val="1"/>
        </w:numPr>
        <w:suppressAutoHyphens w:val="0"/>
        <w:ind w:left="0"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поставка</w:t>
      </w:r>
      <w:r w:rsidRPr="00166D2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маргарина</w:t>
      </w:r>
      <w:r w:rsidRPr="0076238B">
        <w:rPr>
          <w:rFonts w:ascii="Times New Roman" w:hAnsi="Times New Roman" w:cs="Times New Roman"/>
          <w:color w:val="000000"/>
        </w:rPr>
        <w:t xml:space="preserve"> </w:t>
      </w:r>
      <w:r w:rsidRPr="00166D2A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8C576F" w:rsidRPr="00331F42" w:rsidRDefault="008C576F" w:rsidP="004F473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8C576F" w:rsidRPr="00AA4036" w:rsidRDefault="008C576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BD3987">
        <w:rPr>
          <w:rFonts w:ascii="Times New Roman" w:hAnsi="Times New Roman" w:cs="Times New Roman"/>
          <w:b/>
          <w:bCs/>
        </w:rPr>
        <w:t>Место поставки товара, выполн</w:t>
      </w:r>
      <w:r w:rsidRPr="00AA4036">
        <w:rPr>
          <w:rFonts w:ascii="Times New Roman" w:hAnsi="Times New Roman" w:cs="Times New Roman"/>
          <w:b/>
          <w:bCs/>
        </w:rPr>
        <w:t>ения работ, оказания услуг</w:t>
      </w:r>
      <w:r w:rsidRPr="00AA4036">
        <w:rPr>
          <w:rFonts w:ascii="Times New Roman" w:hAnsi="Times New Roman" w:cs="Times New Roman"/>
        </w:rPr>
        <w:t>:</w:t>
      </w:r>
      <w:r w:rsidRPr="00AA4036">
        <w:rPr>
          <w:rFonts w:ascii="Times New Roman" w:hAnsi="Times New Roman" w:cs="Times New Roman"/>
          <w:b/>
          <w:bCs/>
        </w:rPr>
        <w:t xml:space="preserve"> </w:t>
      </w:r>
      <w:r w:rsidRPr="00AA4036">
        <w:rPr>
          <w:rFonts w:ascii="Times New Roman" w:hAnsi="Times New Roman" w:cs="Times New Roman"/>
        </w:rPr>
        <w:t>249033</w:t>
      </w:r>
      <w:r>
        <w:rPr>
          <w:rFonts w:ascii="Times New Roman" w:hAnsi="Times New Roman" w:cs="Times New Roman"/>
        </w:rPr>
        <w:t xml:space="preserve">, </w:t>
      </w:r>
      <w:r w:rsidRPr="00AA4036">
        <w:rPr>
          <w:rFonts w:ascii="Times New Roman" w:hAnsi="Times New Roman" w:cs="Times New Roman"/>
        </w:rPr>
        <w:t xml:space="preserve">Калужская обл., г. Обнинск, пл. Бондаренко,  д.1, ул. Пирогова  д.13, столовая </w:t>
      </w:r>
      <w:r w:rsidRPr="00B406C6">
        <w:rPr>
          <w:rFonts w:ascii="Times New Roman" w:hAnsi="Times New Roman" w:cs="Times New Roman"/>
        </w:rPr>
        <w:t xml:space="preserve">№2 </w:t>
      </w:r>
      <w:r w:rsidRPr="00AA4036">
        <w:rPr>
          <w:rFonts w:ascii="Times New Roman" w:hAnsi="Times New Roman" w:cs="Times New Roman"/>
        </w:rPr>
        <w:t>«Здоровье».</w:t>
      </w:r>
    </w:p>
    <w:p w:rsidR="008C576F" w:rsidRPr="00331F42" w:rsidRDefault="008C576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C576F" w:rsidRPr="00331F42" w:rsidRDefault="008C576F" w:rsidP="004F47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576F" w:rsidRPr="00331F42" w:rsidRDefault="008C576F" w:rsidP="004F47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576F" w:rsidRPr="00331F42" w:rsidRDefault="008C576F" w:rsidP="004F47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576F" w:rsidRDefault="008C576F" w:rsidP="004F47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Pr="00083DB6"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 xml:space="preserve"> </w:t>
      </w:r>
      <w:r w:rsidRPr="00083DB6">
        <w:rPr>
          <w:rFonts w:ascii="Times New Roman" w:hAnsi="Times New Roman" w:cs="Times New Roman"/>
          <w:color w:val="000000"/>
        </w:rPr>
        <w:t>482,00 (сто тысяч четыреста восемьдесят два рубля 00 копеек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</w:t>
      </w:r>
      <w:r w:rsidRPr="00577D9A">
        <w:rPr>
          <w:rFonts w:ascii="Times New Roman" w:hAnsi="Times New Roman" w:cs="Times New Roman"/>
          <w:color w:val="000000"/>
          <w:lang w:eastAsia="ru-RU"/>
        </w:rPr>
        <w:t>8</w:t>
      </w:r>
      <w:r>
        <w:rPr>
          <w:rFonts w:ascii="Times New Roman" w:hAnsi="Times New Roman" w:cs="Times New Roman"/>
          <w:color w:val="000000"/>
          <w:lang w:eastAsia="ru-RU"/>
        </w:rPr>
        <w:t>%</w:t>
      </w:r>
      <w:r w:rsidRPr="00E74BAF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lang w:eastAsia="ru-RU"/>
        </w:rPr>
        <w:t>.</w:t>
      </w:r>
      <w:r w:rsidRPr="000F4BFE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AA4036">
        <w:rPr>
          <w:rFonts w:ascii="Times New Roman" w:hAnsi="Times New Roman" w:cs="Times New Roman"/>
        </w:rPr>
        <w:t xml:space="preserve">Калужская обл., г. Обнинск, пл. Бондаренко,  д.1, столовая </w:t>
      </w:r>
      <w:r>
        <w:rPr>
          <w:rFonts w:ascii="Times New Roman" w:hAnsi="Times New Roman" w:cs="Times New Roman"/>
        </w:rPr>
        <w:t>№1,</w:t>
      </w:r>
      <w:r w:rsidRPr="00B406C6">
        <w:rPr>
          <w:rFonts w:ascii="Times New Roman" w:hAnsi="Times New Roman" w:cs="Times New Roman"/>
        </w:rPr>
        <w:t xml:space="preserve"> </w:t>
      </w:r>
      <w:r w:rsidRPr="00AA4036">
        <w:rPr>
          <w:rFonts w:ascii="Times New Roman" w:hAnsi="Times New Roman" w:cs="Times New Roman"/>
        </w:rPr>
        <w:t xml:space="preserve">ул. Пирогова  д.13, столовая </w:t>
      </w:r>
      <w:r w:rsidRPr="00B406C6">
        <w:rPr>
          <w:rFonts w:ascii="Times New Roman" w:hAnsi="Times New Roman" w:cs="Times New Roman"/>
        </w:rPr>
        <w:t xml:space="preserve">№2 </w:t>
      </w:r>
      <w:r w:rsidRPr="00AA4036">
        <w:rPr>
          <w:rFonts w:ascii="Times New Roman" w:hAnsi="Times New Roman" w:cs="Times New Roman"/>
        </w:rPr>
        <w:t>«Здоровье»</w:t>
      </w:r>
      <w:r w:rsidRPr="000F4BFE">
        <w:rPr>
          <w:rFonts w:ascii="Times New Roman" w:hAnsi="Times New Roman" w:cs="Times New Roman"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 w:cs="Times New Roman"/>
          <w:color w:val="000000"/>
          <w:lang w:eastAsia="ru-RU"/>
        </w:rPr>
        <w:t xml:space="preserve"> </w:t>
      </w:r>
    </w:p>
    <w:p w:rsidR="008C576F" w:rsidRPr="00F464BD" w:rsidRDefault="008C576F" w:rsidP="004F47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83DB6">
        <w:rPr>
          <w:rFonts w:ascii="Times New Roman" w:hAnsi="Times New Roman" w:cs="Times New Roman"/>
          <w:color w:val="000000"/>
        </w:rPr>
        <w:t>85</w:t>
      </w:r>
      <w:r>
        <w:rPr>
          <w:rFonts w:ascii="Times New Roman" w:hAnsi="Times New Roman" w:cs="Times New Roman"/>
          <w:color w:val="000000"/>
        </w:rPr>
        <w:t xml:space="preserve"> </w:t>
      </w:r>
      <w:r w:rsidRPr="00083DB6">
        <w:rPr>
          <w:rFonts w:ascii="Times New Roman" w:hAnsi="Times New Roman" w:cs="Times New Roman"/>
          <w:color w:val="000000"/>
        </w:rPr>
        <w:t>154,24 (восемьдесят пять тысяч сто пятьдесят четыре рубля 24 копейки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8C576F" w:rsidRPr="00D37E19" w:rsidRDefault="008C576F" w:rsidP="004F473F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C576F" w:rsidRPr="00331F42" w:rsidRDefault="008C576F" w:rsidP="004F473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C576F" w:rsidRDefault="008C576F" w:rsidP="004F473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8C576F" w:rsidRPr="00EA6A95" w:rsidRDefault="008C576F" w:rsidP="00EA6A9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EA6A9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EA6A9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EA6A95">
        <w:rPr>
          <w:rFonts w:ascii="Times New Roman" w:hAnsi="Times New Roman" w:cs="Times New Roman"/>
          <w:b/>
          <w:bCs/>
        </w:rPr>
        <w:t>:</w:t>
      </w:r>
    </w:p>
    <w:p w:rsidR="008C576F" w:rsidRPr="00331F42" w:rsidRDefault="008C576F" w:rsidP="00EA6A9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EA6A9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EA6A95">
        <w:rPr>
          <w:rFonts w:ascii="Times New Roman" w:hAnsi="Times New Roman" w:cs="Times New Roman"/>
          <w:color w:val="0000FF"/>
        </w:rPr>
        <w:t xml:space="preserve"> </w:t>
      </w:r>
      <w:r w:rsidRPr="00EA6A9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EA6A95">
        <w:rPr>
          <w:rFonts w:ascii="Times New Roman" w:hAnsi="Times New Roman" w:cs="Times New Roman"/>
          <w:spacing w:val="-6"/>
        </w:rPr>
        <w:t>на участие в запросе цен</w:t>
      </w:r>
      <w:r w:rsidRPr="00EA6A95">
        <w:rPr>
          <w:rFonts w:ascii="Times New Roman" w:hAnsi="Times New Roman" w:cs="Times New Roman"/>
        </w:rPr>
        <w:t xml:space="preserve"> продлевается на 4 рабочих дня.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C576F" w:rsidRPr="00331F42" w:rsidRDefault="008C576F" w:rsidP="004F473F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14»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июля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A4036">
        <w:rPr>
          <w:rFonts w:ascii="Times New Roman" w:hAnsi="Times New Roman" w:cs="Times New Roman"/>
          <w:spacing w:val="-6"/>
          <w:highlight w:val="yellow"/>
        </w:rPr>
        <w:t>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576F" w:rsidRPr="00331F42" w:rsidRDefault="008C576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C576F" w:rsidRPr="00A6215E" w:rsidRDefault="008C576F" w:rsidP="004F473F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8C576F" w:rsidRDefault="008C576F" w:rsidP="004F473F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8C576F" w:rsidRDefault="008C576F" w:rsidP="004F473F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8C576F" w:rsidRDefault="008C576F" w:rsidP="004F473F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8C576F" w:rsidRDefault="008C576F"/>
    <w:sectPr w:rsidR="008C576F" w:rsidSect="00A62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589"/>
    <w:rsid w:val="00083DB6"/>
    <w:rsid w:val="00085BDF"/>
    <w:rsid w:val="000F4BFE"/>
    <w:rsid w:val="00166D2A"/>
    <w:rsid w:val="001B4F5D"/>
    <w:rsid w:val="00331F42"/>
    <w:rsid w:val="00412F41"/>
    <w:rsid w:val="004803F5"/>
    <w:rsid w:val="004A6555"/>
    <w:rsid w:val="004F473F"/>
    <w:rsid w:val="00536BA0"/>
    <w:rsid w:val="00577D9A"/>
    <w:rsid w:val="005A326A"/>
    <w:rsid w:val="0076238B"/>
    <w:rsid w:val="00893C7D"/>
    <w:rsid w:val="008C576F"/>
    <w:rsid w:val="008E3C0C"/>
    <w:rsid w:val="009C5740"/>
    <w:rsid w:val="00A6215E"/>
    <w:rsid w:val="00A6293D"/>
    <w:rsid w:val="00AA4036"/>
    <w:rsid w:val="00B406C6"/>
    <w:rsid w:val="00BD3987"/>
    <w:rsid w:val="00C572F3"/>
    <w:rsid w:val="00CA0665"/>
    <w:rsid w:val="00CF657B"/>
    <w:rsid w:val="00D04664"/>
    <w:rsid w:val="00D37E19"/>
    <w:rsid w:val="00D42E6F"/>
    <w:rsid w:val="00E0584F"/>
    <w:rsid w:val="00E74BAF"/>
    <w:rsid w:val="00EA6A95"/>
    <w:rsid w:val="00F0368B"/>
    <w:rsid w:val="00F06589"/>
    <w:rsid w:val="00F4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3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A6A9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786</Words>
  <Characters>4485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2014-07-01T05:45:00Z</dcterms:created>
  <dcterms:modified xsi:type="dcterms:W3CDTF">2014-07-07T07:21:00Z</dcterms:modified>
</cp:coreProperties>
</file>