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2CC" w:rsidRPr="00783277" w:rsidRDefault="00A672CC" w:rsidP="002A636E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A672CC" w:rsidRPr="00783277" w:rsidRDefault="00A672CC" w:rsidP="002A636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224/11.02-04/14-440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A672CC" w:rsidRPr="00783277" w:rsidRDefault="00A672CC" w:rsidP="002A636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A672CC" w:rsidRPr="00783277" w:rsidRDefault="00A672CC" w:rsidP="002A636E">
      <w:pPr>
        <w:numPr>
          <w:ilvl w:val="0"/>
          <w:numId w:val="1"/>
        </w:numPr>
        <w:tabs>
          <w:tab w:val="clear" w:pos="1070"/>
          <w:tab w:val="num" w:pos="120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38413B">
        <w:rPr>
          <w:rFonts w:ascii="Times New Roman" w:hAnsi="Times New Roman" w:cs="Times New Roman"/>
        </w:rPr>
        <w:t>комплектующих изделий для изготовления образцов газовой системы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A672CC" w:rsidRPr="00783277" w:rsidRDefault="00A672CC" w:rsidP="002A636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672CC" w:rsidRPr="00783277" w:rsidRDefault="00A672CC" w:rsidP="002A636E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A672CC" w:rsidRPr="00783277" w:rsidRDefault="00A672CC" w:rsidP="002A636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A672CC" w:rsidRPr="00C753F6" w:rsidRDefault="00A672CC" w:rsidP="002A636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7B1738">
        <w:rPr>
          <w:rFonts w:ascii="Times New Roman" w:hAnsi="Times New Roman" w:cs="Times New Roman"/>
          <w:color w:val="000000"/>
        </w:rPr>
        <w:t>Камина И</w:t>
      </w:r>
      <w:r>
        <w:rPr>
          <w:rFonts w:ascii="Times New Roman" w:hAnsi="Times New Roman" w:cs="Times New Roman"/>
          <w:color w:val="000000"/>
        </w:rPr>
        <w:t xml:space="preserve">рина </w:t>
      </w:r>
      <w:r w:rsidRPr="007B1738">
        <w:rPr>
          <w:rFonts w:ascii="Times New Roman" w:hAnsi="Times New Roman" w:cs="Times New Roman"/>
          <w:color w:val="000000"/>
        </w:rPr>
        <w:t>А</w:t>
      </w:r>
      <w:r>
        <w:rPr>
          <w:rFonts w:ascii="Times New Roman" w:hAnsi="Times New Roman" w:cs="Times New Roman"/>
          <w:color w:val="000000"/>
        </w:rPr>
        <w:t>лександровна</w:t>
      </w:r>
      <w:r w:rsidRPr="007B1738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(48439) 9-48-96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7B1738">
        <w:rPr>
          <w:rFonts w:ascii="Times New Roman" w:hAnsi="Times New Roman" w:cs="Times New Roman"/>
          <w:color w:val="000000"/>
          <w:lang w:val="en-US"/>
        </w:rPr>
        <w:t>lnekrasova</w:t>
      </w:r>
      <w:r w:rsidRPr="007B1738">
        <w:rPr>
          <w:rFonts w:ascii="Times New Roman" w:hAnsi="Times New Roman" w:cs="Times New Roman"/>
          <w:color w:val="000000"/>
        </w:rPr>
        <w:t>@</w:t>
      </w:r>
      <w:r w:rsidRPr="007B1738">
        <w:rPr>
          <w:rFonts w:ascii="Times New Roman" w:hAnsi="Times New Roman" w:cs="Times New Roman"/>
          <w:color w:val="000000"/>
          <w:lang w:val="en-US"/>
        </w:rPr>
        <w:t>ippe</w:t>
      </w:r>
      <w:r w:rsidRPr="007B1738">
        <w:rPr>
          <w:rFonts w:ascii="Times New Roman" w:hAnsi="Times New Roman" w:cs="Times New Roman"/>
          <w:color w:val="000000"/>
        </w:rPr>
        <w:t>.</w:t>
      </w:r>
      <w:r w:rsidRPr="007B1738">
        <w:rPr>
          <w:rFonts w:ascii="Times New Roman" w:hAnsi="Times New Roman" w:cs="Times New Roman"/>
          <w:color w:val="000000"/>
          <w:lang w:val="en-US"/>
        </w:rPr>
        <w:t>ru</w:t>
      </w:r>
    </w:p>
    <w:p w:rsidR="00A672CC" w:rsidRDefault="00A672CC" w:rsidP="002A636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A672CC" w:rsidRPr="00135EEB" w:rsidRDefault="00A672CC" w:rsidP="002A636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38413B">
        <w:rPr>
          <w:rFonts w:ascii="Times New Roman" w:hAnsi="Times New Roman" w:cs="Times New Roman"/>
        </w:rPr>
        <w:t>комплектующих изделий для изготовления образцов газовой системы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3</w:t>
      </w:r>
      <w:r w:rsidRPr="0038413B"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июня 2015</w:t>
      </w:r>
      <w:r w:rsidRPr="00783277">
        <w:rPr>
          <w:rFonts w:ascii="Times New Roman" w:hAnsi="Times New Roman" w:cs="Times New Roman"/>
        </w:rPr>
        <w:t xml:space="preserve"> года. Возможна досрочная поставка.</w:t>
      </w:r>
    </w:p>
    <w:p w:rsidR="00A672CC" w:rsidRDefault="00A672CC" w:rsidP="002A636E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A672CC" w:rsidRPr="00783277" w:rsidRDefault="00A672CC" w:rsidP="002A636E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672CC" w:rsidRPr="00783277" w:rsidRDefault="00A672CC" w:rsidP="002A636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72CC" w:rsidRPr="00783277" w:rsidRDefault="00A672CC" w:rsidP="002A636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72CC" w:rsidRPr="00783277" w:rsidRDefault="00A672CC" w:rsidP="002A636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72CC" w:rsidRPr="00783277" w:rsidRDefault="00A672CC" w:rsidP="002A636E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38413B">
        <w:rPr>
          <w:rFonts w:ascii="Times New Roman" w:hAnsi="Times New Roman" w:cs="Times New Roman"/>
        </w:rPr>
        <w:t>452</w:t>
      </w:r>
      <w:r>
        <w:rPr>
          <w:rFonts w:ascii="Times New Roman" w:hAnsi="Times New Roman" w:cs="Times New Roman"/>
        </w:rPr>
        <w:t xml:space="preserve"> </w:t>
      </w:r>
      <w:r w:rsidRPr="0038413B">
        <w:rPr>
          <w:rFonts w:ascii="Times New Roman" w:hAnsi="Times New Roman" w:cs="Times New Roman"/>
        </w:rPr>
        <w:t>742,14 (Четыреста пятьдесят две тысячи семьсот сорок два рубля 14</w:t>
      </w:r>
      <w:r w:rsidRPr="00260673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672CC" w:rsidRPr="00783277" w:rsidRDefault="00A672CC" w:rsidP="002A636E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38413B">
        <w:rPr>
          <w:rFonts w:ascii="Times New Roman" w:hAnsi="Times New Roman" w:cs="Times New Roman"/>
          <w:lang w:eastAsia="ru-RU"/>
        </w:rPr>
        <w:t>383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38413B">
        <w:rPr>
          <w:rFonts w:ascii="Times New Roman" w:hAnsi="Times New Roman" w:cs="Times New Roman"/>
          <w:lang w:eastAsia="ru-RU"/>
        </w:rPr>
        <w:t>67</w:t>
      </w:r>
      <w:r>
        <w:rPr>
          <w:rFonts w:ascii="Times New Roman" w:hAnsi="Times New Roman" w:cs="Times New Roman"/>
          <w:lang w:eastAsia="ru-RU"/>
        </w:rPr>
        <w:t>9</w:t>
      </w:r>
      <w:r w:rsidRPr="0038413B">
        <w:rPr>
          <w:rFonts w:ascii="Times New Roman" w:hAnsi="Times New Roman" w:cs="Times New Roman"/>
          <w:lang w:eastAsia="ru-RU"/>
        </w:rPr>
        <w:t>,</w:t>
      </w:r>
      <w:r>
        <w:rPr>
          <w:rFonts w:ascii="Times New Roman" w:hAnsi="Times New Roman" w:cs="Times New Roman"/>
          <w:lang w:eastAsia="ru-RU"/>
        </w:rPr>
        <w:t>78</w:t>
      </w:r>
      <w:r w:rsidRPr="0038413B">
        <w:rPr>
          <w:rFonts w:ascii="Times New Roman" w:hAnsi="Times New Roman" w:cs="Times New Roman"/>
          <w:lang w:eastAsia="ru-RU"/>
        </w:rPr>
        <w:t xml:space="preserve"> (Триста восемьдесят три тысячи шестьсот семьдесят </w:t>
      </w:r>
      <w:r>
        <w:rPr>
          <w:rFonts w:ascii="Times New Roman" w:hAnsi="Times New Roman" w:cs="Times New Roman"/>
          <w:lang w:eastAsia="ru-RU"/>
        </w:rPr>
        <w:t>девят</w:t>
      </w:r>
      <w:r w:rsidRPr="0038413B">
        <w:rPr>
          <w:rFonts w:ascii="Times New Roman" w:hAnsi="Times New Roman" w:cs="Times New Roman"/>
          <w:lang w:eastAsia="ru-RU"/>
        </w:rPr>
        <w:t>ь руб</w:t>
      </w:r>
      <w:r>
        <w:rPr>
          <w:rFonts w:ascii="Times New Roman" w:hAnsi="Times New Roman" w:cs="Times New Roman"/>
          <w:lang w:eastAsia="ru-RU"/>
        </w:rPr>
        <w:t>лей</w:t>
      </w:r>
      <w:r w:rsidRPr="0038413B"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>78</w:t>
      </w:r>
      <w:r w:rsidRPr="00763EB7"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>копеек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672CC" w:rsidRPr="00783277" w:rsidRDefault="00A672CC" w:rsidP="002A636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672CC" w:rsidRDefault="00A672CC" w:rsidP="00E8419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4198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A672CC" w:rsidRDefault="00A672CC" w:rsidP="00E8419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A672CC" w:rsidRPr="00783277" w:rsidRDefault="00A672CC" w:rsidP="002A636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672CC" w:rsidRPr="00783277" w:rsidRDefault="00A672CC" w:rsidP="002A636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672CC" w:rsidRPr="00783277" w:rsidRDefault="00A672CC" w:rsidP="002A636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672CC" w:rsidRDefault="00A672CC">
      <w:pPr>
        <w:rPr>
          <w:rFonts w:cs="Times New Roman"/>
        </w:rPr>
      </w:pPr>
    </w:p>
    <w:sectPr w:rsidR="00A672CC" w:rsidSect="000B0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0C14"/>
    <w:rsid w:val="00004AA6"/>
    <w:rsid w:val="000B0CE3"/>
    <w:rsid w:val="000E1028"/>
    <w:rsid w:val="00135EEB"/>
    <w:rsid w:val="001F4D81"/>
    <w:rsid w:val="00260673"/>
    <w:rsid w:val="002A636E"/>
    <w:rsid w:val="0038413B"/>
    <w:rsid w:val="00480C14"/>
    <w:rsid w:val="00630DEC"/>
    <w:rsid w:val="00763EB7"/>
    <w:rsid w:val="007757DE"/>
    <w:rsid w:val="00783277"/>
    <w:rsid w:val="007B1738"/>
    <w:rsid w:val="0088752E"/>
    <w:rsid w:val="008C33AF"/>
    <w:rsid w:val="008E3C0C"/>
    <w:rsid w:val="009E1518"/>
    <w:rsid w:val="00A24FEF"/>
    <w:rsid w:val="00A672CC"/>
    <w:rsid w:val="00AF2D02"/>
    <w:rsid w:val="00C150B5"/>
    <w:rsid w:val="00C572F3"/>
    <w:rsid w:val="00C753F6"/>
    <w:rsid w:val="00D42E6F"/>
    <w:rsid w:val="00E84198"/>
    <w:rsid w:val="00F26FEC"/>
    <w:rsid w:val="00F85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36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841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D4D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819</Words>
  <Characters>4671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2014-11-24T11:10:00Z</cp:lastPrinted>
  <dcterms:created xsi:type="dcterms:W3CDTF">2014-11-18T12:24:00Z</dcterms:created>
  <dcterms:modified xsi:type="dcterms:W3CDTF">2014-11-24T11:14:00Z</dcterms:modified>
</cp:coreProperties>
</file>