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46C" w:rsidRPr="005E062D" w:rsidRDefault="00AA046C" w:rsidP="0067700D">
      <w:pPr>
        <w:jc w:val="center"/>
        <w:outlineLvl w:val="0"/>
        <w:rPr>
          <w:rFonts w:ascii="Times New Roman" w:hAnsi="Times New Roman" w:cs="Times New Roman"/>
        </w:rPr>
      </w:pPr>
      <w:r w:rsidRPr="005E062D">
        <w:rPr>
          <w:rFonts w:ascii="Times New Roman" w:hAnsi="Times New Roman" w:cs="Times New Roman"/>
        </w:rPr>
        <w:t>ИЗВЕЩЕНИЕ О ПРОДЛЕНИИ СРОКА ПОДАЧИ ЗАЯВОК</w:t>
      </w:r>
    </w:p>
    <w:p w:rsidR="00AA046C" w:rsidRPr="005E062D" w:rsidRDefault="00AA046C" w:rsidP="0067700D">
      <w:pPr>
        <w:jc w:val="center"/>
        <w:outlineLvl w:val="0"/>
        <w:rPr>
          <w:rFonts w:ascii="Times New Roman" w:hAnsi="Times New Roman" w:cs="Times New Roman"/>
        </w:rPr>
      </w:pPr>
      <w:r w:rsidRPr="005E062D">
        <w:rPr>
          <w:rFonts w:ascii="Times New Roman" w:hAnsi="Times New Roman" w:cs="Times New Roman"/>
        </w:rPr>
        <w:t>224/67-03/13-220/2 ОЗЦЭ</w:t>
      </w:r>
      <w:bookmarkStart w:id="0" w:name="_GoBack"/>
      <w:bookmarkEnd w:id="0"/>
    </w:p>
    <w:p w:rsidR="00AA046C" w:rsidRPr="00A6215E" w:rsidRDefault="00AA046C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AA046C" w:rsidRPr="00A6215E" w:rsidRDefault="00AA046C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AA046C" w:rsidRPr="00A6215E" w:rsidRDefault="00AA046C" w:rsidP="0067700D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AA046C" w:rsidRDefault="00AA046C" w:rsidP="0067700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AA046C" w:rsidRPr="006F3094" w:rsidRDefault="00AA046C" w:rsidP="0067700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Шейко Ольга Алексеевна,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83-99,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1624DB">
        <w:rPr>
          <w:rFonts w:ascii="Times New Roman" w:hAnsi="Times New Roman" w:cs="Times New Roman"/>
          <w:lang w:val="en-US"/>
        </w:rPr>
        <w:t>osheyko</w:t>
      </w:r>
      <w:r w:rsidRPr="000520CC">
        <w:rPr>
          <w:rFonts w:ascii="Times New Roman" w:hAnsi="Times New Roman" w:cs="Times New Roman"/>
        </w:rPr>
        <w:t>@</w:t>
      </w:r>
      <w:r w:rsidRPr="001624DB">
        <w:rPr>
          <w:rFonts w:ascii="Times New Roman" w:hAnsi="Times New Roman" w:cs="Times New Roman"/>
          <w:lang w:val="en-US"/>
        </w:rPr>
        <w:t>ippe</w:t>
      </w:r>
      <w:r w:rsidRPr="000520CC">
        <w:rPr>
          <w:rFonts w:ascii="Times New Roman" w:hAnsi="Times New Roman" w:cs="Times New Roman"/>
        </w:rPr>
        <w:t>.</w:t>
      </w:r>
      <w:r w:rsidRPr="001624DB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AA046C" w:rsidRPr="00807470" w:rsidRDefault="00AA046C" w:rsidP="0067700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AA046C" w:rsidRPr="00A6215E" w:rsidRDefault="00AA046C" w:rsidP="0067700D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B454C1">
        <w:rPr>
          <w:rFonts w:ascii="Times New Roman" w:hAnsi="Times New Roman" w:cs="Times New Roman"/>
        </w:rPr>
        <w:t>сухих хлебобулочных изделий и мучных кондитерских изделий длительного хранения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AA046C" w:rsidRPr="00A6215E" w:rsidRDefault="00AA046C" w:rsidP="0067700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AA046C" w:rsidRPr="00C573AC" w:rsidRDefault="00AA046C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C573AC">
        <w:rPr>
          <w:rFonts w:ascii="Times New Roman" w:hAnsi="Times New Roman" w:cs="Times New Roman"/>
        </w:rPr>
        <w:t>:</w:t>
      </w:r>
      <w:r w:rsidRPr="00C573AC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1; ул. Пирогова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столовая «Здоровье».</w:t>
      </w:r>
    </w:p>
    <w:p w:rsidR="00AA046C" w:rsidRPr="00C573AC" w:rsidRDefault="00AA046C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C573AC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AA046C" w:rsidRPr="00A6215E" w:rsidRDefault="00AA046C" w:rsidP="0067700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A046C" w:rsidRPr="00A6215E" w:rsidRDefault="00AA046C" w:rsidP="0067700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046C" w:rsidRPr="00A6215E" w:rsidRDefault="00AA046C" w:rsidP="0067700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A046C" w:rsidRPr="00745446" w:rsidRDefault="00AA046C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45446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51 708</w:t>
      </w:r>
      <w:r w:rsidRPr="00572F1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68</w:t>
      </w:r>
      <w:r w:rsidRPr="00572F1D">
        <w:rPr>
          <w:rFonts w:ascii="Times New Roman" w:hAnsi="Times New Roman" w:cs="Times New Roman"/>
        </w:rPr>
        <w:t xml:space="preserve"> </w:t>
      </w:r>
      <w:r w:rsidRPr="003912F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пятьдесят одна тысяча</w:t>
      </w:r>
      <w:r w:rsidRPr="00B3568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семьсот восемь </w:t>
      </w:r>
      <w:r w:rsidRPr="00B3568E">
        <w:rPr>
          <w:rFonts w:ascii="Times New Roman" w:hAnsi="Times New Roman" w:cs="Times New Roman"/>
        </w:rPr>
        <w:t>рублей</w:t>
      </w:r>
      <w:r w:rsidRPr="00745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68 копее</w:t>
      </w:r>
      <w:r w:rsidRPr="00745446">
        <w:rPr>
          <w:rFonts w:ascii="Times New Roman" w:hAnsi="Times New Roman" w:cs="Times New Roman"/>
        </w:rPr>
        <w:t>к) рубл</w:t>
      </w:r>
      <w:r>
        <w:rPr>
          <w:rFonts w:ascii="Times New Roman" w:hAnsi="Times New Roman" w:cs="Times New Roman"/>
        </w:rPr>
        <w:t>я</w:t>
      </w:r>
      <w:r w:rsidRPr="00745446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С</w:t>
      </w:r>
      <w:r w:rsidRPr="00745446">
        <w:rPr>
          <w:rFonts w:ascii="Times New Roman" w:hAnsi="Times New Roman" w:cs="Times New Roman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</w:t>
      </w:r>
      <w:r w:rsidRPr="00745446">
        <w:rPr>
          <w:rFonts w:ascii="Times New Roman" w:hAnsi="Times New Roman" w:cs="Times New Roman"/>
        </w:rPr>
        <w:t xml:space="preserve"> ул. Пирогова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столовая «Здоровье»</w:t>
      </w:r>
      <w:r w:rsidRPr="00745446">
        <w:rPr>
          <w:rFonts w:ascii="Times New Roman" w:hAnsi="Times New Roman" w:cs="Times New Roman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AA046C" w:rsidRPr="00745446" w:rsidRDefault="00AA046C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45446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AA046C" w:rsidRPr="00A6215E" w:rsidRDefault="00AA046C" w:rsidP="0067700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AA046C" w:rsidRDefault="00AA046C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AA046C" w:rsidRPr="004364BD" w:rsidRDefault="00AA046C" w:rsidP="008576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4364BD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4364BD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4364BD">
        <w:rPr>
          <w:rFonts w:ascii="Times New Roman" w:hAnsi="Times New Roman" w:cs="Times New Roman"/>
          <w:b/>
          <w:bCs/>
        </w:rPr>
        <w:t>:</w:t>
      </w:r>
    </w:p>
    <w:p w:rsidR="00AA046C" w:rsidRPr="004364BD" w:rsidRDefault="00AA046C" w:rsidP="008576C3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4364BD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4364BD">
        <w:rPr>
          <w:rFonts w:ascii="Times New Roman" w:hAnsi="Times New Roman" w:cs="Times New Roman"/>
          <w:color w:val="0000FF"/>
        </w:rPr>
        <w:t xml:space="preserve"> </w:t>
      </w:r>
      <w:r w:rsidRPr="004364BD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4364BD">
        <w:rPr>
          <w:rFonts w:ascii="Times New Roman" w:hAnsi="Times New Roman" w:cs="Times New Roman"/>
          <w:spacing w:val="-6"/>
        </w:rPr>
        <w:t>на участие в запросе цен</w:t>
      </w:r>
      <w:r w:rsidRPr="004364BD">
        <w:rPr>
          <w:rFonts w:ascii="Times New Roman" w:hAnsi="Times New Roman" w:cs="Times New Roman"/>
        </w:rPr>
        <w:t xml:space="preserve"> продлевается на 4 рабочих дня.</w:t>
      </w:r>
    </w:p>
    <w:p w:rsidR="00AA046C" w:rsidRPr="00A6215E" w:rsidRDefault="00AA046C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AA046C" w:rsidRPr="00A6215E" w:rsidRDefault="00AA046C" w:rsidP="0067700D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25» июля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AA046C" w:rsidRPr="00A6215E" w:rsidRDefault="00AA046C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A7D5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02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A046C" w:rsidRPr="00A6215E" w:rsidRDefault="00AA046C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02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A046C" w:rsidRPr="00A6215E" w:rsidRDefault="00AA046C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AA046C" w:rsidRPr="00A6215E" w:rsidRDefault="00AA046C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AA046C" w:rsidRPr="00A6215E" w:rsidRDefault="00AA046C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A046C" w:rsidRPr="00D55FE5" w:rsidRDefault="00AA046C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A046C" w:rsidRPr="00A6215E" w:rsidRDefault="00AA046C" w:rsidP="0067700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A046C" w:rsidRDefault="00AA046C"/>
    <w:sectPr w:rsidR="00AA046C" w:rsidSect="00F128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68B3"/>
    <w:rsid w:val="000520CC"/>
    <w:rsid w:val="000648DD"/>
    <w:rsid w:val="001624DB"/>
    <w:rsid w:val="001C0BDC"/>
    <w:rsid w:val="0036723D"/>
    <w:rsid w:val="003912F8"/>
    <w:rsid w:val="003D771F"/>
    <w:rsid w:val="004364BD"/>
    <w:rsid w:val="00454708"/>
    <w:rsid w:val="004E5D69"/>
    <w:rsid w:val="00520DB2"/>
    <w:rsid w:val="00572F1D"/>
    <w:rsid w:val="005E062D"/>
    <w:rsid w:val="0067700D"/>
    <w:rsid w:val="006A7D5D"/>
    <w:rsid w:val="006B4A1D"/>
    <w:rsid w:val="006C484C"/>
    <w:rsid w:val="006F3094"/>
    <w:rsid w:val="00745446"/>
    <w:rsid w:val="00801685"/>
    <w:rsid w:val="00807470"/>
    <w:rsid w:val="008576C3"/>
    <w:rsid w:val="00887A00"/>
    <w:rsid w:val="008A1137"/>
    <w:rsid w:val="008E3C0C"/>
    <w:rsid w:val="00A6215E"/>
    <w:rsid w:val="00AA046C"/>
    <w:rsid w:val="00B068B3"/>
    <w:rsid w:val="00B15C4C"/>
    <w:rsid w:val="00B3568E"/>
    <w:rsid w:val="00B454C1"/>
    <w:rsid w:val="00BA40B6"/>
    <w:rsid w:val="00C41702"/>
    <w:rsid w:val="00C572F3"/>
    <w:rsid w:val="00C573AC"/>
    <w:rsid w:val="00D14104"/>
    <w:rsid w:val="00D42E6F"/>
    <w:rsid w:val="00D55FE5"/>
    <w:rsid w:val="00D822F8"/>
    <w:rsid w:val="00DA6B67"/>
    <w:rsid w:val="00F128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00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5E062D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753</Words>
  <Characters>4298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dcterms:created xsi:type="dcterms:W3CDTF">2013-07-12T11:15:00Z</dcterms:created>
  <dcterms:modified xsi:type="dcterms:W3CDTF">2013-07-22T05:27:00Z</dcterms:modified>
</cp:coreProperties>
</file>