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FB5357" w:rsidRPr="005942D4">
        <w:tc>
          <w:tcPr>
            <w:tcW w:w="4001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FB5357" w:rsidRPr="005942D4">
        <w:tc>
          <w:tcPr>
            <w:tcW w:w="4140" w:type="dxa"/>
            <w:gridSpan w:val="3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FB5357" w:rsidRPr="005942D4" w:rsidRDefault="00FB5357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FB5357" w:rsidRPr="005942D4">
        <w:tc>
          <w:tcPr>
            <w:tcW w:w="1971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FB5357" w:rsidRPr="005942D4">
        <w:tc>
          <w:tcPr>
            <w:tcW w:w="1971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B5357" w:rsidRPr="005942D4">
        <w:tc>
          <w:tcPr>
            <w:tcW w:w="1971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B5357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FB5357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FB5357" w:rsidRPr="005942D4">
        <w:trPr>
          <w:gridAfter w:val="3"/>
          <w:wAfter w:w="5847" w:type="dxa"/>
        </w:trPr>
        <w:tc>
          <w:tcPr>
            <w:tcW w:w="1971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FB5357" w:rsidRPr="005942D4">
        <w:trPr>
          <w:gridAfter w:val="3"/>
          <w:wAfter w:w="5847" w:type="dxa"/>
        </w:trPr>
        <w:tc>
          <w:tcPr>
            <w:tcW w:w="1971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FB5357" w:rsidRPr="005942D4">
        <w:trPr>
          <w:gridAfter w:val="4"/>
          <w:wAfter w:w="5986" w:type="dxa"/>
        </w:trPr>
        <w:tc>
          <w:tcPr>
            <w:tcW w:w="1971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FB5357" w:rsidRPr="005942D4" w:rsidRDefault="00FB5357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pStyle w:val="110"/>
        <w:keepNext w:val="0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FB5357" w:rsidRPr="00BA276C" w:rsidRDefault="00FB5357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FB5357" w:rsidRPr="00BA276C" w:rsidRDefault="00FB5357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металлопроката</w:t>
      </w: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Default="00FB5357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FB5357" w:rsidRDefault="00FB5357" w:rsidP="007D34D5">
      <w:pPr>
        <w:jc w:val="center"/>
        <w:rPr>
          <w:sz w:val="28"/>
          <w:szCs w:val="28"/>
        </w:rPr>
      </w:pPr>
    </w:p>
    <w:p w:rsidR="00FB5357" w:rsidRDefault="00FB5357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771830">
        <w:rPr>
          <w:sz w:val="28"/>
          <w:szCs w:val="28"/>
        </w:rPr>
        <w:t>24</w:t>
      </w:r>
      <w:r w:rsidRPr="00266B57">
        <w:rPr>
          <w:sz w:val="28"/>
          <w:szCs w:val="28"/>
        </w:rPr>
        <w:t>.</w:t>
      </w:r>
      <w:r w:rsidRPr="00771830"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771830">
        <w:rPr>
          <w:sz w:val="28"/>
          <w:szCs w:val="28"/>
        </w:rPr>
        <w:t>211</w:t>
      </w:r>
      <w:r>
        <w:rPr>
          <w:sz w:val="28"/>
          <w:szCs w:val="28"/>
        </w:rPr>
        <w:t>-ЗЦ-Э</w:t>
      </w: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jc w:val="center"/>
        <w:rPr>
          <w:sz w:val="28"/>
          <w:szCs w:val="28"/>
        </w:rPr>
      </w:pPr>
    </w:p>
    <w:p w:rsidR="00FB5357" w:rsidRPr="00563FFA" w:rsidRDefault="00FB5357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FB5357" w:rsidRPr="00563FFA" w:rsidRDefault="00FB5357" w:rsidP="00CA2886">
      <w:pPr>
        <w:sectPr w:rsidR="00FB5357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FB5357" w:rsidRPr="00563FFA" w:rsidRDefault="00FB5357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FB5357" w:rsidRPr="00563FFA" w:rsidRDefault="00FB5357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>
          <w:rPr>
            <w:rStyle w:val="Hyperlink"/>
          </w:rPr>
          <w:t>4</w:t>
        </w:r>
        <w:r w:rsidRPr="00AD2B59">
          <w:rPr>
            <w:rStyle w:val="Hyperlink"/>
          </w:rPr>
          <w:t>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B5357" w:rsidRPr="005C1E93" w:rsidRDefault="00FB5357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B5357" w:rsidRPr="005C1E93" w:rsidRDefault="00FB5357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B5357" w:rsidRPr="005C1E93" w:rsidRDefault="00FB5357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B5357" w:rsidRPr="005C1E93" w:rsidRDefault="00FB5357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B5357" w:rsidRDefault="00FB5357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FB5357" w:rsidRPr="00563FFA" w:rsidRDefault="00FB5357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FB5357" w:rsidRPr="00563FFA" w:rsidRDefault="00FB5357" w:rsidP="005D6E3F">
      <w:pPr>
        <w:rPr>
          <w:sz w:val="28"/>
          <w:szCs w:val="28"/>
        </w:rPr>
      </w:pPr>
    </w:p>
    <w:p w:rsidR="00FB5357" w:rsidRPr="00563FFA" w:rsidRDefault="00FB5357" w:rsidP="00600E86"/>
    <w:p w:rsidR="00FB5357" w:rsidRPr="00563FFA" w:rsidRDefault="00FB5357" w:rsidP="00600E86">
      <w:pPr>
        <w:sectPr w:rsidR="00FB5357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FB5357" w:rsidRPr="00563FFA" w:rsidRDefault="00FB5357" w:rsidP="004B3019">
      <w:pPr>
        <w:rPr>
          <w:sz w:val="28"/>
          <w:szCs w:val="28"/>
        </w:rPr>
      </w:pPr>
      <w:bookmarkStart w:id="8" w:name="_Toc397064010"/>
    </w:p>
    <w:p w:rsidR="00FB5357" w:rsidRPr="00563FFA" w:rsidRDefault="00FB5357" w:rsidP="00A71AFA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FB5357" w:rsidRPr="00563FFA" w:rsidRDefault="00FB5357" w:rsidP="00347B82">
      <w:pPr>
        <w:rPr>
          <w:sz w:val="28"/>
          <w:szCs w:val="28"/>
        </w:rPr>
      </w:pPr>
    </w:p>
    <w:p w:rsidR="00FB5357" w:rsidRPr="0099548E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FB5357" w:rsidRPr="004B0F9E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FB5357" w:rsidRDefault="00FB5357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2E42A5">
        <w:rPr>
          <w:rFonts w:ascii="Times New Roman" w:hAnsi="Times New Roman" w:cs="Times New Roman"/>
          <w:spacing w:val="-6"/>
          <w:sz w:val="28"/>
          <w:szCs w:val="28"/>
        </w:rPr>
        <w:t>металлопроката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FB5357" w:rsidRPr="00563F70" w:rsidRDefault="00FB5357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B5357" w:rsidRPr="00563F70" w:rsidRDefault="00FB5357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FB5357" w:rsidRPr="00563FFA" w:rsidRDefault="00FB5357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FB5357" w:rsidRPr="00563FFA" w:rsidRDefault="00FB5357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F80171">
        <w:rPr>
          <w:rFonts w:ascii="Times New Roman" w:hAnsi="Times New Roman" w:cs="Times New Roman"/>
          <w:sz w:val="28"/>
          <w:szCs w:val="28"/>
        </w:rPr>
        <w:t xml:space="preserve"> </w:t>
      </w:r>
      <w:r w:rsidRPr="002E42A5">
        <w:rPr>
          <w:rFonts w:ascii="Times New Roman" w:hAnsi="Times New Roman" w:cs="Times New Roman"/>
          <w:sz w:val="28"/>
          <w:szCs w:val="28"/>
        </w:rPr>
        <w:t>металлопроката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5357" w:rsidRDefault="00FB5357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Поставка товара производится по согласованию с Заказчиком.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FB5357" w:rsidRDefault="00FB5357" w:rsidP="00791A16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Окончание поставки – в течение 30</w:t>
      </w:r>
      <w:r w:rsidRPr="00791A16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рабочих</w:t>
      </w:r>
      <w:r w:rsidRPr="00791A16">
        <w:rPr>
          <w:sz w:val="28"/>
          <w:szCs w:val="28"/>
        </w:rPr>
        <w:t xml:space="preserve"> дней с даты подписания</w:t>
      </w:r>
      <w:r>
        <w:rPr>
          <w:sz w:val="28"/>
          <w:szCs w:val="28"/>
        </w:rPr>
        <w:t xml:space="preserve"> </w:t>
      </w:r>
      <w:r w:rsidRPr="00791A16">
        <w:rPr>
          <w:sz w:val="28"/>
          <w:szCs w:val="28"/>
        </w:rPr>
        <w:t>договора</w:t>
      </w:r>
      <w:r>
        <w:rPr>
          <w:sz w:val="28"/>
          <w:szCs w:val="28"/>
        </w:rPr>
        <w:t xml:space="preserve"> или </w:t>
      </w:r>
      <w:r w:rsidRPr="003A55A0">
        <w:rPr>
          <w:sz w:val="28"/>
          <w:szCs w:val="28"/>
        </w:rPr>
        <w:t>по согласованию с Заказчиком</w:t>
      </w:r>
      <w:bookmarkStart w:id="12" w:name="_GoBack"/>
      <w:bookmarkEnd w:id="12"/>
      <w:r w:rsidRPr="00791A16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B5357" w:rsidRPr="00563FFA" w:rsidRDefault="00FB5357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Красноярск, территория объекта Заказчика, силами и средствами Поставщика.</w:t>
      </w:r>
    </w:p>
    <w:p w:rsidR="00FB5357" w:rsidRPr="00563FFA" w:rsidRDefault="00FB5357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FB5357" w:rsidRPr="00563FFA" w:rsidRDefault="00FB5357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FB5357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357" w:rsidRPr="00B34D3D" w:rsidRDefault="00FB535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>15</w:t>
      </w:r>
      <w:r w:rsidRPr="00B34D3D">
        <w:rPr>
          <w:sz w:val="28"/>
          <w:szCs w:val="28"/>
        </w:rPr>
        <w:t xml:space="preserve"> дней с момента фактической приемки товара на </w:t>
      </w:r>
      <w:r>
        <w:rPr>
          <w:sz w:val="28"/>
          <w:szCs w:val="28"/>
        </w:rPr>
        <w:t>территории объекта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FB5357" w:rsidRPr="00A043E8" w:rsidRDefault="00FB5357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FB5357" w:rsidRPr="00563FFA" w:rsidRDefault="00FB5357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4 129 500 (Четыре миллиона сто двадцать девять тысяч пятьсот)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 упаковку, расход</w:t>
      </w:r>
      <w:r>
        <w:rPr>
          <w:rFonts w:ascii="Times New Roman" w:hAnsi="Times New Roman" w:cs="Times New Roman"/>
          <w:sz w:val="28"/>
          <w:szCs w:val="28"/>
        </w:rPr>
        <w:t>ы Поставщика на доставку товара до территории объекта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6655A3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FB5357" w:rsidRPr="00563FFA" w:rsidRDefault="00FB535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202875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202875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FB5357" w:rsidRPr="00563FFA" w:rsidRDefault="00FB5357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FB5357" w:rsidRDefault="00FB535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FB5357" w:rsidRPr="00563FFA" w:rsidRDefault="00FB5357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FB5357" w:rsidRPr="00563FFA" w:rsidRDefault="00FB5357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FB5357" w:rsidRPr="00563FFA" w:rsidRDefault="00FB535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FB5357" w:rsidRPr="00563FFA" w:rsidRDefault="00FB5357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FB5357" w:rsidRPr="00563FFA" w:rsidRDefault="00FB5357" w:rsidP="00A71AFA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FB5357" w:rsidRPr="00563FFA" w:rsidRDefault="00FB5357" w:rsidP="00A71AFA">
      <w:pPr>
        <w:pStyle w:val="ListParagraph"/>
        <w:numPr>
          <w:ilvl w:val="0"/>
          <w:numId w:val="29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202875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4" w:history="1">
        <w:r w:rsidRPr="00202875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771830">
        <w:rPr>
          <w:rFonts w:ascii="Times New Roman" w:hAnsi="Times New Roman" w:cs="Times New Roman"/>
          <w:spacing w:val="-6"/>
          <w:sz w:val="28"/>
          <w:szCs w:val="28"/>
        </w:rPr>
        <w:t>30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» июня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FB5357" w:rsidRPr="00563FFA" w:rsidRDefault="00FB5357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FB5357" w:rsidRPr="00117DD4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FB5357" w:rsidRDefault="00FB5357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FB5357" w:rsidRDefault="00FB5357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FB5357" w:rsidRDefault="00FB5357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FB5357" w:rsidRDefault="00FB5357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FB5357" w:rsidRDefault="00FB5357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FB5357" w:rsidRPr="00563FFA" w:rsidRDefault="00FB5357" w:rsidP="00A71AFA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FB5357" w:rsidRPr="00563FFA" w:rsidRDefault="00FB5357" w:rsidP="00A71AFA">
      <w:pPr>
        <w:numPr>
          <w:ilvl w:val="0"/>
          <w:numId w:val="30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FB5357" w:rsidRPr="00563FFA" w:rsidRDefault="00FB5357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FB5357" w:rsidRPr="00563FFA" w:rsidRDefault="00FB535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B5357" w:rsidRPr="00563FFA" w:rsidRDefault="00FB535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5357" w:rsidRPr="00563FFA" w:rsidRDefault="00FB5357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B5357" w:rsidRPr="00563FFA" w:rsidRDefault="00FB5357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FB5357" w:rsidRPr="00563FFA" w:rsidRDefault="00FB5357" w:rsidP="00A71AFA">
      <w:pPr>
        <w:pStyle w:val="ListParagraph"/>
        <w:numPr>
          <w:ilvl w:val="0"/>
          <w:numId w:val="3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FB5357" w:rsidRDefault="00FB5357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FB5357" w:rsidRPr="008A0248" w:rsidRDefault="00FB5357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5A3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FB5357" w:rsidRPr="00563FFA" w:rsidRDefault="00FB5357" w:rsidP="00CD6C43">
      <w:pPr>
        <w:pStyle w:val="NormalWeb"/>
        <w:spacing w:before="0" w:beforeAutospacing="0" w:after="0" w:afterAutospacing="0"/>
        <w:ind w:right="153"/>
        <w:jc w:val="both"/>
        <w:sectPr w:rsidR="00FB5357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FB5357" w:rsidRPr="00563FFA" w:rsidRDefault="00FB5357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FB5357" w:rsidRPr="00563FFA" w:rsidRDefault="00FB5357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B5357" w:rsidRPr="00563FFA" w:rsidRDefault="00FB5357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FB5357" w:rsidRPr="00563FFA" w:rsidRDefault="00FB5357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FB5357" w:rsidRPr="00563FFA" w:rsidRDefault="00FB5357" w:rsidP="00A71AFA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FB5357" w:rsidRPr="00563FFA" w:rsidRDefault="00FB5357" w:rsidP="00A71AFA">
      <w:pPr>
        <w:pStyle w:val="Heading1"/>
        <w:numPr>
          <w:ilvl w:val="1"/>
          <w:numId w:val="3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FB5357" w:rsidRPr="00563FFA" w:rsidRDefault="00FB5357" w:rsidP="00A71AFA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FB5357" w:rsidRPr="00563FFA" w:rsidRDefault="00FB5357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FB5357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FB5357" w:rsidRPr="00E04F63" w:rsidRDefault="00FB5357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FB5357" w:rsidRPr="00E04F63" w:rsidRDefault="00FB5357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FB5357" w:rsidRPr="00E04F63" w:rsidRDefault="00FB5357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FB5357" w:rsidRPr="00E04F63">
        <w:trPr>
          <w:trHeight w:val="367"/>
        </w:trPr>
        <w:tc>
          <w:tcPr>
            <w:tcW w:w="851" w:type="dxa"/>
            <w:vAlign w:val="center"/>
          </w:tcPr>
          <w:p w:rsidR="00FB5357" w:rsidRPr="00E04F63" w:rsidRDefault="00FB5357" w:rsidP="002F77F7">
            <w:pPr>
              <w:numPr>
                <w:ilvl w:val="0"/>
                <w:numId w:val="46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vAlign w:val="center"/>
          </w:tcPr>
          <w:p w:rsidR="00FB5357" w:rsidRPr="00E04F63" w:rsidRDefault="00FB5357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B5357" w:rsidRPr="00E04F63">
        <w:trPr>
          <w:trHeight w:val="649"/>
        </w:trPr>
        <w:tc>
          <w:tcPr>
            <w:tcW w:w="851" w:type="dxa"/>
            <w:vMerge w:val="restart"/>
          </w:tcPr>
          <w:p w:rsidR="00FB5357" w:rsidRPr="00E04F63" w:rsidRDefault="00FB5357" w:rsidP="002F77F7">
            <w:pPr>
              <w:numPr>
                <w:ilvl w:val="0"/>
                <w:numId w:val="47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</w:tcPr>
          <w:p w:rsidR="00FB5357" w:rsidRPr="00E04F63" w:rsidRDefault="00FB5357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</w:tcPr>
          <w:p w:rsidR="00FB5357" w:rsidRPr="00E04F63" w:rsidRDefault="00FB5357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FB5357" w:rsidRPr="00E04F63" w:rsidRDefault="00FB5357" w:rsidP="00E04F63">
            <w:pPr>
              <w:tabs>
                <w:tab w:val="left" w:pos="300"/>
              </w:tabs>
              <w:ind w:right="153"/>
            </w:pPr>
          </w:p>
        </w:tc>
      </w:tr>
      <w:tr w:rsidR="00FB5357" w:rsidRPr="00E04F63">
        <w:trPr>
          <w:trHeight w:val="240"/>
        </w:trPr>
        <w:tc>
          <w:tcPr>
            <w:tcW w:w="851" w:type="dxa"/>
            <w:vMerge/>
            <w:vAlign w:val="center"/>
          </w:tcPr>
          <w:p w:rsidR="00FB5357" w:rsidRPr="00E04F63" w:rsidRDefault="00FB5357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FB5357" w:rsidRPr="00E04F63" w:rsidRDefault="00FB5357" w:rsidP="00E04F63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FB5357" w:rsidRPr="00862B1C" w:rsidRDefault="00FB5357" w:rsidP="00A71AFA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FB5357" w:rsidRPr="00E04F63">
        <w:trPr>
          <w:trHeight w:val="300"/>
        </w:trPr>
        <w:tc>
          <w:tcPr>
            <w:tcW w:w="851" w:type="dxa"/>
            <w:vMerge/>
            <w:vAlign w:val="center"/>
          </w:tcPr>
          <w:p w:rsidR="00FB5357" w:rsidRPr="00E04F63" w:rsidRDefault="00FB5357" w:rsidP="002F77F7">
            <w:pPr>
              <w:numPr>
                <w:ilvl w:val="2"/>
                <w:numId w:val="46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vAlign w:val="center"/>
          </w:tcPr>
          <w:p w:rsidR="00FB5357" w:rsidRPr="00E04F63" w:rsidRDefault="00FB5357" w:rsidP="00E04F63">
            <w:pPr>
              <w:ind w:right="153"/>
              <w:jc w:val="both"/>
            </w:pPr>
          </w:p>
        </w:tc>
        <w:tc>
          <w:tcPr>
            <w:tcW w:w="8363" w:type="dxa"/>
            <w:vAlign w:val="center"/>
          </w:tcPr>
          <w:p w:rsidR="00FB5357" w:rsidRPr="00E04F63" w:rsidRDefault="00FB5357" w:rsidP="002F77F7">
            <w:pPr>
              <w:numPr>
                <w:ilvl w:val="0"/>
                <w:numId w:val="49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B5357" w:rsidRPr="00E04F63" w:rsidRDefault="00FB5357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B5357" w:rsidRPr="00E04F63">
        <w:trPr>
          <w:trHeight w:val="699"/>
        </w:trPr>
        <w:tc>
          <w:tcPr>
            <w:tcW w:w="851" w:type="dxa"/>
            <w:vAlign w:val="center"/>
          </w:tcPr>
          <w:p w:rsidR="00FB5357" w:rsidRPr="00E04F63" w:rsidRDefault="00FB5357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FB5357" w:rsidRPr="00E04F63" w:rsidRDefault="00FB5357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FB5357" w:rsidRPr="00862B1C" w:rsidRDefault="00FB5357" w:rsidP="00A71AFA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B5357" w:rsidRPr="00E04F63" w:rsidRDefault="00FB5357" w:rsidP="00A71AFA">
            <w:pPr>
              <w:numPr>
                <w:ilvl w:val="0"/>
                <w:numId w:val="44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FB5357" w:rsidRPr="00E04F63">
        <w:trPr>
          <w:trHeight w:val="440"/>
        </w:trPr>
        <w:tc>
          <w:tcPr>
            <w:tcW w:w="851" w:type="dxa"/>
            <w:vAlign w:val="center"/>
          </w:tcPr>
          <w:p w:rsidR="00FB5357" w:rsidRPr="00E04F63" w:rsidRDefault="00FB5357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B5357" w:rsidRPr="00E04F63" w:rsidRDefault="00FB5357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FB5357" w:rsidRPr="00E04F63" w:rsidRDefault="00FB5357" w:rsidP="002F77F7">
            <w:pPr>
              <w:numPr>
                <w:ilvl w:val="0"/>
                <w:numId w:val="42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FB5357" w:rsidRPr="00E04F63">
        <w:trPr>
          <w:trHeight w:val="440"/>
        </w:trPr>
        <w:tc>
          <w:tcPr>
            <w:tcW w:w="851" w:type="dxa"/>
            <w:vAlign w:val="center"/>
          </w:tcPr>
          <w:p w:rsidR="00FB5357" w:rsidRPr="00E04F63" w:rsidRDefault="00FB5357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B5357" w:rsidRPr="00E04F63" w:rsidRDefault="00FB5357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B5357" w:rsidRPr="00E04F63" w:rsidRDefault="00FB5357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FB5357" w:rsidRPr="00E04F63" w:rsidRDefault="00FB5357" w:rsidP="00A71AFA">
            <w:pPr>
              <w:numPr>
                <w:ilvl w:val="0"/>
                <w:numId w:val="48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FB5357" w:rsidRPr="00E04F63" w:rsidRDefault="00FB5357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FB5357" w:rsidRPr="00E04F63">
        <w:trPr>
          <w:trHeight w:val="70"/>
        </w:trPr>
        <w:tc>
          <w:tcPr>
            <w:tcW w:w="851" w:type="dxa"/>
            <w:vAlign w:val="center"/>
          </w:tcPr>
          <w:p w:rsidR="00FB5357" w:rsidRPr="00E04F63" w:rsidRDefault="00FB5357" w:rsidP="002F77F7">
            <w:pPr>
              <w:numPr>
                <w:ilvl w:val="0"/>
                <w:numId w:val="4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FB5357" w:rsidRPr="00E04F63" w:rsidRDefault="00FB5357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FB5357" w:rsidRPr="00E04F63" w:rsidRDefault="00FB5357" w:rsidP="00A71AFA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B5357" w:rsidRPr="00E04F63" w:rsidRDefault="00FB5357" w:rsidP="00A71AFA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B5357" w:rsidRPr="00E04F63" w:rsidRDefault="00FB5357" w:rsidP="00A71AFA">
            <w:pPr>
              <w:numPr>
                <w:ilvl w:val="0"/>
                <w:numId w:val="45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FB5357" w:rsidRPr="00E04F63" w:rsidRDefault="00FB5357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B5357" w:rsidRPr="00563FFA" w:rsidRDefault="00FB5357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FB5357" w:rsidRPr="00563FFA" w:rsidRDefault="00FB5357" w:rsidP="00A71AFA">
      <w:pPr>
        <w:pStyle w:val="Heading1"/>
        <w:numPr>
          <w:ilvl w:val="2"/>
          <w:numId w:val="3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FB5357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B5357" w:rsidRPr="00563FFA" w:rsidRDefault="00FB5357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B5357" w:rsidRPr="00563FFA" w:rsidRDefault="00FB5357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FB5357" w:rsidRPr="00563FFA" w:rsidRDefault="00FB5357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FB5357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FB5357" w:rsidRPr="00563FFA" w:rsidRDefault="00FB5357" w:rsidP="00A71AFA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B5357" w:rsidRPr="00563FFA" w:rsidRDefault="00FB5357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FB5357" w:rsidRPr="00563FFA" w:rsidRDefault="00FB5357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FB5357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FB5357" w:rsidRPr="00563FFA" w:rsidRDefault="00FB5357" w:rsidP="00A71AFA">
            <w:pPr>
              <w:widowControl w:val="0"/>
              <w:numPr>
                <w:ilvl w:val="0"/>
                <w:numId w:val="3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FB5357" w:rsidRPr="00563FFA" w:rsidRDefault="00FB5357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FB5357" w:rsidRPr="00563FFA" w:rsidRDefault="00FB5357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FB5357" w:rsidRPr="00563FFA" w:rsidRDefault="00FB5357" w:rsidP="00703F4C"/>
    <w:p w:rsidR="00FB5357" w:rsidRPr="00563FFA" w:rsidRDefault="00FB5357" w:rsidP="002F77F7">
      <w:pPr>
        <w:pStyle w:val="Heading1"/>
        <w:numPr>
          <w:ilvl w:val="1"/>
          <w:numId w:val="31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FB5357" w:rsidRPr="00563FFA" w:rsidRDefault="00FB5357" w:rsidP="00A71AF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FB5357" w:rsidRPr="00563FFA" w:rsidRDefault="00FB5357" w:rsidP="00A71AFA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FB5357" w:rsidRPr="00563FFA" w:rsidRDefault="00FB5357" w:rsidP="00A71AFA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FB5357" w:rsidRPr="00563FFA" w:rsidRDefault="00FB5357" w:rsidP="00A71AFA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FB5357" w:rsidRPr="00563FFA" w:rsidRDefault="00FB5357" w:rsidP="00A71AFA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FB5357" w:rsidRPr="00563FFA" w:rsidRDefault="00FB5357" w:rsidP="00A71AFA">
      <w:pPr>
        <w:numPr>
          <w:ilvl w:val="0"/>
          <w:numId w:val="28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FB5357" w:rsidRPr="00563FFA" w:rsidRDefault="00FB5357" w:rsidP="00A71AFA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FB5357" w:rsidRPr="00563FFA" w:rsidRDefault="00FB5357" w:rsidP="00A71AFA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FB5357" w:rsidRPr="00563FFA" w:rsidRDefault="00FB5357" w:rsidP="00A71AFA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FB5357" w:rsidRPr="00563FFA" w:rsidRDefault="00FB5357" w:rsidP="00A71AFA">
      <w:pPr>
        <w:numPr>
          <w:ilvl w:val="0"/>
          <w:numId w:val="27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FB5357" w:rsidRPr="00563FFA" w:rsidRDefault="00FB5357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FB5357" w:rsidRPr="00563FFA" w:rsidRDefault="00FB5357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FB5357" w:rsidRPr="00563FFA" w:rsidRDefault="00FB5357" w:rsidP="00A71AFA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FB5357" w:rsidRPr="00563FFA" w:rsidRDefault="00FB5357" w:rsidP="00A71AFA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FB5357" w:rsidRDefault="00FB5357" w:rsidP="00A71AFA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FB5357" w:rsidRPr="00563FFA" w:rsidRDefault="00FB5357" w:rsidP="00A71AFA">
      <w:pPr>
        <w:numPr>
          <w:ilvl w:val="0"/>
          <w:numId w:val="3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FB5357" w:rsidRPr="00563FFA" w:rsidRDefault="00FB5357" w:rsidP="005D6E3F">
      <w:pPr>
        <w:pStyle w:val="Times12"/>
        <w:ind w:firstLine="0"/>
      </w:pPr>
    </w:p>
    <w:p w:rsidR="00FB5357" w:rsidRPr="00563FFA" w:rsidRDefault="00FB5357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FB5357" w:rsidRPr="00563FFA" w:rsidRDefault="00FB5357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FB5357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B5357" w:rsidRPr="00563FFA" w:rsidRDefault="00FB5357" w:rsidP="004B69B9">
      <w:pPr>
        <w:ind w:firstLine="709"/>
        <w:jc w:val="both"/>
        <w:rPr>
          <w:b/>
          <w:bCs/>
          <w:i/>
          <w:iCs/>
        </w:rPr>
      </w:pPr>
    </w:p>
    <w:p w:rsidR="00FB5357" w:rsidRPr="00563FFA" w:rsidRDefault="00FB5357" w:rsidP="00A71AFA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FB5357" w:rsidRPr="00563FFA" w:rsidRDefault="00FB5357" w:rsidP="004B69B9">
      <w:pPr>
        <w:ind w:right="153" w:firstLine="636"/>
        <w:jc w:val="both"/>
        <w:rPr>
          <w:b/>
          <w:bCs/>
          <w:i/>
          <w:iCs/>
        </w:rPr>
      </w:pPr>
    </w:p>
    <w:p w:rsidR="00FB5357" w:rsidRPr="00563FFA" w:rsidRDefault="00FB5357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FB5357" w:rsidRPr="00563FFA" w:rsidRDefault="00FB5357" w:rsidP="004B69B9">
      <w:pPr>
        <w:ind w:right="153" w:firstLine="636"/>
        <w:jc w:val="both"/>
        <w:rPr>
          <w:b/>
          <w:bCs/>
          <w:i/>
          <w:iCs/>
        </w:rPr>
      </w:pPr>
    </w:p>
    <w:p w:rsidR="00FB5357" w:rsidRPr="00563FFA" w:rsidRDefault="00FB5357" w:rsidP="00A71AFA">
      <w:pPr>
        <w:pStyle w:val="Heading1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FB5357" w:rsidRPr="00563FFA" w:rsidRDefault="00FB5357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FB5357" w:rsidRPr="00563FFA" w:rsidRDefault="00FB5357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FB5357" w:rsidRPr="00563FFA" w:rsidRDefault="00FB5357" w:rsidP="00A71AFA">
      <w:pPr>
        <w:pStyle w:val="Heading1"/>
        <w:numPr>
          <w:ilvl w:val="0"/>
          <w:numId w:val="3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FB5357" w:rsidRDefault="00FB5357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FB5357" w:rsidRPr="00FC009D" w:rsidRDefault="00FB5357" w:rsidP="004B69B9">
      <w:pPr>
        <w:pStyle w:val="Times12"/>
        <w:jc w:val="right"/>
        <w:rPr>
          <w:sz w:val="28"/>
          <w:szCs w:val="28"/>
        </w:rPr>
      </w:pPr>
    </w:p>
    <w:p w:rsidR="00FB5357" w:rsidRPr="00FC009D" w:rsidRDefault="00FB5357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FB5357" w:rsidRPr="00FC009D" w:rsidRDefault="00FB5357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FB5357" w:rsidRDefault="00FB5357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FB5357" w:rsidRPr="00FC009D" w:rsidRDefault="00FB5357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FB5357" w:rsidRPr="00FC009D" w:rsidRDefault="00FB5357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FB5357" w:rsidRPr="00FC009D" w:rsidRDefault="00FB5357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FB5357" w:rsidRDefault="00FB5357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FB5357" w:rsidRPr="00FC009D" w:rsidRDefault="00FB5357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FB5357" w:rsidRPr="00FC009D" w:rsidRDefault="00FB5357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B5357" w:rsidRPr="00FC009D" w:rsidRDefault="00FB5357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FB5357" w:rsidRPr="00FC009D" w:rsidRDefault="00FB5357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B5357" w:rsidRPr="00FC009D" w:rsidRDefault="00FB5357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FB5357" w:rsidRPr="00FC009D" w:rsidRDefault="00FB5357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B5357" w:rsidRPr="00FC009D" w:rsidRDefault="00FB5357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FB5357" w:rsidRPr="00FC009D" w:rsidRDefault="00FB5357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FB5357" w:rsidRPr="00FC009D" w:rsidRDefault="00FB5357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FB5357" w:rsidRPr="00FC009D" w:rsidRDefault="00FB5357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FB5357" w:rsidRPr="00FC009D" w:rsidRDefault="00FB5357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B5357" w:rsidRPr="00FC009D">
        <w:trPr>
          <w:cantSplit/>
          <w:tblHeader/>
        </w:trPr>
        <w:tc>
          <w:tcPr>
            <w:tcW w:w="709" w:type="dxa"/>
            <w:vAlign w:val="center"/>
          </w:tcPr>
          <w:p w:rsidR="00FB5357" w:rsidRPr="00FC009D" w:rsidRDefault="00FB5357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FB5357" w:rsidRPr="00FC009D" w:rsidRDefault="00FB5357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B5357" w:rsidRPr="00FC009D" w:rsidRDefault="00FB5357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B5357" w:rsidRPr="00FC009D">
        <w:trPr>
          <w:cantSplit/>
        </w:trPr>
        <w:tc>
          <w:tcPr>
            <w:tcW w:w="709" w:type="dxa"/>
            <w:vAlign w:val="center"/>
          </w:tcPr>
          <w:p w:rsidR="00FB5357" w:rsidRPr="00FC009D" w:rsidRDefault="00FB5357" w:rsidP="00A71AF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B5357" w:rsidRPr="00FC009D" w:rsidRDefault="00FB5357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B5357" w:rsidRPr="00FC009D" w:rsidRDefault="00FB5357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FB5357" w:rsidRPr="00FC009D">
        <w:trPr>
          <w:cantSplit/>
        </w:trPr>
        <w:tc>
          <w:tcPr>
            <w:tcW w:w="709" w:type="dxa"/>
            <w:vAlign w:val="center"/>
          </w:tcPr>
          <w:p w:rsidR="00FB5357" w:rsidRPr="00FC009D" w:rsidRDefault="00FB5357" w:rsidP="00A71AF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B5357" w:rsidRPr="00FC009D" w:rsidRDefault="00FB5357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B5357" w:rsidRPr="00FC009D" w:rsidRDefault="00FB5357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B5357" w:rsidRPr="00FC009D">
        <w:trPr>
          <w:cantSplit/>
        </w:trPr>
        <w:tc>
          <w:tcPr>
            <w:tcW w:w="709" w:type="dxa"/>
            <w:vAlign w:val="center"/>
          </w:tcPr>
          <w:p w:rsidR="00FB5357" w:rsidRPr="00FC009D" w:rsidRDefault="00FB5357" w:rsidP="00A71AF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B5357" w:rsidRPr="00FC009D" w:rsidRDefault="00FB5357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FB5357" w:rsidRPr="00FC009D" w:rsidRDefault="00FB5357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FB5357" w:rsidRPr="00FC009D">
        <w:trPr>
          <w:cantSplit/>
        </w:trPr>
        <w:tc>
          <w:tcPr>
            <w:tcW w:w="709" w:type="dxa"/>
            <w:vAlign w:val="center"/>
          </w:tcPr>
          <w:p w:rsidR="00FB5357" w:rsidRPr="00FC009D" w:rsidRDefault="00FB5357" w:rsidP="00A71AFA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B5357" w:rsidRPr="00FC009D" w:rsidRDefault="00FB5357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B5357" w:rsidRPr="00FC009D" w:rsidRDefault="00FB5357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FB5357" w:rsidRPr="00FC009D" w:rsidRDefault="00FB5357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B5357" w:rsidRDefault="00FB5357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FB5357" w:rsidRPr="00100970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B5357" w:rsidRPr="00FC009D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B5357" w:rsidRDefault="00FB5357" w:rsidP="00A71AFA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B5357" w:rsidRPr="00FC009D" w:rsidRDefault="00FB5357" w:rsidP="00A71AFA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B5357" w:rsidRPr="00FC009D" w:rsidRDefault="00FB5357" w:rsidP="00A71AFA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FB5357" w:rsidRPr="00FC009D" w:rsidRDefault="00FB5357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FB5357" w:rsidRPr="00FC009D" w:rsidRDefault="00FB5357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FB5357" w:rsidRPr="00FC009D" w:rsidRDefault="00FB5357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FB5357" w:rsidRDefault="00FB5357" w:rsidP="00A71AFA">
      <w:pPr>
        <w:pStyle w:val="NormalWeb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FB5357" w:rsidRDefault="00FB5357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FB5357" w:rsidRPr="00FC009D" w:rsidRDefault="00FB5357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FB5357" w:rsidRDefault="00FB5357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FB5357" w:rsidRPr="00FC009D" w:rsidRDefault="00FB5357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B5357" w:rsidRPr="00C35EF7" w:rsidRDefault="00FB5357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FB5357" w:rsidRPr="00FC009D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B5357" w:rsidRPr="00FC009D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B5357" w:rsidRPr="00FC009D" w:rsidRDefault="00FB5357" w:rsidP="00A71AFA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B5357" w:rsidRDefault="00FB5357" w:rsidP="00A71AFA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B5357" w:rsidRDefault="00FB5357" w:rsidP="00A71AFA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FB5357" w:rsidRPr="00914AB9" w:rsidRDefault="00FB5357" w:rsidP="00A71AFA">
      <w:pPr>
        <w:pStyle w:val="NormalWeb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FB5357" w:rsidRDefault="00FB5357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FB5357" w:rsidRDefault="00FB5357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B5357" w:rsidRPr="00881537" w:rsidRDefault="00FB5357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FB5357" w:rsidRDefault="00FB5357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FB5357" w:rsidRDefault="00FB5357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FB5357" w:rsidRPr="001205C1" w:rsidRDefault="00FB5357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FB5357" w:rsidRPr="00FC009D" w:rsidRDefault="00FB5357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B5357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B5357" w:rsidRPr="002C5C15" w:rsidRDefault="00FB5357" w:rsidP="00A71AFA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B5357" w:rsidRPr="002C5C15" w:rsidRDefault="00FB5357" w:rsidP="00A71AFA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B5357" w:rsidRPr="00FC009D" w:rsidRDefault="00FB5357" w:rsidP="00A71AFA">
      <w:pPr>
        <w:pStyle w:val="NormalWeb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B5357" w:rsidRPr="00FC009D" w:rsidRDefault="00FB5357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B5357" w:rsidRPr="00FC009D" w:rsidRDefault="00FB5357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FB5357" w:rsidRPr="00FC009D" w:rsidRDefault="00FB5357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B5357" w:rsidRPr="00FC009D">
        <w:trPr>
          <w:tblHeader/>
        </w:trPr>
        <w:tc>
          <w:tcPr>
            <w:tcW w:w="1091" w:type="dxa"/>
            <w:vAlign w:val="center"/>
          </w:tcPr>
          <w:p w:rsidR="00FB5357" w:rsidRPr="00FC009D" w:rsidRDefault="00FB5357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FB5357" w:rsidRPr="00FC009D" w:rsidRDefault="00FB5357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FB5357" w:rsidRPr="00FC009D" w:rsidRDefault="00FB5357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B5357" w:rsidRPr="00FC009D" w:rsidRDefault="00FB5357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FC009D" w:rsidRDefault="00FB5357" w:rsidP="00A71AFA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FB5357" w:rsidRPr="00FC009D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B5357" w:rsidRPr="00FC009D" w:rsidRDefault="00FB5357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83031A" w:rsidRDefault="00FB5357" w:rsidP="00A71AFA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B5357" w:rsidRPr="00FC009D" w:rsidRDefault="00FB5357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83031A" w:rsidRDefault="00FB5357" w:rsidP="00A71AFA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FB5357" w:rsidRPr="00FC009D" w:rsidRDefault="00FB5357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83031A" w:rsidRDefault="00FB5357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B5357" w:rsidRPr="00FC009D" w:rsidRDefault="00FB5357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83031A" w:rsidRDefault="00FB5357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B5357" w:rsidRPr="00FC009D" w:rsidRDefault="00FB5357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83031A" w:rsidRDefault="00FB5357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B5357" w:rsidRPr="00FC009D" w:rsidRDefault="00FB5357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FB5357" w:rsidRPr="00FC009D">
        <w:tc>
          <w:tcPr>
            <w:tcW w:w="1091" w:type="dxa"/>
            <w:vAlign w:val="center"/>
          </w:tcPr>
          <w:p w:rsidR="00FB5357" w:rsidRPr="0083031A" w:rsidRDefault="00FB5357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FB5357" w:rsidRPr="0083031A" w:rsidRDefault="00FB5357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FB5357" w:rsidRPr="00FC009D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B5357" w:rsidRPr="00FC009D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B5357" w:rsidRPr="00FC009D" w:rsidRDefault="00FB5357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B5357" w:rsidRPr="00FC009D" w:rsidRDefault="00FB5357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B5357" w:rsidRPr="00FC009D" w:rsidRDefault="00FB5357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FB5357" w:rsidRPr="00FC009D" w:rsidRDefault="00FB5357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FB5357" w:rsidRPr="00FC009D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B5357" w:rsidRPr="00FC009D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FB5357" w:rsidRPr="00FC009D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FB5357" w:rsidRPr="00FC009D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B5357" w:rsidRPr="00FC009D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B5357" w:rsidRPr="009449E0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 w:rsidRPr="00A71AFA">
          <w:t xml:space="preserve">СВЕДЕНИЯ О </w:t>
        </w:r>
        <w:r w:rsidRPr="00A71AFA" w:rsidDel="00EC0238">
          <w:t>ПРИНАДЛЕЖНОСТ</w:t>
        </w:r>
        <w:r w:rsidRPr="00A71AFA">
          <w:t>И</w:t>
        </w:r>
        <w:r w:rsidRPr="00A71AFA" w:rsidDel="00EC0238">
          <w:t xml:space="preserve"> К СУБЪЕКТАМ МАЛОГО И СРЕДНЕГО ПРЕДПРИНИМАТЕЛЬСТВА</w:t>
        </w:r>
        <w:r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FB5357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FB5357" w:rsidRPr="00100970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FB5357" w:rsidRPr="00100970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FB5357" w:rsidRPr="00100970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FB5357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FB5357" w:rsidRPr="00A356CF" w:rsidRDefault="00FB5357" w:rsidP="00A71AFA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FB5357" w:rsidRDefault="00FB5357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FB5357" w:rsidRPr="00FC009D" w:rsidRDefault="00FB5357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FB5357" w:rsidRPr="0022001A" w:rsidRDefault="00FB5357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FB5357" w:rsidRPr="0022001A" w:rsidRDefault="00FB5357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FB5357" w:rsidRPr="00FC009D" w:rsidRDefault="00FB5357" w:rsidP="004B69B9">
      <w:pPr>
        <w:jc w:val="right"/>
        <w:rPr>
          <w:b/>
          <w:bCs/>
          <w:sz w:val="22"/>
          <w:szCs w:val="22"/>
        </w:rPr>
      </w:pPr>
    </w:p>
    <w:p w:rsidR="00FB5357" w:rsidRPr="00B03ADB" w:rsidRDefault="00FB5357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B5357" w:rsidRDefault="00FB5357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B5357" w:rsidRPr="00FC009D" w:rsidRDefault="00FB5357" w:rsidP="004B69B9">
      <w:pPr>
        <w:jc w:val="right"/>
        <w:rPr>
          <w:b/>
          <w:bCs/>
          <w:i/>
          <w:iCs/>
        </w:rPr>
      </w:pPr>
    </w:p>
    <w:p w:rsidR="00FB5357" w:rsidRPr="00936804" w:rsidDel="00EC0238" w:rsidRDefault="00FB5357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FB5357" w:rsidRPr="00FC009D" w:rsidRDefault="00FB5357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FB5357" w:rsidRDefault="00FB5357" w:rsidP="004B69B9">
      <w:pPr>
        <w:jc w:val="both"/>
        <w:rPr>
          <w:lang w:eastAsia="en-US"/>
        </w:rPr>
      </w:pPr>
    </w:p>
    <w:p w:rsidR="00FB5357" w:rsidDel="00EC0238" w:rsidRDefault="00FB5357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FB5357" w:rsidRPr="002B303E" w:rsidDel="00EC0238" w:rsidRDefault="00FB5357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FB5357" w:rsidRPr="002B303E" w:rsidDel="00EC0238">
        <w:trPr>
          <w:tblHeader/>
        </w:trPr>
        <w:tc>
          <w:tcPr>
            <w:tcW w:w="540" w:type="dxa"/>
            <w:vAlign w:val="center"/>
          </w:tcPr>
          <w:p w:rsidR="00FB5357" w:rsidRPr="005F6473" w:rsidDel="00EC0238" w:rsidRDefault="00FB5357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FB5357" w:rsidRPr="005F6473" w:rsidDel="00EC0238" w:rsidRDefault="00FB5357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FB5357" w:rsidRPr="005F6473" w:rsidDel="00EC0238" w:rsidRDefault="00FB5357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FB5357" w:rsidRPr="005F6473" w:rsidDel="00EC0238" w:rsidRDefault="00FB5357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FB5357" w:rsidRPr="005F6473" w:rsidDel="00EC0238" w:rsidRDefault="00FB5357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FB5357" w:rsidRPr="002B303E" w:rsidDel="00EC0238">
        <w:trPr>
          <w:tblHeader/>
        </w:trPr>
        <w:tc>
          <w:tcPr>
            <w:tcW w:w="540" w:type="dxa"/>
            <w:vAlign w:val="center"/>
          </w:tcPr>
          <w:p w:rsidR="00FB5357" w:rsidRPr="002B303E" w:rsidDel="00EC0238" w:rsidRDefault="00FB5357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FB5357" w:rsidRPr="002B303E" w:rsidDel="00EC0238">
        <w:tc>
          <w:tcPr>
            <w:tcW w:w="540" w:type="dxa"/>
          </w:tcPr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FB5357" w:rsidRPr="002B303E" w:rsidDel="00EC0238" w:rsidRDefault="00FB5357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B5357" w:rsidRPr="002B303E" w:rsidDel="00EC0238">
        <w:tc>
          <w:tcPr>
            <w:tcW w:w="540" w:type="dxa"/>
          </w:tcPr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FB5357" w:rsidRPr="002B303E" w:rsidDel="00EC0238" w:rsidRDefault="00FB5357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FB5357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FB5357" w:rsidRPr="002B303E" w:rsidDel="00EC0238" w:rsidRDefault="00FB5357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FB5357" w:rsidRPr="002B303E" w:rsidDel="00EC0238" w:rsidRDefault="00FB5357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FB5357" w:rsidRPr="002B303E" w:rsidDel="00EC0238" w:rsidRDefault="00FB5357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FB5357" w:rsidRPr="002B303E" w:rsidDel="00EC0238" w:rsidRDefault="00FB5357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FB5357" w:rsidRPr="002B303E" w:rsidDel="00EC0238">
        <w:trPr>
          <w:trHeight w:val="1903"/>
        </w:trPr>
        <w:tc>
          <w:tcPr>
            <w:tcW w:w="540" w:type="dxa"/>
            <w:vMerge/>
          </w:tcPr>
          <w:p w:rsidR="00FB5357" w:rsidRPr="002B303E" w:rsidDel="00EC0238" w:rsidRDefault="00FB5357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FB5357" w:rsidRPr="002B303E" w:rsidDel="00EC0238" w:rsidRDefault="00FB5357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FB5357" w:rsidRPr="002B303E" w:rsidDel="00EC0238" w:rsidRDefault="00FB5357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FB5357" w:rsidRPr="002B303E" w:rsidDel="00EC0238" w:rsidRDefault="00FB5357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FB5357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FB5357" w:rsidRPr="002B303E" w:rsidDel="00EC0238" w:rsidRDefault="00FB5357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FB5357" w:rsidRPr="005F6473" w:rsidDel="00EC0238" w:rsidRDefault="00FB5357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FB5357" w:rsidRPr="00241B8D" w:rsidDel="00EC0238" w:rsidRDefault="00FB5357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FB5357" w:rsidRPr="00241B8D" w:rsidDel="00EC0238" w:rsidRDefault="00FB5357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FB5357" w:rsidRPr="002B303E" w:rsidDel="00EC0238">
        <w:trPr>
          <w:trHeight w:val="1267"/>
        </w:trPr>
        <w:tc>
          <w:tcPr>
            <w:tcW w:w="540" w:type="dxa"/>
            <w:vMerge/>
          </w:tcPr>
          <w:p w:rsidR="00FB5357" w:rsidRPr="002B303E" w:rsidDel="00EC0238" w:rsidRDefault="00FB5357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FB5357" w:rsidRPr="002B303E" w:rsidDel="00EC0238" w:rsidRDefault="00FB5357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FB5357" w:rsidRPr="005F6473" w:rsidDel="00EC0238" w:rsidRDefault="00FB5357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FB5357" w:rsidRPr="005F6473" w:rsidDel="00EC0238" w:rsidRDefault="00FB5357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FB5357" w:rsidRPr="002B303E" w:rsidDel="00EC0238" w:rsidRDefault="00FB5357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FB5357" w:rsidRPr="00012898" w:rsidDel="00EC0238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FB5357" w:rsidRPr="008B0FDE" w:rsidDel="00EC0238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FB5357" w:rsidRPr="008B0FDE" w:rsidDel="00EC0238" w:rsidRDefault="00FB5357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FB5357" w:rsidDel="00EC0238" w:rsidRDefault="00FB5357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FB5357" w:rsidRPr="00FC009D" w:rsidDel="00EC0238" w:rsidRDefault="00FB5357" w:rsidP="004B69B9">
      <w:pPr>
        <w:jc w:val="center"/>
        <w:rPr>
          <w:b/>
          <w:bCs/>
        </w:rPr>
      </w:pPr>
    </w:p>
    <w:p w:rsidR="00FB5357" w:rsidRPr="00FC009D" w:rsidDel="00EC0238" w:rsidRDefault="00FB5357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FB5357" w:rsidRDefault="00FB5357" w:rsidP="00A71AF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FB5357" w:rsidRPr="00FC009D" w:rsidDel="00EC0238" w:rsidRDefault="00FB5357" w:rsidP="00A71AF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FB5357" w:rsidRPr="00FC009D" w:rsidDel="00EC0238" w:rsidRDefault="00FB5357" w:rsidP="00A71AF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FB5357" w:rsidRPr="0076483D" w:rsidDel="00EC0238" w:rsidRDefault="00FB5357" w:rsidP="00A71AF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FB5357" w:rsidRPr="00770FB1" w:rsidDel="00EC0238" w:rsidRDefault="00FB5357" w:rsidP="00A71AF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FB5357" w:rsidRDefault="00FB5357" w:rsidP="004B69B9">
      <w:pPr>
        <w:pStyle w:val="Times12"/>
        <w:ind w:right="-29"/>
        <w:rPr>
          <w:b/>
          <w:bCs/>
          <w:i/>
          <w:iCs/>
        </w:rPr>
        <w:sectPr w:rsidR="00FB5357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FB5357" w:rsidRPr="00815223" w:rsidRDefault="00FB5357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FB5357" w:rsidRPr="00FC009D" w:rsidRDefault="00FB5357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B5357" w:rsidRPr="00FC009D" w:rsidRDefault="00FB5357" w:rsidP="004B69B9">
      <w:pPr>
        <w:pStyle w:val="Times12"/>
        <w:ind w:left="10065" w:firstLine="0"/>
        <w:jc w:val="left"/>
      </w:pPr>
    </w:p>
    <w:p w:rsidR="00FB5357" w:rsidRPr="00FC009D" w:rsidRDefault="00FB5357" w:rsidP="004B69B9">
      <w:pPr>
        <w:jc w:val="right"/>
        <w:rPr>
          <w:b/>
          <w:bCs/>
          <w:sz w:val="22"/>
          <w:szCs w:val="22"/>
        </w:rPr>
      </w:pPr>
    </w:p>
    <w:p w:rsidR="00FB5357" w:rsidRPr="00FC009D" w:rsidRDefault="00FB5357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FB5357" w:rsidRPr="00FC009D" w:rsidRDefault="00FB5357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B5357" w:rsidRPr="00FC009D" w:rsidRDefault="00FB5357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B5357" w:rsidRPr="00FC009D" w:rsidRDefault="00FB5357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B5357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B5357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B5357" w:rsidRPr="00FC009D" w:rsidRDefault="00FB5357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B5357" w:rsidRPr="00FC009D" w:rsidRDefault="00FB5357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FB5357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FB5357" w:rsidRPr="00FC009D" w:rsidRDefault="00FB5357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B5357" w:rsidRPr="00FC009D" w:rsidRDefault="00FB5357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FB535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FB5357" w:rsidRPr="00FC009D" w:rsidRDefault="00FB5357" w:rsidP="000C2E8B">
            <w:pPr>
              <w:rPr>
                <w:sz w:val="20"/>
                <w:szCs w:val="20"/>
              </w:rPr>
            </w:pPr>
          </w:p>
        </w:tc>
      </w:tr>
    </w:tbl>
    <w:p w:rsidR="00FB5357" w:rsidRPr="00FC009D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B5357" w:rsidRPr="00FC009D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B5357" w:rsidRPr="00FC009D" w:rsidRDefault="00FB5357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FB5357" w:rsidRPr="00FC009D" w:rsidRDefault="00FB5357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FB5357" w:rsidRPr="00FC009D" w:rsidRDefault="00FB5357" w:rsidP="004B69B9">
      <w:pPr>
        <w:jc w:val="center"/>
        <w:rPr>
          <w:b/>
          <w:bCs/>
        </w:rPr>
      </w:pPr>
    </w:p>
    <w:p w:rsidR="00FB5357" w:rsidRPr="00FC009D" w:rsidRDefault="00FB5357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B5357" w:rsidRPr="00FC009D" w:rsidRDefault="00FB5357" w:rsidP="00A71AFA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B5357" w:rsidRPr="00FC009D" w:rsidRDefault="00FB5357" w:rsidP="004B69B9">
      <w:pPr>
        <w:pStyle w:val="Times12"/>
        <w:ind w:firstLine="0"/>
        <w:jc w:val="left"/>
      </w:pPr>
    </w:p>
    <w:p w:rsidR="00FB5357" w:rsidRPr="00023AED" w:rsidRDefault="00FB5357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FB5357" w:rsidRPr="00023AED" w:rsidRDefault="00FB5357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B5357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FB5357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FB5357" w:rsidRPr="00023AED" w:rsidRDefault="00FB5357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B5357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</w:p>
        </w:tc>
      </w:tr>
    </w:tbl>
    <w:p w:rsidR="00FB5357" w:rsidRPr="00023AED" w:rsidRDefault="00FB5357" w:rsidP="004B69B9">
      <w:pPr>
        <w:overflowPunct w:val="0"/>
        <w:autoSpaceDE w:val="0"/>
        <w:autoSpaceDN w:val="0"/>
        <w:adjustRightInd w:val="0"/>
        <w:sectPr w:rsidR="00FB5357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B5357" w:rsidRPr="00023AED" w:rsidRDefault="00FB5357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B5357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B5357" w:rsidRPr="00023AED">
        <w:trPr>
          <w:trHeight w:val="1590"/>
        </w:trPr>
        <w:tc>
          <w:tcPr>
            <w:tcW w:w="851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FB5357" w:rsidRPr="00023AED" w:rsidRDefault="00FB5357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FB5357" w:rsidRPr="00023AED" w:rsidRDefault="00FB5357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FB5357" w:rsidRPr="00023AED" w:rsidRDefault="00FB5357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B5357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B5357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FB5357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B5357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B5357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FB5357" w:rsidRPr="00023AED" w:rsidRDefault="00FB5357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B5357" w:rsidRDefault="00FB5357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B5357" w:rsidRDefault="00FB5357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B5357" w:rsidRDefault="00FB5357" w:rsidP="004B69B9">
      <w:pPr>
        <w:pStyle w:val="Times12"/>
        <w:jc w:val="right"/>
        <w:rPr>
          <w:sz w:val="28"/>
          <w:szCs w:val="28"/>
        </w:rPr>
        <w:sectPr w:rsidR="00FB5357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FB5357" w:rsidRPr="00FC009D" w:rsidRDefault="00FB5357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FB5357" w:rsidRPr="00FC009D" w:rsidRDefault="00FB5357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FB5357" w:rsidRPr="00FC009D" w:rsidRDefault="00FB5357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FB5357" w:rsidRPr="00FC009D" w:rsidRDefault="00FB5357" w:rsidP="004B69B9">
      <w:pPr>
        <w:pStyle w:val="Times12"/>
        <w:jc w:val="center"/>
        <w:rPr>
          <w:b/>
          <w:bCs/>
          <w:snapToGrid w:val="0"/>
        </w:rPr>
      </w:pPr>
    </w:p>
    <w:p w:rsidR="00FB5357" w:rsidRPr="00B03ADB" w:rsidRDefault="00FB5357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FB5357" w:rsidRPr="00FC009D" w:rsidRDefault="00FB5357" w:rsidP="004B69B9">
      <w:pPr>
        <w:widowControl w:val="0"/>
        <w:autoSpaceDE w:val="0"/>
        <w:autoSpaceDN w:val="0"/>
        <w:adjustRightInd w:val="0"/>
        <w:jc w:val="center"/>
      </w:pPr>
    </w:p>
    <w:p w:rsidR="00FB5357" w:rsidRPr="00FC009D" w:rsidRDefault="00FB5357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FB5357" w:rsidRPr="00FC009D" w:rsidRDefault="00FB5357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FB5357" w:rsidRPr="00927CFA" w:rsidRDefault="00FB5357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FB5357" w:rsidRPr="00FC009D" w:rsidRDefault="00FB5357" w:rsidP="004B69B9">
      <w:pPr>
        <w:pStyle w:val="Times12"/>
        <w:rPr>
          <w:i/>
          <w:iCs/>
          <w:sz w:val="22"/>
          <w:szCs w:val="22"/>
        </w:rPr>
      </w:pPr>
    </w:p>
    <w:p w:rsidR="00FB5357" w:rsidRPr="00FC009D" w:rsidRDefault="00FB5357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FB5357" w:rsidRPr="00FC009D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B5357" w:rsidRPr="00102E0C" w:rsidRDefault="00FB5357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FB5357" w:rsidRPr="00102E0C" w:rsidRDefault="00FB5357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FB5357" w:rsidRPr="00102E0C" w:rsidRDefault="00FB5357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FB5357" w:rsidRPr="00FC009D" w:rsidRDefault="00FB5357" w:rsidP="004B69B9">
      <w:pPr>
        <w:jc w:val="center"/>
        <w:rPr>
          <w:b/>
          <w:bCs/>
        </w:rPr>
      </w:pPr>
    </w:p>
    <w:p w:rsidR="00FB5357" w:rsidRPr="00FC009D" w:rsidRDefault="00FB5357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FB5357" w:rsidRPr="00FC009D" w:rsidRDefault="00FB5357" w:rsidP="00A71AFA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B5357" w:rsidRPr="00FC009D" w:rsidRDefault="00FB5357" w:rsidP="00A71AFA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FB5357" w:rsidRPr="00102E0C" w:rsidRDefault="00FB5357" w:rsidP="00A71AFA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FB5357" w:rsidRPr="00FC009D" w:rsidRDefault="00FB5357" w:rsidP="00A71AFA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FB5357" w:rsidRPr="00FC009D" w:rsidRDefault="00FB5357" w:rsidP="00A71AFA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FB5357" w:rsidRPr="00FC009D" w:rsidRDefault="00FB5357" w:rsidP="00A71AFA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FB5357" w:rsidRPr="00FC009D" w:rsidRDefault="00FB5357" w:rsidP="00A71AFA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B5357" w:rsidRPr="00FC009D" w:rsidRDefault="00FB5357" w:rsidP="00A71AFA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B5357" w:rsidRPr="00FC009D" w:rsidRDefault="00FB5357" w:rsidP="00A71AFA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FB5357" w:rsidRPr="00FC009D" w:rsidRDefault="00FB5357" w:rsidP="00A71AFA">
      <w:pPr>
        <w:pStyle w:val="a"/>
        <w:numPr>
          <w:ilvl w:val="4"/>
          <w:numId w:val="4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FB5357" w:rsidRDefault="00FB5357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FB5357" w:rsidRPr="00FC009D" w:rsidRDefault="00FB5357" w:rsidP="00A71AFA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FB5357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  <w:r w:rsidRPr="00FC009D">
              <w:t>Ссылки на ПП</w:t>
            </w:r>
          </w:p>
        </w:tc>
      </w:tr>
      <w:tr w:rsidR="00FB5357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5357" w:rsidRPr="00FC009D" w:rsidRDefault="00FB5357" w:rsidP="000C2E8B">
            <w:pPr>
              <w:jc w:val="center"/>
            </w:pP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/>
          <w:p w:rsidR="00FB5357" w:rsidRPr="00FC009D" w:rsidRDefault="00FB5357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B5357" w:rsidRPr="00FC009D" w:rsidRDefault="00FB5357" w:rsidP="000C2E8B"/>
          <w:p w:rsidR="00FB5357" w:rsidRPr="00FC009D" w:rsidRDefault="00FB5357" w:rsidP="000C2E8B">
            <w:r w:rsidRPr="00FC009D">
              <w:t>порядковый номер</w:t>
            </w: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FB5357" w:rsidRPr="00FC009D" w:rsidRDefault="00FB5357" w:rsidP="000C2E8B">
            <w:r w:rsidRPr="00FC009D">
              <w:t xml:space="preserve">номер пункта Технических требований </w:t>
            </w: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B5357" w:rsidRPr="00FC009D" w:rsidRDefault="00FB5357" w:rsidP="000C2E8B"/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/>
        </w:tc>
        <w:tc>
          <w:tcPr>
            <w:tcW w:w="7513" w:type="dxa"/>
            <w:gridSpan w:val="3"/>
          </w:tcPr>
          <w:p w:rsidR="00FB5357" w:rsidRPr="00FC009D" w:rsidRDefault="00FB5357" w:rsidP="000C2E8B">
            <w:r w:rsidRPr="00FC009D">
              <w:t>"да" - будет выполнен полностью</w:t>
            </w: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/>
        </w:tc>
        <w:tc>
          <w:tcPr>
            <w:tcW w:w="7513" w:type="dxa"/>
            <w:gridSpan w:val="3"/>
          </w:tcPr>
          <w:p w:rsidR="00FB5357" w:rsidRPr="00FC009D" w:rsidRDefault="00FB5357" w:rsidP="000C2E8B">
            <w:r w:rsidRPr="00FC009D">
              <w:t>"нет" - не будет выполнен</w:t>
            </w: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/>
        </w:tc>
        <w:tc>
          <w:tcPr>
            <w:tcW w:w="7513" w:type="dxa"/>
            <w:gridSpan w:val="3"/>
          </w:tcPr>
          <w:p w:rsidR="00FB5357" w:rsidRPr="00FC009D" w:rsidRDefault="00FB5357" w:rsidP="000C2E8B">
            <w:r w:rsidRPr="00FC009D">
              <w:t>"частично" – выполняется с "такими-то" ограничениями</w:t>
            </w: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B5357" w:rsidRPr="00FC009D" w:rsidRDefault="00FB5357" w:rsidP="000C2E8B">
            <w:r w:rsidRPr="00FC009D">
              <w:t>необходимые пояснения</w:t>
            </w:r>
          </w:p>
        </w:tc>
      </w:tr>
      <w:tr w:rsidR="00FB5357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B5357" w:rsidRPr="00FC009D" w:rsidRDefault="00FB5357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B5357" w:rsidRPr="00FC009D" w:rsidRDefault="00FB5357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B5357" w:rsidRPr="00FC009D" w:rsidRDefault="00FB5357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B5357" w:rsidRPr="00FC009D" w:rsidRDefault="00FB5357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FB5357" w:rsidRDefault="00FB5357" w:rsidP="004B69B9">
      <w:pPr>
        <w:pStyle w:val="Times12"/>
        <w:ind w:firstLine="0"/>
        <w:jc w:val="center"/>
        <w:rPr>
          <w:b/>
          <w:bCs/>
          <w:i/>
          <w:iCs/>
        </w:rPr>
        <w:sectPr w:rsidR="00FB5357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B5357" w:rsidRDefault="00FB5357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FB5357" w:rsidRPr="00563FFA" w:rsidRDefault="00FB5357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FB5357" w:rsidRPr="00563FFA" w:rsidRDefault="00FB5357" w:rsidP="004B69B9">
      <w:pPr>
        <w:pStyle w:val="Times12"/>
        <w:ind w:left="5387" w:firstLine="0"/>
        <w:jc w:val="left"/>
      </w:pPr>
    </w:p>
    <w:p w:rsidR="00FB5357" w:rsidRPr="00563FFA" w:rsidRDefault="00FB5357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FB5357" w:rsidRPr="00563FFA" w:rsidRDefault="00FB5357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FB5357" w:rsidRPr="00563FFA" w:rsidRDefault="00FB5357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FB5357" w:rsidRPr="00563FFA" w:rsidRDefault="00FB5357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FB5357" w:rsidRPr="00563FFA" w:rsidRDefault="00FB5357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FB5357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357" w:rsidRDefault="00FB5357">
      <w:r>
        <w:separator/>
      </w:r>
    </w:p>
  </w:endnote>
  <w:endnote w:type="continuationSeparator" w:id="0">
    <w:p w:rsidR="00FB5357" w:rsidRDefault="00FB5357">
      <w:r>
        <w:continuationSeparator/>
      </w:r>
    </w:p>
  </w:endnote>
  <w:endnote w:type="continuationNotice" w:id="1">
    <w:p w:rsidR="00FB5357" w:rsidRDefault="00FB535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57" w:rsidRPr="00FE6219" w:rsidRDefault="00FB535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57" w:rsidRPr="00FE6219" w:rsidRDefault="00FB5357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357" w:rsidRDefault="00FB5357">
      <w:r>
        <w:separator/>
      </w:r>
    </w:p>
  </w:footnote>
  <w:footnote w:type="continuationSeparator" w:id="0">
    <w:p w:rsidR="00FB5357" w:rsidRDefault="00FB5357">
      <w:r>
        <w:continuationSeparator/>
      </w:r>
    </w:p>
  </w:footnote>
  <w:footnote w:type="continuationNotice" w:id="1">
    <w:p w:rsidR="00FB5357" w:rsidRDefault="00FB535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57" w:rsidRPr="00157639" w:rsidRDefault="00FB5357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B5357" w:rsidRPr="00157639" w:rsidRDefault="00FB53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B5357" w:rsidRPr="00157639" w:rsidRDefault="00FB5357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B5357" w:rsidRPr="00157639" w:rsidRDefault="00FB5357" w:rsidP="007D34D5">
    <w:pPr>
      <w:jc w:val="center"/>
      <w:rPr>
        <w:b/>
        <w:bCs/>
        <w:caps/>
      </w:rPr>
    </w:pPr>
  </w:p>
  <w:p w:rsidR="00FB5357" w:rsidRPr="007D34D5" w:rsidRDefault="00FB5357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57" w:rsidRPr="00F429FC" w:rsidRDefault="00FB535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357" w:rsidRPr="00F429FC" w:rsidRDefault="00FB5357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9BE66C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8750B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5442C6BA"/>
    <w:lvl w:ilvl="0" w:tplc="B588CD8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36"/>
  </w:num>
  <w:num w:numId="17">
    <w:abstractNumId w:val="24"/>
  </w:num>
  <w:num w:numId="18">
    <w:abstractNumId w:val="22"/>
  </w:num>
  <w:num w:numId="19">
    <w:abstractNumId w:val="19"/>
  </w:num>
  <w:num w:numId="20">
    <w:abstractNumId w:val="18"/>
  </w:num>
  <w:num w:numId="21">
    <w:abstractNumId w:val="12"/>
  </w:num>
  <w:num w:numId="22">
    <w:abstractNumId w:val="10"/>
  </w:num>
  <w:num w:numId="23">
    <w:abstractNumId w:val="16"/>
  </w:num>
  <w:num w:numId="24">
    <w:abstractNumId w:val="33"/>
  </w:num>
  <w:num w:numId="25">
    <w:abstractNumId w:val="23"/>
  </w:num>
  <w:num w:numId="26">
    <w:abstractNumId w:val="15"/>
  </w:num>
  <w:num w:numId="27">
    <w:abstractNumId w:val="38"/>
  </w:num>
  <w:num w:numId="28">
    <w:abstractNumId w:val="20"/>
  </w:num>
  <w:num w:numId="29">
    <w:abstractNumId w:val="37"/>
  </w:num>
  <w:num w:numId="30">
    <w:abstractNumId w:val="21"/>
  </w:num>
  <w:num w:numId="31">
    <w:abstractNumId w:val="30"/>
  </w:num>
  <w:num w:numId="32">
    <w:abstractNumId w:val="13"/>
  </w:num>
  <w:num w:numId="33">
    <w:abstractNumId w:val="29"/>
  </w:num>
  <w:num w:numId="34">
    <w:abstractNumId w:val="34"/>
  </w:num>
  <w:num w:numId="35">
    <w:abstractNumId w:val="39"/>
  </w:num>
  <w:num w:numId="36">
    <w:abstractNumId w:val="14"/>
  </w:num>
  <w:num w:numId="37">
    <w:abstractNumId w:val="35"/>
  </w:num>
  <w:num w:numId="38">
    <w:abstractNumId w:val="17"/>
  </w:num>
  <w:num w:numId="39">
    <w:abstractNumId w:val="5"/>
  </w:num>
  <w:num w:numId="40">
    <w:abstractNumId w:val="26"/>
  </w:num>
  <w:num w:numId="41">
    <w:abstractNumId w:val="25"/>
  </w:num>
  <w:num w:numId="42">
    <w:abstractNumId w:val="9"/>
  </w:num>
  <w:num w:numId="43">
    <w:abstractNumId w:val="11"/>
  </w:num>
  <w:num w:numId="44">
    <w:abstractNumId w:val="32"/>
  </w:num>
  <w:num w:numId="45">
    <w:abstractNumId w:val="6"/>
  </w:num>
  <w:num w:numId="46">
    <w:abstractNumId w:val="27"/>
  </w:num>
  <w:num w:numId="47">
    <w:abstractNumId w:val="28"/>
  </w:num>
  <w:num w:numId="48">
    <w:abstractNumId w:val="4"/>
  </w:num>
  <w:num w:numId="49">
    <w:abstractNumId w:val="7"/>
  </w:num>
  <w:num w:numId="50">
    <w:abstractNumId w:val="8"/>
  </w:num>
  <w:num w:numId="51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2929"/>
    <w:rsid w:val="00033B70"/>
    <w:rsid w:val="00033C0D"/>
    <w:rsid w:val="00035143"/>
    <w:rsid w:val="00035586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6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21D8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42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0D0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4EC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52DC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87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469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860"/>
    <w:rsid w:val="002D668D"/>
    <w:rsid w:val="002D67B1"/>
    <w:rsid w:val="002E0576"/>
    <w:rsid w:val="002E1075"/>
    <w:rsid w:val="002E2B40"/>
    <w:rsid w:val="002E2D5F"/>
    <w:rsid w:val="002E3EE2"/>
    <w:rsid w:val="002E42A5"/>
    <w:rsid w:val="002E432C"/>
    <w:rsid w:val="002E43F8"/>
    <w:rsid w:val="002E4BED"/>
    <w:rsid w:val="002E59BF"/>
    <w:rsid w:val="002E6928"/>
    <w:rsid w:val="002F081A"/>
    <w:rsid w:val="002F0913"/>
    <w:rsid w:val="002F21D9"/>
    <w:rsid w:val="002F3BE4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584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182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5A0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676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264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9D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51F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BD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C5D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53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79E8"/>
    <w:rsid w:val="006200A4"/>
    <w:rsid w:val="0062378E"/>
    <w:rsid w:val="00624786"/>
    <w:rsid w:val="0062596B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791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5A3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D0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EE7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704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9C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1830"/>
    <w:rsid w:val="00772755"/>
    <w:rsid w:val="00772C7B"/>
    <w:rsid w:val="00772CBD"/>
    <w:rsid w:val="00772FB7"/>
    <w:rsid w:val="00772FDB"/>
    <w:rsid w:val="00774A61"/>
    <w:rsid w:val="00774E5E"/>
    <w:rsid w:val="00774F9B"/>
    <w:rsid w:val="00775262"/>
    <w:rsid w:val="007757A8"/>
    <w:rsid w:val="00776419"/>
    <w:rsid w:val="0077683F"/>
    <w:rsid w:val="00776FA2"/>
    <w:rsid w:val="007771E4"/>
    <w:rsid w:val="007804A4"/>
    <w:rsid w:val="007816DE"/>
    <w:rsid w:val="00781786"/>
    <w:rsid w:val="0078288B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A16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20D"/>
    <w:rsid w:val="007D1391"/>
    <w:rsid w:val="007D1AAC"/>
    <w:rsid w:val="007D1B0B"/>
    <w:rsid w:val="007D1DBD"/>
    <w:rsid w:val="007D2B6C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774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107C"/>
    <w:rsid w:val="00834060"/>
    <w:rsid w:val="00834659"/>
    <w:rsid w:val="00834F5D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2E85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67401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900"/>
    <w:rsid w:val="008B5F59"/>
    <w:rsid w:val="008B68A4"/>
    <w:rsid w:val="008B75E7"/>
    <w:rsid w:val="008B79DC"/>
    <w:rsid w:val="008B7EA9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6E41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552D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88C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7A9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3834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1AFA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88B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5D3D"/>
    <w:rsid w:val="00AF6714"/>
    <w:rsid w:val="00AF6C55"/>
    <w:rsid w:val="00B018BA"/>
    <w:rsid w:val="00B02943"/>
    <w:rsid w:val="00B02F01"/>
    <w:rsid w:val="00B03906"/>
    <w:rsid w:val="00B03ADB"/>
    <w:rsid w:val="00B047CA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2F5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0523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781"/>
    <w:rsid w:val="00BD12D2"/>
    <w:rsid w:val="00BD1ED3"/>
    <w:rsid w:val="00BD369E"/>
    <w:rsid w:val="00BD378F"/>
    <w:rsid w:val="00BD391F"/>
    <w:rsid w:val="00BD3C76"/>
    <w:rsid w:val="00BD5B72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81"/>
    <w:rsid w:val="00C72DF2"/>
    <w:rsid w:val="00C73495"/>
    <w:rsid w:val="00C73931"/>
    <w:rsid w:val="00C73EE4"/>
    <w:rsid w:val="00C74D73"/>
    <w:rsid w:val="00C74E80"/>
    <w:rsid w:val="00C7517A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B31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02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AA6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E03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A50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336"/>
    <w:rsid w:val="00F7673D"/>
    <w:rsid w:val="00F768E9"/>
    <w:rsid w:val="00F77672"/>
    <w:rsid w:val="00F77F39"/>
    <w:rsid w:val="00F80171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8C9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357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115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FD3115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8B7EA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8B7EA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B7EA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B7EA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8B7EA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8B7EA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8B7EA9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FD3115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B7EA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B7EA9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B7EA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B7EA9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B7EA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B7EA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B7EA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B7EA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8B7EA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FD311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B7EA9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FD3115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FD3115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FD311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FD3115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FD3115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FD3115"/>
    <w:pPr>
      <w:numPr>
        <w:numId w:val="1"/>
      </w:numPr>
    </w:pPr>
  </w:style>
  <w:style w:type="paragraph" w:styleId="ListNumber3">
    <w:name w:val="List Number 3"/>
    <w:basedOn w:val="Normal"/>
    <w:uiPriority w:val="99"/>
    <w:rsid w:val="00FD3115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FD3115"/>
    <w:pPr>
      <w:spacing w:after="120"/>
      <w:ind w:left="283"/>
    </w:pPr>
  </w:style>
  <w:style w:type="paragraph" w:styleId="ListNumber">
    <w:name w:val="List Number"/>
    <w:basedOn w:val="Normal"/>
    <w:uiPriority w:val="99"/>
    <w:rsid w:val="00FD3115"/>
    <w:pPr>
      <w:numPr>
        <w:numId w:val="7"/>
      </w:numPr>
    </w:pPr>
  </w:style>
  <w:style w:type="paragraph" w:customStyle="1" w:styleId="ConsNonformat">
    <w:name w:val="ConsNonformat"/>
    <w:uiPriority w:val="99"/>
    <w:rsid w:val="00FD3115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FD3115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FD3115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FD3115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FD3115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FD3115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FD3115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FD311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FD3115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D311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FD3115"/>
    <w:pPr>
      <w:numPr>
        <w:numId w:val="5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FD3115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FD3115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FD3115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FD3115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FD31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FD3115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FD311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FD311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FD31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FD3115"/>
  </w:style>
  <w:style w:type="character" w:customStyle="1" w:styleId="afa">
    <w:name w:val="Подпункт Знак"/>
    <w:uiPriority w:val="99"/>
    <w:rsid w:val="00FD3115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FD311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FD3115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FD3115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FD3115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FD311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FD311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FD311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FD311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FD3115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FD3115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FD3115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D67876"/>
    <w:pPr>
      <w:numPr>
        <w:numId w:val="26"/>
      </w:numPr>
    </w:pPr>
  </w:style>
  <w:style w:type="numbering" w:customStyle="1" w:styleId="1">
    <w:name w:val="Стиль1"/>
    <w:rsid w:val="00D67876"/>
    <w:pPr>
      <w:numPr>
        <w:numId w:val="23"/>
      </w:numPr>
    </w:pPr>
  </w:style>
  <w:style w:type="numbering" w:customStyle="1" w:styleId="11">
    <w:name w:val="Стиль11"/>
    <w:rsid w:val="00D67876"/>
    <w:pPr>
      <w:numPr>
        <w:numId w:val="25"/>
      </w:numPr>
    </w:pPr>
  </w:style>
  <w:style w:type="numbering" w:customStyle="1" w:styleId="2">
    <w:name w:val="Стиль2"/>
    <w:rsid w:val="00D67876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34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48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4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48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4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249</TotalTime>
  <Pages>23</Pages>
  <Words>6577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76</cp:revision>
  <cp:lastPrinted>2015-06-24T13:40:00Z</cp:lastPrinted>
  <dcterms:created xsi:type="dcterms:W3CDTF">2015-05-05T06:59:00Z</dcterms:created>
  <dcterms:modified xsi:type="dcterms:W3CDTF">2015-06-24T14:18:00Z</dcterms:modified>
</cp:coreProperties>
</file>