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CE" w:rsidRPr="00F878BF" w:rsidRDefault="001D46CE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672 Р3/З-12 -2 </w:t>
      </w:r>
    </w:p>
    <w:p w:rsidR="001D46CE" w:rsidRPr="00F878BF" w:rsidRDefault="001D46CE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1D46CE" w:rsidRPr="002C5C08" w:rsidRDefault="001D46CE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Pr="00654ED1">
        <w:rPr>
          <w:b/>
          <w:sz w:val="28"/>
          <w:szCs w:val="28"/>
        </w:rPr>
        <w:t xml:space="preserve">«Поставка </w:t>
      </w:r>
      <w:r w:rsidRPr="00227F0C">
        <w:rPr>
          <w:b/>
          <w:sz w:val="28"/>
          <w:szCs w:val="28"/>
        </w:rPr>
        <w:t>резервных элементов аккумуляторных батарей для сооружения энергоблока №3 Ростовской АЭС</w:t>
      </w:r>
      <w:r w:rsidRPr="00654ED1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1D46CE" w:rsidRPr="002C5C08" w:rsidRDefault="001D46CE" w:rsidP="002C5C08">
      <w:pPr>
        <w:jc w:val="center"/>
        <w:rPr>
          <w:b/>
          <w:sz w:val="28"/>
          <w:szCs w:val="28"/>
        </w:rPr>
      </w:pPr>
    </w:p>
    <w:p w:rsidR="001D46CE" w:rsidRDefault="001D46CE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03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1D46CE" w:rsidRDefault="001D46C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1D46CE" w:rsidRPr="00F878BF" w:rsidRDefault="001D46C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1D46CE" w:rsidRPr="00F878BF" w:rsidRDefault="001D46C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1D46CE" w:rsidRPr="00F878BF" w:rsidRDefault="001D46C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1D46CE" w:rsidRDefault="001D46C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1D46CE" w:rsidRPr="00F878BF" w:rsidRDefault="001D46C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1D46CE" w:rsidRPr="00051EE3" w:rsidTr="005128BA">
        <w:trPr>
          <w:trHeight w:val="356"/>
        </w:trPr>
        <w:tc>
          <w:tcPr>
            <w:tcW w:w="7380" w:type="dxa"/>
            <w:vAlign w:val="center"/>
          </w:tcPr>
          <w:p w:rsidR="001D46CE" w:rsidRPr="00051EE3" w:rsidRDefault="001D46CE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1D46CE" w:rsidRPr="00F878BF" w:rsidRDefault="001D46CE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1D46CE" w:rsidRPr="00051EE3" w:rsidTr="005128BA">
        <w:trPr>
          <w:trHeight w:val="626"/>
        </w:trPr>
        <w:tc>
          <w:tcPr>
            <w:tcW w:w="7380" w:type="dxa"/>
            <w:vAlign w:val="center"/>
          </w:tcPr>
          <w:p w:rsidR="001D46CE" w:rsidRPr="00051EE3" w:rsidRDefault="001D46CE" w:rsidP="006B4B65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1D46CE" w:rsidRPr="002C5C08" w:rsidRDefault="001D46CE" w:rsidP="006B4B65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1D46CE" w:rsidRPr="00051EE3" w:rsidTr="005128BA">
        <w:trPr>
          <w:trHeight w:val="258"/>
        </w:trPr>
        <w:tc>
          <w:tcPr>
            <w:tcW w:w="7380" w:type="dxa"/>
            <w:vAlign w:val="center"/>
          </w:tcPr>
          <w:p w:rsidR="001D46CE" w:rsidRPr="00051EE3" w:rsidRDefault="001D46CE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1D46CE" w:rsidRPr="00F878BF" w:rsidRDefault="001D46CE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D46CE" w:rsidRPr="00051EE3" w:rsidTr="005128BA">
        <w:trPr>
          <w:trHeight w:val="448"/>
        </w:trPr>
        <w:tc>
          <w:tcPr>
            <w:tcW w:w="7380" w:type="dxa"/>
            <w:vAlign w:val="center"/>
          </w:tcPr>
          <w:p w:rsidR="001D46CE" w:rsidRPr="00051EE3" w:rsidRDefault="001D46CE" w:rsidP="009B6D13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1D46CE" w:rsidRPr="00A21050" w:rsidRDefault="001D46CE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1D46CE" w:rsidRPr="00051EE3" w:rsidTr="00E042FD">
        <w:trPr>
          <w:trHeight w:val="407"/>
        </w:trPr>
        <w:tc>
          <w:tcPr>
            <w:tcW w:w="7380" w:type="dxa"/>
            <w:vAlign w:val="center"/>
          </w:tcPr>
          <w:p w:rsidR="001D46CE" w:rsidRPr="00E042FD" w:rsidRDefault="001D46CE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1D46CE" w:rsidRPr="00E042FD" w:rsidRDefault="001D46CE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1D46CE" w:rsidRPr="00051EE3" w:rsidTr="00E042FD">
        <w:trPr>
          <w:trHeight w:val="438"/>
        </w:trPr>
        <w:tc>
          <w:tcPr>
            <w:tcW w:w="7380" w:type="dxa"/>
            <w:vAlign w:val="center"/>
          </w:tcPr>
          <w:p w:rsidR="001D46CE" w:rsidRPr="00051EE3" w:rsidRDefault="001D46CE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1D46CE" w:rsidRPr="00F878BF" w:rsidRDefault="001D46CE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1D46CE" w:rsidRPr="00051EE3" w:rsidTr="001A3C88">
        <w:trPr>
          <w:trHeight w:val="547"/>
        </w:trPr>
        <w:tc>
          <w:tcPr>
            <w:tcW w:w="7380" w:type="dxa"/>
            <w:vAlign w:val="center"/>
          </w:tcPr>
          <w:p w:rsidR="001D46CE" w:rsidRPr="00E042FD" w:rsidRDefault="001D46CE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1D46CE" w:rsidRPr="00E042FD" w:rsidRDefault="001D46CE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1D46CE" w:rsidRPr="00051EE3" w:rsidTr="001A3C88">
        <w:trPr>
          <w:trHeight w:val="547"/>
        </w:trPr>
        <w:tc>
          <w:tcPr>
            <w:tcW w:w="7380" w:type="dxa"/>
            <w:vAlign w:val="center"/>
          </w:tcPr>
          <w:p w:rsidR="001D46CE" w:rsidRPr="00E042FD" w:rsidRDefault="001D46CE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1D46CE" w:rsidRPr="00E042FD" w:rsidRDefault="001D46CE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1D46CE" w:rsidRPr="00051EE3" w:rsidTr="005128BA">
        <w:trPr>
          <w:trHeight w:val="448"/>
        </w:trPr>
        <w:tc>
          <w:tcPr>
            <w:tcW w:w="7380" w:type="dxa"/>
            <w:vAlign w:val="center"/>
          </w:tcPr>
          <w:p w:rsidR="001D46CE" w:rsidRPr="00051EE3" w:rsidRDefault="001D46CE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1D46CE" w:rsidRPr="00F878BF" w:rsidRDefault="001D46CE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1D46CE" w:rsidRPr="00051EE3" w:rsidTr="005128BA">
        <w:trPr>
          <w:trHeight w:val="559"/>
        </w:trPr>
        <w:tc>
          <w:tcPr>
            <w:tcW w:w="7380" w:type="dxa"/>
            <w:vAlign w:val="center"/>
          </w:tcPr>
          <w:p w:rsidR="001D46CE" w:rsidRPr="00051EE3" w:rsidRDefault="001D46CE" w:rsidP="009B6D13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1D46CE" w:rsidRPr="00A21050" w:rsidRDefault="001D46CE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1D46CE" w:rsidRPr="00051EE3" w:rsidTr="005128BA">
        <w:trPr>
          <w:trHeight w:val="160"/>
        </w:trPr>
        <w:tc>
          <w:tcPr>
            <w:tcW w:w="7380" w:type="dxa"/>
            <w:vAlign w:val="center"/>
          </w:tcPr>
          <w:p w:rsidR="001D46CE" w:rsidRPr="00051EE3" w:rsidRDefault="001D46CE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1D46CE" w:rsidRPr="00F878BF" w:rsidRDefault="001D46CE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1D46CE" w:rsidRPr="00051EE3" w:rsidTr="005128BA">
        <w:trPr>
          <w:trHeight w:val="160"/>
        </w:trPr>
        <w:tc>
          <w:tcPr>
            <w:tcW w:w="7380" w:type="dxa"/>
            <w:vAlign w:val="center"/>
          </w:tcPr>
          <w:p w:rsidR="001D46CE" w:rsidRPr="00E042FD" w:rsidRDefault="001D46CE" w:rsidP="00761C92">
            <w:pPr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1D46CE" w:rsidRPr="00E042FD" w:rsidRDefault="001D46CE" w:rsidP="00761C92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1D46CE" w:rsidRPr="00051EE3" w:rsidTr="005128BA">
        <w:trPr>
          <w:trHeight w:val="448"/>
        </w:trPr>
        <w:tc>
          <w:tcPr>
            <w:tcW w:w="7380" w:type="dxa"/>
            <w:vAlign w:val="center"/>
          </w:tcPr>
          <w:p w:rsidR="001D46CE" w:rsidRPr="00051EE3" w:rsidRDefault="001D46CE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1D46CE" w:rsidRPr="00051EE3" w:rsidRDefault="001D46CE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1D46CE" w:rsidRPr="00F878BF" w:rsidRDefault="001D46CE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1D46CE" w:rsidRDefault="001D46CE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1D46CE" w:rsidRDefault="001D46CE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1D46CE" w:rsidRDefault="001D46CE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1D46CE" w:rsidRPr="00F878BF" w:rsidRDefault="001D46CE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10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56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1D46CE" w:rsidRPr="00F878BF" w:rsidRDefault="001D46CE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24535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29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1D46CE" w:rsidRPr="00F878BF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1D46CE" w:rsidRPr="00F878BF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Pr="000E61BF" w:rsidRDefault="001D46CE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966CB1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резервных элементов аккумуляторных батарей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966CB1">
        <w:rPr>
          <w:sz w:val="28"/>
          <w:szCs w:val="28"/>
        </w:rPr>
        <w:t xml:space="preserve">ЗАО </w:t>
      </w:r>
      <w:r>
        <w:rPr>
          <w:sz w:val="28"/>
          <w:szCs w:val="28"/>
        </w:rPr>
        <w:t>«</w:t>
      </w:r>
      <w:r w:rsidRPr="00227F0C">
        <w:rPr>
          <w:sz w:val="28"/>
          <w:szCs w:val="28"/>
        </w:rPr>
        <w:t>Акку-Фертриб</w:t>
      </w:r>
      <w:r>
        <w:rPr>
          <w:sz w:val="28"/>
          <w:szCs w:val="28"/>
        </w:rPr>
        <w:t>»</w:t>
      </w:r>
      <w:r w:rsidRPr="00966CB1">
        <w:rPr>
          <w:sz w:val="28"/>
          <w:szCs w:val="28"/>
        </w:rPr>
        <w:br/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227F0C">
        <w:rPr>
          <w:sz w:val="28"/>
          <w:szCs w:val="28"/>
        </w:rPr>
        <w:t>485</w:t>
      </w:r>
      <w:r>
        <w:rPr>
          <w:sz w:val="28"/>
          <w:szCs w:val="28"/>
        </w:rPr>
        <w:t> </w:t>
      </w:r>
      <w:r w:rsidRPr="00227F0C">
        <w:rPr>
          <w:sz w:val="28"/>
          <w:szCs w:val="28"/>
        </w:rPr>
        <w:t>216</w:t>
      </w:r>
      <w:r>
        <w:rPr>
          <w:sz w:val="28"/>
          <w:szCs w:val="28"/>
        </w:rPr>
        <w:t>,</w:t>
      </w:r>
      <w:r w:rsidRPr="00227F0C">
        <w:rPr>
          <w:sz w:val="28"/>
          <w:szCs w:val="28"/>
        </w:rPr>
        <w:t>00 (четыреста восемьдесят пять тысяч двести шестнадцать</w:t>
      </w:r>
      <w:r>
        <w:rPr>
          <w:sz w:val="28"/>
          <w:szCs w:val="28"/>
        </w:rPr>
        <w:t>)</w:t>
      </w:r>
      <w:r w:rsidRPr="00966CB1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включая</w:t>
      </w:r>
      <w:r w:rsidRPr="000E61BF">
        <w:rPr>
          <w:sz w:val="28"/>
          <w:szCs w:val="28"/>
        </w:rPr>
        <w:t xml:space="preserve"> НДС.</w:t>
      </w:r>
    </w:p>
    <w:p w:rsidR="001D46CE" w:rsidRPr="00F878BF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1D46CE" w:rsidRPr="00F878BF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Pr="00F878BF" w:rsidRDefault="001D46CE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29.06.2012 г. № 164/12 АЭ </w:t>
      </w:r>
      <w:r w:rsidRPr="00966CB1">
        <w:rPr>
          <w:sz w:val="28"/>
          <w:szCs w:val="28"/>
        </w:rPr>
        <w:t xml:space="preserve">ЗАО </w:t>
      </w:r>
      <w:r>
        <w:rPr>
          <w:sz w:val="28"/>
          <w:szCs w:val="28"/>
        </w:rPr>
        <w:t>«</w:t>
      </w:r>
      <w:r w:rsidRPr="00227F0C">
        <w:rPr>
          <w:sz w:val="28"/>
          <w:szCs w:val="28"/>
        </w:rPr>
        <w:t>Акку-Фертриб</w:t>
      </w:r>
      <w:r>
        <w:rPr>
          <w:sz w:val="28"/>
          <w:szCs w:val="28"/>
        </w:rPr>
        <w:t>»</w:t>
      </w:r>
      <w:r w:rsidRPr="00966CB1">
        <w:rPr>
          <w:sz w:val="28"/>
          <w:szCs w:val="28"/>
        </w:rPr>
        <w:br/>
      </w:r>
      <w:r w:rsidRPr="00EF7C87">
        <w:rPr>
          <w:sz w:val="28"/>
          <w:szCs w:val="28"/>
        </w:rPr>
        <w:t>отказалось от снижения цены, предложенной в заявке</w:t>
      </w:r>
      <w:r w:rsidRPr="008F53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227F0C">
        <w:rPr>
          <w:sz w:val="28"/>
          <w:szCs w:val="28"/>
        </w:rPr>
        <w:t>485</w:t>
      </w:r>
      <w:r>
        <w:rPr>
          <w:sz w:val="28"/>
          <w:szCs w:val="28"/>
        </w:rPr>
        <w:t> </w:t>
      </w:r>
      <w:r w:rsidRPr="00227F0C">
        <w:rPr>
          <w:sz w:val="28"/>
          <w:szCs w:val="28"/>
        </w:rPr>
        <w:t>216</w:t>
      </w:r>
      <w:r>
        <w:rPr>
          <w:sz w:val="28"/>
          <w:szCs w:val="28"/>
        </w:rPr>
        <w:t>,</w:t>
      </w:r>
      <w:r w:rsidRPr="00227F0C">
        <w:rPr>
          <w:sz w:val="28"/>
          <w:szCs w:val="28"/>
        </w:rPr>
        <w:t>00 (четыреста восемьдесят пять тысяч двести шестнадцать</w:t>
      </w:r>
      <w:r>
        <w:rPr>
          <w:sz w:val="28"/>
          <w:szCs w:val="28"/>
        </w:rPr>
        <w:t>)</w:t>
      </w:r>
      <w:r w:rsidRPr="00966CB1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включая</w:t>
      </w:r>
      <w:r w:rsidRPr="000E61BF">
        <w:rPr>
          <w:sz w:val="28"/>
          <w:szCs w:val="28"/>
        </w:rPr>
        <w:t xml:space="preserve"> НДС</w:t>
      </w:r>
      <w:r w:rsidRPr="008F536E">
        <w:rPr>
          <w:sz w:val="28"/>
          <w:szCs w:val="28"/>
        </w:rPr>
        <w:t>.</w:t>
      </w:r>
    </w:p>
    <w:p w:rsidR="001D46CE" w:rsidRPr="00F878BF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1D46CE" w:rsidRPr="00F878BF" w:rsidRDefault="001D46C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Pr="00F878BF" w:rsidRDefault="001D46CE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966CB1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резервных элементов аккумуляторных батарей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966CB1">
        <w:rPr>
          <w:sz w:val="28"/>
          <w:szCs w:val="28"/>
        </w:rPr>
        <w:t xml:space="preserve">ЗАО </w:t>
      </w:r>
      <w:r>
        <w:rPr>
          <w:sz w:val="28"/>
          <w:szCs w:val="28"/>
        </w:rPr>
        <w:t>«</w:t>
      </w:r>
      <w:r w:rsidRPr="00227F0C">
        <w:rPr>
          <w:sz w:val="28"/>
          <w:szCs w:val="28"/>
        </w:rPr>
        <w:t>Акку-Фертриб</w:t>
      </w:r>
      <w:r>
        <w:rPr>
          <w:sz w:val="28"/>
          <w:szCs w:val="28"/>
        </w:rPr>
        <w:t>»</w:t>
      </w:r>
      <w:r w:rsidRPr="00966C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>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 </w:t>
      </w:r>
      <w:r w:rsidRPr="00227F0C">
        <w:rPr>
          <w:sz w:val="28"/>
          <w:szCs w:val="28"/>
        </w:rPr>
        <w:t>485</w:t>
      </w:r>
      <w:r>
        <w:rPr>
          <w:sz w:val="28"/>
          <w:szCs w:val="28"/>
        </w:rPr>
        <w:t> </w:t>
      </w:r>
      <w:r w:rsidRPr="00227F0C">
        <w:rPr>
          <w:sz w:val="28"/>
          <w:szCs w:val="28"/>
        </w:rPr>
        <w:t>216</w:t>
      </w:r>
      <w:r>
        <w:rPr>
          <w:sz w:val="28"/>
          <w:szCs w:val="28"/>
        </w:rPr>
        <w:t>,</w:t>
      </w:r>
      <w:r w:rsidRPr="00227F0C">
        <w:rPr>
          <w:sz w:val="28"/>
          <w:szCs w:val="28"/>
        </w:rPr>
        <w:t>00 (четыреста восемьдесят пять тысяч двести шестнадцать</w:t>
      </w:r>
      <w:r>
        <w:rPr>
          <w:sz w:val="28"/>
          <w:szCs w:val="28"/>
        </w:rPr>
        <w:t>)</w:t>
      </w:r>
      <w:r w:rsidRPr="00966CB1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включая</w:t>
      </w:r>
      <w:r w:rsidRPr="000E61BF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1D46CE" w:rsidRPr="00F878BF" w:rsidRDefault="001D46CE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1D46CE" w:rsidRPr="00F878BF" w:rsidRDefault="001D46CE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672</w:t>
      </w:r>
      <w:r w:rsidRPr="005C4E21">
        <w:rPr>
          <w:b/>
          <w:sz w:val="28"/>
          <w:szCs w:val="28"/>
        </w:rPr>
        <w:t xml:space="preserve"> Р</w:t>
      </w:r>
      <w:r>
        <w:rPr>
          <w:b/>
          <w:sz w:val="28"/>
          <w:szCs w:val="28"/>
        </w:rPr>
        <w:t>3/3</w:t>
      </w:r>
      <w:r w:rsidRPr="005C4E21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1D46CE" w:rsidRPr="00F878BF" w:rsidRDefault="001D46CE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1D46CE" w:rsidRPr="00F878BF" w:rsidRDefault="001D46CE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1D46CE" w:rsidRPr="00051EE3" w:rsidTr="00DD343F">
        <w:tc>
          <w:tcPr>
            <w:tcW w:w="2518" w:type="dxa"/>
          </w:tcPr>
          <w:p w:rsidR="001D46CE" w:rsidRPr="00051EE3" w:rsidRDefault="001D46CE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Резолюция</w:t>
            </w:r>
          </w:p>
          <w:p w:rsidR="001D46CE" w:rsidRPr="00051EE3" w:rsidRDefault="001D46CE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(за/против/</w:t>
            </w:r>
            <w:r w:rsidRPr="00051EE3">
              <w:rPr>
                <w:sz w:val="28"/>
                <w:szCs w:val="28"/>
              </w:rPr>
              <w:t xml:space="preserve"> воздержался</w:t>
            </w:r>
            <w:r w:rsidRPr="00051EE3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D46CE" w:rsidRPr="00051EE3" w:rsidTr="00DD343F">
        <w:trPr>
          <w:trHeight w:val="248"/>
        </w:trPr>
        <w:tc>
          <w:tcPr>
            <w:tcW w:w="2518" w:type="dxa"/>
            <w:vAlign w:val="center"/>
          </w:tcPr>
          <w:p w:rsidR="001D46CE" w:rsidRPr="00051EE3" w:rsidRDefault="001D46CE" w:rsidP="004627C6">
            <w:pPr>
              <w:spacing w:line="360" w:lineRule="auto"/>
              <w:rPr>
                <w:sz w:val="28"/>
                <w:szCs w:val="28"/>
              </w:rPr>
            </w:pPr>
            <w:r w:rsidRPr="00051EE3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501"/>
        </w:trPr>
        <w:tc>
          <w:tcPr>
            <w:tcW w:w="2518" w:type="dxa"/>
            <w:vAlign w:val="center"/>
          </w:tcPr>
          <w:p w:rsidR="001D46CE" w:rsidRPr="00F878BF" w:rsidRDefault="001D46CE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D46CE" w:rsidRPr="00051EE3" w:rsidTr="00DD343F">
        <w:trPr>
          <w:trHeight w:val="501"/>
        </w:trPr>
        <w:tc>
          <w:tcPr>
            <w:tcW w:w="2518" w:type="dxa"/>
            <w:vAlign w:val="center"/>
          </w:tcPr>
          <w:p w:rsidR="001D46CE" w:rsidRPr="00F878BF" w:rsidRDefault="001D46CE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501"/>
        </w:trPr>
        <w:tc>
          <w:tcPr>
            <w:tcW w:w="2518" w:type="dxa"/>
            <w:vAlign w:val="center"/>
          </w:tcPr>
          <w:p w:rsidR="001D46CE" w:rsidRPr="00F878BF" w:rsidRDefault="001D46CE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501"/>
        </w:trPr>
        <w:tc>
          <w:tcPr>
            <w:tcW w:w="2518" w:type="dxa"/>
            <w:vAlign w:val="center"/>
          </w:tcPr>
          <w:p w:rsidR="001D46CE" w:rsidRPr="00E042FD" w:rsidRDefault="001D46CE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501"/>
        </w:trPr>
        <w:tc>
          <w:tcPr>
            <w:tcW w:w="2518" w:type="dxa"/>
            <w:vAlign w:val="center"/>
          </w:tcPr>
          <w:p w:rsidR="001D46CE" w:rsidRPr="00E042FD" w:rsidRDefault="001D46CE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501"/>
        </w:trPr>
        <w:tc>
          <w:tcPr>
            <w:tcW w:w="2518" w:type="dxa"/>
            <w:vAlign w:val="center"/>
          </w:tcPr>
          <w:p w:rsidR="001D46CE" w:rsidRPr="00F878BF" w:rsidRDefault="001D46CE" w:rsidP="000A6609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323"/>
        </w:trPr>
        <w:tc>
          <w:tcPr>
            <w:tcW w:w="2518" w:type="dxa"/>
            <w:vAlign w:val="center"/>
          </w:tcPr>
          <w:p w:rsidR="001D46CE" w:rsidRPr="00F878BF" w:rsidRDefault="001D46CE" w:rsidP="000A6609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D46CE" w:rsidRPr="00051EE3" w:rsidTr="004627C6">
        <w:trPr>
          <w:trHeight w:val="165"/>
        </w:trPr>
        <w:tc>
          <w:tcPr>
            <w:tcW w:w="2518" w:type="dxa"/>
            <w:vAlign w:val="center"/>
          </w:tcPr>
          <w:p w:rsidR="001D46CE" w:rsidRPr="00F878BF" w:rsidRDefault="001D46CE" w:rsidP="000A6609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165"/>
        </w:trPr>
        <w:tc>
          <w:tcPr>
            <w:tcW w:w="2518" w:type="dxa"/>
            <w:vAlign w:val="center"/>
          </w:tcPr>
          <w:p w:rsidR="001D46CE" w:rsidRPr="00F878BF" w:rsidRDefault="001D46CE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</w:tcPr>
          <w:p w:rsidR="001D46CE" w:rsidRPr="00051EE3" w:rsidRDefault="001D46CE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D46CE" w:rsidRPr="00051EE3" w:rsidTr="00DD343F">
        <w:trPr>
          <w:trHeight w:val="165"/>
        </w:trPr>
        <w:tc>
          <w:tcPr>
            <w:tcW w:w="2518" w:type="dxa"/>
            <w:vAlign w:val="center"/>
          </w:tcPr>
          <w:p w:rsidR="001D46CE" w:rsidRPr="00F878BF" w:rsidRDefault="001D46CE" w:rsidP="002C5C08">
            <w:pPr>
              <w:pStyle w:val="BodyTextIndent"/>
              <w:tabs>
                <w:tab w:val="left" w:pos="2484"/>
              </w:tabs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D46CE" w:rsidRPr="00051EE3" w:rsidRDefault="001D46CE" w:rsidP="00BB4B80">
            <w:pPr>
              <w:spacing w:line="360" w:lineRule="auto"/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D46CE" w:rsidRPr="00051EE3" w:rsidRDefault="001D46CE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1D46CE" w:rsidRPr="00150B8F" w:rsidRDefault="001D46CE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1D46CE" w:rsidRPr="005128BA" w:rsidRDefault="001D46CE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Морозова А.В.  36-17</w:t>
      </w:r>
    </w:p>
    <w:p w:rsidR="001D46CE" w:rsidRPr="009D79C9" w:rsidRDefault="001D46CE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1D46CE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6CE" w:rsidRDefault="001D46CE" w:rsidP="00C94997">
      <w:r>
        <w:separator/>
      </w:r>
    </w:p>
  </w:endnote>
  <w:endnote w:type="continuationSeparator" w:id="0">
    <w:p w:rsidR="001D46CE" w:rsidRDefault="001D46CE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6CE" w:rsidRDefault="001D46CE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D46CE" w:rsidRPr="00654ED1" w:rsidRDefault="001D46CE" w:rsidP="00654ED1">
    <w:pPr>
      <w:pStyle w:val="Heading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654ED1">
      <w:rPr>
        <w:b w:val="0"/>
        <w:color w:val="FF0000"/>
        <w:sz w:val="16"/>
        <w:szCs w:val="16"/>
      </w:rPr>
      <w:t xml:space="preserve">Протокол № </w:t>
    </w:r>
    <w:r>
      <w:rPr>
        <w:b w:val="0"/>
        <w:color w:val="FF0000"/>
        <w:sz w:val="16"/>
        <w:szCs w:val="16"/>
      </w:rPr>
      <w:t xml:space="preserve">672 </w:t>
    </w:r>
    <w:r w:rsidRPr="005C4E21">
      <w:rPr>
        <w:b w:val="0"/>
        <w:color w:val="FF0000"/>
        <w:sz w:val="16"/>
        <w:szCs w:val="16"/>
      </w:rPr>
      <w:t>Р</w:t>
    </w:r>
    <w:r>
      <w:rPr>
        <w:b w:val="0"/>
        <w:color w:val="FF0000"/>
        <w:sz w:val="16"/>
        <w:szCs w:val="16"/>
      </w:rPr>
      <w:t>3/3</w:t>
    </w:r>
    <w:r w:rsidRPr="005C4E21">
      <w:rPr>
        <w:b w:val="0"/>
        <w:color w:val="FF0000"/>
        <w:sz w:val="16"/>
        <w:szCs w:val="16"/>
      </w:rPr>
      <w:t>-12</w:t>
    </w:r>
    <w:r w:rsidRPr="00654ED1">
      <w:rPr>
        <w:b w:val="0"/>
        <w:color w:val="FF0000"/>
        <w:sz w:val="16"/>
        <w:szCs w:val="16"/>
      </w:rPr>
      <w:t>-</w:t>
    </w:r>
    <w:r>
      <w:rPr>
        <w:b w:val="0"/>
        <w:color w:val="FF0000"/>
        <w:sz w:val="16"/>
        <w:szCs w:val="16"/>
      </w:rPr>
      <w:t>2</w:t>
    </w:r>
    <w:r w:rsidRPr="00654ED1">
      <w:rPr>
        <w:b w:val="0"/>
        <w:color w:val="FF0000"/>
        <w:sz w:val="16"/>
        <w:szCs w:val="16"/>
      </w:rPr>
      <w:t xml:space="preserve">  заседания Единой комиссии ОАО «НИАЭП»</w:t>
    </w:r>
    <w:r>
      <w:rPr>
        <w:b w:val="0"/>
        <w:color w:val="FF0000"/>
        <w:sz w:val="16"/>
        <w:szCs w:val="16"/>
      </w:rPr>
      <w:t xml:space="preserve"> </w:t>
    </w:r>
    <w:r w:rsidRPr="00654ED1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«Поставка </w:t>
    </w:r>
    <w:r w:rsidRPr="00227F0C">
      <w:rPr>
        <w:b w:val="0"/>
        <w:color w:val="FF0000"/>
        <w:sz w:val="16"/>
        <w:szCs w:val="16"/>
      </w:rPr>
      <w:t>резервных элементов аккумуляторных батарей для сооружения энергоблока №3 Ростовской АЭС</w:t>
    </w:r>
    <w:r w:rsidRPr="00654ED1">
      <w:rPr>
        <w:b w:val="0"/>
        <w:color w:val="FF0000"/>
        <w:sz w:val="16"/>
        <w:szCs w:val="16"/>
      </w:rPr>
      <w:t>»</w:t>
    </w:r>
  </w:p>
  <w:p w:rsidR="001D46CE" w:rsidRPr="00227F0C" w:rsidRDefault="001D46CE" w:rsidP="00C94997">
    <w:pPr>
      <w:jc w:val="both"/>
      <w:rPr>
        <w:bCs/>
        <w:color w:val="FF0000"/>
        <w:kern w:val="36"/>
        <w:sz w:val="16"/>
        <w:szCs w:val="16"/>
      </w:rPr>
    </w:pPr>
  </w:p>
  <w:p w:rsidR="001D46CE" w:rsidRPr="00C94997" w:rsidRDefault="001D46CE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6CE" w:rsidRDefault="001D46CE" w:rsidP="00C94997">
      <w:r>
        <w:separator/>
      </w:r>
    </w:p>
  </w:footnote>
  <w:footnote w:type="continuationSeparator" w:id="0">
    <w:p w:rsidR="001D46CE" w:rsidRDefault="001D46CE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10741"/>
    <w:rsid w:val="0003733D"/>
    <w:rsid w:val="00037973"/>
    <w:rsid w:val="00051EE3"/>
    <w:rsid w:val="00061E32"/>
    <w:rsid w:val="0007553C"/>
    <w:rsid w:val="000A6609"/>
    <w:rsid w:val="000E61BF"/>
    <w:rsid w:val="000F2B98"/>
    <w:rsid w:val="000F478F"/>
    <w:rsid w:val="0010180C"/>
    <w:rsid w:val="00127EDD"/>
    <w:rsid w:val="00150B8F"/>
    <w:rsid w:val="001533C2"/>
    <w:rsid w:val="001841A8"/>
    <w:rsid w:val="001A3C88"/>
    <w:rsid w:val="001A4E70"/>
    <w:rsid w:val="001B02A0"/>
    <w:rsid w:val="001D46CE"/>
    <w:rsid w:val="001E56C0"/>
    <w:rsid w:val="00227F0C"/>
    <w:rsid w:val="00230B27"/>
    <w:rsid w:val="00245CA5"/>
    <w:rsid w:val="002744C9"/>
    <w:rsid w:val="00275380"/>
    <w:rsid w:val="00292FBB"/>
    <w:rsid w:val="002C5C08"/>
    <w:rsid w:val="002E4E63"/>
    <w:rsid w:val="003174D5"/>
    <w:rsid w:val="00321D8D"/>
    <w:rsid w:val="003642E6"/>
    <w:rsid w:val="00381225"/>
    <w:rsid w:val="003B1256"/>
    <w:rsid w:val="003B6558"/>
    <w:rsid w:val="004627C6"/>
    <w:rsid w:val="004824BC"/>
    <w:rsid w:val="004B09A3"/>
    <w:rsid w:val="004C5C9B"/>
    <w:rsid w:val="004F415E"/>
    <w:rsid w:val="005128BA"/>
    <w:rsid w:val="00513380"/>
    <w:rsid w:val="00535174"/>
    <w:rsid w:val="00536A85"/>
    <w:rsid w:val="00577DF4"/>
    <w:rsid w:val="005C4E21"/>
    <w:rsid w:val="0060781E"/>
    <w:rsid w:val="006316FB"/>
    <w:rsid w:val="00654ED1"/>
    <w:rsid w:val="006B4B65"/>
    <w:rsid w:val="007105A9"/>
    <w:rsid w:val="00752215"/>
    <w:rsid w:val="00761C92"/>
    <w:rsid w:val="0076261F"/>
    <w:rsid w:val="00770885"/>
    <w:rsid w:val="00784D50"/>
    <w:rsid w:val="007C4B90"/>
    <w:rsid w:val="007E74B4"/>
    <w:rsid w:val="00810D7D"/>
    <w:rsid w:val="008130A2"/>
    <w:rsid w:val="008346A1"/>
    <w:rsid w:val="00853728"/>
    <w:rsid w:val="00896A42"/>
    <w:rsid w:val="008E5822"/>
    <w:rsid w:val="008F536E"/>
    <w:rsid w:val="009117BA"/>
    <w:rsid w:val="00936484"/>
    <w:rsid w:val="00966CB1"/>
    <w:rsid w:val="00977ADF"/>
    <w:rsid w:val="00981110"/>
    <w:rsid w:val="00987BDE"/>
    <w:rsid w:val="009B58DB"/>
    <w:rsid w:val="009B6D13"/>
    <w:rsid w:val="009C32CC"/>
    <w:rsid w:val="009D79C9"/>
    <w:rsid w:val="009E2603"/>
    <w:rsid w:val="009F035E"/>
    <w:rsid w:val="009F751D"/>
    <w:rsid w:val="00A01DE5"/>
    <w:rsid w:val="00A15CBD"/>
    <w:rsid w:val="00A21050"/>
    <w:rsid w:val="00A2369E"/>
    <w:rsid w:val="00A63009"/>
    <w:rsid w:val="00AC2D75"/>
    <w:rsid w:val="00B01DE1"/>
    <w:rsid w:val="00B51FDB"/>
    <w:rsid w:val="00B759F8"/>
    <w:rsid w:val="00B76CE2"/>
    <w:rsid w:val="00B82D60"/>
    <w:rsid w:val="00BB3FED"/>
    <w:rsid w:val="00BB4B80"/>
    <w:rsid w:val="00BB5684"/>
    <w:rsid w:val="00BF24B9"/>
    <w:rsid w:val="00BF32C7"/>
    <w:rsid w:val="00C31E59"/>
    <w:rsid w:val="00C94997"/>
    <w:rsid w:val="00C97B4B"/>
    <w:rsid w:val="00CA62FE"/>
    <w:rsid w:val="00CC69B2"/>
    <w:rsid w:val="00CD2676"/>
    <w:rsid w:val="00CD4E92"/>
    <w:rsid w:val="00CE281C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EF7C87"/>
    <w:rsid w:val="00F174DC"/>
    <w:rsid w:val="00F2010F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229</TotalTime>
  <Pages>3</Pages>
  <Words>562</Words>
  <Characters>3209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59</cp:revision>
  <cp:lastPrinted>2012-07-03T11:59:00Z</cp:lastPrinted>
  <dcterms:created xsi:type="dcterms:W3CDTF">2012-03-20T11:20:00Z</dcterms:created>
  <dcterms:modified xsi:type="dcterms:W3CDTF">2012-07-05T09:02:00Z</dcterms:modified>
</cp:coreProperties>
</file>