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D60" w:rsidRPr="003805B7" w:rsidRDefault="006F0D60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ФЕДЕРАЛЬНОЕ ГОСУДАРСТВЕННОЕ УНИТАРНОЕ ПРЕДПРИЯТИЕ</w:t>
      </w:r>
    </w:p>
    <w:p w:rsidR="006F0D60" w:rsidRPr="003805B7" w:rsidRDefault="006F0D60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6F0D60" w:rsidRPr="003805B7" w:rsidRDefault="006F0D60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  <w:r w:rsidRPr="00850B54">
        <w:rPr>
          <w:rFonts w:ascii="Times New Roman" w:hAnsi="Times New Roman" w:cs="Times New Roman"/>
          <w:b/>
          <w:bCs/>
        </w:rPr>
        <w:t>«СПЕЦИАЛЬНОЕ НАУЧНО-ПРОИЗВОДСТВЕННОЕ ОБЪЕДИНЕНИЕ</w:t>
      </w:r>
      <w:r>
        <w:rPr>
          <w:rFonts w:ascii="Times New Roman" w:hAnsi="Times New Roman" w:cs="Times New Roman"/>
          <w:b/>
          <w:bCs/>
        </w:rPr>
        <w:t xml:space="preserve"> </w:t>
      </w:r>
      <w:r w:rsidRPr="00850B54">
        <w:rPr>
          <w:rFonts w:ascii="Times New Roman" w:hAnsi="Times New Roman" w:cs="Times New Roman"/>
          <w:b/>
          <w:bCs/>
        </w:rPr>
        <w:t>«ЭЛЕРОН»</w:t>
      </w:r>
    </w:p>
    <w:p w:rsidR="006F0D60" w:rsidRPr="003805B7" w:rsidRDefault="006F0D60" w:rsidP="00790689">
      <w:pPr>
        <w:pStyle w:val="NormalWeb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</w:rPr>
      </w:pPr>
    </w:p>
    <w:p w:rsidR="006F0D60" w:rsidRDefault="006F0D60" w:rsidP="0079068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>
        <w:rPr>
          <w:noProof/>
        </w:rPr>
        <w:pict>
          <v:line id="Line 2" o:spid="_x0000_s1026" style="position:absolute;left:0;text-align:left;z-index:251658240;visibility:visible" from="7.25pt,3.15pt" to="461.65pt,3.15pt" strokeweight="1.59mm">
            <v:stroke joinstyle="miter"/>
          </v:line>
        </w:pict>
      </w:r>
      <w:r>
        <w:rPr>
          <w:sz w:val="22"/>
          <w:szCs w:val="22"/>
        </w:rPr>
        <w:t xml:space="preserve"> </w:t>
      </w:r>
    </w:p>
    <w:p w:rsidR="006F0D60" w:rsidRDefault="006F0D60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6F0D60" w:rsidRDefault="006F0D60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6F0D60" w:rsidRDefault="006F0D60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6F0D60" w:rsidRDefault="006F0D60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6F0D60" w:rsidRDefault="006F0D60" w:rsidP="00790689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 w:val="0"/>
          <w:bCs w:val="0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  <w:bookmarkStart w:id="0" w:name="_Toc326685843"/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B60A8B" w:rsidRDefault="006F0D60" w:rsidP="00790689">
      <w:pPr>
        <w:jc w:val="center"/>
        <w:outlineLvl w:val="0"/>
        <w:rPr>
          <w:sz w:val="28"/>
          <w:szCs w:val="28"/>
        </w:rPr>
      </w:pPr>
    </w:p>
    <w:p w:rsidR="006F0D60" w:rsidRPr="00DD5EEB" w:rsidRDefault="006F0D60" w:rsidP="00790689">
      <w:pPr>
        <w:jc w:val="center"/>
        <w:outlineLvl w:val="0"/>
        <w:rPr>
          <w:sz w:val="28"/>
          <w:szCs w:val="28"/>
        </w:rPr>
      </w:pPr>
      <w:bookmarkStart w:id="1" w:name="_Toc318388606"/>
      <w:bookmarkStart w:id="2" w:name="_Toc369767963"/>
      <w:bookmarkStart w:id="3" w:name="_Toc378677863"/>
      <w:bookmarkEnd w:id="0"/>
      <w:r w:rsidRPr="00DD5EEB">
        <w:rPr>
          <w:sz w:val="28"/>
          <w:szCs w:val="28"/>
        </w:rPr>
        <w:t>ДОКУМЕНТАЦИЯ ПО ЗАПРОСУ ПРЕДЛОЖЕНИЙ</w:t>
      </w:r>
      <w:bookmarkEnd w:id="1"/>
      <w:bookmarkEnd w:id="2"/>
      <w:bookmarkEnd w:id="3"/>
    </w:p>
    <w:p w:rsidR="006F0D60" w:rsidRPr="00DD5EEB" w:rsidRDefault="006F0D60" w:rsidP="00790689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F0D60" w:rsidRDefault="006F0D60" w:rsidP="00790689">
      <w:pPr>
        <w:jc w:val="center"/>
        <w:rPr>
          <w:spacing w:val="-6"/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>
        <w:rPr>
          <w:spacing w:val="-6"/>
          <w:sz w:val="28"/>
          <w:szCs w:val="28"/>
        </w:rPr>
        <w:t xml:space="preserve">оказание транспортных услуг </w:t>
      </w:r>
    </w:p>
    <w:p w:rsidR="006F0D60" w:rsidRPr="008C6DF7" w:rsidRDefault="006F0D60" w:rsidP="00790689">
      <w:pPr>
        <w:jc w:val="center"/>
        <w:rPr>
          <w:sz w:val="28"/>
          <w:szCs w:val="28"/>
        </w:rPr>
      </w:pPr>
    </w:p>
    <w:p w:rsidR="006F0D60" w:rsidRPr="008C6DF7" w:rsidRDefault="006F0D60" w:rsidP="00790689">
      <w:pPr>
        <w:jc w:val="center"/>
        <w:rPr>
          <w:sz w:val="28"/>
          <w:szCs w:val="28"/>
        </w:rPr>
      </w:pPr>
    </w:p>
    <w:p w:rsidR="006F0D60" w:rsidRPr="008C6DF7" w:rsidRDefault="006F0D60" w:rsidP="00790689">
      <w:pPr>
        <w:jc w:val="center"/>
        <w:rPr>
          <w:sz w:val="28"/>
          <w:szCs w:val="28"/>
        </w:rPr>
      </w:pPr>
    </w:p>
    <w:p w:rsidR="006F0D60" w:rsidRPr="008C6DF7" w:rsidRDefault="006F0D60" w:rsidP="00790689">
      <w:pPr>
        <w:jc w:val="center"/>
        <w:rPr>
          <w:sz w:val="28"/>
          <w:szCs w:val="28"/>
        </w:rPr>
      </w:pPr>
    </w:p>
    <w:p w:rsidR="006F0D60" w:rsidRPr="008C6DF7" w:rsidRDefault="006F0D60" w:rsidP="0079068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6DF7">
        <w:rPr>
          <w:caps/>
          <w:sz w:val="28"/>
          <w:szCs w:val="28"/>
        </w:rPr>
        <w:t>»</w:t>
      </w:r>
    </w:p>
    <w:p w:rsidR="006F0D60" w:rsidRPr="008C6DF7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</w:p>
    <w:p w:rsidR="006F0D60" w:rsidRDefault="006F0D60" w:rsidP="00790689">
      <w:pPr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6F0D60" w:rsidRDefault="006F0D60" w:rsidP="00790689">
      <w:pPr>
        <w:rPr>
          <w:sz w:val="28"/>
          <w:szCs w:val="28"/>
        </w:rPr>
      </w:pPr>
    </w:p>
    <w:p w:rsidR="006F0D60" w:rsidRDefault="006F0D60" w:rsidP="00790689">
      <w:pPr>
        <w:rPr>
          <w:sz w:val="28"/>
          <w:szCs w:val="28"/>
        </w:rPr>
      </w:pPr>
    </w:p>
    <w:p w:rsidR="006F0D60" w:rsidRDefault="006F0D60" w:rsidP="00790689">
      <w:pPr>
        <w:rPr>
          <w:sz w:val="28"/>
          <w:szCs w:val="28"/>
        </w:rPr>
      </w:pPr>
    </w:p>
    <w:p w:rsidR="006F0D60" w:rsidRPr="00F03CBB" w:rsidRDefault="006F0D60" w:rsidP="00790689">
      <w:pPr>
        <w:pageBreakBefore/>
        <w:spacing w:before="120" w:after="120"/>
        <w:rPr>
          <w:b/>
          <w:bCs/>
        </w:rPr>
      </w:pPr>
      <w:r w:rsidRPr="00F03CBB">
        <w:rPr>
          <w:b/>
          <w:bCs/>
        </w:rPr>
        <w:t>СОДЕРЖАНИЕ</w:t>
      </w:r>
    </w:p>
    <w:p w:rsidR="006F0D60" w:rsidRDefault="006F0D60">
      <w:pPr>
        <w:pStyle w:val="TOC1"/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378677863" w:history="1">
        <w:r w:rsidRPr="00B3381F">
          <w:rPr>
            <w:rStyle w:val="Hyperlink"/>
          </w:rPr>
          <w:t>ДОКУМЕНТАЦИЯ ПО ЗАПРОСУ ПРЕДЛОЖЕНИЙ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_Toc378677863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F0D60" w:rsidRDefault="006F0D60">
      <w:pPr>
        <w:pStyle w:val="TOC1"/>
      </w:pPr>
      <w:hyperlink w:anchor="_Toc378677864" w:history="1">
        <w:r w:rsidRPr="00B3381F">
          <w:rPr>
            <w:rStyle w:val="Hyperlink"/>
            <w:lang w:val="en-US"/>
          </w:rPr>
          <w:t>1</w:t>
        </w:r>
        <w:r>
          <w:tab/>
        </w:r>
        <w:r w:rsidRPr="00B3381F">
          <w:rPr>
            <w:rStyle w:val="Hyperlink"/>
          </w:rPr>
          <w:t>ОБЩИЕ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F0D60" w:rsidRDefault="006F0D60">
      <w:pPr>
        <w:pStyle w:val="TOC1"/>
      </w:pPr>
      <w:hyperlink w:anchor="_Toc378677865" w:history="1">
        <w:r w:rsidRPr="00B3381F">
          <w:rPr>
            <w:rStyle w:val="Hyperlink"/>
          </w:rPr>
          <w:t>2</w:t>
        </w:r>
        <w:r>
          <w:tab/>
        </w:r>
        <w:r w:rsidRPr="00B3381F">
          <w:rPr>
            <w:rStyle w:val="Hyperlink"/>
          </w:rPr>
          <w:t>ОПИСАНИЕ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F0D60" w:rsidRDefault="006F0D60">
      <w:pPr>
        <w:pStyle w:val="TOC1"/>
      </w:pPr>
      <w:hyperlink w:anchor="_Toc378677866" w:history="1">
        <w:r w:rsidRPr="00B3381F">
          <w:rPr>
            <w:rStyle w:val="Hyperlink"/>
          </w:rPr>
          <w:t>3</w:t>
        </w:r>
        <w:r>
          <w:tab/>
        </w:r>
        <w:r w:rsidRPr="00B3381F">
          <w:rPr>
            <w:rStyle w:val="Hyperlink"/>
          </w:rPr>
          <w:t>ТРЕБОВАНИЯ К УСЛУГАМ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_Toc378677866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F0D60" w:rsidRDefault="006F0D60">
      <w:pPr>
        <w:pStyle w:val="TOC1"/>
      </w:pPr>
      <w:hyperlink w:anchor="_Toc378677867" w:history="1">
        <w:r w:rsidRPr="00B3381F">
          <w:rPr>
            <w:rStyle w:val="Hyperlink"/>
          </w:rPr>
          <w:t>4</w:t>
        </w:r>
        <w:r>
          <w:tab/>
        </w:r>
        <w:r w:rsidRPr="00B3381F">
          <w:rPr>
            <w:rStyle w:val="Hyperlink"/>
          </w:rPr>
          <w:t>РЕЗУЛЬТАТ ОКАЗАННЫХ УСЛУГ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_Toc378677867 \h </w:instrText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6F0D60" w:rsidRPr="00261745" w:rsidRDefault="006F0D60" w:rsidP="00DA023C">
      <w:pPr>
        <w:spacing w:afterLines="60"/>
        <w:jc w:val="center"/>
        <w:rPr>
          <w:b/>
          <w:bCs/>
        </w:rPr>
      </w:pPr>
      <w:r>
        <w:fldChar w:fldCharType="end"/>
      </w:r>
    </w:p>
    <w:p w:rsidR="006F0D60" w:rsidRDefault="006F0D60">
      <w:pPr>
        <w:rPr>
          <w:rFonts w:ascii="Cambria" w:hAnsi="Cambria" w:cs="Cambria"/>
          <w:b/>
          <w:bCs/>
          <w:kern w:val="32"/>
          <w:sz w:val="32"/>
          <w:szCs w:val="32"/>
        </w:rPr>
      </w:pPr>
      <w:r>
        <w:br w:type="page"/>
      </w:r>
    </w:p>
    <w:p w:rsidR="006F0D60" w:rsidRDefault="006F0D60" w:rsidP="00577742">
      <w:pPr>
        <w:pStyle w:val="Heading1"/>
        <w:numPr>
          <w:ilvl w:val="0"/>
          <w:numId w:val="6"/>
        </w:numPr>
        <w:rPr>
          <w:lang w:val="en-US"/>
        </w:rPr>
      </w:pPr>
      <w:bookmarkStart w:id="4" w:name="_Toc369694547"/>
      <w:bookmarkStart w:id="5" w:name="_Toc378677864"/>
      <w:r>
        <w:t>ОБЩИЕ ПОЛОЖЕНИЯ</w:t>
      </w:r>
      <w:bookmarkEnd w:id="4"/>
      <w:bookmarkEnd w:id="5"/>
    </w:p>
    <w:p w:rsidR="006F0D60" w:rsidRPr="00577742" w:rsidRDefault="006F0D60" w:rsidP="00577742">
      <w:pPr>
        <w:pStyle w:val="Heading2"/>
        <w:rPr>
          <w:lang w:val="en-US"/>
        </w:rPr>
      </w:pPr>
      <w:r>
        <w:rPr>
          <w:lang w:val="en-US"/>
        </w:rPr>
        <w:tab/>
      </w:r>
      <w:r w:rsidRPr="00577742">
        <w:rPr>
          <w:lang w:val="en-US"/>
        </w:rPr>
        <w:t>Полное наименование темы</w:t>
      </w:r>
    </w:p>
    <w:p w:rsidR="006F0D60" w:rsidRPr="00577742" w:rsidRDefault="006F0D60" w:rsidP="00790689">
      <w:pPr>
        <w:jc w:val="both"/>
      </w:pPr>
      <w:r>
        <w:t>Оказание транспортных услуг перевозке, доставки грузов в Московском, областном и междугородном сообщении, а также при выполнении связанных с ними транспортно-экспедиционных операций.</w:t>
      </w:r>
    </w:p>
    <w:p w:rsidR="006F0D60" w:rsidRDefault="006F0D60" w:rsidP="00790689">
      <w:pPr>
        <w:pStyle w:val="Heading2"/>
        <w:rPr>
          <w:rStyle w:val="Heading2Char"/>
          <w:b/>
          <w:bCs/>
          <w:i/>
          <w:iCs/>
        </w:rPr>
      </w:pPr>
      <w:r w:rsidRPr="00577742">
        <w:rPr>
          <w:rStyle w:val="Heading2Char"/>
          <w:b/>
          <w:bCs/>
          <w:i/>
          <w:iCs/>
        </w:rPr>
        <w:t>Заказчик</w:t>
      </w:r>
      <w:bookmarkStart w:id="6" w:name="_Toc369694548"/>
    </w:p>
    <w:p w:rsidR="006F0D60" w:rsidRPr="00790689" w:rsidRDefault="006F0D60" w:rsidP="00790689">
      <w:pPr>
        <w:pStyle w:val="Heading2"/>
        <w:numPr>
          <w:ilvl w:val="0"/>
          <w:numId w:val="0"/>
        </w:numPr>
        <w:jc w:val="both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790689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 «Элерон» (ФГУП «СНПО «Элерон»)</w:t>
      </w:r>
    </w:p>
    <w:p w:rsidR="006F0D60" w:rsidRPr="00790689" w:rsidRDefault="006F0D60" w:rsidP="00790689">
      <w:pPr>
        <w:jc w:val="both"/>
      </w:pPr>
      <w:r w:rsidRPr="00790689">
        <w:t>Место нахождения: 115563, Москва, ул. Генерала Белова, д. 14</w:t>
      </w:r>
    </w:p>
    <w:p w:rsidR="006F0D60" w:rsidRPr="00790689" w:rsidRDefault="006F0D60" w:rsidP="00790689">
      <w:pPr>
        <w:jc w:val="both"/>
      </w:pPr>
      <w:r w:rsidRPr="00790689">
        <w:t>Почтовый адрес: 115563, Москва, ул. Генерала Белова, д. 14</w:t>
      </w:r>
    </w:p>
    <w:p w:rsidR="006F0D60" w:rsidRPr="00790689" w:rsidRDefault="006F0D60" w:rsidP="00790689">
      <w:pPr>
        <w:tabs>
          <w:tab w:val="left" w:pos="1134"/>
        </w:tabs>
        <w:jc w:val="both"/>
        <w:rPr>
          <w:sz w:val="28"/>
          <w:szCs w:val="28"/>
        </w:rPr>
      </w:pPr>
      <w:r w:rsidRPr="00790689">
        <w:t xml:space="preserve">Тел./факс, эл. почта: 8(499)725-01-57, </w:t>
      </w:r>
      <w:hyperlink r:id="rId7" w:history="1">
        <w:r w:rsidRPr="00790689">
          <w:rPr>
            <w:rStyle w:val="Hyperlink"/>
            <w:lang w:val="en-US"/>
          </w:rPr>
          <w:t>ozeleron</w:t>
        </w:r>
        <w:r w:rsidRPr="00790689">
          <w:rPr>
            <w:rStyle w:val="Hyperlink"/>
          </w:rPr>
          <w:t>@</w:t>
        </w:r>
        <w:r w:rsidRPr="00790689">
          <w:rPr>
            <w:rStyle w:val="Hyperlink"/>
            <w:lang w:val="en-US"/>
          </w:rPr>
          <w:t>mail</w:t>
        </w:r>
        <w:r w:rsidRPr="00790689">
          <w:rPr>
            <w:rStyle w:val="Hyperlink"/>
          </w:rPr>
          <w:t>.</w:t>
        </w:r>
        <w:r w:rsidRPr="00790689">
          <w:rPr>
            <w:rStyle w:val="Hyperlink"/>
            <w:lang w:val="en-US"/>
          </w:rPr>
          <w:t>ru</w:t>
        </w:r>
      </w:hyperlink>
    </w:p>
    <w:p w:rsidR="006F0D60" w:rsidRDefault="006F0D60" w:rsidP="00A65CE7">
      <w:pPr>
        <w:pStyle w:val="Heading1"/>
        <w:numPr>
          <w:ilvl w:val="0"/>
          <w:numId w:val="6"/>
        </w:numPr>
      </w:pPr>
      <w:bookmarkStart w:id="7" w:name="_Toc378677865"/>
      <w:r>
        <w:t>ОПИСАНИЕ</w:t>
      </w:r>
      <w:r w:rsidRPr="00D352A8">
        <w:t xml:space="preserve"> </w:t>
      </w:r>
      <w:r>
        <w:t>УСЛУГ</w:t>
      </w:r>
      <w:bookmarkEnd w:id="6"/>
      <w:bookmarkEnd w:id="7"/>
    </w:p>
    <w:p w:rsidR="006F0D60" w:rsidRPr="003D1080" w:rsidRDefault="006F0D60" w:rsidP="003D1080">
      <w:pPr>
        <w:pStyle w:val="Heading2"/>
      </w:pPr>
      <w:r>
        <w:t>Условия оказания услуг</w:t>
      </w:r>
    </w:p>
    <w:tbl>
      <w:tblPr>
        <w:tblW w:w="5000" w:type="pct"/>
        <w:tblInd w:w="2" w:type="dxa"/>
        <w:tblLayout w:type="fixed"/>
        <w:tblCellMar>
          <w:left w:w="0" w:type="dxa"/>
          <w:right w:w="0" w:type="dxa"/>
        </w:tblCellMar>
        <w:tblLook w:val="00A0"/>
      </w:tblPr>
      <w:tblGrid>
        <w:gridCol w:w="4256"/>
        <w:gridCol w:w="5597"/>
      </w:tblGrid>
      <w:tr w:rsidR="006F0D60" w:rsidRPr="0070290B">
        <w:tc>
          <w:tcPr>
            <w:tcW w:w="2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D60" w:rsidRPr="00790689" w:rsidRDefault="006F0D60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 xml:space="preserve">Сроки оказания услуг </w:t>
            </w:r>
          </w:p>
        </w:tc>
        <w:tc>
          <w:tcPr>
            <w:tcW w:w="28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0D60" w:rsidRPr="00790689" w:rsidRDefault="006F0D60" w:rsidP="00FD088D">
            <w:r w:rsidRPr="00790689">
              <w:t xml:space="preserve">по отдельным заявкам Заказчика на общую сумму </w:t>
            </w:r>
            <w:r>
              <w:t>1</w:t>
            </w:r>
            <w:r w:rsidRPr="002C3F3F">
              <w:t>6</w:t>
            </w:r>
            <w:r>
              <w:rPr>
                <w:lang w:val="en-US"/>
              </w:rPr>
              <w:t> </w:t>
            </w:r>
            <w:r w:rsidRPr="002C3F3F">
              <w:t>77</w:t>
            </w:r>
            <w:r w:rsidRPr="009C4924">
              <w:t>6</w:t>
            </w:r>
            <w:r w:rsidRPr="002C3F3F">
              <w:t xml:space="preserve"> 770</w:t>
            </w:r>
            <w:r w:rsidRPr="00790689">
              <w:t xml:space="preserve"> (</w:t>
            </w:r>
            <w:r>
              <w:t>Шестнадцать миллионов семьсот семьдесят шесть тысяч семьсот семьдесят</w:t>
            </w:r>
            <w:r w:rsidRPr="00790689">
              <w:t xml:space="preserve">) рублей или </w:t>
            </w:r>
            <w:r>
              <w:t>до 31.12.2014г.</w:t>
            </w:r>
            <w:r w:rsidRPr="00790689">
              <w:t>, начиная с даты подписания договора, что наступит раньше</w:t>
            </w:r>
            <w:r>
              <w:t xml:space="preserve">. </w:t>
            </w:r>
            <w:r w:rsidRPr="009F4EE1">
              <w:rPr>
                <w:color w:val="FF0000"/>
              </w:rPr>
              <w:t>Лимит финансирования не подлежит изменению.</w:t>
            </w:r>
          </w:p>
        </w:tc>
      </w:tr>
      <w:tr w:rsidR="006F0D60" w:rsidRPr="0070290B"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D60" w:rsidRPr="00790689" w:rsidRDefault="006F0D60" w:rsidP="00FD088D">
            <w:pPr>
              <w:rPr>
                <w:b/>
                <w:bCs/>
              </w:rPr>
            </w:pPr>
            <w:r w:rsidRPr="00790689">
              <w:rPr>
                <w:b/>
                <w:bCs/>
              </w:rPr>
              <w:t>Условия оказания услуг</w:t>
            </w:r>
          </w:p>
          <w:p w:rsidR="006F0D60" w:rsidRPr="00790689" w:rsidRDefault="006F0D60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0D60" w:rsidRPr="00790689" w:rsidRDefault="006F0D60" w:rsidP="00431206">
            <w:r w:rsidRPr="00790689">
              <w:t>Заказчик, не позднее чем за 12 часов до подачи автотранспортного средства направляет письменную заявку с подписью ответственного лица, содержащую информацию:</w:t>
            </w:r>
          </w:p>
          <w:p w:rsidR="006F0D60" w:rsidRPr="00790689" w:rsidRDefault="006F0D60" w:rsidP="00431206">
            <w:r w:rsidRPr="00790689">
              <w:t>- маршрут перевозки;</w:t>
            </w:r>
          </w:p>
          <w:p w:rsidR="006F0D60" w:rsidRPr="00790689" w:rsidRDefault="006F0D60" w:rsidP="00431206">
            <w:r w:rsidRPr="00790689">
              <w:t>- требуемый тип автотранспортного средства;</w:t>
            </w:r>
          </w:p>
          <w:p w:rsidR="006F0D60" w:rsidRPr="00790689" w:rsidRDefault="006F0D60" w:rsidP="00431206">
            <w:r w:rsidRPr="00790689">
              <w:t>- подробный адрес загрузки и разгрузки;</w:t>
            </w:r>
          </w:p>
          <w:p w:rsidR="006F0D60" w:rsidRPr="00790689" w:rsidRDefault="006F0D60" w:rsidP="00431206">
            <w:r w:rsidRPr="00790689">
              <w:t>- дата и время подачи автотранспортного средства под погрузку и разгрузку или срок доставки;</w:t>
            </w:r>
          </w:p>
        </w:tc>
      </w:tr>
      <w:tr w:rsidR="006F0D60" w:rsidRPr="0070290B">
        <w:trPr>
          <w:trHeight w:val="996"/>
        </w:trPr>
        <w:tc>
          <w:tcPr>
            <w:tcW w:w="216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0D60" w:rsidRPr="0070290B" w:rsidRDefault="006F0D60" w:rsidP="00FD088D">
            <w:pPr>
              <w:rPr>
                <w:b/>
                <w:bCs/>
              </w:rPr>
            </w:pPr>
            <w:r>
              <w:rPr>
                <w:b/>
                <w:bCs/>
              </w:rPr>
              <w:t>Требования к Поставщику услуг</w:t>
            </w:r>
          </w:p>
          <w:p w:rsidR="006F0D60" w:rsidRPr="0070290B" w:rsidRDefault="006F0D60" w:rsidP="00FD088D"/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0D60" w:rsidRDefault="006F0D60" w:rsidP="00085C78">
            <w:r>
              <w:t>- Водитель, осуществляющий перевозку груза, должен являться гражданином РФ.</w:t>
            </w:r>
          </w:p>
          <w:p w:rsidR="006F0D60" w:rsidRDefault="006F0D60" w:rsidP="00085C78">
            <w:r>
              <w:t>- Страхование ответственности перевозчика на сумму не менее десяти миллионов рублей (без франшизы) на весь срок действия Договора.</w:t>
            </w:r>
          </w:p>
          <w:p w:rsidR="006F0D60" w:rsidRPr="00791689" w:rsidRDefault="006F0D60" w:rsidP="00085C78">
            <w:r>
              <w:t>-</w:t>
            </w:r>
            <w:r w:rsidRPr="00791689">
              <w:t xml:space="preserve"> </w:t>
            </w:r>
            <w:r>
              <w:t>Все виды погрузки на автомашины свыше 10 т.</w:t>
            </w:r>
          </w:p>
        </w:tc>
      </w:tr>
    </w:tbl>
    <w:p w:rsidR="006F0D60" w:rsidRDefault="006F0D60" w:rsidP="00A023A6"/>
    <w:p w:rsidR="006F0D60" w:rsidRDefault="006F0D60" w:rsidP="00736A88">
      <w:pPr>
        <w:pStyle w:val="Heading2"/>
      </w:pPr>
      <w:r>
        <w:t>Максимальные ставки в рублях РФ, включая НДС.</w:t>
      </w:r>
    </w:p>
    <w:tbl>
      <w:tblPr>
        <w:tblW w:w="987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608"/>
        <w:gridCol w:w="1179"/>
        <w:gridCol w:w="1181"/>
        <w:gridCol w:w="1182"/>
        <w:gridCol w:w="1182"/>
      </w:tblGrid>
      <w:tr w:rsidR="006F0D60">
        <w:tc>
          <w:tcPr>
            <w:tcW w:w="540" w:type="dxa"/>
          </w:tcPr>
          <w:p w:rsidR="006F0D60" w:rsidRPr="00736A88" w:rsidRDefault="006F0D60" w:rsidP="00736A88">
            <w:r>
              <w:t>№</w:t>
            </w:r>
            <w:r w:rsidRPr="00A638C8">
              <w:rPr>
                <w:lang w:val="en-US"/>
              </w:rPr>
              <w:t xml:space="preserve"> </w:t>
            </w:r>
            <w:r>
              <w:t>п/п</w:t>
            </w:r>
          </w:p>
        </w:tc>
        <w:tc>
          <w:tcPr>
            <w:tcW w:w="4608" w:type="dxa"/>
          </w:tcPr>
          <w:p w:rsidR="006F0D60" w:rsidRDefault="006F0D60" w:rsidP="00736A88">
            <w:r>
              <w:t>Направление</w:t>
            </w:r>
          </w:p>
        </w:tc>
        <w:tc>
          <w:tcPr>
            <w:tcW w:w="1179" w:type="dxa"/>
          </w:tcPr>
          <w:p w:rsidR="006F0D60" w:rsidRDefault="006F0D60" w:rsidP="00736A88">
            <w:r>
              <w:t>1,5 – 2т/</w:t>
            </w:r>
          </w:p>
          <w:p w:rsidR="006F0D60" w:rsidRDefault="006F0D60" w:rsidP="00736A88">
            <w:r>
              <w:t>10-14м3</w:t>
            </w:r>
          </w:p>
        </w:tc>
        <w:tc>
          <w:tcPr>
            <w:tcW w:w="1181" w:type="dxa"/>
          </w:tcPr>
          <w:p w:rsidR="006F0D60" w:rsidRDefault="006F0D60" w:rsidP="00736A88">
            <w:r>
              <w:t>5-6т/24-30м3</w:t>
            </w:r>
          </w:p>
        </w:tc>
        <w:tc>
          <w:tcPr>
            <w:tcW w:w="1182" w:type="dxa"/>
          </w:tcPr>
          <w:p w:rsidR="006F0D60" w:rsidRDefault="006F0D60" w:rsidP="00736A88">
            <w:r>
              <w:t>7-10т/32-40м3</w:t>
            </w:r>
          </w:p>
        </w:tc>
        <w:tc>
          <w:tcPr>
            <w:tcW w:w="1182" w:type="dxa"/>
          </w:tcPr>
          <w:p w:rsidR="006F0D60" w:rsidRDefault="006F0D60" w:rsidP="00736A88">
            <w:r>
              <w:t>20т/82-93м3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- Тула</w:t>
            </w:r>
          </w:p>
        </w:tc>
        <w:tc>
          <w:tcPr>
            <w:tcW w:w="1179" w:type="dxa"/>
          </w:tcPr>
          <w:p w:rsidR="006F0D60" w:rsidRPr="00294F65" w:rsidRDefault="006F0D60" w:rsidP="00736A88">
            <w:r>
              <w:t>8283</w:t>
            </w:r>
          </w:p>
        </w:tc>
        <w:tc>
          <w:tcPr>
            <w:tcW w:w="1181" w:type="dxa"/>
          </w:tcPr>
          <w:p w:rsidR="006F0D60" w:rsidRPr="00294F65" w:rsidRDefault="006F0D60" w:rsidP="00294F65">
            <w:r>
              <w:rPr>
                <w:lang w:val="en-US"/>
              </w:rPr>
              <w:t>1</w:t>
            </w:r>
            <w:r>
              <w:t>4017</w:t>
            </w:r>
          </w:p>
        </w:tc>
        <w:tc>
          <w:tcPr>
            <w:tcW w:w="1182" w:type="dxa"/>
          </w:tcPr>
          <w:p w:rsidR="006F0D60" w:rsidRPr="00294F65" w:rsidRDefault="006F0D60" w:rsidP="00294F65">
            <w:r>
              <w:rPr>
                <w:lang w:val="en-US"/>
              </w:rPr>
              <w:t>15</w:t>
            </w:r>
            <w:r>
              <w:t>833</w:t>
            </w:r>
          </w:p>
        </w:tc>
        <w:tc>
          <w:tcPr>
            <w:tcW w:w="1182" w:type="dxa"/>
          </w:tcPr>
          <w:p w:rsidR="006F0D60" w:rsidRPr="00294F65" w:rsidRDefault="006F0D60" w:rsidP="00294F65">
            <w:r>
              <w:rPr>
                <w:lang w:val="en-US"/>
              </w:rPr>
              <w:t>2</w:t>
            </w:r>
            <w:r>
              <w:t>1617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Бологое, Тверская обл, н/п Выползово</w:t>
            </w:r>
          </w:p>
        </w:tc>
        <w:tc>
          <w:tcPr>
            <w:tcW w:w="1179" w:type="dxa"/>
          </w:tcPr>
          <w:p w:rsidR="006F0D60" w:rsidRPr="00294F65" w:rsidRDefault="006F0D60" w:rsidP="00294F65">
            <w:r>
              <w:rPr>
                <w:lang w:val="en-US"/>
              </w:rPr>
              <w:t>1</w:t>
            </w:r>
            <w:r>
              <w:t>2200</w:t>
            </w:r>
          </w:p>
        </w:tc>
        <w:tc>
          <w:tcPr>
            <w:tcW w:w="1181" w:type="dxa"/>
          </w:tcPr>
          <w:p w:rsidR="006F0D60" w:rsidRPr="00294F65" w:rsidRDefault="006F0D60" w:rsidP="00736A88">
            <w:r>
              <w:t>20467</w:t>
            </w:r>
          </w:p>
        </w:tc>
        <w:tc>
          <w:tcPr>
            <w:tcW w:w="1182" w:type="dxa"/>
          </w:tcPr>
          <w:p w:rsidR="006F0D60" w:rsidRPr="00294F65" w:rsidRDefault="006F0D60" w:rsidP="00736A88">
            <w:r>
              <w:t>20767</w:t>
            </w:r>
          </w:p>
        </w:tc>
        <w:tc>
          <w:tcPr>
            <w:tcW w:w="1182" w:type="dxa"/>
          </w:tcPr>
          <w:p w:rsidR="006F0D60" w:rsidRPr="00790768" w:rsidRDefault="006F0D60" w:rsidP="00790768">
            <w:r>
              <w:rPr>
                <w:lang w:val="en-US"/>
              </w:rPr>
              <w:t>25</w:t>
            </w:r>
            <w:r>
              <w:t>950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3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с. Ржаница, Брянская обл.</w:t>
            </w:r>
          </w:p>
        </w:tc>
        <w:tc>
          <w:tcPr>
            <w:tcW w:w="1179" w:type="dxa"/>
          </w:tcPr>
          <w:p w:rsidR="006F0D60" w:rsidRPr="00F70288" w:rsidRDefault="006F0D60" w:rsidP="00790768">
            <w:r w:rsidRPr="00F70288">
              <w:t>2</w:t>
            </w:r>
            <w:r>
              <w:t>4467</w:t>
            </w:r>
          </w:p>
        </w:tc>
        <w:tc>
          <w:tcPr>
            <w:tcW w:w="1181" w:type="dxa"/>
          </w:tcPr>
          <w:p w:rsidR="006F0D60" w:rsidRPr="00F70288" w:rsidRDefault="006F0D60" w:rsidP="00790768">
            <w:r w:rsidRPr="00F70288">
              <w:t>2</w:t>
            </w:r>
            <w:r>
              <w:t>6567</w:t>
            </w:r>
          </w:p>
        </w:tc>
        <w:tc>
          <w:tcPr>
            <w:tcW w:w="1182" w:type="dxa"/>
          </w:tcPr>
          <w:p w:rsidR="006F0D60" w:rsidRPr="00F70288" w:rsidRDefault="006F0D60" w:rsidP="00790768">
            <w:r w:rsidRPr="00F70288">
              <w:t>2</w:t>
            </w:r>
            <w:r>
              <w:t>6267</w:t>
            </w:r>
          </w:p>
        </w:tc>
        <w:tc>
          <w:tcPr>
            <w:tcW w:w="1182" w:type="dxa"/>
          </w:tcPr>
          <w:p w:rsidR="006F0D60" w:rsidRPr="00F70288" w:rsidRDefault="006F0D60" w:rsidP="00790768">
            <w:r w:rsidRPr="00F70288">
              <w:t>2</w:t>
            </w:r>
            <w:r>
              <w:t>8917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4</w:t>
            </w:r>
          </w:p>
        </w:tc>
        <w:tc>
          <w:tcPr>
            <w:tcW w:w="4608" w:type="dxa"/>
          </w:tcPr>
          <w:p w:rsidR="006F0D60" w:rsidRPr="0072546F" w:rsidRDefault="006F0D60" w:rsidP="00736A88">
            <w:r>
              <w:t>Москва – Славянка Вологодская обл.</w:t>
            </w:r>
          </w:p>
        </w:tc>
        <w:tc>
          <w:tcPr>
            <w:tcW w:w="1179" w:type="dxa"/>
          </w:tcPr>
          <w:p w:rsidR="006F0D60" w:rsidRDefault="006F0D60" w:rsidP="00736A88">
            <w:r>
              <w:t>20633</w:t>
            </w:r>
          </w:p>
        </w:tc>
        <w:tc>
          <w:tcPr>
            <w:tcW w:w="1181" w:type="dxa"/>
          </w:tcPr>
          <w:p w:rsidR="006F0D60" w:rsidRDefault="006F0D60" w:rsidP="0074673F">
            <w:r>
              <w:t>23633</w:t>
            </w:r>
          </w:p>
        </w:tc>
        <w:tc>
          <w:tcPr>
            <w:tcW w:w="1182" w:type="dxa"/>
          </w:tcPr>
          <w:p w:rsidR="006F0D60" w:rsidRDefault="006F0D60" w:rsidP="0074673F">
            <w:r>
              <w:t>23867</w:t>
            </w:r>
          </w:p>
        </w:tc>
        <w:tc>
          <w:tcPr>
            <w:tcW w:w="1182" w:type="dxa"/>
          </w:tcPr>
          <w:p w:rsidR="006F0D60" w:rsidRDefault="006F0D60" w:rsidP="0074673F">
            <w:r>
              <w:t>26150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5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Волгоград, Волгоградская обл.</w:t>
            </w:r>
          </w:p>
        </w:tc>
        <w:tc>
          <w:tcPr>
            <w:tcW w:w="1179" w:type="dxa"/>
          </w:tcPr>
          <w:p w:rsidR="006F0D60" w:rsidRDefault="006F0D60" w:rsidP="0074673F">
            <w:r>
              <w:t>25900</w:t>
            </w:r>
          </w:p>
        </w:tc>
        <w:tc>
          <w:tcPr>
            <w:tcW w:w="1181" w:type="dxa"/>
          </w:tcPr>
          <w:p w:rsidR="006F0D60" w:rsidRDefault="006F0D60" w:rsidP="0074673F">
            <w:r>
              <w:t>47483</w:t>
            </w:r>
          </w:p>
        </w:tc>
        <w:tc>
          <w:tcPr>
            <w:tcW w:w="1182" w:type="dxa"/>
          </w:tcPr>
          <w:p w:rsidR="006F0D60" w:rsidRDefault="006F0D60" w:rsidP="0074673F">
            <w:r>
              <w:t>52933</w:t>
            </w:r>
          </w:p>
        </w:tc>
        <w:tc>
          <w:tcPr>
            <w:tcW w:w="1182" w:type="dxa"/>
          </w:tcPr>
          <w:p w:rsidR="006F0D60" w:rsidRDefault="006F0D60" w:rsidP="00736A88">
            <w:r>
              <w:t>63533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6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Грайворон, Белгородская обл.</w:t>
            </w:r>
          </w:p>
        </w:tc>
        <w:tc>
          <w:tcPr>
            <w:tcW w:w="1179" w:type="dxa"/>
          </w:tcPr>
          <w:p w:rsidR="006F0D60" w:rsidRDefault="006F0D60" w:rsidP="00736A88">
            <w:r>
              <w:t>22250</w:t>
            </w:r>
          </w:p>
        </w:tc>
        <w:tc>
          <w:tcPr>
            <w:tcW w:w="1181" w:type="dxa"/>
          </w:tcPr>
          <w:p w:rsidR="006F0D60" w:rsidRDefault="006F0D60" w:rsidP="0074673F">
            <w:r>
              <w:t>25900</w:t>
            </w:r>
          </w:p>
        </w:tc>
        <w:tc>
          <w:tcPr>
            <w:tcW w:w="1182" w:type="dxa"/>
          </w:tcPr>
          <w:p w:rsidR="006F0D60" w:rsidRDefault="006F0D60" w:rsidP="0074673F">
            <w:r>
              <w:t>27767</w:t>
            </w:r>
          </w:p>
        </w:tc>
        <w:tc>
          <w:tcPr>
            <w:tcW w:w="1182" w:type="dxa"/>
          </w:tcPr>
          <w:p w:rsidR="006F0D60" w:rsidRDefault="006F0D60" w:rsidP="0074673F">
            <w:r>
              <w:t>29750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7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Курчатов, Курская обл.</w:t>
            </w:r>
          </w:p>
        </w:tc>
        <w:tc>
          <w:tcPr>
            <w:tcW w:w="1179" w:type="dxa"/>
          </w:tcPr>
          <w:p w:rsidR="006F0D60" w:rsidRDefault="006F0D60" w:rsidP="0074673F">
            <w:r>
              <w:t>22250</w:t>
            </w:r>
          </w:p>
        </w:tc>
        <w:tc>
          <w:tcPr>
            <w:tcW w:w="1181" w:type="dxa"/>
          </w:tcPr>
          <w:p w:rsidR="006F0D60" w:rsidRDefault="006F0D60" w:rsidP="0074673F">
            <w:r>
              <w:t>24467</w:t>
            </w:r>
          </w:p>
        </w:tc>
        <w:tc>
          <w:tcPr>
            <w:tcW w:w="1182" w:type="dxa"/>
          </w:tcPr>
          <w:p w:rsidR="006F0D60" w:rsidRDefault="006F0D60" w:rsidP="0074673F">
            <w:r>
              <w:t>25567</w:t>
            </w:r>
          </w:p>
        </w:tc>
        <w:tc>
          <w:tcPr>
            <w:tcW w:w="1182" w:type="dxa"/>
          </w:tcPr>
          <w:p w:rsidR="006F0D60" w:rsidRDefault="006F0D60" w:rsidP="0074673F">
            <w:r>
              <w:t>27750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8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Новоронеж, Воронежская обл.</w:t>
            </w:r>
          </w:p>
        </w:tc>
        <w:tc>
          <w:tcPr>
            <w:tcW w:w="1179" w:type="dxa"/>
          </w:tcPr>
          <w:p w:rsidR="006F0D60" w:rsidRDefault="006F0D60" w:rsidP="0074673F">
            <w:r>
              <w:t>15667</w:t>
            </w:r>
          </w:p>
        </w:tc>
        <w:tc>
          <w:tcPr>
            <w:tcW w:w="1181" w:type="dxa"/>
          </w:tcPr>
          <w:p w:rsidR="006F0D60" w:rsidRDefault="006F0D60" w:rsidP="0074673F">
            <w:r>
              <w:t>23633</w:t>
            </w:r>
          </w:p>
        </w:tc>
        <w:tc>
          <w:tcPr>
            <w:tcW w:w="1182" w:type="dxa"/>
          </w:tcPr>
          <w:p w:rsidR="006F0D60" w:rsidRDefault="006F0D60" w:rsidP="0074673F">
            <w:r>
              <w:t>24667</w:t>
            </w:r>
          </w:p>
        </w:tc>
        <w:tc>
          <w:tcPr>
            <w:tcW w:w="1182" w:type="dxa"/>
          </w:tcPr>
          <w:p w:rsidR="006F0D60" w:rsidRDefault="006F0D60" w:rsidP="0074673F">
            <w:r>
              <w:t>26450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9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Борисоглебск, Воронежская обл.</w:t>
            </w:r>
          </w:p>
        </w:tc>
        <w:tc>
          <w:tcPr>
            <w:tcW w:w="1179" w:type="dxa"/>
          </w:tcPr>
          <w:p w:rsidR="006F0D60" w:rsidRDefault="006F0D60" w:rsidP="0074673F">
            <w:r>
              <w:t>23633</w:t>
            </w:r>
          </w:p>
        </w:tc>
        <w:tc>
          <w:tcPr>
            <w:tcW w:w="1181" w:type="dxa"/>
          </w:tcPr>
          <w:p w:rsidR="006F0D60" w:rsidRDefault="006F0D60" w:rsidP="0074673F">
            <w:r>
              <w:t>26600</w:t>
            </w:r>
          </w:p>
        </w:tc>
        <w:tc>
          <w:tcPr>
            <w:tcW w:w="1182" w:type="dxa"/>
          </w:tcPr>
          <w:p w:rsidR="006F0D60" w:rsidRDefault="006F0D60" w:rsidP="00736A88">
            <w:r>
              <w:t>31083</w:t>
            </w:r>
          </w:p>
        </w:tc>
        <w:tc>
          <w:tcPr>
            <w:tcW w:w="1182" w:type="dxa"/>
          </w:tcPr>
          <w:p w:rsidR="006F0D60" w:rsidRDefault="006F0D60" w:rsidP="00736A88">
            <w:r>
              <w:t>33733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10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Удомля, Тверская обл.</w:t>
            </w:r>
          </w:p>
        </w:tc>
        <w:tc>
          <w:tcPr>
            <w:tcW w:w="1179" w:type="dxa"/>
          </w:tcPr>
          <w:p w:rsidR="006F0D60" w:rsidRDefault="006F0D60" w:rsidP="0074673F">
            <w:r>
              <w:t>15667</w:t>
            </w:r>
          </w:p>
        </w:tc>
        <w:tc>
          <w:tcPr>
            <w:tcW w:w="1181" w:type="dxa"/>
          </w:tcPr>
          <w:p w:rsidR="006F0D60" w:rsidRDefault="006F0D60" w:rsidP="0074673F">
            <w:r>
              <w:t>18967</w:t>
            </w:r>
          </w:p>
        </w:tc>
        <w:tc>
          <w:tcPr>
            <w:tcW w:w="1182" w:type="dxa"/>
          </w:tcPr>
          <w:p w:rsidR="006F0D60" w:rsidRDefault="006F0D60" w:rsidP="0074673F">
            <w:r>
              <w:t>22900</w:t>
            </w:r>
          </w:p>
        </w:tc>
        <w:tc>
          <w:tcPr>
            <w:tcW w:w="1182" w:type="dxa"/>
          </w:tcPr>
          <w:p w:rsidR="006F0D60" w:rsidRDefault="006F0D60" w:rsidP="0074673F">
            <w:r>
              <w:t>25100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11</w:t>
            </w:r>
          </w:p>
        </w:tc>
        <w:tc>
          <w:tcPr>
            <w:tcW w:w="4608" w:type="dxa"/>
          </w:tcPr>
          <w:p w:rsidR="006F0D60" w:rsidRPr="00F70288" w:rsidRDefault="006F0D60" w:rsidP="00736A88">
            <w:r w:rsidRPr="00F70288">
              <w:t>Тула- Москва</w:t>
            </w:r>
          </w:p>
        </w:tc>
        <w:tc>
          <w:tcPr>
            <w:tcW w:w="1179" w:type="dxa"/>
          </w:tcPr>
          <w:p w:rsidR="006F0D60" w:rsidRDefault="006F0D60" w:rsidP="00736A88">
            <w:r>
              <w:t>8283</w:t>
            </w:r>
          </w:p>
        </w:tc>
        <w:tc>
          <w:tcPr>
            <w:tcW w:w="1181" w:type="dxa"/>
          </w:tcPr>
          <w:p w:rsidR="006F0D60" w:rsidRDefault="006F0D60" w:rsidP="005D1D01">
            <w:r>
              <w:t>13983</w:t>
            </w:r>
          </w:p>
        </w:tc>
        <w:tc>
          <w:tcPr>
            <w:tcW w:w="1182" w:type="dxa"/>
          </w:tcPr>
          <w:p w:rsidR="006F0D60" w:rsidRDefault="006F0D60" w:rsidP="0074673F">
            <w:r>
              <w:t>16000</w:t>
            </w:r>
          </w:p>
        </w:tc>
        <w:tc>
          <w:tcPr>
            <w:tcW w:w="1182" w:type="dxa"/>
          </w:tcPr>
          <w:p w:rsidR="006F0D60" w:rsidRDefault="006F0D60" w:rsidP="005D1D01">
            <w:r>
              <w:t>21500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12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Десногорск, Смоленская обл.</w:t>
            </w:r>
          </w:p>
        </w:tc>
        <w:tc>
          <w:tcPr>
            <w:tcW w:w="1179" w:type="dxa"/>
          </w:tcPr>
          <w:p w:rsidR="006F0D60" w:rsidRDefault="006F0D60" w:rsidP="005D1D01">
            <w:r>
              <w:t>16750</w:t>
            </w:r>
          </w:p>
        </w:tc>
        <w:tc>
          <w:tcPr>
            <w:tcW w:w="1181" w:type="dxa"/>
          </w:tcPr>
          <w:p w:rsidR="006F0D60" w:rsidRDefault="006F0D60" w:rsidP="005D1D01">
            <w:r>
              <w:t>18933</w:t>
            </w:r>
          </w:p>
        </w:tc>
        <w:tc>
          <w:tcPr>
            <w:tcW w:w="1182" w:type="dxa"/>
          </w:tcPr>
          <w:p w:rsidR="006F0D60" w:rsidRDefault="006F0D60" w:rsidP="005D1D01">
            <w:r>
              <w:t>21700</w:t>
            </w:r>
          </w:p>
        </w:tc>
        <w:tc>
          <w:tcPr>
            <w:tcW w:w="1182" w:type="dxa"/>
          </w:tcPr>
          <w:p w:rsidR="006F0D60" w:rsidRDefault="006F0D60" w:rsidP="005D1D01">
            <w:r>
              <w:t>23167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13</w:t>
            </w:r>
          </w:p>
        </w:tc>
        <w:tc>
          <w:tcPr>
            <w:tcW w:w="4608" w:type="dxa"/>
          </w:tcPr>
          <w:p w:rsidR="006F0D60" w:rsidRDefault="006F0D60" w:rsidP="00736A88">
            <w:r>
              <w:t>Мурманск – Москва</w:t>
            </w:r>
          </w:p>
        </w:tc>
        <w:tc>
          <w:tcPr>
            <w:tcW w:w="1179" w:type="dxa"/>
          </w:tcPr>
          <w:p w:rsidR="006F0D60" w:rsidRDefault="006F0D60" w:rsidP="00736A88">
            <w:r>
              <w:t>43267</w:t>
            </w:r>
          </w:p>
        </w:tc>
        <w:tc>
          <w:tcPr>
            <w:tcW w:w="1181" w:type="dxa"/>
          </w:tcPr>
          <w:p w:rsidR="006F0D60" w:rsidRDefault="006F0D60" w:rsidP="005D1D01">
            <w:r>
              <w:t>59900</w:t>
            </w:r>
          </w:p>
        </w:tc>
        <w:tc>
          <w:tcPr>
            <w:tcW w:w="1182" w:type="dxa"/>
          </w:tcPr>
          <w:p w:rsidR="006F0D60" w:rsidRDefault="006F0D60" w:rsidP="005D1D01">
            <w:r>
              <w:t>66083</w:t>
            </w:r>
          </w:p>
        </w:tc>
        <w:tc>
          <w:tcPr>
            <w:tcW w:w="1182" w:type="dxa"/>
          </w:tcPr>
          <w:p w:rsidR="006F0D60" w:rsidRDefault="006F0D60" w:rsidP="00736A88">
            <w:r>
              <w:t>82235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14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Козельск, Калужская обл.</w:t>
            </w:r>
          </w:p>
        </w:tc>
        <w:tc>
          <w:tcPr>
            <w:tcW w:w="1179" w:type="dxa"/>
          </w:tcPr>
          <w:p w:rsidR="006F0D60" w:rsidRDefault="006F0D60" w:rsidP="005D1D01">
            <w:r>
              <w:t>13367</w:t>
            </w:r>
          </w:p>
        </w:tc>
        <w:tc>
          <w:tcPr>
            <w:tcW w:w="1181" w:type="dxa"/>
          </w:tcPr>
          <w:p w:rsidR="006F0D60" w:rsidRDefault="006F0D60" w:rsidP="005D1D01">
            <w:r>
              <w:t>16783</w:t>
            </w:r>
          </w:p>
        </w:tc>
        <w:tc>
          <w:tcPr>
            <w:tcW w:w="1182" w:type="dxa"/>
          </w:tcPr>
          <w:p w:rsidR="006F0D60" w:rsidRDefault="006F0D60" w:rsidP="005D1D01">
            <w:r>
              <w:t>17667</w:t>
            </w:r>
          </w:p>
        </w:tc>
        <w:tc>
          <w:tcPr>
            <w:tcW w:w="1182" w:type="dxa"/>
          </w:tcPr>
          <w:p w:rsidR="006F0D60" w:rsidRDefault="006F0D60" w:rsidP="005D1D01">
            <w:r>
              <w:t>27350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15</w:t>
            </w:r>
          </w:p>
        </w:tc>
        <w:tc>
          <w:tcPr>
            <w:tcW w:w="4608" w:type="dxa"/>
          </w:tcPr>
          <w:p w:rsidR="006F0D60" w:rsidRDefault="006F0D60" w:rsidP="00736A88">
            <w:r>
              <w:t>Тула – Козельск, Калужская обл.</w:t>
            </w:r>
          </w:p>
        </w:tc>
        <w:tc>
          <w:tcPr>
            <w:tcW w:w="1179" w:type="dxa"/>
          </w:tcPr>
          <w:p w:rsidR="006F0D60" w:rsidRDefault="006F0D60" w:rsidP="00896643">
            <w:r>
              <w:t>10800</w:t>
            </w:r>
          </w:p>
        </w:tc>
        <w:tc>
          <w:tcPr>
            <w:tcW w:w="1181" w:type="dxa"/>
          </w:tcPr>
          <w:p w:rsidR="006F0D60" w:rsidRDefault="006F0D60" w:rsidP="00896643">
            <w:r>
              <w:t>14483</w:t>
            </w:r>
          </w:p>
        </w:tc>
        <w:tc>
          <w:tcPr>
            <w:tcW w:w="1182" w:type="dxa"/>
          </w:tcPr>
          <w:p w:rsidR="006F0D60" w:rsidRDefault="006F0D60" w:rsidP="00896643">
            <w:r>
              <w:t>23267</w:t>
            </w:r>
          </w:p>
        </w:tc>
        <w:tc>
          <w:tcPr>
            <w:tcW w:w="1182" w:type="dxa"/>
          </w:tcPr>
          <w:p w:rsidR="006F0D60" w:rsidRDefault="006F0D60" w:rsidP="00736A88">
            <w:r>
              <w:t>32767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16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Тейтово, Ивановская обл.</w:t>
            </w:r>
          </w:p>
        </w:tc>
        <w:tc>
          <w:tcPr>
            <w:tcW w:w="1179" w:type="dxa"/>
          </w:tcPr>
          <w:p w:rsidR="006F0D60" w:rsidRDefault="006F0D60" w:rsidP="00896643">
            <w:r>
              <w:t>13300</w:t>
            </w:r>
          </w:p>
        </w:tc>
        <w:tc>
          <w:tcPr>
            <w:tcW w:w="1181" w:type="dxa"/>
          </w:tcPr>
          <w:p w:rsidR="006F0D60" w:rsidRDefault="006F0D60" w:rsidP="00896643">
            <w:r>
              <w:t>17833</w:t>
            </w:r>
          </w:p>
        </w:tc>
        <w:tc>
          <w:tcPr>
            <w:tcW w:w="1182" w:type="dxa"/>
          </w:tcPr>
          <w:p w:rsidR="006F0D60" w:rsidRDefault="006F0D60" w:rsidP="00896643">
            <w:r>
              <w:t>20783</w:t>
            </w:r>
          </w:p>
        </w:tc>
        <w:tc>
          <w:tcPr>
            <w:tcW w:w="1182" w:type="dxa"/>
          </w:tcPr>
          <w:p w:rsidR="006F0D60" w:rsidRDefault="006F0D60" w:rsidP="00896643">
            <w:r>
              <w:t>26317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17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Североморск, Кировск, Мурманская обл.</w:t>
            </w:r>
          </w:p>
        </w:tc>
        <w:tc>
          <w:tcPr>
            <w:tcW w:w="1179" w:type="dxa"/>
          </w:tcPr>
          <w:p w:rsidR="006F0D60" w:rsidRDefault="006F0D60" w:rsidP="00896643">
            <w:r>
              <w:t>64617</w:t>
            </w:r>
          </w:p>
        </w:tc>
        <w:tc>
          <w:tcPr>
            <w:tcW w:w="1181" w:type="dxa"/>
          </w:tcPr>
          <w:p w:rsidR="006F0D60" w:rsidRDefault="006F0D60" w:rsidP="00896643">
            <w:r>
              <w:t>75967</w:t>
            </w:r>
          </w:p>
        </w:tc>
        <w:tc>
          <w:tcPr>
            <w:tcW w:w="1182" w:type="dxa"/>
          </w:tcPr>
          <w:p w:rsidR="006F0D60" w:rsidRDefault="006F0D60" w:rsidP="00736A88">
            <w:r>
              <w:t>82050</w:t>
            </w:r>
          </w:p>
        </w:tc>
        <w:tc>
          <w:tcPr>
            <w:tcW w:w="1182" w:type="dxa"/>
          </w:tcPr>
          <w:p w:rsidR="006F0D60" w:rsidRDefault="006F0D60" w:rsidP="00736A88">
            <w:r>
              <w:t>96150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18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Заречный Свердловская обл.</w:t>
            </w:r>
          </w:p>
        </w:tc>
        <w:tc>
          <w:tcPr>
            <w:tcW w:w="1179" w:type="dxa"/>
          </w:tcPr>
          <w:p w:rsidR="006F0D60" w:rsidRDefault="006F0D60" w:rsidP="00896643">
            <w:r>
              <w:t>53383</w:t>
            </w:r>
          </w:p>
        </w:tc>
        <w:tc>
          <w:tcPr>
            <w:tcW w:w="1181" w:type="dxa"/>
          </w:tcPr>
          <w:p w:rsidR="006F0D60" w:rsidRDefault="006F0D60" w:rsidP="00736A88">
            <w:r>
              <w:t>73733</w:t>
            </w:r>
          </w:p>
        </w:tc>
        <w:tc>
          <w:tcPr>
            <w:tcW w:w="1182" w:type="dxa"/>
          </w:tcPr>
          <w:p w:rsidR="006F0D60" w:rsidRDefault="006F0D60" w:rsidP="00896643">
            <w:r>
              <w:t>78400</w:t>
            </w:r>
          </w:p>
        </w:tc>
        <w:tc>
          <w:tcPr>
            <w:tcW w:w="1182" w:type="dxa"/>
          </w:tcPr>
          <w:p w:rsidR="006F0D60" w:rsidRDefault="006F0D60" w:rsidP="00736A88">
            <w:r>
              <w:t>95000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19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Нижний Тагил, Свердловская обл.</w:t>
            </w:r>
          </w:p>
        </w:tc>
        <w:tc>
          <w:tcPr>
            <w:tcW w:w="1179" w:type="dxa"/>
          </w:tcPr>
          <w:p w:rsidR="006F0D60" w:rsidRDefault="006F0D60" w:rsidP="00896643">
            <w:r>
              <w:t>55867</w:t>
            </w:r>
          </w:p>
        </w:tc>
        <w:tc>
          <w:tcPr>
            <w:tcW w:w="1181" w:type="dxa"/>
          </w:tcPr>
          <w:p w:rsidR="006F0D60" w:rsidRDefault="006F0D60" w:rsidP="00736A88">
            <w:r>
              <w:t>73733</w:t>
            </w:r>
          </w:p>
        </w:tc>
        <w:tc>
          <w:tcPr>
            <w:tcW w:w="1182" w:type="dxa"/>
          </w:tcPr>
          <w:p w:rsidR="006F0D60" w:rsidRDefault="006F0D60" w:rsidP="00896643">
            <w:r>
              <w:t>81783</w:t>
            </w:r>
          </w:p>
        </w:tc>
        <w:tc>
          <w:tcPr>
            <w:tcW w:w="1182" w:type="dxa"/>
          </w:tcPr>
          <w:p w:rsidR="006F0D60" w:rsidRDefault="006F0D60" w:rsidP="00736A88">
            <w:r>
              <w:t>100833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20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Озерск, Челябинская обл.</w:t>
            </w:r>
          </w:p>
        </w:tc>
        <w:tc>
          <w:tcPr>
            <w:tcW w:w="1179" w:type="dxa"/>
          </w:tcPr>
          <w:p w:rsidR="006F0D60" w:rsidRDefault="006F0D60" w:rsidP="00896643">
            <w:r>
              <w:t>57767</w:t>
            </w:r>
          </w:p>
        </w:tc>
        <w:tc>
          <w:tcPr>
            <w:tcW w:w="1181" w:type="dxa"/>
          </w:tcPr>
          <w:p w:rsidR="006F0D60" w:rsidRDefault="006F0D60" w:rsidP="00896643">
            <w:r>
              <w:t>75867</w:t>
            </w:r>
          </w:p>
        </w:tc>
        <w:tc>
          <w:tcPr>
            <w:tcW w:w="1182" w:type="dxa"/>
          </w:tcPr>
          <w:p w:rsidR="006F0D60" w:rsidRDefault="006F0D60" w:rsidP="00736A88">
            <w:r>
              <w:t>80700</w:t>
            </w:r>
          </w:p>
        </w:tc>
        <w:tc>
          <w:tcPr>
            <w:tcW w:w="1182" w:type="dxa"/>
          </w:tcPr>
          <w:p w:rsidR="006F0D60" w:rsidRDefault="006F0D60" w:rsidP="00896643">
            <w:r>
              <w:t>99867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21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Новосибирск, н/п Пашино</w:t>
            </w:r>
          </w:p>
        </w:tc>
        <w:tc>
          <w:tcPr>
            <w:tcW w:w="1179" w:type="dxa"/>
          </w:tcPr>
          <w:p w:rsidR="006F0D60" w:rsidRDefault="006F0D60" w:rsidP="00736A88">
            <w:r>
              <w:t>81366</w:t>
            </w:r>
          </w:p>
        </w:tc>
        <w:tc>
          <w:tcPr>
            <w:tcW w:w="1181" w:type="dxa"/>
          </w:tcPr>
          <w:p w:rsidR="006F0D60" w:rsidRDefault="006F0D60" w:rsidP="00896643">
            <w:r>
              <w:t>111167</w:t>
            </w:r>
          </w:p>
        </w:tc>
        <w:tc>
          <w:tcPr>
            <w:tcW w:w="1182" w:type="dxa"/>
          </w:tcPr>
          <w:p w:rsidR="006F0D60" w:rsidRDefault="006F0D60" w:rsidP="00820CDE">
            <w:r>
              <w:t>145067</w:t>
            </w:r>
          </w:p>
        </w:tc>
        <w:tc>
          <w:tcPr>
            <w:tcW w:w="1182" w:type="dxa"/>
          </w:tcPr>
          <w:p w:rsidR="006F0D60" w:rsidRDefault="006F0D60" w:rsidP="00820CDE">
            <w:r>
              <w:t>163267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22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Барнаул, Алтайский край</w:t>
            </w:r>
          </w:p>
        </w:tc>
        <w:tc>
          <w:tcPr>
            <w:tcW w:w="1179" w:type="dxa"/>
          </w:tcPr>
          <w:p w:rsidR="006F0D60" w:rsidRDefault="006F0D60" w:rsidP="00820CDE">
            <w:r>
              <w:t>85283</w:t>
            </w:r>
          </w:p>
        </w:tc>
        <w:tc>
          <w:tcPr>
            <w:tcW w:w="1181" w:type="dxa"/>
          </w:tcPr>
          <w:p w:rsidR="006F0D60" w:rsidRDefault="006F0D60" w:rsidP="00820CDE">
            <w:r>
              <w:t>127800</w:t>
            </w:r>
          </w:p>
        </w:tc>
        <w:tc>
          <w:tcPr>
            <w:tcW w:w="1182" w:type="dxa"/>
          </w:tcPr>
          <w:p w:rsidR="006F0D60" w:rsidRDefault="006F0D60" w:rsidP="00820CDE">
            <w:r>
              <w:t>156033</w:t>
            </w:r>
          </w:p>
        </w:tc>
        <w:tc>
          <w:tcPr>
            <w:tcW w:w="1182" w:type="dxa"/>
          </w:tcPr>
          <w:p w:rsidR="006F0D60" w:rsidRDefault="006F0D60" w:rsidP="00820CDE">
            <w:r>
              <w:t>165800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23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Железногорск, Красноярский край</w:t>
            </w:r>
          </w:p>
        </w:tc>
        <w:tc>
          <w:tcPr>
            <w:tcW w:w="1179" w:type="dxa"/>
          </w:tcPr>
          <w:p w:rsidR="006F0D60" w:rsidRDefault="006F0D60" w:rsidP="00820CDE">
            <w:r>
              <w:t>98917</w:t>
            </w:r>
          </w:p>
        </w:tc>
        <w:tc>
          <w:tcPr>
            <w:tcW w:w="1181" w:type="dxa"/>
          </w:tcPr>
          <w:p w:rsidR="006F0D60" w:rsidRDefault="006F0D60" w:rsidP="00820CDE">
            <w:r>
              <w:t>142867</w:t>
            </w:r>
          </w:p>
        </w:tc>
        <w:tc>
          <w:tcPr>
            <w:tcW w:w="1182" w:type="dxa"/>
          </w:tcPr>
          <w:p w:rsidR="006F0D60" w:rsidRDefault="006F0D60" w:rsidP="00820CDE">
            <w:r>
              <w:t>161850</w:t>
            </w:r>
          </w:p>
        </w:tc>
        <w:tc>
          <w:tcPr>
            <w:tcW w:w="1182" w:type="dxa"/>
          </w:tcPr>
          <w:p w:rsidR="006F0D60" w:rsidRDefault="006F0D60" w:rsidP="00820CDE">
            <w:r>
              <w:t>194950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24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н/п Залари, Ангарск, Иркутская обл.</w:t>
            </w:r>
          </w:p>
        </w:tc>
        <w:tc>
          <w:tcPr>
            <w:tcW w:w="1179" w:type="dxa"/>
          </w:tcPr>
          <w:p w:rsidR="006F0D60" w:rsidRDefault="006F0D60" w:rsidP="00820CDE">
            <w:r>
              <w:t>119300</w:t>
            </w:r>
          </w:p>
        </w:tc>
        <w:tc>
          <w:tcPr>
            <w:tcW w:w="1181" w:type="dxa"/>
          </w:tcPr>
          <w:p w:rsidR="006F0D60" w:rsidRDefault="006F0D60" w:rsidP="00820CDE">
            <w:r>
              <w:t>155600</w:t>
            </w:r>
          </w:p>
        </w:tc>
        <w:tc>
          <w:tcPr>
            <w:tcW w:w="1182" w:type="dxa"/>
          </w:tcPr>
          <w:p w:rsidR="006F0D60" w:rsidRDefault="006F0D60" w:rsidP="00820CDE">
            <w:r>
              <w:t>199867</w:t>
            </w:r>
          </w:p>
        </w:tc>
        <w:tc>
          <w:tcPr>
            <w:tcW w:w="1182" w:type="dxa"/>
          </w:tcPr>
          <w:p w:rsidR="006F0D60" w:rsidRDefault="006F0D60" w:rsidP="00820CDE">
            <w:r>
              <w:t>233917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25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Владивосток, Сокино, Приморский край</w:t>
            </w:r>
          </w:p>
        </w:tc>
        <w:tc>
          <w:tcPr>
            <w:tcW w:w="1179" w:type="dxa"/>
          </w:tcPr>
          <w:p w:rsidR="006F0D60" w:rsidRDefault="006F0D60" w:rsidP="00736A88">
            <w:r>
              <w:t>429950</w:t>
            </w:r>
          </w:p>
        </w:tc>
        <w:tc>
          <w:tcPr>
            <w:tcW w:w="1181" w:type="dxa"/>
          </w:tcPr>
          <w:p w:rsidR="006F0D60" w:rsidRDefault="006F0D60" w:rsidP="00736A88">
            <w:r>
              <w:t>547600</w:t>
            </w:r>
          </w:p>
        </w:tc>
        <w:tc>
          <w:tcPr>
            <w:tcW w:w="1182" w:type="dxa"/>
          </w:tcPr>
          <w:p w:rsidR="006F0D60" w:rsidRDefault="006F0D60" w:rsidP="00736A88">
            <w:r>
              <w:t>636000</w:t>
            </w:r>
          </w:p>
        </w:tc>
        <w:tc>
          <w:tcPr>
            <w:tcW w:w="1182" w:type="dxa"/>
          </w:tcPr>
          <w:p w:rsidR="006F0D60" w:rsidRDefault="006F0D60" w:rsidP="00736A88">
            <w:r>
              <w:t>674833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26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Саратовская обл., н/п Березовка</w:t>
            </w:r>
          </w:p>
        </w:tc>
        <w:tc>
          <w:tcPr>
            <w:tcW w:w="1179" w:type="dxa"/>
          </w:tcPr>
          <w:p w:rsidR="006F0D60" w:rsidRDefault="006F0D60" w:rsidP="00820CDE">
            <w:r>
              <w:t>29167</w:t>
            </w:r>
          </w:p>
        </w:tc>
        <w:tc>
          <w:tcPr>
            <w:tcW w:w="1181" w:type="dxa"/>
          </w:tcPr>
          <w:p w:rsidR="006F0D60" w:rsidRDefault="006F0D60" w:rsidP="00820CDE">
            <w:r>
              <w:t>46833</w:t>
            </w:r>
          </w:p>
        </w:tc>
        <w:tc>
          <w:tcPr>
            <w:tcW w:w="1182" w:type="dxa"/>
          </w:tcPr>
          <w:p w:rsidR="006F0D60" w:rsidRDefault="006F0D60" w:rsidP="00736A88">
            <w:r>
              <w:t>50583</w:t>
            </w:r>
          </w:p>
        </w:tc>
        <w:tc>
          <w:tcPr>
            <w:tcW w:w="1182" w:type="dxa"/>
          </w:tcPr>
          <w:p w:rsidR="006F0D60" w:rsidRDefault="006F0D60" w:rsidP="00820CDE">
            <w:r>
              <w:t>54133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27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Сосновый Бор, Ленинградская обл</w:t>
            </w:r>
          </w:p>
        </w:tc>
        <w:tc>
          <w:tcPr>
            <w:tcW w:w="1179" w:type="dxa"/>
          </w:tcPr>
          <w:p w:rsidR="006F0D60" w:rsidRDefault="006F0D60" w:rsidP="00A32D1C">
            <w:r>
              <w:t>22783</w:t>
            </w:r>
          </w:p>
        </w:tc>
        <w:tc>
          <w:tcPr>
            <w:tcW w:w="1181" w:type="dxa"/>
          </w:tcPr>
          <w:p w:rsidR="006F0D60" w:rsidRDefault="006F0D60" w:rsidP="00A32D1C">
            <w:r>
              <w:t>25533</w:t>
            </w:r>
          </w:p>
        </w:tc>
        <w:tc>
          <w:tcPr>
            <w:tcW w:w="1182" w:type="dxa"/>
          </w:tcPr>
          <w:p w:rsidR="006F0D60" w:rsidRDefault="006F0D60" w:rsidP="00736A88">
            <w:r>
              <w:t>30183</w:t>
            </w:r>
          </w:p>
        </w:tc>
        <w:tc>
          <w:tcPr>
            <w:tcW w:w="1182" w:type="dxa"/>
          </w:tcPr>
          <w:p w:rsidR="006F0D60" w:rsidRDefault="006F0D60" w:rsidP="00A32D1C">
            <w:r>
              <w:t>33367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28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Ясный, Оренбурская обл.</w:t>
            </w:r>
          </w:p>
        </w:tc>
        <w:tc>
          <w:tcPr>
            <w:tcW w:w="1179" w:type="dxa"/>
          </w:tcPr>
          <w:p w:rsidR="006F0D60" w:rsidRDefault="006F0D60" w:rsidP="00736A88">
            <w:r>
              <w:t>44900</w:t>
            </w:r>
          </w:p>
        </w:tc>
        <w:tc>
          <w:tcPr>
            <w:tcW w:w="1181" w:type="dxa"/>
          </w:tcPr>
          <w:p w:rsidR="006F0D60" w:rsidRDefault="006F0D60" w:rsidP="00736A88">
            <w:r>
              <w:t>62150</w:t>
            </w:r>
          </w:p>
        </w:tc>
        <w:tc>
          <w:tcPr>
            <w:tcW w:w="1182" w:type="dxa"/>
          </w:tcPr>
          <w:p w:rsidR="006F0D60" w:rsidRDefault="006F0D60" w:rsidP="00A32D1C">
            <w:r>
              <w:t>69767</w:t>
            </w:r>
          </w:p>
        </w:tc>
        <w:tc>
          <w:tcPr>
            <w:tcW w:w="1182" w:type="dxa"/>
          </w:tcPr>
          <w:p w:rsidR="006F0D60" w:rsidRDefault="006F0D60" w:rsidP="00736A88">
            <w:r>
              <w:t>91533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29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Йошкар – Ола, п. Солнечный, Марий Эл</w:t>
            </w:r>
          </w:p>
        </w:tc>
        <w:tc>
          <w:tcPr>
            <w:tcW w:w="1179" w:type="dxa"/>
          </w:tcPr>
          <w:p w:rsidR="006F0D60" w:rsidRDefault="006F0D60" w:rsidP="00A32D1C">
            <w:r>
              <w:t>22400</w:t>
            </w:r>
          </w:p>
        </w:tc>
        <w:tc>
          <w:tcPr>
            <w:tcW w:w="1181" w:type="dxa"/>
          </w:tcPr>
          <w:p w:rsidR="006F0D60" w:rsidRDefault="006F0D60" w:rsidP="00A32D1C">
            <w:r>
              <w:t>45917</w:t>
            </w:r>
          </w:p>
        </w:tc>
        <w:tc>
          <w:tcPr>
            <w:tcW w:w="1182" w:type="dxa"/>
          </w:tcPr>
          <w:p w:rsidR="006F0D60" w:rsidRDefault="006F0D60" w:rsidP="00A32D1C">
            <w:r>
              <w:t>56567</w:t>
            </w:r>
          </w:p>
        </w:tc>
        <w:tc>
          <w:tcPr>
            <w:tcW w:w="1182" w:type="dxa"/>
          </w:tcPr>
          <w:p w:rsidR="006F0D60" w:rsidRDefault="006F0D60" w:rsidP="00736A88">
            <w:r>
              <w:t>63617</w:t>
            </w:r>
          </w:p>
        </w:tc>
      </w:tr>
      <w:tr w:rsidR="006F0D60">
        <w:tc>
          <w:tcPr>
            <w:tcW w:w="540" w:type="dxa"/>
          </w:tcPr>
          <w:p w:rsidR="006F0D60" w:rsidRDefault="006F0D60" w:rsidP="00736A88">
            <w:r>
              <w:t>30</w:t>
            </w:r>
          </w:p>
        </w:tc>
        <w:tc>
          <w:tcPr>
            <w:tcW w:w="4608" w:type="dxa"/>
          </w:tcPr>
          <w:p w:rsidR="006F0D60" w:rsidRDefault="006F0D60" w:rsidP="00736A88">
            <w:r>
              <w:t>Москва – Волгодонск, Ростовская обл.</w:t>
            </w:r>
          </w:p>
        </w:tc>
        <w:tc>
          <w:tcPr>
            <w:tcW w:w="1179" w:type="dxa"/>
          </w:tcPr>
          <w:p w:rsidR="006F0D60" w:rsidRDefault="006F0D60" w:rsidP="00A32D1C">
            <w:r>
              <w:t>25867</w:t>
            </w:r>
          </w:p>
        </w:tc>
        <w:tc>
          <w:tcPr>
            <w:tcW w:w="1181" w:type="dxa"/>
          </w:tcPr>
          <w:p w:rsidR="006F0D60" w:rsidRDefault="006F0D60" w:rsidP="00736A88">
            <w:r>
              <w:t>50483</w:t>
            </w:r>
          </w:p>
        </w:tc>
        <w:tc>
          <w:tcPr>
            <w:tcW w:w="1182" w:type="dxa"/>
          </w:tcPr>
          <w:p w:rsidR="006F0D60" w:rsidRDefault="006F0D60" w:rsidP="00A32D1C">
            <w:r>
              <w:t>56383</w:t>
            </w:r>
          </w:p>
        </w:tc>
        <w:tc>
          <w:tcPr>
            <w:tcW w:w="1182" w:type="dxa"/>
          </w:tcPr>
          <w:p w:rsidR="006F0D60" w:rsidRDefault="006F0D60" w:rsidP="00736A88">
            <w:r>
              <w:t>63633</w:t>
            </w:r>
          </w:p>
        </w:tc>
      </w:tr>
      <w:tr w:rsidR="006F0D60">
        <w:tc>
          <w:tcPr>
            <w:tcW w:w="5148" w:type="dxa"/>
            <w:gridSpan w:val="2"/>
          </w:tcPr>
          <w:p w:rsidR="006F0D60" w:rsidRDefault="006F0D60" w:rsidP="002C3F3F">
            <w:pPr>
              <w:jc w:val="right"/>
            </w:pPr>
            <w:r>
              <w:t xml:space="preserve"> Итого</w:t>
            </w:r>
          </w:p>
        </w:tc>
        <w:tc>
          <w:tcPr>
            <w:tcW w:w="1179" w:type="dxa"/>
          </w:tcPr>
          <w:p w:rsidR="006F0D60" w:rsidRPr="002B0AC4" w:rsidRDefault="006F0D60" w:rsidP="002D6E14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 488 284</w:t>
            </w:r>
          </w:p>
        </w:tc>
        <w:tc>
          <w:tcPr>
            <w:tcW w:w="1181" w:type="dxa"/>
          </w:tcPr>
          <w:p w:rsidR="006F0D60" w:rsidRPr="002B0AC4" w:rsidRDefault="006F0D60" w:rsidP="00736A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2 008 899</w:t>
            </w:r>
          </w:p>
        </w:tc>
        <w:tc>
          <w:tcPr>
            <w:tcW w:w="1182" w:type="dxa"/>
          </w:tcPr>
          <w:p w:rsidR="006F0D60" w:rsidRPr="002B0AC4" w:rsidRDefault="006F0D60" w:rsidP="00736A8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2 322 384</w:t>
            </w:r>
          </w:p>
        </w:tc>
        <w:tc>
          <w:tcPr>
            <w:tcW w:w="1182" w:type="dxa"/>
          </w:tcPr>
          <w:p w:rsidR="006F0D60" w:rsidRPr="002B0AC4" w:rsidRDefault="006F0D60" w:rsidP="002D6E14">
            <w:pPr>
              <w:rPr>
                <w:b/>
                <w:bCs/>
                <w:color w:val="000000"/>
              </w:rPr>
            </w:pPr>
            <w:r w:rsidRPr="002B0AC4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 653 186</w:t>
            </w:r>
          </w:p>
        </w:tc>
      </w:tr>
      <w:tr w:rsidR="006F0D60">
        <w:tc>
          <w:tcPr>
            <w:tcW w:w="5148" w:type="dxa"/>
            <w:gridSpan w:val="2"/>
          </w:tcPr>
          <w:p w:rsidR="006F0D60" w:rsidRDefault="006F0D60" w:rsidP="002C3F3F">
            <w:pPr>
              <w:jc w:val="right"/>
            </w:pPr>
            <w:r>
              <w:t>Сумма</w:t>
            </w:r>
          </w:p>
        </w:tc>
        <w:tc>
          <w:tcPr>
            <w:tcW w:w="4724" w:type="dxa"/>
            <w:gridSpan w:val="4"/>
          </w:tcPr>
          <w:p w:rsidR="006F0D60" w:rsidRPr="003805B7" w:rsidRDefault="006F0D60" w:rsidP="003805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8 472 753</w:t>
            </w:r>
            <w:r w:rsidRPr="003805B7">
              <w:rPr>
                <w:b/>
                <w:bCs/>
              </w:rPr>
              <w:t>,00</w:t>
            </w:r>
          </w:p>
        </w:tc>
      </w:tr>
      <w:tr w:rsidR="006F0D60">
        <w:tc>
          <w:tcPr>
            <w:tcW w:w="9872" w:type="dxa"/>
            <w:gridSpan w:val="6"/>
            <w:tcBorders>
              <w:left w:val="nil"/>
              <w:bottom w:val="nil"/>
              <w:right w:val="nil"/>
            </w:tcBorders>
          </w:tcPr>
          <w:p w:rsidR="006F0D60" w:rsidRPr="009F4EE1" w:rsidRDefault="006F0D60" w:rsidP="002D6E14">
            <w:pPr>
              <w:ind w:firstLine="540"/>
              <w:jc w:val="both"/>
              <w:rPr>
                <w:b/>
                <w:bCs/>
                <w:color w:val="000000"/>
              </w:rPr>
            </w:pPr>
            <w:r w:rsidRPr="009F4EE1">
              <w:rPr>
                <w:b/>
                <w:bCs/>
                <w:color w:val="000000"/>
              </w:rPr>
              <w:t xml:space="preserve">Сумма максимальных ставок не должна превышать: </w:t>
            </w:r>
            <w:r>
              <w:rPr>
                <w:color w:val="FF0000"/>
              </w:rPr>
              <w:t>8 472 753</w:t>
            </w:r>
            <w:r w:rsidRPr="009F4EE1">
              <w:rPr>
                <w:color w:val="FF0000"/>
              </w:rPr>
              <w:t xml:space="preserve"> (</w:t>
            </w:r>
            <w:r>
              <w:rPr>
                <w:color w:val="FF0000"/>
              </w:rPr>
              <w:t>Вос</w:t>
            </w:r>
            <w:r w:rsidRPr="009F4EE1">
              <w:rPr>
                <w:color w:val="FF0000"/>
              </w:rPr>
              <w:t xml:space="preserve">емь миллионов </w:t>
            </w:r>
            <w:r>
              <w:rPr>
                <w:color w:val="FF0000"/>
              </w:rPr>
              <w:t>четыреста семьдесят две</w:t>
            </w:r>
            <w:r w:rsidRPr="009F4EE1">
              <w:rPr>
                <w:color w:val="FF0000"/>
              </w:rPr>
              <w:t xml:space="preserve"> тысяч</w:t>
            </w:r>
            <w:r>
              <w:rPr>
                <w:color w:val="FF0000"/>
              </w:rPr>
              <w:t>и</w:t>
            </w:r>
            <w:r w:rsidRPr="009F4EE1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семьсот пятьдесят три</w:t>
            </w:r>
            <w:r w:rsidRPr="009F4EE1">
              <w:rPr>
                <w:color w:val="FF0000"/>
              </w:rPr>
              <w:t>) рубл</w:t>
            </w:r>
            <w:r>
              <w:rPr>
                <w:color w:val="FF0000"/>
              </w:rPr>
              <w:t>я</w:t>
            </w:r>
            <w:bookmarkStart w:id="8" w:name="_GoBack"/>
            <w:bookmarkEnd w:id="8"/>
            <w:r w:rsidRPr="009F4EE1">
              <w:rPr>
                <w:color w:val="FF0000"/>
              </w:rPr>
              <w:t xml:space="preserve"> 00 копеек</w:t>
            </w:r>
            <w:r w:rsidRPr="009F4EE1">
              <w:t xml:space="preserve">. Участник процедуры указывает свои ставки в Форме </w:t>
            </w:r>
            <w:r>
              <w:t>7</w:t>
            </w:r>
            <w:r w:rsidRPr="009F4EE1">
              <w:t xml:space="preserve"> (Документации по запросу цен) не превышающие вышеописанные.</w:t>
            </w:r>
          </w:p>
        </w:tc>
      </w:tr>
    </w:tbl>
    <w:p w:rsidR="006F0D60" w:rsidRDefault="006F0D60" w:rsidP="00A023A6">
      <w:pPr>
        <w:pStyle w:val="Heading1"/>
        <w:numPr>
          <w:ilvl w:val="0"/>
          <w:numId w:val="6"/>
        </w:numPr>
      </w:pPr>
      <w:bookmarkStart w:id="9" w:name="_Toc369694549"/>
      <w:bookmarkStart w:id="10" w:name="_Toc378677866"/>
      <w:r>
        <w:t>ТРЕБОВАНИЯ К</w:t>
      </w:r>
      <w:r w:rsidRPr="00577742">
        <w:t xml:space="preserve"> УСЛУГ</w:t>
      </w:r>
      <w:r>
        <w:t>АМ</w:t>
      </w:r>
      <w:bookmarkEnd w:id="9"/>
      <w:bookmarkEnd w:id="10"/>
    </w:p>
    <w:p w:rsidR="006F0D60" w:rsidRPr="00501DAA" w:rsidRDefault="006F0D60" w:rsidP="002B0AC4">
      <w:pPr>
        <w:ind w:firstLine="540"/>
        <w:jc w:val="both"/>
      </w:pPr>
      <w:bookmarkStart w:id="11" w:name="_Toc369694550"/>
      <w:bookmarkStart w:id="12" w:name="_Toc378677867"/>
      <w:r w:rsidRPr="00501DAA">
        <w:t>Экспедитор  обязан (по электронной почте с уведомлением): в течение одного часа подтверждать согласованную перевозку с указанием номеров автомашины и фамилии водителя, а также предоставлять копии паспорта свидетельства о регистрации транспортного средства и водительского удостоверения</w:t>
      </w:r>
      <w:r>
        <w:t>.</w:t>
      </w:r>
    </w:p>
    <w:p w:rsidR="006F0D60" w:rsidRPr="00501DAA" w:rsidRDefault="006F0D60" w:rsidP="002B0AC4">
      <w:pPr>
        <w:tabs>
          <w:tab w:val="left" w:pos="2035"/>
        </w:tabs>
        <w:ind w:firstLine="540"/>
        <w:jc w:val="both"/>
      </w:pPr>
      <w:r w:rsidRPr="00501DAA">
        <w:t>Водители граждане РФ не имеющие судимостей и приводов в милицию. Водителю при себе иметь документ удостоверяющий личность (паспорт)</w:t>
      </w:r>
      <w:r>
        <w:t>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 xml:space="preserve">Предоставить: список автомобилей (марка а/м, не менее: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6F0D60" w:rsidRPr="002B0AC4" w:rsidRDefault="006F0D60" w:rsidP="002B0AC4">
      <w:pPr>
        <w:ind w:firstLine="540"/>
        <w:jc w:val="both"/>
      </w:pPr>
      <w:r w:rsidRPr="002B0AC4">
        <w:rPr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t>) с регистрационными знаками задействованные в перевозке грузов и список водителей с паспортными данными закрепленных за данными автомобилями (для оформления пропуска в ЗАТО)</w:t>
      </w:r>
      <w:r>
        <w:t>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</w:rPr>
        <w:t>Список автомобилей (марка а/м, не менее:</w:t>
      </w:r>
      <w:r w:rsidRPr="002B0AC4">
        <w:rPr>
          <w:color w:val="FF0000"/>
          <w:sz w:val="24"/>
          <w:szCs w:val="24"/>
        </w:rPr>
        <w:t xml:space="preserve"> </w:t>
      </w:r>
      <w:r w:rsidRPr="002B0AC4">
        <w:rPr>
          <w:color w:val="000000"/>
          <w:sz w:val="24"/>
          <w:szCs w:val="24"/>
          <w:shd w:val="clear" w:color="auto" w:fill="FFFFFF"/>
        </w:rPr>
        <w:t>Грузовые автомашины: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1) грузоподъемность не менее 5т. – не менее 5 шт.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2) грузоподъемность не менее 1,5т. – не менее 5 шт.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color w:val="000000"/>
          <w:sz w:val="24"/>
          <w:szCs w:val="24"/>
          <w:shd w:val="clear" w:color="auto" w:fill="FFFFFF"/>
        </w:rPr>
        <w:t>3) грузоподъемность не менее 10т. – не менее 10 шт.</w:t>
      </w:r>
    </w:p>
    <w:p w:rsidR="006F0D60" w:rsidRPr="002B0AC4" w:rsidRDefault="006F0D60" w:rsidP="002B0AC4">
      <w:pPr>
        <w:pStyle w:val="a1"/>
        <w:tabs>
          <w:tab w:val="clear" w:pos="643"/>
          <w:tab w:val="clear" w:pos="1134"/>
          <w:tab w:val="left" w:pos="0"/>
          <w:tab w:val="left" w:pos="1140"/>
        </w:tabs>
        <w:spacing w:line="240" w:lineRule="auto"/>
        <w:ind w:left="660" w:right="153" w:firstLine="0"/>
        <w:rPr>
          <w:color w:val="000000"/>
          <w:sz w:val="24"/>
          <w:szCs w:val="24"/>
          <w:shd w:val="clear" w:color="auto" w:fill="FFFFFF"/>
        </w:rPr>
      </w:pPr>
      <w:r w:rsidRPr="002B0AC4">
        <w:rPr>
          <w:sz w:val="24"/>
          <w:szCs w:val="24"/>
          <w:shd w:val="clear" w:color="auto" w:fill="FFFFFF"/>
        </w:rPr>
        <w:t>4) большегрузный автомобиль с полуприцепом грузоподъемностью не менее 20т. – не менее 40 шт.</w:t>
      </w:r>
      <w:r w:rsidRPr="002B0AC4">
        <w:rPr>
          <w:sz w:val="24"/>
          <w:szCs w:val="24"/>
        </w:rPr>
        <w:t>) с регистрационными знаками) имеющих пропуск на въезд в пределы МКАД и ТТК г.Москвы.</w:t>
      </w:r>
    </w:p>
    <w:p w:rsidR="006F0D60" w:rsidRPr="002B0AC4" w:rsidRDefault="006F0D60" w:rsidP="002B0AC4">
      <w:pPr>
        <w:ind w:firstLine="540"/>
        <w:jc w:val="both"/>
      </w:pPr>
      <w:r w:rsidRPr="002B0AC4">
        <w:t xml:space="preserve">Обеспечивать сохранную доставку груза в срок, согласованный в заявке. </w:t>
      </w:r>
    </w:p>
    <w:p w:rsidR="006F0D60" w:rsidRPr="00501DAA" w:rsidRDefault="006F0D60" w:rsidP="002B0AC4">
      <w:pPr>
        <w:ind w:firstLine="540"/>
        <w:jc w:val="both"/>
      </w:pPr>
      <w:r w:rsidRPr="002B0AC4">
        <w:t xml:space="preserve">Характер груза: негабаритный груз и опасные вещества - по отдельной заявки заказчика; груз без упаковки </w:t>
      </w:r>
      <w:r w:rsidRPr="00501DAA">
        <w:t>(россыпь)-колючая проволока,</w:t>
      </w:r>
      <w:r>
        <w:t xml:space="preserve"> </w:t>
      </w:r>
      <w:r w:rsidRPr="00501DAA">
        <w:t xml:space="preserve">трубы, арматура и т.п.  </w:t>
      </w:r>
    </w:p>
    <w:p w:rsidR="006F0D60" w:rsidRPr="00501DAA" w:rsidRDefault="006F0D60" w:rsidP="002B0AC4">
      <w:pPr>
        <w:ind w:firstLine="540"/>
        <w:jc w:val="both"/>
      </w:pPr>
      <w:r w:rsidRPr="00501DAA">
        <w:t>Предоставлять подвижной состав обеспечивающий увязку и закрепление перевозимого груза (стяжные ремни, петли в полу).</w:t>
      </w:r>
    </w:p>
    <w:p w:rsidR="006F0D60" w:rsidRPr="00501DAA" w:rsidRDefault="006F0D60" w:rsidP="002B0AC4">
      <w:pPr>
        <w:ind w:firstLine="540"/>
        <w:jc w:val="both"/>
      </w:pPr>
      <w:r w:rsidRPr="00501DAA">
        <w:t>Для перевозки строительной техники необходимо иметь противооткатные устройства и цепные речеты.</w:t>
      </w:r>
    </w:p>
    <w:p w:rsidR="006F0D60" w:rsidRPr="00501DAA" w:rsidRDefault="006F0D60" w:rsidP="002B0AC4">
      <w:pPr>
        <w:ind w:firstLine="540"/>
        <w:jc w:val="both"/>
      </w:pPr>
      <w:r w:rsidRPr="00501DAA">
        <w:t>Для перевозки длинномерного рассыпного груза иметь «коники».</w:t>
      </w:r>
    </w:p>
    <w:p w:rsidR="006F0D60" w:rsidRPr="00501DAA" w:rsidRDefault="006F0D60" w:rsidP="002B0AC4">
      <w:pPr>
        <w:ind w:firstLine="540"/>
        <w:jc w:val="both"/>
      </w:pPr>
      <w:r w:rsidRPr="00501DAA">
        <w:t>Экспедитор несет ответственность за соблюдение сроков его доставки из расчета суточного пробега не менее 450 км.</w:t>
      </w:r>
    </w:p>
    <w:p w:rsidR="006F0D60" w:rsidRDefault="006F0D60" w:rsidP="002B0AC4">
      <w:pPr>
        <w:ind w:firstLine="540"/>
        <w:jc w:val="both"/>
      </w:pPr>
      <w:r w:rsidRPr="00501DAA">
        <w:t xml:space="preserve">Сокращение сроков доставки не должно отражаться на сохранности принятого к перевозке груза. </w:t>
      </w:r>
    </w:p>
    <w:p w:rsidR="006F0D60" w:rsidRPr="00501DAA" w:rsidRDefault="006F0D60" w:rsidP="002B0AC4">
      <w:pPr>
        <w:ind w:firstLine="540"/>
        <w:jc w:val="both"/>
      </w:pPr>
      <w:r w:rsidRPr="00501DAA">
        <w:t xml:space="preserve">Ответственность за сохранность груза подтверждается наличием страхового полиса (страхование ответственности перевозчика)  на сумму не менее </w:t>
      </w:r>
      <w:r>
        <w:t>десяти</w:t>
      </w:r>
      <w:r w:rsidRPr="00501DAA">
        <w:t xml:space="preserve"> миллионов  рублей</w:t>
      </w:r>
      <w:r w:rsidRPr="00501DAA">
        <w:rPr>
          <w:i/>
          <w:iCs/>
        </w:rPr>
        <w:t xml:space="preserve">. </w:t>
      </w:r>
      <w:r w:rsidRPr="00501DAA">
        <w:t>Действующий полис на весь срок Договора (без франшизы).</w:t>
      </w:r>
    </w:p>
    <w:p w:rsidR="006F0D60" w:rsidRPr="00501DAA" w:rsidRDefault="006F0D60" w:rsidP="002B0AC4">
      <w:pPr>
        <w:ind w:firstLine="540"/>
        <w:jc w:val="both"/>
        <w:rPr>
          <w:b/>
          <w:bCs/>
        </w:rPr>
      </w:pPr>
      <w:r w:rsidRPr="00501DAA">
        <w:t xml:space="preserve"> В случае не подачи Экспедитором транспортного средства под погрузку по заявке Заказчика, либо подачи автотранспортного средства, не соответствующего указанным в заявке условиям , и это привело к срыву перевозки, Экспедитор возмещает Заказчику ущерб в размере 20 % от стоимости фрахта</w:t>
      </w:r>
      <w:r>
        <w:t>.</w:t>
      </w:r>
    </w:p>
    <w:p w:rsidR="006F0D60" w:rsidRPr="001C7F0D" w:rsidRDefault="006F0D60" w:rsidP="002B0AC4">
      <w:pPr>
        <w:ind w:firstLine="540"/>
        <w:jc w:val="both"/>
      </w:pPr>
      <w:r w:rsidRPr="001C7F0D">
        <w:t>Все виды погрузки на автомашины свыше 10 т.</w:t>
      </w:r>
    </w:p>
    <w:p w:rsidR="006F0D60" w:rsidRPr="00501DAA" w:rsidRDefault="006F0D60" w:rsidP="002B0AC4">
      <w:pPr>
        <w:ind w:firstLine="540"/>
        <w:jc w:val="both"/>
      </w:pPr>
      <w:r w:rsidRPr="00501DAA">
        <w:t>Дополнительные выгрузки по маршруту  в одну сторону до 50 км - 2000 руб, 100 км – 5000 руб, 150 км – 7500 руб,200 км - 10000 руб.</w:t>
      </w:r>
    </w:p>
    <w:p w:rsidR="006F0D60" w:rsidRDefault="006F0D60" w:rsidP="002B0AC4">
      <w:pPr>
        <w:ind w:firstLine="540"/>
        <w:jc w:val="both"/>
      </w:pPr>
      <w:r w:rsidRPr="00501DAA">
        <w:t>Дополнительная загрузка в г. Тула или г .Алексин  Тульской области + 3000 рублей к ставке за перевозку.</w:t>
      </w:r>
      <w:r w:rsidRPr="002B0AC4">
        <w:t xml:space="preserve"> </w:t>
      </w:r>
    </w:p>
    <w:p w:rsidR="006F0D60" w:rsidRPr="00501DAA" w:rsidRDefault="006F0D60" w:rsidP="002B0AC4">
      <w:pPr>
        <w:ind w:firstLine="540"/>
        <w:jc w:val="both"/>
      </w:pPr>
      <w:r w:rsidRPr="00501DAA">
        <w:t>При рассмотрении заявки учитывать простои автотранспорта под погрузкой и разгрузкой до 5 суток.</w:t>
      </w:r>
    </w:p>
    <w:p w:rsidR="006F0D60" w:rsidRDefault="006F0D60" w:rsidP="002B0AC4">
      <w:pPr>
        <w:pStyle w:val="Heading1"/>
        <w:numPr>
          <w:ilvl w:val="0"/>
          <w:numId w:val="6"/>
        </w:numPr>
      </w:pPr>
      <w:r w:rsidRPr="0045148E">
        <w:t>РЕЗУЛЬТАТ ОКАЗАННЫХ УСЛУГ</w:t>
      </w:r>
      <w:bookmarkEnd w:id="11"/>
      <w:bookmarkEnd w:id="12"/>
    </w:p>
    <w:p w:rsidR="006F0D60" w:rsidRPr="0045148E" w:rsidRDefault="006F0D60" w:rsidP="0045148E">
      <w:r>
        <w:t>Перечень документов (оригиналов и/или заверенных копий)</w:t>
      </w:r>
      <w:r w:rsidRPr="0045148E">
        <w:t xml:space="preserve">, которые должен предоставить </w:t>
      </w:r>
      <w:r>
        <w:t>Экспедитор</w:t>
      </w:r>
      <w:r w:rsidRPr="0045148E">
        <w:t xml:space="preserve"> для под</w:t>
      </w:r>
      <w:r>
        <w:t>тверждения факта оказания услуг по организации транспортировки</w:t>
      </w:r>
      <w:r w:rsidRPr="0045148E">
        <w:t>:</w:t>
      </w:r>
    </w:p>
    <w:p w:rsidR="006F0D60" w:rsidRPr="005A373A" w:rsidRDefault="006F0D60" w:rsidP="0045148E">
      <w:pPr>
        <w:numPr>
          <w:ilvl w:val="0"/>
          <w:numId w:val="15"/>
        </w:numPr>
        <w:jc w:val="both"/>
      </w:pPr>
      <w:r w:rsidRPr="005A373A">
        <w:t>Акт об оказанных услугах.</w:t>
      </w:r>
    </w:p>
    <w:p w:rsidR="006F0D60" w:rsidRPr="005A373A" w:rsidRDefault="006F0D60" w:rsidP="0045148E">
      <w:pPr>
        <w:numPr>
          <w:ilvl w:val="0"/>
          <w:numId w:val="15"/>
        </w:numPr>
        <w:jc w:val="both"/>
      </w:pPr>
      <w:r w:rsidRPr="005A373A">
        <w:t>Счет-фактура.</w:t>
      </w:r>
    </w:p>
    <w:p w:rsidR="006F0D60" w:rsidRPr="005A373A" w:rsidRDefault="006F0D60" w:rsidP="005A373A">
      <w:pPr>
        <w:numPr>
          <w:ilvl w:val="0"/>
          <w:numId w:val="15"/>
        </w:numPr>
        <w:jc w:val="both"/>
      </w:pPr>
      <w:r w:rsidRPr="005A373A">
        <w:t>Счет за оказанные услуги.</w:t>
      </w:r>
    </w:p>
    <w:p w:rsidR="006F0D60" w:rsidRPr="005A373A" w:rsidRDefault="006F0D60" w:rsidP="005A373A">
      <w:pPr>
        <w:numPr>
          <w:ilvl w:val="0"/>
          <w:numId w:val="15"/>
        </w:numPr>
        <w:jc w:val="both"/>
      </w:pPr>
      <w:r w:rsidRPr="005A373A">
        <w:t>Товарно-транспортная накладная.</w:t>
      </w:r>
    </w:p>
    <w:p w:rsidR="006F0D60" w:rsidRDefault="006F0D60" w:rsidP="00BC6768">
      <w:pPr>
        <w:jc w:val="both"/>
      </w:pPr>
    </w:p>
    <w:p w:rsidR="006F0D60" w:rsidRDefault="006F0D60" w:rsidP="00BC6768">
      <w:pPr>
        <w:jc w:val="both"/>
      </w:pPr>
      <w:r>
        <w:t>Услуги будут</w:t>
      </w:r>
      <w:r w:rsidRPr="001F5949">
        <w:t xml:space="preserve"> счита</w:t>
      </w:r>
      <w:r>
        <w:t>ться</w:t>
      </w:r>
      <w:r w:rsidRPr="001F5949">
        <w:t xml:space="preserve"> </w:t>
      </w:r>
      <w:r>
        <w:t>оказанными в полном объеме</w:t>
      </w:r>
      <w:r w:rsidRPr="001F5949">
        <w:t xml:space="preserve"> после п</w:t>
      </w:r>
      <w:r>
        <w:t>одписания Акта оказанных услуг, предоставления счета на оплату, счета-фактуры, аннотационного отчета с приложением копий документов подтверждающих расходы. Основанием для оформления Акта оказанных услуг будет являться транспортная накладная со штампом о приемке груза Грузополучателем.</w:t>
      </w:r>
    </w:p>
    <w:p w:rsidR="006F0D60" w:rsidRDefault="006F0D60" w:rsidP="00BC6768">
      <w:pPr>
        <w:jc w:val="both"/>
      </w:pPr>
    </w:p>
    <w:p w:rsidR="006F0D60" w:rsidRPr="00EA15E6" w:rsidRDefault="006F0D60" w:rsidP="00BC6768">
      <w:pPr>
        <w:jc w:val="both"/>
      </w:pPr>
      <w:r>
        <w:t xml:space="preserve">Оригиналы документов представляются </w:t>
      </w:r>
      <w:r w:rsidRPr="00501DAA">
        <w:t>не позднее двух дней после окончания оказания услуги, но не позднее 28 числа отчетного месяца.</w:t>
      </w:r>
    </w:p>
    <w:p w:rsidR="006F0D60" w:rsidRDefault="006F0D60" w:rsidP="00BC6768">
      <w:pPr>
        <w:jc w:val="both"/>
      </w:pPr>
    </w:p>
    <w:p w:rsidR="006F0D60" w:rsidRPr="00EA15E6" w:rsidRDefault="006F0D60" w:rsidP="00BC6768">
      <w:pPr>
        <w:jc w:val="both"/>
      </w:pPr>
    </w:p>
    <w:p w:rsidR="006F0D60" w:rsidRPr="00EA15E6" w:rsidRDefault="006F0D60" w:rsidP="00BC6768">
      <w:pPr>
        <w:jc w:val="both"/>
      </w:pPr>
      <w:r>
        <w:t>Начальник подразделения ____________________ Д.С. Осетрин</w:t>
      </w:r>
    </w:p>
    <w:sectPr w:rsidR="006F0D60" w:rsidRPr="00EA15E6" w:rsidSect="008D7FD4">
      <w:headerReference w:type="default" r:id="rId8"/>
      <w:pgSz w:w="11906" w:h="16838" w:code="9"/>
      <w:pgMar w:top="1134" w:right="851" w:bottom="1134" w:left="851" w:header="709" w:footer="285" w:gutter="567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D60" w:rsidRDefault="006F0D60" w:rsidP="002720EA">
      <w:r>
        <w:separator/>
      </w:r>
    </w:p>
  </w:endnote>
  <w:endnote w:type="continuationSeparator" w:id="0">
    <w:p w:rsidR="006F0D60" w:rsidRDefault="006F0D60" w:rsidP="00272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D60" w:rsidRDefault="006F0D60" w:rsidP="002720EA">
      <w:r>
        <w:separator/>
      </w:r>
    </w:p>
  </w:footnote>
  <w:footnote w:type="continuationSeparator" w:id="0">
    <w:p w:rsidR="006F0D60" w:rsidRDefault="006F0D60" w:rsidP="00272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D60" w:rsidRPr="00E76E1A" w:rsidRDefault="006F0D60" w:rsidP="005E11BB">
    <w:pPr>
      <w:pStyle w:val="Header"/>
      <w:jc w:val="center"/>
      <w:rPr>
        <w:sz w:val="20"/>
        <w:szCs w:val="20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9482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88C0B9C"/>
    <w:multiLevelType w:val="hybridMultilevel"/>
    <w:tmpl w:val="FD424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ED41D36"/>
    <w:multiLevelType w:val="hybridMultilevel"/>
    <w:tmpl w:val="A44C994A"/>
    <w:lvl w:ilvl="0" w:tplc="03F0777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0632EB"/>
    <w:multiLevelType w:val="hybridMultilevel"/>
    <w:tmpl w:val="60D68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B1E98"/>
    <w:multiLevelType w:val="hybridMultilevel"/>
    <w:tmpl w:val="942E5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3608A"/>
    <w:multiLevelType w:val="hybridMultilevel"/>
    <w:tmpl w:val="B1D24B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621D97"/>
    <w:multiLevelType w:val="hybridMultilevel"/>
    <w:tmpl w:val="E4D0B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651C1"/>
    <w:multiLevelType w:val="hybridMultilevel"/>
    <w:tmpl w:val="63EE1B4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34C6D71"/>
    <w:multiLevelType w:val="hybridMultilevel"/>
    <w:tmpl w:val="C624EB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B03A06"/>
    <w:multiLevelType w:val="hybridMultilevel"/>
    <w:tmpl w:val="E47E70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6933753"/>
    <w:multiLevelType w:val="multilevel"/>
    <w:tmpl w:val="270EC1FE"/>
    <w:lvl w:ilvl="0">
      <w:start w:val="2"/>
      <w:numFmt w:val="decimal"/>
      <w:lvlText w:val="%1"/>
      <w:lvlJc w:val="left"/>
      <w:pPr>
        <w:tabs>
          <w:tab w:val="num" w:pos="1418"/>
        </w:tabs>
        <w:ind w:left="709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firstLine="709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419"/>
        </w:tabs>
        <w:ind w:left="1" w:firstLine="709"/>
      </w:pPr>
      <w:rPr>
        <w:rFonts w:hint="default"/>
        <w:b w:val="0"/>
        <w:bCs w:val="0"/>
      </w:rPr>
    </w:lvl>
    <w:lvl w:ilvl="4">
      <w:start w:val="1"/>
      <w:numFmt w:val="bullet"/>
      <w:lvlText w:val=""/>
      <w:lvlJc w:val="left"/>
      <w:pPr>
        <w:tabs>
          <w:tab w:val="num" w:pos="360"/>
        </w:tabs>
        <w:ind w:left="709"/>
      </w:pPr>
      <w:rPr>
        <w:rFonts w:ascii="Symbol" w:hAnsi="Symbol" w:cs="Symbol"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09"/>
      </w:pPr>
      <w:rPr>
        <w:rFonts w:hint="default"/>
        <w:b w:val="0"/>
        <w:bCs w:val="0"/>
      </w:rPr>
    </w:lvl>
  </w:abstractNum>
  <w:abstractNum w:abstractNumId="12">
    <w:nsid w:val="541F02E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>
    <w:nsid w:val="5C2536DC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D8209A"/>
    <w:multiLevelType w:val="hybridMultilevel"/>
    <w:tmpl w:val="F62230F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234238"/>
    <w:multiLevelType w:val="hybridMultilevel"/>
    <w:tmpl w:val="A9EE8CE6"/>
    <w:lvl w:ilvl="0" w:tplc="7F52E0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CA60EF"/>
    <w:multiLevelType w:val="multilevel"/>
    <w:tmpl w:val="FBD85A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79103E62"/>
    <w:multiLevelType w:val="hybridMultilevel"/>
    <w:tmpl w:val="F7EA7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655195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>
    <w:nsid w:val="7F9130D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12"/>
  </w:num>
  <w:num w:numId="5">
    <w:abstractNumId w:val="1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7"/>
  </w:num>
  <w:num w:numId="15">
    <w:abstractNumId w:val="9"/>
  </w:num>
  <w:num w:numId="16">
    <w:abstractNumId w:val="13"/>
  </w:num>
  <w:num w:numId="17">
    <w:abstractNumId w:val="1"/>
  </w:num>
  <w:num w:numId="18">
    <w:abstractNumId w:val="18"/>
  </w:num>
  <w:num w:numId="19">
    <w:abstractNumId w:val="4"/>
  </w:num>
  <w:num w:numId="20">
    <w:abstractNumId w:val="15"/>
  </w:num>
  <w:num w:numId="21">
    <w:abstractNumId w:val="18"/>
  </w:num>
  <w:num w:numId="22">
    <w:abstractNumId w:val="16"/>
  </w:num>
  <w:num w:numId="23">
    <w:abstractNumId w:val="3"/>
  </w:num>
  <w:num w:numId="24">
    <w:abstractNumId w:val="2"/>
  </w:num>
  <w:num w:numId="25">
    <w:abstractNumId w:val="19"/>
  </w:num>
  <w:num w:numId="26">
    <w:abstractNumId w:val="6"/>
  </w:num>
  <w:num w:numId="27">
    <w:abstractNumId w:val="10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CAD"/>
    <w:rsid w:val="00003D5B"/>
    <w:rsid w:val="00004C31"/>
    <w:rsid w:val="000064E8"/>
    <w:rsid w:val="000067BE"/>
    <w:rsid w:val="00010985"/>
    <w:rsid w:val="00010BB0"/>
    <w:rsid w:val="000116B1"/>
    <w:rsid w:val="00011B0B"/>
    <w:rsid w:val="000137EE"/>
    <w:rsid w:val="00015670"/>
    <w:rsid w:val="0001796F"/>
    <w:rsid w:val="000218C3"/>
    <w:rsid w:val="00022D7D"/>
    <w:rsid w:val="000251B8"/>
    <w:rsid w:val="000261AF"/>
    <w:rsid w:val="000317AE"/>
    <w:rsid w:val="000330F5"/>
    <w:rsid w:val="000349B2"/>
    <w:rsid w:val="00043EC9"/>
    <w:rsid w:val="0004403B"/>
    <w:rsid w:val="000444B8"/>
    <w:rsid w:val="000445C6"/>
    <w:rsid w:val="0004611D"/>
    <w:rsid w:val="0004700E"/>
    <w:rsid w:val="0004794C"/>
    <w:rsid w:val="0005005C"/>
    <w:rsid w:val="00051943"/>
    <w:rsid w:val="000564D8"/>
    <w:rsid w:val="000601C5"/>
    <w:rsid w:val="00060F90"/>
    <w:rsid w:val="00061100"/>
    <w:rsid w:val="000620DF"/>
    <w:rsid w:val="000625C2"/>
    <w:rsid w:val="00062634"/>
    <w:rsid w:val="00064B93"/>
    <w:rsid w:val="00065E36"/>
    <w:rsid w:val="00070CE2"/>
    <w:rsid w:val="000738EB"/>
    <w:rsid w:val="00075030"/>
    <w:rsid w:val="0007622B"/>
    <w:rsid w:val="0007633D"/>
    <w:rsid w:val="00076DB4"/>
    <w:rsid w:val="000824A8"/>
    <w:rsid w:val="00083456"/>
    <w:rsid w:val="00085C78"/>
    <w:rsid w:val="000A005D"/>
    <w:rsid w:val="000A217A"/>
    <w:rsid w:val="000A2BD1"/>
    <w:rsid w:val="000A3B4F"/>
    <w:rsid w:val="000A3C3D"/>
    <w:rsid w:val="000A523C"/>
    <w:rsid w:val="000A76CE"/>
    <w:rsid w:val="000A78DA"/>
    <w:rsid w:val="000B1C71"/>
    <w:rsid w:val="000B263E"/>
    <w:rsid w:val="000B422B"/>
    <w:rsid w:val="000B5525"/>
    <w:rsid w:val="000B6FD2"/>
    <w:rsid w:val="000C24F7"/>
    <w:rsid w:val="000C4D37"/>
    <w:rsid w:val="000C58F9"/>
    <w:rsid w:val="000C6B45"/>
    <w:rsid w:val="000D18A5"/>
    <w:rsid w:val="000D2884"/>
    <w:rsid w:val="000D3439"/>
    <w:rsid w:val="000D58D6"/>
    <w:rsid w:val="000D5C5C"/>
    <w:rsid w:val="000D6339"/>
    <w:rsid w:val="000E10A5"/>
    <w:rsid w:val="000E12B0"/>
    <w:rsid w:val="000E2D78"/>
    <w:rsid w:val="000E33F2"/>
    <w:rsid w:val="000E3A2B"/>
    <w:rsid w:val="000E6D33"/>
    <w:rsid w:val="000F1A7D"/>
    <w:rsid w:val="000F2AA9"/>
    <w:rsid w:val="000F3322"/>
    <w:rsid w:val="000F3875"/>
    <w:rsid w:val="000F49A2"/>
    <w:rsid w:val="000F65E6"/>
    <w:rsid w:val="000F6E8B"/>
    <w:rsid w:val="00100A3B"/>
    <w:rsid w:val="0010167F"/>
    <w:rsid w:val="001044B5"/>
    <w:rsid w:val="00104A72"/>
    <w:rsid w:val="00105EA3"/>
    <w:rsid w:val="001060F8"/>
    <w:rsid w:val="00107AFF"/>
    <w:rsid w:val="001113CA"/>
    <w:rsid w:val="0011302F"/>
    <w:rsid w:val="0011375C"/>
    <w:rsid w:val="001137FF"/>
    <w:rsid w:val="001157AA"/>
    <w:rsid w:val="00116341"/>
    <w:rsid w:val="001215AB"/>
    <w:rsid w:val="00121C16"/>
    <w:rsid w:val="00122250"/>
    <w:rsid w:val="00124C37"/>
    <w:rsid w:val="00126EC6"/>
    <w:rsid w:val="00127186"/>
    <w:rsid w:val="00130679"/>
    <w:rsid w:val="00134CC8"/>
    <w:rsid w:val="00142101"/>
    <w:rsid w:val="001426FE"/>
    <w:rsid w:val="0014430E"/>
    <w:rsid w:val="00145739"/>
    <w:rsid w:val="00147734"/>
    <w:rsid w:val="00147A62"/>
    <w:rsid w:val="00147B3D"/>
    <w:rsid w:val="0015054B"/>
    <w:rsid w:val="00152098"/>
    <w:rsid w:val="00152A93"/>
    <w:rsid w:val="001556E1"/>
    <w:rsid w:val="00157684"/>
    <w:rsid w:val="00160CEE"/>
    <w:rsid w:val="00161926"/>
    <w:rsid w:val="00163432"/>
    <w:rsid w:val="00165A4A"/>
    <w:rsid w:val="00166496"/>
    <w:rsid w:val="00173BBF"/>
    <w:rsid w:val="00177DEC"/>
    <w:rsid w:val="00181F3C"/>
    <w:rsid w:val="00183047"/>
    <w:rsid w:val="00184320"/>
    <w:rsid w:val="00185329"/>
    <w:rsid w:val="00186A12"/>
    <w:rsid w:val="001908B6"/>
    <w:rsid w:val="00190923"/>
    <w:rsid w:val="001920D7"/>
    <w:rsid w:val="0019226C"/>
    <w:rsid w:val="00193FC5"/>
    <w:rsid w:val="0019614D"/>
    <w:rsid w:val="0019683B"/>
    <w:rsid w:val="001A0A24"/>
    <w:rsid w:val="001A0EE0"/>
    <w:rsid w:val="001A1591"/>
    <w:rsid w:val="001A183C"/>
    <w:rsid w:val="001A68D4"/>
    <w:rsid w:val="001A6968"/>
    <w:rsid w:val="001B048B"/>
    <w:rsid w:val="001B3F65"/>
    <w:rsid w:val="001B5F6C"/>
    <w:rsid w:val="001C2374"/>
    <w:rsid w:val="001C7F0D"/>
    <w:rsid w:val="001D2295"/>
    <w:rsid w:val="001D408F"/>
    <w:rsid w:val="001D579B"/>
    <w:rsid w:val="001D7B66"/>
    <w:rsid w:val="001E09F6"/>
    <w:rsid w:val="001E55CE"/>
    <w:rsid w:val="001F4A84"/>
    <w:rsid w:val="001F5949"/>
    <w:rsid w:val="001F609B"/>
    <w:rsid w:val="001F7125"/>
    <w:rsid w:val="002011B8"/>
    <w:rsid w:val="00202D1A"/>
    <w:rsid w:val="00205C3D"/>
    <w:rsid w:val="002067BC"/>
    <w:rsid w:val="002079C7"/>
    <w:rsid w:val="00210421"/>
    <w:rsid w:val="002107CB"/>
    <w:rsid w:val="00214AAF"/>
    <w:rsid w:val="002175FB"/>
    <w:rsid w:val="002249DC"/>
    <w:rsid w:val="002255C2"/>
    <w:rsid w:val="00226774"/>
    <w:rsid w:val="002335B1"/>
    <w:rsid w:val="00237682"/>
    <w:rsid w:val="00243E39"/>
    <w:rsid w:val="0024786E"/>
    <w:rsid w:val="00251355"/>
    <w:rsid w:val="00251DF9"/>
    <w:rsid w:val="00260F54"/>
    <w:rsid w:val="00261745"/>
    <w:rsid w:val="00261B22"/>
    <w:rsid w:val="00264321"/>
    <w:rsid w:val="00265F6E"/>
    <w:rsid w:val="0026783D"/>
    <w:rsid w:val="00271296"/>
    <w:rsid w:val="0027150C"/>
    <w:rsid w:val="002720EA"/>
    <w:rsid w:val="00272242"/>
    <w:rsid w:val="0027541C"/>
    <w:rsid w:val="00275F2C"/>
    <w:rsid w:val="00276D64"/>
    <w:rsid w:val="00280AD0"/>
    <w:rsid w:val="0028124E"/>
    <w:rsid w:val="002819BB"/>
    <w:rsid w:val="00283026"/>
    <w:rsid w:val="00283EBC"/>
    <w:rsid w:val="00284651"/>
    <w:rsid w:val="002847E4"/>
    <w:rsid w:val="002849B0"/>
    <w:rsid w:val="00285331"/>
    <w:rsid w:val="002854C7"/>
    <w:rsid w:val="00285AF4"/>
    <w:rsid w:val="002867A6"/>
    <w:rsid w:val="00291145"/>
    <w:rsid w:val="0029223C"/>
    <w:rsid w:val="00294DC8"/>
    <w:rsid w:val="00294F65"/>
    <w:rsid w:val="00296262"/>
    <w:rsid w:val="0029748D"/>
    <w:rsid w:val="002A02DA"/>
    <w:rsid w:val="002A368D"/>
    <w:rsid w:val="002A54C7"/>
    <w:rsid w:val="002A5A45"/>
    <w:rsid w:val="002B0AC4"/>
    <w:rsid w:val="002B60C3"/>
    <w:rsid w:val="002C1B7B"/>
    <w:rsid w:val="002C1F25"/>
    <w:rsid w:val="002C3F3F"/>
    <w:rsid w:val="002C43E8"/>
    <w:rsid w:val="002C6D05"/>
    <w:rsid w:val="002C6E47"/>
    <w:rsid w:val="002D349D"/>
    <w:rsid w:val="002D6E14"/>
    <w:rsid w:val="002D740D"/>
    <w:rsid w:val="002E089E"/>
    <w:rsid w:val="002E1B3F"/>
    <w:rsid w:val="002E41EC"/>
    <w:rsid w:val="002E44AB"/>
    <w:rsid w:val="002E6706"/>
    <w:rsid w:val="002F19DC"/>
    <w:rsid w:val="003019A7"/>
    <w:rsid w:val="003038E5"/>
    <w:rsid w:val="003045F8"/>
    <w:rsid w:val="00304EFE"/>
    <w:rsid w:val="00310084"/>
    <w:rsid w:val="00315377"/>
    <w:rsid w:val="00316EE5"/>
    <w:rsid w:val="0032341D"/>
    <w:rsid w:val="00324081"/>
    <w:rsid w:val="003279FE"/>
    <w:rsid w:val="0033002E"/>
    <w:rsid w:val="003347FA"/>
    <w:rsid w:val="003402F7"/>
    <w:rsid w:val="003470B7"/>
    <w:rsid w:val="00347859"/>
    <w:rsid w:val="00347E76"/>
    <w:rsid w:val="00350CC0"/>
    <w:rsid w:val="003514A6"/>
    <w:rsid w:val="00353582"/>
    <w:rsid w:val="0035379E"/>
    <w:rsid w:val="003573A9"/>
    <w:rsid w:val="003574AD"/>
    <w:rsid w:val="003576D5"/>
    <w:rsid w:val="00362655"/>
    <w:rsid w:val="003652CA"/>
    <w:rsid w:val="003662CF"/>
    <w:rsid w:val="00366369"/>
    <w:rsid w:val="0037320D"/>
    <w:rsid w:val="00373B4A"/>
    <w:rsid w:val="00373B59"/>
    <w:rsid w:val="0037443C"/>
    <w:rsid w:val="0037778D"/>
    <w:rsid w:val="003805B7"/>
    <w:rsid w:val="00385CCB"/>
    <w:rsid w:val="00385FB5"/>
    <w:rsid w:val="0038607C"/>
    <w:rsid w:val="00390F87"/>
    <w:rsid w:val="0039112C"/>
    <w:rsid w:val="00391CBF"/>
    <w:rsid w:val="00392257"/>
    <w:rsid w:val="003925B2"/>
    <w:rsid w:val="00395029"/>
    <w:rsid w:val="003953EC"/>
    <w:rsid w:val="00397451"/>
    <w:rsid w:val="003A11B5"/>
    <w:rsid w:val="003A18F0"/>
    <w:rsid w:val="003A2563"/>
    <w:rsid w:val="003A3704"/>
    <w:rsid w:val="003A4CC2"/>
    <w:rsid w:val="003A536B"/>
    <w:rsid w:val="003A5643"/>
    <w:rsid w:val="003A58D2"/>
    <w:rsid w:val="003B1096"/>
    <w:rsid w:val="003B1503"/>
    <w:rsid w:val="003B446D"/>
    <w:rsid w:val="003B748C"/>
    <w:rsid w:val="003C2D8A"/>
    <w:rsid w:val="003C4A9B"/>
    <w:rsid w:val="003C67D4"/>
    <w:rsid w:val="003D0397"/>
    <w:rsid w:val="003D1080"/>
    <w:rsid w:val="003D1796"/>
    <w:rsid w:val="003D21DA"/>
    <w:rsid w:val="003D38BB"/>
    <w:rsid w:val="003D4144"/>
    <w:rsid w:val="003D5FC8"/>
    <w:rsid w:val="003D759B"/>
    <w:rsid w:val="003E0687"/>
    <w:rsid w:val="003E0FEA"/>
    <w:rsid w:val="003E3E80"/>
    <w:rsid w:val="003E6F83"/>
    <w:rsid w:val="003F135D"/>
    <w:rsid w:val="003F2E94"/>
    <w:rsid w:val="003F46CE"/>
    <w:rsid w:val="003F476C"/>
    <w:rsid w:val="003F4C10"/>
    <w:rsid w:val="003F6661"/>
    <w:rsid w:val="00400792"/>
    <w:rsid w:val="004035E3"/>
    <w:rsid w:val="00404E0F"/>
    <w:rsid w:val="00405BCE"/>
    <w:rsid w:val="00405F9B"/>
    <w:rsid w:val="004060BC"/>
    <w:rsid w:val="00406938"/>
    <w:rsid w:val="00412A97"/>
    <w:rsid w:val="004173EE"/>
    <w:rsid w:val="00422092"/>
    <w:rsid w:val="00424B08"/>
    <w:rsid w:val="00425AF3"/>
    <w:rsid w:val="004261DB"/>
    <w:rsid w:val="0042725B"/>
    <w:rsid w:val="00427F00"/>
    <w:rsid w:val="0043075A"/>
    <w:rsid w:val="00431206"/>
    <w:rsid w:val="00431ADF"/>
    <w:rsid w:val="0043481B"/>
    <w:rsid w:val="00434B7D"/>
    <w:rsid w:val="00437676"/>
    <w:rsid w:val="0044045A"/>
    <w:rsid w:val="004404F4"/>
    <w:rsid w:val="00440571"/>
    <w:rsid w:val="00441174"/>
    <w:rsid w:val="00441A9A"/>
    <w:rsid w:val="004425F9"/>
    <w:rsid w:val="00444045"/>
    <w:rsid w:val="004440BB"/>
    <w:rsid w:val="0044623E"/>
    <w:rsid w:val="00446E87"/>
    <w:rsid w:val="0045000A"/>
    <w:rsid w:val="0045148E"/>
    <w:rsid w:val="00451C0C"/>
    <w:rsid w:val="00452E83"/>
    <w:rsid w:val="00455C55"/>
    <w:rsid w:val="00456960"/>
    <w:rsid w:val="00456D80"/>
    <w:rsid w:val="00457622"/>
    <w:rsid w:val="00457CD8"/>
    <w:rsid w:val="004617BD"/>
    <w:rsid w:val="0046629D"/>
    <w:rsid w:val="0046676A"/>
    <w:rsid w:val="00466C7B"/>
    <w:rsid w:val="00470D41"/>
    <w:rsid w:val="004772F5"/>
    <w:rsid w:val="004827A3"/>
    <w:rsid w:val="004831A7"/>
    <w:rsid w:val="004851A6"/>
    <w:rsid w:val="00486184"/>
    <w:rsid w:val="004872A5"/>
    <w:rsid w:val="004877B6"/>
    <w:rsid w:val="0049321E"/>
    <w:rsid w:val="00493D59"/>
    <w:rsid w:val="004975B1"/>
    <w:rsid w:val="00497F6E"/>
    <w:rsid w:val="004B0DF7"/>
    <w:rsid w:val="004B2DDF"/>
    <w:rsid w:val="004B458A"/>
    <w:rsid w:val="004C3E3C"/>
    <w:rsid w:val="004C5AE7"/>
    <w:rsid w:val="004C7D93"/>
    <w:rsid w:val="004D0567"/>
    <w:rsid w:val="004D0FE2"/>
    <w:rsid w:val="004D31F0"/>
    <w:rsid w:val="004D69CD"/>
    <w:rsid w:val="004E3BEF"/>
    <w:rsid w:val="004E648F"/>
    <w:rsid w:val="004E6793"/>
    <w:rsid w:val="004F14F6"/>
    <w:rsid w:val="004F3028"/>
    <w:rsid w:val="004F3082"/>
    <w:rsid w:val="004F4FAA"/>
    <w:rsid w:val="004F58F2"/>
    <w:rsid w:val="00500154"/>
    <w:rsid w:val="0050096F"/>
    <w:rsid w:val="00500C2B"/>
    <w:rsid w:val="0050108A"/>
    <w:rsid w:val="00501DAA"/>
    <w:rsid w:val="005040AF"/>
    <w:rsid w:val="005058C5"/>
    <w:rsid w:val="00506897"/>
    <w:rsid w:val="0051129D"/>
    <w:rsid w:val="00511D2D"/>
    <w:rsid w:val="00515C8F"/>
    <w:rsid w:val="0051636C"/>
    <w:rsid w:val="00517FB7"/>
    <w:rsid w:val="0052154C"/>
    <w:rsid w:val="005238FB"/>
    <w:rsid w:val="00530161"/>
    <w:rsid w:val="00532273"/>
    <w:rsid w:val="0053348C"/>
    <w:rsid w:val="005355EB"/>
    <w:rsid w:val="0053618C"/>
    <w:rsid w:val="00536331"/>
    <w:rsid w:val="0053670E"/>
    <w:rsid w:val="0053687C"/>
    <w:rsid w:val="00537D91"/>
    <w:rsid w:val="00543649"/>
    <w:rsid w:val="00544452"/>
    <w:rsid w:val="0054456E"/>
    <w:rsid w:val="00544B02"/>
    <w:rsid w:val="0054621F"/>
    <w:rsid w:val="00546DB3"/>
    <w:rsid w:val="00546F05"/>
    <w:rsid w:val="0054777D"/>
    <w:rsid w:val="005540DE"/>
    <w:rsid w:val="00554857"/>
    <w:rsid w:val="00554960"/>
    <w:rsid w:val="00556807"/>
    <w:rsid w:val="00557A37"/>
    <w:rsid w:val="005608B8"/>
    <w:rsid w:val="00562D4B"/>
    <w:rsid w:val="00563153"/>
    <w:rsid w:val="00566715"/>
    <w:rsid w:val="00570A7E"/>
    <w:rsid w:val="00570A7F"/>
    <w:rsid w:val="00570FD8"/>
    <w:rsid w:val="00571528"/>
    <w:rsid w:val="00571D65"/>
    <w:rsid w:val="005722FB"/>
    <w:rsid w:val="005723EF"/>
    <w:rsid w:val="005776D7"/>
    <w:rsid w:val="00577742"/>
    <w:rsid w:val="005815B5"/>
    <w:rsid w:val="0058172F"/>
    <w:rsid w:val="00582F02"/>
    <w:rsid w:val="00583ABF"/>
    <w:rsid w:val="00585E80"/>
    <w:rsid w:val="00587C17"/>
    <w:rsid w:val="00587CA3"/>
    <w:rsid w:val="00591BAA"/>
    <w:rsid w:val="0059542C"/>
    <w:rsid w:val="00595D3D"/>
    <w:rsid w:val="00597275"/>
    <w:rsid w:val="005A1337"/>
    <w:rsid w:val="005A2788"/>
    <w:rsid w:val="005A2D1E"/>
    <w:rsid w:val="005A32B5"/>
    <w:rsid w:val="005A3736"/>
    <w:rsid w:val="005A373A"/>
    <w:rsid w:val="005A4DB2"/>
    <w:rsid w:val="005A6CB4"/>
    <w:rsid w:val="005A6D37"/>
    <w:rsid w:val="005A718E"/>
    <w:rsid w:val="005A7825"/>
    <w:rsid w:val="005B44E2"/>
    <w:rsid w:val="005B6C77"/>
    <w:rsid w:val="005B777D"/>
    <w:rsid w:val="005C0684"/>
    <w:rsid w:val="005C099C"/>
    <w:rsid w:val="005D062C"/>
    <w:rsid w:val="005D1D01"/>
    <w:rsid w:val="005D2D8A"/>
    <w:rsid w:val="005D3CFC"/>
    <w:rsid w:val="005D3D94"/>
    <w:rsid w:val="005D40F0"/>
    <w:rsid w:val="005D433F"/>
    <w:rsid w:val="005D54A7"/>
    <w:rsid w:val="005E11BB"/>
    <w:rsid w:val="005F26B4"/>
    <w:rsid w:val="005F3871"/>
    <w:rsid w:val="005F56DA"/>
    <w:rsid w:val="005F5866"/>
    <w:rsid w:val="005F642A"/>
    <w:rsid w:val="00600504"/>
    <w:rsid w:val="00601DCC"/>
    <w:rsid w:val="00613978"/>
    <w:rsid w:val="00613ECA"/>
    <w:rsid w:val="00615687"/>
    <w:rsid w:val="006166B3"/>
    <w:rsid w:val="006169DE"/>
    <w:rsid w:val="0061798F"/>
    <w:rsid w:val="00622E2B"/>
    <w:rsid w:val="006253EF"/>
    <w:rsid w:val="00626FEF"/>
    <w:rsid w:val="006313FF"/>
    <w:rsid w:val="00633A10"/>
    <w:rsid w:val="00634305"/>
    <w:rsid w:val="00634ACD"/>
    <w:rsid w:val="00645FB5"/>
    <w:rsid w:val="00654A41"/>
    <w:rsid w:val="006721F9"/>
    <w:rsid w:val="00672D11"/>
    <w:rsid w:val="00674D2B"/>
    <w:rsid w:val="0067546A"/>
    <w:rsid w:val="00677523"/>
    <w:rsid w:val="00677D93"/>
    <w:rsid w:val="0068090C"/>
    <w:rsid w:val="006810A9"/>
    <w:rsid w:val="006817D5"/>
    <w:rsid w:val="00683CD4"/>
    <w:rsid w:val="00684443"/>
    <w:rsid w:val="006863E4"/>
    <w:rsid w:val="00690086"/>
    <w:rsid w:val="00691D08"/>
    <w:rsid w:val="006925A1"/>
    <w:rsid w:val="006946BC"/>
    <w:rsid w:val="006954B2"/>
    <w:rsid w:val="00696CF5"/>
    <w:rsid w:val="006A33D9"/>
    <w:rsid w:val="006A3F40"/>
    <w:rsid w:val="006A636A"/>
    <w:rsid w:val="006B294A"/>
    <w:rsid w:val="006B6002"/>
    <w:rsid w:val="006B71F5"/>
    <w:rsid w:val="006C05D1"/>
    <w:rsid w:val="006C18F6"/>
    <w:rsid w:val="006C377A"/>
    <w:rsid w:val="006C5A21"/>
    <w:rsid w:val="006C6A97"/>
    <w:rsid w:val="006D5005"/>
    <w:rsid w:val="006D7AC8"/>
    <w:rsid w:val="006E06EA"/>
    <w:rsid w:val="006E28A1"/>
    <w:rsid w:val="006E4460"/>
    <w:rsid w:val="006E66D7"/>
    <w:rsid w:val="006E704B"/>
    <w:rsid w:val="006F0D47"/>
    <w:rsid w:val="006F0D60"/>
    <w:rsid w:val="006F5D0A"/>
    <w:rsid w:val="0070044F"/>
    <w:rsid w:val="007007C0"/>
    <w:rsid w:val="0070290B"/>
    <w:rsid w:val="00702A80"/>
    <w:rsid w:val="0070324E"/>
    <w:rsid w:val="007054AD"/>
    <w:rsid w:val="007073B4"/>
    <w:rsid w:val="00707CA2"/>
    <w:rsid w:val="007111CF"/>
    <w:rsid w:val="0071192D"/>
    <w:rsid w:val="00712AE6"/>
    <w:rsid w:val="007137C1"/>
    <w:rsid w:val="0071477C"/>
    <w:rsid w:val="007155D9"/>
    <w:rsid w:val="0071660E"/>
    <w:rsid w:val="0071799A"/>
    <w:rsid w:val="00721392"/>
    <w:rsid w:val="007225F3"/>
    <w:rsid w:val="00724CBC"/>
    <w:rsid w:val="00724D46"/>
    <w:rsid w:val="0072546F"/>
    <w:rsid w:val="0072660F"/>
    <w:rsid w:val="0072776D"/>
    <w:rsid w:val="00730AB6"/>
    <w:rsid w:val="00731D6A"/>
    <w:rsid w:val="0073224D"/>
    <w:rsid w:val="0073291B"/>
    <w:rsid w:val="00732C9C"/>
    <w:rsid w:val="0073410D"/>
    <w:rsid w:val="00735E1F"/>
    <w:rsid w:val="00736A88"/>
    <w:rsid w:val="00742D7B"/>
    <w:rsid w:val="00744053"/>
    <w:rsid w:val="00745295"/>
    <w:rsid w:val="007462C1"/>
    <w:rsid w:val="00746554"/>
    <w:rsid w:val="0074673F"/>
    <w:rsid w:val="00747EDE"/>
    <w:rsid w:val="00752D75"/>
    <w:rsid w:val="007543D8"/>
    <w:rsid w:val="00756878"/>
    <w:rsid w:val="00761386"/>
    <w:rsid w:val="00764DC2"/>
    <w:rsid w:val="00764ED5"/>
    <w:rsid w:val="007651BF"/>
    <w:rsid w:val="00765E81"/>
    <w:rsid w:val="00766362"/>
    <w:rsid w:val="00767C6F"/>
    <w:rsid w:val="007725D0"/>
    <w:rsid w:val="007736E9"/>
    <w:rsid w:val="0078108F"/>
    <w:rsid w:val="00781F41"/>
    <w:rsid w:val="00783CAB"/>
    <w:rsid w:val="00785AE8"/>
    <w:rsid w:val="00785DAB"/>
    <w:rsid w:val="00786F30"/>
    <w:rsid w:val="00790436"/>
    <w:rsid w:val="007904A4"/>
    <w:rsid w:val="00790689"/>
    <w:rsid w:val="00790768"/>
    <w:rsid w:val="00790E25"/>
    <w:rsid w:val="00791021"/>
    <w:rsid w:val="00791689"/>
    <w:rsid w:val="00792313"/>
    <w:rsid w:val="00792B65"/>
    <w:rsid w:val="00793F3A"/>
    <w:rsid w:val="00794457"/>
    <w:rsid w:val="007A16CA"/>
    <w:rsid w:val="007A2B09"/>
    <w:rsid w:val="007A2FEC"/>
    <w:rsid w:val="007A367D"/>
    <w:rsid w:val="007A40CB"/>
    <w:rsid w:val="007A5348"/>
    <w:rsid w:val="007A73F3"/>
    <w:rsid w:val="007B09FB"/>
    <w:rsid w:val="007B3C72"/>
    <w:rsid w:val="007B4598"/>
    <w:rsid w:val="007B4E63"/>
    <w:rsid w:val="007B6CB8"/>
    <w:rsid w:val="007C17DE"/>
    <w:rsid w:val="007C21C2"/>
    <w:rsid w:val="007C6301"/>
    <w:rsid w:val="007C7182"/>
    <w:rsid w:val="007C78D9"/>
    <w:rsid w:val="007D42B6"/>
    <w:rsid w:val="007D4639"/>
    <w:rsid w:val="007D7074"/>
    <w:rsid w:val="007D716E"/>
    <w:rsid w:val="007D7FDB"/>
    <w:rsid w:val="007E3A33"/>
    <w:rsid w:val="007E6060"/>
    <w:rsid w:val="007E6A98"/>
    <w:rsid w:val="007F0722"/>
    <w:rsid w:val="007F2D74"/>
    <w:rsid w:val="007F4A9D"/>
    <w:rsid w:val="007F6D61"/>
    <w:rsid w:val="0080049C"/>
    <w:rsid w:val="00801CBF"/>
    <w:rsid w:val="008026CF"/>
    <w:rsid w:val="00807530"/>
    <w:rsid w:val="00807A15"/>
    <w:rsid w:val="0081265B"/>
    <w:rsid w:val="00815920"/>
    <w:rsid w:val="00820CDE"/>
    <w:rsid w:val="00821E0F"/>
    <w:rsid w:val="00824190"/>
    <w:rsid w:val="00825F08"/>
    <w:rsid w:val="00831583"/>
    <w:rsid w:val="008315DF"/>
    <w:rsid w:val="00831A78"/>
    <w:rsid w:val="0083343B"/>
    <w:rsid w:val="00833C97"/>
    <w:rsid w:val="00835981"/>
    <w:rsid w:val="00835E5F"/>
    <w:rsid w:val="00837C33"/>
    <w:rsid w:val="00843545"/>
    <w:rsid w:val="00843B4B"/>
    <w:rsid w:val="00846AF3"/>
    <w:rsid w:val="00847C69"/>
    <w:rsid w:val="0085073C"/>
    <w:rsid w:val="00850B54"/>
    <w:rsid w:val="00853064"/>
    <w:rsid w:val="008564FF"/>
    <w:rsid w:val="00857693"/>
    <w:rsid w:val="00857B8F"/>
    <w:rsid w:val="0086074F"/>
    <w:rsid w:val="008625DF"/>
    <w:rsid w:val="00863C1E"/>
    <w:rsid w:val="00863E03"/>
    <w:rsid w:val="0086544C"/>
    <w:rsid w:val="00866CD1"/>
    <w:rsid w:val="008671D8"/>
    <w:rsid w:val="008729D1"/>
    <w:rsid w:val="008764B3"/>
    <w:rsid w:val="008768E8"/>
    <w:rsid w:val="00880C76"/>
    <w:rsid w:val="00884AF6"/>
    <w:rsid w:val="0088585A"/>
    <w:rsid w:val="00890A6F"/>
    <w:rsid w:val="00893346"/>
    <w:rsid w:val="00896643"/>
    <w:rsid w:val="008A15E3"/>
    <w:rsid w:val="008A4FF9"/>
    <w:rsid w:val="008B0BC9"/>
    <w:rsid w:val="008B3ABD"/>
    <w:rsid w:val="008B3D43"/>
    <w:rsid w:val="008B3F72"/>
    <w:rsid w:val="008B50CA"/>
    <w:rsid w:val="008B5C46"/>
    <w:rsid w:val="008B7442"/>
    <w:rsid w:val="008C0F21"/>
    <w:rsid w:val="008C48F3"/>
    <w:rsid w:val="008C6DF7"/>
    <w:rsid w:val="008D04E9"/>
    <w:rsid w:val="008D381B"/>
    <w:rsid w:val="008D4B7A"/>
    <w:rsid w:val="008D653E"/>
    <w:rsid w:val="008D7FD4"/>
    <w:rsid w:val="008E2E14"/>
    <w:rsid w:val="008E6D46"/>
    <w:rsid w:val="008E6EEE"/>
    <w:rsid w:val="008E7882"/>
    <w:rsid w:val="00903F1E"/>
    <w:rsid w:val="00904398"/>
    <w:rsid w:val="009128BB"/>
    <w:rsid w:val="00913B62"/>
    <w:rsid w:val="00915AB0"/>
    <w:rsid w:val="00916BFE"/>
    <w:rsid w:val="0092037B"/>
    <w:rsid w:val="00921101"/>
    <w:rsid w:val="00922CA1"/>
    <w:rsid w:val="00923DC0"/>
    <w:rsid w:val="009264B8"/>
    <w:rsid w:val="0093240B"/>
    <w:rsid w:val="00934161"/>
    <w:rsid w:val="00935FE0"/>
    <w:rsid w:val="00940FEA"/>
    <w:rsid w:val="00942207"/>
    <w:rsid w:val="00944336"/>
    <w:rsid w:val="00952EE8"/>
    <w:rsid w:val="00952F9A"/>
    <w:rsid w:val="0095429B"/>
    <w:rsid w:val="009560FC"/>
    <w:rsid w:val="00957578"/>
    <w:rsid w:val="0096115A"/>
    <w:rsid w:val="00961F0F"/>
    <w:rsid w:val="009634A9"/>
    <w:rsid w:val="009637EB"/>
    <w:rsid w:val="0096603F"/>
    <w:rsid w:val="009707EA"/>
    <w:rsid w:val="00971507"/>
    <w:rsid w:val="0097467C"/>
    <w:rsid w:val="009810FE"/>
    <w:rsid w:val="00983FE4"/>
    <w:rsid w:val="00985A86"/>
    <w:rsid w:val="0098732B"/>
    <w:rsid w:val="00990FF6"/>
    <w:rsid w:val="00991366"/>
    <w:rsid w:val="00991DE5"/>
    <w:rsid w:val="00993052"/>
    <w:rsid w:val="009957E9"/>
    <w:rsid w:val="00997CAD"/>
    <w:rsid w:val="009A4309"/>
    <w:rsid w:val="009A5DED"/>
    <w:rsid w:val="009A64E2"/>
    <w:rsid w:val="009A6A02"/>
    <w:rsid w:val="009B3ED7"/>
    <w:rsid w:val="009B7DB5"/>
    <w:rsid w:val="009C3B41"/>
    <w:rsid w:val="009C4924"/>
    <w:rsid w:val="009C7D41"/>
    <w:rsid w:val="009C7F11"/>
    <w:rsid w:val="009D0FA1"/>
    <w:rsid w:val="009D554F"/>
    <w:rsid w:val="009D7984"/>
    <w:rsid w:val="009E04FD"/>
    <w:rsid w:val="009E0759"/>
    <w:rsid w:val="009E077A"/>
    <w:rsid w:val="009E2033"/>
    <w:rsid w:val="009F19AB"/>
    <w:rsid w:val="009F2D9B"/>
    <w:rsid w:val="009F2F76"/>
    <w:rsid w:val="009F2FFE"/>
    <w:rsid w:val="009F4D7E"/>
    <w:rsid w:val="009F4DE1"/>
    <w:rsid w:val="009F4EE1"/>
    <w:rsid w:val="009F5F3F"/>
    <w:rsid w:val="009F740C"/>
    <w:rsid w:val="009F7486"/>
    <w:rsid w:val="00A00EA6"/>
    <w:rsid w:val="00A023A6"/>
    <w:rsid w:val="00A04B3D"/>
    <w:rsid w:val="00A0622F"/>
    <w:rsid w:val="00A10EE6"/>
    <w:rsid w:val="00A116A5"/>
    <w:rsid w:val="00A15947"/>
    <w:rsid w:val="00A16EDD"/>
    <w:rsid w:val="00A17BC6"/>
    <w:rsid w:val="00A20865"/>
    <w:rsid w:val="00A2156B"/>
    <w:rsid w:val="00A21D76"/>
    <w:rsid w:val="00A22828"/>
    <w:rsid w:val="00A2328E"/>
    <w:rsid w:val="00A316CC"/>
    <w:rsid w:val="00A32CA6"/>
    <w:rsid w:val="00A32D1C"/>
    <w:rsid w:val="00A336F9"/>
    <w:rsid w:val="00A33AFB"/>
    <w:rsid w:val="00A35015"/>
    <w:rsid w:val="00A351F7"/>
    <w:rsid w:val="00A37172"/>
    <w:rsid w:val="00A402C7"/>
    <w:rsid w:val="00A40D04"/>
    <w:rsid w:val="00A450A6"/>
    <w:rsid w:val="00A556BD"/>
    <w:rsid w:val="00A60AC8"/>
    <w:rsid w:val="00A617D9"/>
    <w:rsid w:val="00A61CF7"/>
    <w:rsid w:val="00A638C8"/>
    <w:rsid w:val="00A64A81"/>
    <w:rsid w:val="00A65CE7"/>
    <w:rsid w:val="00A6607B"/>
    <w:rsid w:val="00A67673"/>
    <w:rsid w:val="00A7072A"/>
    <w:rsid w:val="00A7325E"/>
    <w:rsid w:val="00A76A80"/>
    <w:rsid w:val="00A76D06"/>
    <w:rsid w:val="00A77A46"/>
    <w:rsid w:val="00A806ED"/>
    <w:rsid w:val="00A80EE6"/>
    <w:rsid w:val="00A80FD3"/>
    <w:rsid w:val="00A83C70"/>
    <w:rsid w:val="00A86DE3"/>
    <w:rsid w:val="00A90230"/>
    <w:rsid w:val="00A9507F"/>
    <w:rsid w:val="00A970C6"/>
    <w:rsid w:val="00AA0BB9"/>
    <w:rsid w:val="00AA1E63"/>
    <w:rsid w:val="00AA207A"/>
    <w:rsid w:val="00AA253A"/>
    <w:rsid w:val="00AA29C2"/>
    <w:rsid w:val="00AA2D8C"/>
    <w:rsid w:val="00AA33CA"/>
    <w:rsid w:val="00AB4E6B"/>
    <w:rsid w:val="00AB57D2"/>
    <w:rsid w:val="00AB7F64"/>
    <w:rsid w:val="00AC3070"/>
    <w:rsid w:val="00AC465E"/>
    <w:rsid w:val="00AC6B1A"/>
    <w:rsid w:val="00AD758C"/>
    <w:rsid w:val="00AD7F78"/>
    <w:rsid w:val="00AE6E1C"/>
    <w:rsid w:val="00AF44DD"/>
    <w:rsid w:val="00B002C5"/>
    <w:rsid w:val="00B02C74"/>
    <w:rsid w:val="00B0375B"/>
    <w:rsid w:val="00B068CA"/>
    <w:rsid w:val="00B07614"/>
    <w:rsid w:val="00B116FB"/>
    <w:rsid w:val="00B12611"/>
    <w:rsid w:val="00B13B7C"/>
    <w:rsid w:val="00B1567B"/>
    <w:rsid w:val="00B20566"/>
    <w:rsid w:val="00B215BE"/>
    <w:rsid w:val="00B26BBB"/>
    <w:rsid w:val="00B30E90"/>
    <w:rsid w:val="00B316F1"/>
    <w:rsid w:val="00B31A8A"/>
    <w:rsid w:val="00B3381F"/>
    <w:rsid w:val="00B33D82"/>
    <w:rsid w:val="00B35D55"/>
    <w:rsid w:val="00B378A7"/>
    <w:rsid w:val="00B4307E"/>
    <w:rsid w:val="00B4355C"/>
    <w:rsid w:val="00B45CAF"/>
    <w:rsid w:val="00B504E0"/>
    <w:rsid w:val="00B51651"/>
    <w:rsid w:val="00B53BD4"/>
    <w:rsid w:val="00B555B1"/>
    <w:rsid w:val="00B60927"/>
    <w:rsid w:val="00B60A8B"/>
    <w:rsid w:val="00B62BAE"/>
    <w:rsid w:val="00B63033"/>
    <w:rsid w:val="00B630CA"/>
    <w:rsid w:val="00B676F2"/>
    <w:rsid w:val="00B703A9"/>
    <w:rsid w:val="00B70F24"/>
    <w:rsid w:val="00B72F43"/>
    <w:rsid w:val="00B7446F"/>
    <w:rsid w:val="00B748CB"/>
    <w:rsid w:val="00B74CBA"/>
    <w:rsid w:val="00B81888"/>
    <w:rsid w:val="00B83646"/>
    <w:rsid w:val="00B852B3"/>
    <w:rsid w:val="00B932A6"/>
    <w:rsid w:val="00B96546"/>
    <w:rsid w:val="00B97485"/>
    <w:rsid w:val="00B9762F"/>
    <w:rsid w:val="00BA3959"/>
    <w:rsid w:val="00BA44DD"/>
    <w:rsid w:val="00BA5CF6"/>
    <w:rsid w:val="00BA6E44"/>
    <w:rsid w:val="00BA777D"/>
    <w:rsid w:val="00BB0A5E"/>
    <w:rsid w:val="00BB1A92"/>
    <w:rsid w:val="00BB2058"/>
    <w:rsid w:val="00BB5206"/>
    <w:rsid w:val="00BB7226"/>
    <w:rsid w:val="00BC02DE"/>
    <w:rsid w:val="00BC0392"/>
    <w:rsid w:val="00BC10FA"/>
    <w:rsid w:val="00BC190B"/>
    <w:rsid w:val="00BC363E"/>
    <w:rsid w:val="00BC49CE"/>
    <w:rsid w:val="00BC6768"/>
    <w:rsid w:val="00BD068F"/>
    <w:rsid w:val="00BD6564"/>
    <w:rsid w:val="00BD7618"/>
    <w:rsid w:val="00BE040F"/>
    <w:rsid w:val="00BE0F38"/>
    <w:rsid w:val="00BE563A"/>
    <w:rsid w:val="00BE5673"/>
    <w:rsid w:val="00BE617B"/>
    <w:rsid w:val="00BE73F2"/>
    <w:rsid w:val="00BF01F3"/>
    <w:rsid w:val="00BF32DC"/>
    <w:rsid w:val="00BF347B"/>
    <w:rsid w:val="00BF452C"/>
    <w:rsid w:val="00BF490E"/>
    <w:rsid w:val="00BF507E"/>
    <w:rsid w:val="00BF799D"/>
    <w:rsid w:val="00BF7F82"/>
    <w:rsid w:val="00C014DB"/>
    <w:rsid w:val="00C01FF7"/>
    <w:rsid w:val="00C024C4"/>
    <w:rsid w:val="00C032F0"/>
    <w:rsid w:val="00C03815"/>
    <w:rsid w:val="00C045DB"/>
    <w:rsid w:val="00C0503D"/>
    <w:rsid w:val="00C11F2F"/>
    <w:rsid w:val="00C1369C"/>
    <w:rsid w:val="00C13CD4"/>
    <w:rsid w:val="00C14928"/>
    <w:rsid w:val="00C17039"/>
    <w:rsid w:val="00C2003F"/>
    <w:rsid w:val="00C20074"/>
    <w:rsid w:val="00C22F92"/>
    <w:rsid w:val="00C23B29"/>
    <w:rsid w:val="00C241BC"/>
    <w:rsid w:val="00C24E88"/>
    <w:rsid w:val="00C26862"/>
    <w:rsid w:val="00C31042"/>
    <w:rsid w:val="00C35C38"/>
    <w:rsid w:val="00C402E9"/>
    <w:rsid w:val="00C4186C"/>
    <w:rsid w:val="00C41E5A"/>
    <w:rsid w:val="00C41EC7"/>
    <w:rsid w:val="00C42B5D"/>
    <w:rsid w:val="00C50346"/>
    <w:rsid w:val="00C53EB2"/>
    <w:rsid w:val="00C56B72"/>
    <w:rsid w:val="00C63A87"/>
    <w:rsid w:val="00C67EF8"/>
    <w:rsid w:val="00C70112"/>
    <w:rsid w:val="00C716DA"/>
    <w:rsid w:val="00C72045"/>
    <w:rsid w:val="00C74994"/>
    <w:rsid w:val="00C75CBA"/>
    <w:rsid w:val="00C771CD"/>
    <w:rsid w:val="00C77E50"/>
    <w:rsid w:val="00C80291"/>
    <w:rsid w:val="00C8376C"/>
    <w:rsid w:val="00C870E6"/>
    <w:rsid w:val="00C94956"/>
    <w:rsid w:val="00C9553D"/>
    <w:rsid w:val="00C96815"/>
    <w:rsid w:val="00C971B8"/>
    <w:rsid w:val="00CA1CAA"/>
    <w:rsid w:val="00CA3E8A"/>
    <w:rsid w:val="00CA45D5"/>
    <w:rsid w:val="00CA6D7E"/>
    <w:rsid w:val="00CB0366"/>
    <w:rsid w:val="00CB39DA"/>
    <w:rsid w:val="00CB468D"/>
    <w:rsid w:val="00CB4897"/>
    <w:rsid w:val="00CB6C6C"/>
    <w:rsid w:val="00CC4B37"/>
    <w:rsid w:val="00CD0A76"/>
    <w:rsid w:val="00CD0C0F"/>
    <w:rsid w:val="00CD0E0D"/>
    <w:rsid w:val="00CD1036"/>
    <w:rsid w:val="00CD3D7C"/>
    <w:rsid w:val="00CD3FE9"/>
    <w:rsid w:val="00CD405A"/>
    <w:rsid w:val="00CD5948"/>
    <w:rsid w:val="00CD6FCE"/>
    <w:rsid w:val="00CE0851"/>
    <w:rsid w:val="00CE6F1B"/>
    <w:rsid w:val="00CF10B5"/>
    <w:rsid w:val="00CF216B"/>
    <w:rsid w:val="00CF38F4"/>
    <w:rsid w:val="00CF4C41"/>
    <w:rsid w:val="00CF6B00"/>
    <w:rsid w:val="00CF724C"/>
    <w:rsid w:val="00D00452"/>
    <w:rsid w:val="00D01D27"/>
    <w:rsid w:val="00D050CD"/>
    <w:rsid w:val="00D05902"/>
    <w:rsid w:val="00D11224"/>
    <w:rsid w:val="00D134BE"/>
    <w:rsid w:val="00D13671"/>
    <w:rsid w:val="00D149A5"/>
    <w:rsid w:val="00D14B7E"/>
    <w:rsid w:val="00D16547"/>
    <w:rsid w:val="00D16994"/>
    <w:rsid w:val="00D2220C"/>
    <w:rsid w:val="00D25831"/>
    <w:rsid w:val="00D26C59"/>
    <w:rsid w:val="00D30992"/>
    <w:rsid w:val="00D30CD5"/>
    <w:rsid w:val="00D352A8"/>
    <w:rsid w:val="00D359CF"/>
    <w:rsid w:val="00D40C6D"/>
    <w:rsid w:val="00D46EF2"/>
    <w:rsid w:val="00D47669"/>
    <w:rsid w:val="00D47D42"/>
    <w:rsid w:val="00D510B6"/>
    <w:rsid w:val="00D52634"/>
    <w:rsid w:val="00D637C8"/>
    <w:rsid w:val="00D64ACB"/>
    <w:rsid w:val="00D6541F"/>
    <w:rsid w:val="00D663A4"/>
    <w:rsid w:val="00D723D3"/>
    <w:rsid w:val="00D769C4"/>
    <w:rsid w:val="00D76C71"/>
    <w:rsid w:val="00D77938"/>
    <w:rsid w:val="00D77A19"/>
    <w:rsid w:val="00D8609A"/>
    <w:rsid w:val="00D8776A"/>
    <w:rsid w:val="00D90255"/>
    <w:rsid w:val="00D9248E"/>
    <w:rsid w:val="00D95F38"/>
    <w:rsid w:val="00D979BF"/>
    <w:rsid w:val="00DA023C"/>
    <w:rsid w:val="00DA0637"/>
    <w:rsid w:val="00DA0CAC"/>
    <w:rsid w:val="00DA32E0"/>
    <w:rsid w:val="00DA4385"/>
    <w:rsid w:val="00DA49E4"/>
    <w:rsid w:val="00DA4C19"/>
    <w:rsid w:val="00DB05D4"/>
    <w:rsid w:val="00DB2DB7"/>
    <w:rsid w:val="00DB37CA"/>
    <w:rsid w:val="00DB4C7E"/>
    <w:rsid w:val="00DB4F38"/>
    <w:rsid w:val="00DB6758"/>
    <w:rsid w:val="00DB677F"/>
    <w:rsid w:val="00DC1FDA"/>
    <w:rsid w:val="00DC4F68"/>
    <w:rsid w:val="00DD2213"/>
    <w:rsid w:val="00DD37DD"/>
    <w:rsid w:val="00DD3D28"/>
    <w:rsid w:val="00DD5EEB"/>
    <w:rsid w:val="00DD6445"/>
    <w:rsid w:val="00DE02DA"/>
    <w:rsid w:val="00DE1DA5"/>
    <w:rsid w:val="00DE2678"/>
    <w:rsid w:val="00DE2D5B"/>
    <w:rsid w:val="00DE781C"/>
    <w:rsid w:val="00DF455D"/>
    <w:rsid w:val="00DF4B77"/>
    <w:rsid w:val="00DF4CBB"/>
    <w:rsid w:val="00DF6A24"/>
    <w:rsid w:val="00DF74F2"/>
    <w:rsid w:val="00E05BD2"/>
    <w:rsid w:val="00E10B5E"/>
    <w:rsid w:val="00E11625"/>
    <w:rsid w:val="00E126D0"/>
    <w:rsid w:val="00E13E18"/>
    <w:rsid w:val="00E158A7"/>
    <w:rsid w:val="00E159FE"/>
    <w:rsid w:val="00E23875"/>
    <w:rsid w:val="00E26277"/>
    <w:rsid w:val="00E301A9"/>
    <w:rsid w:val="00E30FA2"/>
    <w:rsid w:val="00E31704"/>
    <w:rsid w:val="00E34054"/>
    <w:rsid w:val="00E368A6"/>
    <w:rsid w:val="00E446DE"/>
    <w:rsid w:val="00E44A21"/>
    <w:rsid w:val="00E47508"/>
    <w:rsid w:val="00E51457"/>
    <w:rsid w:val="00E54B03"/>
    <w:rsid w:val="00E54E3B"/>
    <w:rsid w:val="00E57086"/>
    <w:rsid w:val="00E575FC"/>
    <w:rsid w:val="00E610C8"/>
    <w:rsid w:val="00E628DE"/>
    <w:rsid w:val="00E62CEB"/>
    <w:rsid w:val="00E66374"/>
    <w:rsid w:val="00E72C50"/>
    <w:rsid w:val="00E76E1A"/>
    <w:rsid w:val="00E77DCF"/>
    <w:rsid w:val="00E82BED"/>
    <w:rsid w:val="00E83220"/>
    <w:rsid w:val="00E87849"/>
    <w:rsid w:val="00E93D7B"/>
    <w:rsid w:val="00E947C2"/>
    <w:rsid w:val="00EA0EDD"/>
    <w:rsid w:val="00EA15E6"/>
    <w:rsid w:val="00EA2794"/>
    <w:rsid w:val="00EA3CB9"/>
    <w:rsid w:val="00EA5B0C"/>
    <w:rsid w:val="00EA6685"/>
    <w:rsid w:val="00EA7D6E"/>
    <w:rsid w:val="00EB0523"/>
    <w:rsid w:val="00EB55AF"/>
    <w:rsid w:val="00EC03D9"/>
    <w:rsid w:val="00EC31E5"/>
    <w:rsid w:val="00EC7CE4"/>
    <w:rsid w:val="00ED0B94"/>
    <w:rsid w:val="00ED0EFC"/>
    <w:rsid w:val="00ED143A"/>
    <w:rsid w:val="00ED46F8"/>
    <w:rsid w:val="00ED7570"/>
    <w:rsid w:val="00EE41F2"/>
    <w:rsid w:val="00EE6AEC"/>
    <w:rsid w:val="00EE7363"/>
    <w:rsid w:val="00EF1D1E"/>
    <w:rsid w:val="00EF1DF0"/>
    <w:rsid w:val="00EF6660"/>
    <w:rsid w:val="00F03CBB"/>
    <w:rsid w:val="00F07A9C"/>
    <w:rsid w:val="00F10E84"/>
    <w:rsid w:val="00F119DE"/>
    <w:rsid w:val="00F16C4E"/>
    <w:rsid w:val="00F20B6F"/>
    <w:rsid w:val="00F2135F"/>
    <w:rsid w:val="00F224F7"/>
    <w:rsid w:val="00F23EAD"/>
    <w:rsid w:val="00F26C20"/>
    <w:rsid w:val="00F3040D"/>
    <w:rsid w:val="00F304A4"/>
    <w:rsid w:val="00F31931"/>
    <w:rsid w:val="00F32EB6"/>
    <w:rsid w:val="00F33784"/>
    <w:rsid w:val="00F33929"/>
    <w:rsid w:val="00F34875"/>
    <w:rsid w:val="00F40DB4"/>
    <w:rsid w:val="00F41F9B"/>
    <w:rsid w:val="00F42119"/>
    <w:rsid w:val="00F4235D"/>
    <w:rsid w:val="00F446EE"/>
    <w:rsid w:val="00F470B7"/>
    <w:rsid w:val="00F51A08"/>
    <w:rsid w:val="00F5471C"/>
    <w:rsid w:val="00F55CAB"/>
    <w:rsid w:val="00F610B8"/>
    <w:rsid w:val="00F64858"/>
    <w:rsid w:val="00F66F5C"/>
    <w:rsid w:val="00F672B5"/>
    <w:rsid w:val="00F70288"/>
    <w:rsid w:val="00F77792"/>
    <w:rsid w:val="00F81918"/>
    <w:rsid w:val="00F81D87"/>
    <w:rsid w:val="00F8346C"/>
    <w:rsid w:val="00F85344"/>
    <w:rsid w:val="00F9024B"/>
    <w:rsid w:val="00F9182D"/>
    <w:rsid w:val="00F94182"/>
    <w:rsid w:val="00F96657"/>
    <w:rsid w:val="00F9667F"/>
    <w:rsid w:val="00FA038F"/>
    <w:rsid w:val="00FA0C8F"/>
    <w:rsid w:val="00FA250D"/>
    <w:rsid w:val="00FA44DB"/>
    <w:rsid w:val="00FA5E57"/>
    <w:rsid w:val="00FA6D54"/>
    <w:rsid w:val="00FA7DC0"/>
    <w:rsid w:val="00FB094B"/>
    <w:rsid w:val="00FB231D"/>
    <w:rsid w:val="00FB4E0E"/>
    <w:rsid w:val="00FB57BD"/>
    <w:rsid w:val="00FC06AA"/>
    <w:rsid w:val="00FC1662"/>
    <w:rsid w:val="00FC5582"/>
    <w:rsid w:val="00FC5818"/>
    <w:rsid w:val="00FC5971"/>
    <w:rsid w:val="00FC5C65"/>
    <w:rsid w:val="00FC5E75"/>
    <w:rsid w:val="00FC64CE"/>
    <w:rsid w:val="00FC69DF"/>
    <w:rsid w:val="00FD088D"/>
    <w:rsid w:val="00FD1CD6"/>
    <w:rsid w:val="00FD3D3A"/>
    <w:rsid w:val="00FD4A5C"/>
    <w:rsid w:val="00FD4F84"/>
    <w:rsid w:val="00FD4FF8"/>
    <w:rsid w:val="00FD5799"/>
    <w:rsid w:val="00FD66F9"/>
    <w:rsid w:val="00FD7B50"/>
    <w:rsid w:val="00FE1621"/>
    <w:rsid w:val="00FE1F1E"/>
    <w:rsid w:val="00FE4581"/>
    <w:rsid w:val="00FF1C79"/>
    <w:rsid w:val="00FF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77742"/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77742"/>
    <w:pPr>
      <w:keepNext/>
      <w:numPr>
        <w:numId w:val="5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7742"/>
    <w:pPr>
      <w:keepNext/>
      <w:numPr>
        <w:ilvl w:val="1"/>
        <w:numId w:val="5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7742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77742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77742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77742"/>
    <w:pPr>
      <w:numPr>
        <w:ilvl w:val="5"/>
        <w:numId w:val="5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77742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77742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577742"/>
    <w:pPr>
      <w:numPr>
        <w:ilvl w:val="8"/>
        <w:numId w:val="5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7774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7774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774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7774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774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7774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7774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7774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77742"/>
    <w:rPr>
      <w:rFonts w:ascii="Cambria" w:hAnsi="Cambria" w:cs="Cambria"/>
    </w:rPr>
  </w:style>
  <w:style w:type="paragraph" w:customStyle="1" w:styleId="ConsPlusNormal">
    <w:name w:val="ConsPlusNormal"/>
    <w:uiPriority w:val="99"/>
    <w:rsid w:val="00997CA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997CAD"/>
    <w:rPr>
      <w:color w:val="008000"/>
      <w:u w:val="single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997CAD"/>
    <w:pPr>
      <w:spacing w:before="100" w:beforeAutospacing="1" w:after="100" w:afterAutospacing="1"/>
    </w:pPr>
    <w:rPr>
      <w:rFonts w:ascii="Calibri" w:hAnsi="Calibri" w:cs="Calibri"/>
      <w:lang w:eastAsia="ru-RU"/>
    </w:rPr>
  </w:style>
  <w:style w:type="table" w:styleId="TableGrid">
    <w:name w:val="Table Grid"/>
    <w:basedOn w:val="TableNormal"/>
    <w:uiPriority w:val="99"/>
    <w:rsid w:val="00997CA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rsid w:val="00997C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97CAD"/>
    <w:rPr>
      <w:rFonts w:ascii="Calibri" w:hAnsi="Calibri" w:cs="Calibri"/>
      <w:sz w:val="22"/>
      <w:szCs w:val="22"/>
    </w:rPr>
  </w:style>
  <w:style w:type="paragraph" w:styleId="NoSpacing">
    <w:name w:val="No Spacing"/>
    <w:basedOn w:val="Normal"/>
    <w:link w:val="NoSpacingChar"/>
    <w:uiPriority w:val="99"/>
    <w:qFormat/>
    <w:rsid w:val="00577742"/>
  </w:style>
  <w:style w:type="character" w:customStyle="1" w:styleId="NoSpacingChar">
    <w:name w:val="No Spacing Char"/>
    <w:basedOn w:val="DefaultParagraphFont"/>
    <w:link w:val="NoSpacing"/>
    <w:uiPriority w:val="99"/>
    <w:locked/>
    <w:rsid w:val="00997CAD"/>
    <w:rPr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997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7CAD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99"/>
    <w:semiHidden/>
    <w:rsid w:val="00296262"/>
    <w:pPr>
      <w:tabs>
        <w:tab w:val="left" w:pos="-1985"/>
        <w:tab w:val="right" w:leader="dot" w:pos="9639"/>
      </w:tabs>
      <w:ind w:left="709" w:right="-2" w:hanging="709"/>
    </w:pPr>
    <w:rPr>
      <w:noProof/>
      <w:lang w:eastAsia="ru-RU"/>
    </w:rPr>
  </w:style>
  <w:style w:type="character" w:styleId="PageNumber">
    <w:name w:val="page number"/>
    <w:basedOn w:val="DefaultParagraphFont"/>
    <w:uiPriority w:val="99"/>
    <w:rsid w:val="00997CAD"/>
  </w:style>
  <w:style w:type="paragraph" w:styleId="BodyText">
    <w:name w:val="Body Text"/>
    <w:basedOn w:val="Normal"/>
    <w:link w:val="BodyTextChar"/>
    <w:uiPriority w:val="99"/>
    <w:rsid w:val="00997CAD"/>
    <w:pPr>
      <w:jc w:val="both"/>
    </w:pPr>
    <w:rPr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97CAD"/>
    <w:rPr>
      <w:rFonts w:eastAsia="Times New Roman"/>
      <w:sz w:val="20"/>
      <w:szCs w:val="20"/>
    </w:rPr>
  </w:style>
  <w:style w:type="paragraph" w:customStyle="1" w:styleId="3">
    <w:name w:val="Стиль3"/>
    <w:basedOn w:val="Heading1"/>
    <w:autoRedefine/>
    <w:uiPriority w:val="99"/>
    <w:rsid w:val="00997CAD"/>
    <w:pPr>
      <w:keepNext w:val="0"/>
      <w:pageBreakBefore/>
      <w:spacing w:before="120" w:after="120"/>
      <w:ind w:right="-2"/>
      <w:jc w:val="center"/>
    </w:pPr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577742"/>
    <w:pPr>
      <w:ind w:left="720"/>
    </w:pPr>
  </w:style>
  <w:style w:type="character" w:styleId="FollowedHyperlink">
    <w:name w:val="FollowedHyperlink"/>
    <w:basedOn w:val="DefaultParagraphFont"/>
    <w:uiPriority w:val="99"/>
    <w:semiHidden/>
    <w:rsid w:val="002720EA"/>
    <w:rPr>
      <w:color w:val="800080"/>
      <w:u w:val="single"/>
    </w:rPr>
  </w:style>
  <w:style w:type="paragraph" w:styleId="TOC2">
    <w:name w:val="toc 2"/>
    <w:basedOn w:val="Normal"/>
    <w:next w:val="Normal"/>
    <w:autoRedefine/>
    <w:uiPriority w:val="99"/>
    <w:semiHidden/>
    <w:rsid w:val="006954B2"/>
    <w:pPr>
      <w:tabs>
        <w:tab w:val="left" w:pos="709"/>
        <w:tab w:val="right" w:leader="dot" w:pos="9627"/>
      </w:tabs>
      <w:ind w:left="220" w:hanging="220"/>
    </w:pPr>
  </w:style>
  <w:style w:type="paragraph" w:customStyle="1" w:styleId="Qc8d">
    <w:name w:val="ОбычQc8dый"/>
    <w:uiPriority w:val="99"/>
    <w:rsid w:val="00B26BBB"/>
    <w:pPr>
      <w:keepNext/>
      <w:widowControl w:val="0"/>
      <w:tabs>
        <w:tab w:val="left" w:pos="709"/>
        <w:tab w:val="left" w:leader="dot" w:pos="8505"/>
      </w:tabs>
      <w:jc w:val="both"/>
    </w:pPr>
    <w:rPr>
      <w:rFonts w:cs="Calibri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577742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57774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57774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7774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577742"/>
    <w:rPr>
      <w:b/>
      <w:bCs/>
    </w:rPr>
  </w:style>
  <w:style w:type="character" w:styleId="Emphasis">
    <w:name w:val="Emphasis"/>
    <w:basedOn w:val="DefaultParagraphFont"/>
    <w:uiPriority w:val="99"/>
    <w:qFormat/>
    <w:rsid w:val="00577742"/>
    <w:rPr>
      <w:rFonts w:ascii="Calibri" w:hAnsi="Calibri" w:cs="Calibri"/>
      <w:b/>
      <w:bCs/>
      <w:i/>
      <w:iCs/>
    </w:rPr>
  </w:style>
  <w:style w:type="paragraph" w:styleId="Quote">
    <w:name w:val="Quote"/>
    <w:basedOn w:val="Normal"/>
    <w:next w:val="Normal"/>
    <w:link w:val="QuoteChar"/>
    <w:uiPriority w:val="99"/>
    <w:qFormat/>
    <w:rsid w:val="0057774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57774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7774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7774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57774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57774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57774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57774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57774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577742"/>
    <w:pPr>
      <w:outlineLvl w:val="9"/>
    </w:pPr>
  </w:style>
  <w:style w:type="paragraph" w:customStyle="1" w:styleId="Style7">
    <w:name w:val="Style7"/>
    <w:basedOn w:val="Normal"/>
    <w:uiPriority w:val="99"/>
    <w:rsid w:val="00D352A8"/>
    <w:pPr>
      <w:widowControl w:val="0"/>
      <w:autoSpaceDE w:val="0"/>
      <w:autoSpaceDN w:val="0"/>
      <w:adjustRightInd w:val="0"/>
    </w:pPr>
    <w:rPr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4F3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30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3028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3028"/>
    <w:rPr>
      <w:b/>
      <w:bCs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90689"/>
    <w:rPr>
      <w:sz w:val="24"/>
      <w:szCs w:val="24"/>
      <w:lang w:val="ru-RU"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79068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/>
    </w:rPr>
  </w:style>
  <w:style w:type="paragraph" w:customStyle="1" w:styleId="a0">
    <w:name w:val="Знак"/>
    <w:basedOn w:val="Normal"/>
    <w:uiPriority w:val="99"/>
    <w:rsid w:val="002B0AC4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a1">
    <w:name w:val="Подподпункт"/>
    <w:basedOn w:val="Normal"/>
    <w:uiPriority w:val="99"/>
    <w:rsid w:val="002B0AC4"/>
    <w:pPr>
      <w:tabs>
        <w:tab w:val="num" w:pos="643"/>
        <w:tab w:val="num" w:pos="926"/>
        <w:tab w:val="num" w:pos="1134"/>
      </w:tabs>
      <w:spacing w:line="360" w:lineRule="auto"/>
      <w:ind w:firstLine="567"/>
      <w:jc w:val="both"/>
    </w:pPr>
    <w:rPr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45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zeleron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1272</Words>
  <Characters>7252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Николай Д. Скирда</dc:creator>
  <cp:keywords/>
  <dc:description/>
  <cp:lastModifiedBy>yakimova</cp:lastModifiedBy>
  <cp:revision>3</cp:revision>
  <cp:lastPrinted>2014-08-25T13:32:00Z</cp:lastPrinted>
  <dcterms:created xsi:type="dcterms:W3CDTF">2014-08-25T04:49:00Z</dcterms:created>
  <dcterms:modified xsi:type="dcterms:W3CDTF">2014-08-25T13:32:00Z</dcterms:modified>
</cp:coreProperties>
</file>