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5887"/>
        <w:gridCol w:w="4250"/>
      </w:tblGrid>
      <w:tr w:rsidR="004C5CC0" w:rsidRPr="00E20817" w:rsidTr="009C46F5">
        <w:tc>
          <w:tcPr>
            <w:tcW w:w="5887" w:type="dxa"/>
          </w:tcPr>
          <w:p w:rsidR="004C5CC0" w:rsidRPr="009C46F5" w:rsidRDefault="004C5CC0" w:rsidP="009C46F5">
            <w:pPr>
              <w:jc w:val="center"/>
            </w:pPr>
          </w:p>
        </w:tc>
        <w:tc>
          <w:tcPr>
            <w:tcW w:w="4250" w:type="dxa"/>
          </w:tcPr>
          <w:p w:rsidR="004C5CC0" w:rsidRPr="009C46F5" w:rsidRDefault="004C5CC0" w:rsidP="009C46F5">
            <w:pPr>
              <w:jc w:val="left"/>
            </w:pPr>
            <w:r w:rsidRPr="009C46F5">
              <w:br/>
            </w:r>
          </w:p>
        </w:tc>
      </w:tr>
      <w:tr w:rsidR="004C5CC0" w:rsidRPr="00E20817" w:rsidTr="009C46F5">
        <w:tc>
          <w:tcPr>
            <w:tcW w:w="5887" w:type="dxa"/>
          </w:tcPr>
          <w:p w:rsidR="004C5CC0" w:rsidRPr="009C46F5" w:rsidRDefault="004C5CC0" w:rsidP="009C46F5">
            <w:pPr>
              <w:jc w:val="center"/>
            </w:pPr>
          </w:p>
        </w:tc>
        <w:tc>
          <w:tcPr>
            <w:tcW w:w="4250" w:type="dxa"/>
          </w:tcPr>
          <w:p w:rsidR="004C5CC0" w:rsidRPr="009C46F5" w:rsidRDefault="004C5CC0" w:rsidP="00A07341">
            <w:r w:rsidRPr="009C46F5">
              <w:t>УТВЕРЖДАЮ</w:t>
            </w:r>
          </w:p>
          <w:p w:rsidR="004C5CC0" w:rsidRPr="009C46F5" w:rsidRDefault="004C5CC0" w:rsidP="00A07341">
            <w:r w:rsidRPr="009C46F5">
              <w:t xml:space="preserve"> Директор АО «Наука и инновации» - управляющей организации АО «НИИграфит»</w:t>
            </w:r>
          </w:p>
          <w:p w:rsidR="004C5CC0" w:rsidRPr="009C46F5" w:rsidRDefault="004C5CC0" w:rsidP="00A07341">
            <w:r w:rsidRPr="009C46F5">
              <w:rPr>
                <w:u w:val="single"/>
              </w:rPr>
              <w:t>_____________Е.П. Маянов</w:t>
            </w:r>
          </w:p>
          <w:p w:rsidR="004C5CC0" w:rsidRPr="009C46F5" w:rsidRDefault="004C5CC0" w:rsidP="008C2FB9">
            <w:r w:rsidRPr="009C46F5">
              <w:t xml:space="preserve">от 18 мая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C46F5">
                <w:t>2017 г</w:t>
              </w:r>
            </w:smartTag>
            <w:r w:rsidRPr="009C46F5">
              <w:t>.</w:t>
            </w:r>
          </w:p>
        </w:tc>
      </w:tr>
    </w:tbl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Pr="00E20817" w:rsidRDefault="004C5CC0" w:rsidP="002E0029">
      <w:pPr>
        <w:jc w:val="center"/>
      </w:pPr>
    </w:p>
    <w:p w:rsidR="004C5CC0" w:rsidRDefault="004C5CC0" w:rsidP="002E0029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</w:t>
      </w:r>
    </w:p>
    <w:p w:rsidR="004C5CC0" w:rsidRPr="00B0084C" w:rsidRDefault="004C5CC0" w:rsidP="002E0029">
      <w:pPr>
        <w:jc w:val="center"/>
        <w:rPr>
          <w:b/>
          <w:caps/>
        </w:rPr>
      </w:pPr>
      <w:r>
        <w:rPr>
          <w:b/>
          <w:caps/>
        </w:rPr>
        <w:t>АУКЦИОНА НА ПОНИЖЕНИЕ</w:t>
      </w:r>
    </w:p>
    <w:p w:rsidR="004C5CC0" w:rsidRPr="009B6380" w:rsidRDefault="004C5CC0" w:rsidP="001F132E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r w:rsidRPr="009B6380">
        <w:rPr>
          <w:b/>
        </w:rPr>
        <w:t>недвижимого имущества</w:t>
      </w:r>
      <w:r w:rsidRPr="009B6380">
        <w:t>,</w:t>
      </w:r>
      <w:r w:rsidRPr="009B6380">
        <w:rPr>
          <w:b/>
        </w:rPr>
        <w:t xml:space="preserve"> расположенн</w:t>
      </w:r>
      <w:r w:rsidRPr="00920D55">
        <w:rPr>
          <w:b/>
        </w:rPr>
        <w:t xml:space="preserve">ого по адресу: </w:t>
      </w:r>
      <w:r w:rsidRPr="009B6380">
        <w:t>г. Москва, ул. Электродная, д.2, стр.28</w:t>
      </w:r>
      <w:r w:rsidRPr="009B6380">
        <w:rPr>
          <w:b/>
        </w:rPr>
        <w:t xml:space="preserve">, </w:t>
      </w:r>
      <w:r w:rsidRPr="00920D55">
        <w:rPr>
          <w:b/>
        </w:rPr>
        <w:br/>
        <w:t xml:space="preserve">принадлежащего </w:t>
      </w:r>
      <w:r w:rsidRPr="009B6380">
        <w:rPr>
          <w:b/>
        </w:rPr>
        <w:t>АО «НИИграфит»</w:t>
      </w:r>
    </w:p>
    <w:p w:rsidR="004C5CC0" w:rsidRPr="00CF548D" w:rsidRDefault="004C5CC0" w:rsidP="002E0029"/>
    <w:p w:rsidR="004C5CC0" w:rsidRPr="00217AC4" w:rsidRDefault="004C5CC0" w:rsidP="002E0029"/>
    <w:p w:rsidR="004C5CC0" w:rsidRPr="00575DEF" w:rsidRDefault="004C5CC0" w:rsidP="002E0029"/>
    <w:p w:rsidR="004C5CC0" w:rsidRPr="00D10139" w:rsidRDefault="004C5CC0" w:rsidP="002E0029">
      <w:pPr>
        <w:rPr>
          <w:bCs/>
          <w:spacing w:val="-3"/>
        </w:rPr>
      </w:pPr>
    </w:p>
    <w:p w:rsidR="004C5CC0" w:rsidRPr="008C04F2" w:rsidRDefault="004C5CC0" w:rsidP="002E0029">
      <w:pPr>
        <w:rPr>
          <w:bCs/>
          <w:spacing w:val="-3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Default="004C5CC0" w:rsidP="002E0029">
      <w:pPr>
        <w:rPr>
          <w:bCs/>
          <w:spacing w:val="-3"/>
          <w:lang w:val="en-US"/>
        </w:rPr>
      </w:pPr>
    </w:p>
    <w:p w:rsidR="004C5CC0" w:rsidRPr="00975300" w:rsidRDefault="004C5CC0" w:rsidP="002E0029">
      <w:pPr>
        <w:rPr>
          <w:bCs/>
          <w:spacing w:val="-3"/>
          <w:lang w:val="en-US"/>
        </w:rPr>
      </w:pPr>
    </w:p>
    <w:p w:rsidR="004C5CC0" w:rsidRPr="00211995" w:rsidRDefault="004C5CC0" w:rsidP="002E0029">
      <w:pPr>
        <w:rPr>
          <w:bCs/>
          <w:spacing w:val="-3"/>
        </w:rPr>
      </w:pPr>
    </w:p>
    <w:p w:rsidR="004C5CC0" w:rsidRPr="009E4E7B" w:rsidRDefault="004C5CC0" w:rsidP="00E14C77">
      <w:pPr>
        <w:jc w:val="left"/>
        <w:rPr>
          <w:b/>
        </w:rPr>
      </w:pPr>
    </w:p>
    <w:p w:rsidR="004C5CC0" w:rsidRPr="009E4E7B" w:rsidRDefault="004C5CC0" w:rsidP="00E14C77">
      <w:pPr>
        <w:jc w:val="left"/>
        <w:rPr>
          <w:b/>
        </w:rPr>
      </w:pPr>
    </w:p>
    <w:p w:rsidR="004C5CC0" w:rsidRPr="009E4E7B" w:rsidRDefault="004C5CC0" w:rsidP="00E14C77">
      <w:pPr>
        <w:jc w:val="left"/>
        <w:rPr>
          <w:b/>
        </w:rPr>
      </w:pPr>
    </w:p>
    <w:p w:rsidR="004C5CC0" w:rsidRPr="009E4E7B" w:rsidRDefault="004C5CC0" w:rsidP="00E14C77">
      <w:pPr>
        <w:jc w:val="left"/>
        <w:rPr>
          <w:b/>
        </w:rPr>
      </w:pPr>
    </w:p>
    <w:p w:rsidR="004C5CC0" w:rsidRPr="009E4E7B" w:rsidRDefault="004C5CC0" w:rsidP="00E14C77">
      <w:pPr>
        <w:jc w:val="left"/>
        <w:rPr>
          <w:b/>
        </w:rPr>
      </w:pPr>
    </w:p>
    <w:p w:rsidR="004C5CC0" w:rsidRPr="009E4E7B" w:rsidRDefault="004C5CC0" w:rsidP="00E14C77">
      <w:pPr>
        <w:jc w:val="left"/>
        <w:rPr>
          <w:b/>
        </w:rPr>
      </w:pPr>
    </w:p>
    <w:p w:rsidR="004C5CC0" w:rsidRPr="00CF548D" w:rsidRDefault="004C5CC0" w:rsidP="002E0029">
      <w:pPr>
        <w:jc w:val="center"/>
        <w:rPr>
          <w:caps/>
        </w:rPr>
      </w:pPr>
      <w:r w:rsidRPr="00CF548D">
        <w:rPr>
          <w:caps/>
        </w:rPr>
        <w:t>Содержание</w:t>
      </w:r>
    </w:p>
    <w:p w:rsidR="004C5CC0" w:rsidRPr="00217AC4" w:rsidRDefault="004C5CC0" w:rsidP="002E0029">
      <w:pPr>
        <w:jc w:val="center"/>
        <w:rPr>
          <w:caps/>
        </w:rPr>
      </w:pPr>
    </w:p>
    <w:p w:rsidR="004C5CC0" w:rsidRDefault="004C5CC0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r w:rsidRPr="001C1A64">
        <w:fldChar w:fldCharType="begin"/>
      </w:r>
      <w:r w:rsidRPr="001C1A64">
        <w:instrText xml:space="preserve"> TOC \o "1-2" \h \z \u </w:instrText>
      </w:r>
      <w:r w:rsidRPr="001C1A64">
        <w:fldChar w:fldCharType="separate"/>
      </w:r>
      <w:hyperlink w:anchor="_Toc483555052" w:history="1">
        <w:r w:rsidRPr="000F511A">
          <w:rPr>
            <w:rStyle w:val="Hyperlink"/>
            <w:caps/>
            <w:noProof/>
          </w:rPr>
          <w:t>Извещение о проведении аукциона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55053" w:history="1">
        <w:r w:rsidRPr="000F511A">
          <w:rPr>
            <w:rStyle w:val="Hyperlink"/>
            <w:caps/>
            <w:noProof/>
          </w:rPr>
          <w:t>1.</w:t>
        </w:r>
        <w:r>
          <w:rPr>
            <w:noProof/>
            <w:sz w:val="24"/>
            <w:szCs w:val="24"/>
          </w:rPr>
          <w:tab/>
        </w:r>
        <w:r w:rsidRPr="000F511A">
          <w:rPr>
            <w:rStyle w:val="Hyperlink"/>
            <w:caps/>
            <w:noProof/>
          </w:rPr>
          <w:t>Общие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54" w:history="1">
        <w:r w:rsidRPr="000F511A">
          <w:rPr>
            <w:rStyle w:val="Hyperlink"/>
            <w:noProof/>
          </w:rPr>
          <w:t>1.1.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Информация об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55" w:history="1">
        <w:r w:rsidRPr="000F511A">
          <w:rPr>
            <w:rStyle w:val="Hyperlink"/>
            <w:noProof/>
          </w:rPr>
          <w:t>1.2.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Документы для ознакомления.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56" w:history="1">
        <w:r w:rsidRPr="000F511A">
          <w:rPr>
            <w:rStyle w:val="Hyperlink"/>
            <w:noProof/>
          </w:rPr>
          <w:t>1.3.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57" w:history="1">
        <w:r w:rsidRPr="000F511A">
          <w:rPr>
            <w:rStyle w:val="Hyperlink"/>
            <w:noProof/>
          </w:rPr>
          <w:t>1.4.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Затраты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58" w:history="1">
        <w:r w:rsidRPr="000F511A">
          <w:rPr>
            <w:rStyle w:val="Hyperlink"/>
            <w:noProof/>
          </w:rPr>
          <w:t>1.5.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Отказ от проведения аукциона.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55059" w:history="1">
        <w:r w:rsidRPr="000F511A">
          <w:rPr>
            <w:rStyle w:val="Hyperlink"/>
            <w:caps/>
            <w:noProof/>
          </w:rPr>
          <w:t>2.</w:t>
        </w:r>
        <w:r>
          <w:rPr>
            <w:noProof/>
            <w:sz w:val="24"/>
            <w:szCs w:val="24"/>
          </w:rPr>
          <w:tab/>
        </w:r>
        <w:r w:rsidRPr="000F511A">
          <w:rPr>
            <w:rStyle w:val="Hyperlink"/>
            <w:caps/>
            <w:noProof/>
          </w:rPr>
          <w:t>Порядок подачи заявок на участие в аукционе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0" w:history="1">
        <w:r w:rsidRPr="000F511A">
          <w:rPr>
            <w:rStyle w:val="Hyperlink"/>
            <w:noProof/>
          </w:rPr>
          <w:t>2.1.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Требования к участнику аукциона.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1" w:history="1">
        <w:r w:rsidRPr="000F511A">
          <w:rPr>
            <w:rStyle w:val="Hyperlink"/>
            <w:noProof/>
          </w:rPr>
          <w:t>2.2.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Документы, составляющие заявку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2" w:history="1">
        <w:r w:rsidRPr="000F511A">
          <w:rPr>
            <w:rStyle w:val="Hyperlink"/>
            <w:noProof/>
          </w:rPr>
          <w:t>2.3.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Подача заявок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3" w:history="1">
        <w:r w:rsidRPr="000F511A">
          <w:rPr>
            <w:rStyle w:val="Hyperlink"/>
            <w:noProof/>
          </w:rPr>
          <w:t>2.4.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Изменение заявок на участие в аукционе или их отзыв.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4" w:history="1">
        <w:r w:rsidRPr="000F511A">
          <w:rPr>
            <w:rStyle w:val="Hyperlink"/>
            <w:noProof/>
          </w:rPr>
          <w:t>2.5.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Опоздавшие заявки на участие в аукционе.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5" w:history="1">
        <w:r w:rsidRPr="000F511A">
          <w:rPr>
            <w:rStyle w:val="Hyperlink"/>
            <w:noProof/>
          </w:rPr>
          <w:t>2.6.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Требование о предоставлении задатка.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55066" w:history="1">
        <w:r w:rsidRPr="000F511A">
          <w:rPr>
            <w:rStyle w:val="Hyperlink"/>
            <w:caps/>
            <w:noProof/>
          </w:rPr>
          <w:t>3.</w:t>
        </w:r>
        <w:r>
          <w:rPr>
            <w:noProof/>
            <w:sz w:val="24"/>
            <w:szCs w:val="24"/>
          </w:rPr>
          <w:tab/>
        </w:r>
        <w:r w:rsidRPr="000F511A">
          <w:rPr>
            <w:rStyle w:val="Hyperlink"/>
            <w:caps/>
            <w:noProof/>
          </w:rPr>
          <w:t>Процедура аукциона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7" w:history="1">
        <w:r w:rsidRPr="000F511A">
          <w:rPr>
            <w:rStyle w:val="Hyperlink"/>
            <w:noProof/>
          </w:rPr>
          <w:t>3.1.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Рассмотрение заявок.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68" w:history="1">
        <w:r w:rsidRPr="000F511A">
          <w:rPr>
            <w:rStyle w:val="Hyperlink"/>
            <w:noProof/>
          </w:rPr>
          <w:t>3.2. Проведение аукциона на понижение.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55069" w:history="1">
        <w:r w:rsidRPr="000F511A">
          <w:rPr>
            <w:rStyle w:val="Hyperlink"/>
            <w:caps/>
            <w:noProof/>
          </w:rPr>
          <w:t>4.</w:t>
        </w:r>
        <w:r>
          <w:rPr>
            <w:noProof/>
            <w:sz w:val="24"/>
            <w:szCs w:val="24"/>
          </w:rPr>
          <w:tab/>
        </w:r>
        <w:r w:rsidRPr="000F511A">
          <w:rPr>
            <w:rStyle w:val="Hyperlink"/>
            <w:caps/>
            <w:noProof/>
          </w:rPr>
          <w:t>Заключение договора по итогам аукциона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70" w:history="1">
        <w:r w:rsidRPr="000F511A">
          <w:rPr>
            <w:rStyle w:val="Hyperlink"/>
            <w:noProof/>
          </w:rPr>
          <w:t>4.1.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Условия заключения договора.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left" w:pos="560"/>
          <w:tab w:val="right" w:leader="dot" w:pos="9911"/>
        </w:tabs>
        <w:rPr>
          <w:noProof/>
          <w:sz w:val="24"/>
          <w:szCs w:val="24"/>
        </w:rPr>
      </w:pPr>
      <w:hyperlink w:anchor="_Toc483555071" w:history="1">
        <w:r w:rsidRPr="000F511A">
          <w:rPr>
            <w:rStyle w:val="Hyperlink"/>
            <w:caps/>
            <w:noProof/>
          </w:rPr>
          <w:t>5.</w:t>
        </w:r>
        <w:r>
          <w:rPr>
            <w:noProof/>
            <w:sz w:val="24"/>
            <w:szCs w:val="24"/>
          </w:rPr>
          <w:tab/>
        </w:r>
        <w:r w:rsidRPr="000F511A">
          <w:rPr>
            <w:rStyle w:val="Hyperlink"/>
            <w:caps/>
            <w:noProof/>
          </w:rPr>
          <w:t>Обжалование действий (бездействий) организатора, продавца, комиссии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72" w:history="1">
        <w:r w:rsidRPr="000F511A">
          <w:rPr>
            <w:rStyle w:val="Hyperlink"/>
            <w:noProof/>
          </w:rPr>
          <w:t>5.1.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Порядок обжалования.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2"/>
        <w:rPr>
          <w:rFonts w:ascii="Times New Roman" w:hAnsi="Times New Roman" w:cs="Times New Roman"/>
          <w:i w:val="0"/>
          <w:iCs w:val="0"/>
          <w:noProof/>
          <w:sz w:val="24"/>
          <w:szCs w:val="24"/>
        </w:rPr>
      </w:pPr>
      <w:hyperlink w:anchor="_Toc483555073" w:history="1">
        <w:r w:rsidRPr="000F511A">
          <w:rPr>
            <w:rStyle w:val="Hyperlink"/>
            <w:noProof/>
          </w:rPr>
          <w:t>5.2.</w:t>
        </w:r>
        <w:r>
          <w:rPr>
            <w:rFonts w:ascii="Times New Roman" w:hAnsi="Times New Roman" w:cs="Times New Roman"/>
            <w:i w:val="0"/>
            <w:iCs w:val="0"/>
            <w:noProof/>
            <w:sz w:val="24"/>
            <w:szCs w:val="24"/>
          </w:rPr>
          <w:tab/>
        </w:r>
        <w:r w:rsidRPr="000F511A">
          <w:rPr>
            <w:rStyle w:val="Hyperlink"/>
            <w:noProof/>
          </w:rPr>
          <w:t>Срок обжалования.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55074" w:history="1">
        <w:r w:rsidRPr="000F511A">
          <w:rPr>
            <w:rStyle w:val="Hyperlink"/>
            <w:noProof/>
          </w:rPr>
          <w:t>Приложение 1. Форма №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55075" w:history="1">
        <w:r w:rsidRPr="000F511A">
          <w:rPr>
            <w:rStyle w:val="Hyperlink"/>
            <w:noProof/>
          </w:rPr>
          <w:t>Приложение 2. Форма №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55076" w:history="1">
        <w:r w:rsidRPr="000F511A">
          <w:rPr>
            <w:rStyle w:val="Hyperlink"/>
            <w:noProof/>
          </w:rPr>
          <w:t>Приложение 3. Форма №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55077" w:history="1">
        <w:r w:rsidRPr="000F511A">
          <w:rPr>
            <w:rStyle w:val="Hyperlink"/>
            <w:noProof/>
          </w:rPr>
          <w:t>Приложение 4. Форма договора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C5CC0" w:rsidRDefault="004C5CC0">
      <w:pPr>
        <w:pStyle w:val="TOC1"/>
        <w:tabs>
          <w:tab w:val="right" w:leader="dot" w:pos="9911"/>
        </w:tabs>
        <w:rPr>
          <w:noProof/>
          <w:sz w:val="24"/>
          <w:szCs w:val="24"/>
        </w:rPr>
      </w:pPr>
      <w:hyperlink w:anchor="_Toc483555078" w:history="1">
        <w:r w:rsidRPr="000F511A">
          <w:rPr>
            <w:rStyle w:val="Hyperlink"/>
            <w:i/>
            <w:noProof/>
          </w:rPr>
          <w:t>(для недвижимого имущества)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_Toc483555078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C5CC0" w:rsidRPr="001C1A64" w:rsidRDefault="004C5CC0" w:rsidP="001C1A64">
      <w:pPr>
        <w:ind w:right="-2"/>
      </w:pPr>
      <w:r w:rsidRPr="001C1A64">
        <w:fldChar w:fldCharType="end"/>
      </w:r>
    </w:p>
    <w:p w:rsidR="004C5CC0" w:rsidRPr="00CF548D" w:rsidRDefault="004C5CC0" w:rsidP="002E0029"/>
    <w:p w:rsidR="004C5CC0" w:rsidRPr="00217AC4" w:rsidRDefault="004C5CC0" w:rsidP="002E0029">
      <w:pPr>
        <w:jc w:val="left"/>
        <w:rPr>
          <w:b/>
          <w:bCs/>
        </w:rPr>
      </w:pPr>
    </w:p>
    <w:p w:rsidR="004C5CC0" w:rsidRPr="005A0DE0" w:rsidRDefault="004C5CC0" w:rsidP="002E0029">
      <w:pPr>
        <w:pStyle w:val="Heading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83555052"/>
      <w:r w:rsidRPr="00575DEF">
        <w:rPr>
          <w:b w:val="0"/>
          <w:caps/>
        </w:rPr>
        <w:t>Извещение</w:t>
      </w:r>
      <w:r w:rsidRPr="00D10139">
        <w:rPr>
          <w:b w:val="0"/>
          <w:caps/>
        </w:rPr>
        <w:t xml:space="preserve"> </w:t>
      </w:r>
      <w:r w:rsidRPr="008C04F2">
        <w:rPr>
          <w:b w:val="0"/>
          <w:caps/>
        </w:rPr>
        <w:t>о проведении аукциона</w:t>
      </w:r>
      <w:bookmarkEnd w:id="0"/>
      <w:r>
        <w:rPr>
          <w:b w:val="0"/>
          <w:caps/>
        </w:rPr>
        <w:t xml:space="preserve"> </w:t>
      </w:r>
      <w:r w:rsidRPr="008C04F2">
        <w:rPr>
          <w:b w:val="0"/>
          <w:caps/>
        </w:rPr>
        <w:br/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5"/>
        <w:gridCol w:w="3255"/>
        <w:gridCol w:w="6047"/>
      </w:tblGrid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9C46F5">
            <w:pPr>
              <w:jc w:val="left"/>
            </w:pPr>
            <w:r w:rsidRPr="009C46F5">
              <w:t>Тип и способ проведения торгов:</w:t>
            </w:r>
          </w:p>
        </w:tc>
        <w:tc>
          <w:tcPr>
            <w:tcW w:w="6047" w:type="dxa"/>
          </w:tcPr>
          <w:p w:rsidR="004C5CC0" w:rsidRPr="009C46F5" w:rsidRDefault="004C5CC0" w:rsidP="00920D55">
            <w:r w:rsidRPr="009C46F5">
              <w:t>аукцион на понижение в электронной форме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9C46F5">
            <w:pPr>
              <w:jc w:val="left"/>
            </w:pPr>
            <w:r w:rsidRPr="009C46F5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4C5CC0" w:rsidRPr="009C46F5" w:rsidRDefault="004C5CC0" w:rsidP="00527FA5">
            <w:pPr>
              <w:rPr>
                <w:lang w:eastAsia="en-US"/>
              </w:rPr>
            </w:pPr>
            <w:r w:rsidRPr="009C46F5">
              <w:rPr>
                <w:lang w:eastAsia="en-US"/>
              </w:rPr>
              <w:t>открытый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9C46F5">
            <w:pPr>
              <w:jc w:val="left"/>
              <w:rPr>
                <w:lang w:eastAsia="en-US"/>
              </w:rPr>
            </w:pPr>
            <w:r w:rsidRPr="009C46F5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4C5CC0" w:rsidRPr="009C46F5" w:rsidRDefault="004C5CC0" w:rsidP="00527FA5">
            <w:pPr>
              <w:rPr>
                <w:lang w:eastAsia="en-US"/>
              </w:rPr>
            </w:pPr>
            <w:r w:rsidRPr="009C46F5">
              <w:rPr>
                <w:lang w:eastAsia="en-US"/>
              </w:rPr>
              <w:t>открытый</w:t>
            </w:r>
          </w:p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 xml:space="preserve">Предмет торгов 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527FA5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4C5CC0" w:rsidRPr="009C46F5" w:rsidRDefault="004C5CC0" w:rsidP="00527FA5">
            <w:pPr>
              <w:rPr>
                <w:lang w:eastAsia="en-US"/>
              </w:rPr>
            </w:pPr>
            <w:r w:rsidRPr="009C46F5">
              <w:t xml:space="preserve">право на заключение договора купли-продажи </w:t>
            </w:r>
            <w:r w:rsidRPr="009C46F5">
              <w:rPr>
                <w:b/>
              </w:rPr>
              <w:t>недвижимого имущества</w:t>
            </w:r>
            <w:r w:rsidRPr="009C46F5">
              <w:t xml:space="preserve"> (далее – «Имущество»)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527FA5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4C5CC0" w:rsidRPr="009C46F5" w:rsidRDefault="004C5CC0" w:rsidP="000024D5"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t>111524, г</w:t>
              </w:r>
            </w:smartTag>
            <w:r w:rsidRPr="009C46F5">
              <w:t>. Москва, ул. Электродная, д.2, стр 28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515CAD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4C5CC0" w:rsidRPr="009C46F5" w:rsidRDefault="004C5CC0" w:rsidP="00527FA5">
            <w:pPr>
              <w:rPr>
                <w:lang w:eastAsia="en-US"/>
              </w:rPr>
            </w:pPr>
            <w:r w:rsidRPr="009C46F5">
              <w:t>нежилое помещение общей площадью  1967,7 кв.м, расположенное по адресу:  г. Москва, ул. Электродная, д.2, стр.28,  назначение: нежилое, номера на поэтажном плане: этаж 1, пом.I, комнаты с 21 по 30, с 40 по 53,  год постройки 1947, материал: фундамент -  сборный ж/б, стены, перегородки - кирпич, перекрытия – ж/б, наружная и внутренняя отделка – штукатурка, требует ремонта, коммуникации -  отопление отсутствует, кадастровый номер: 77:03:0006001:3738. Помещение  принадлежит АО «НИИграфит» на праве собственности, о чем в Едином государственном реестре прав на недвижимое имущество и сделок с ним 17.10.2011 года сделана запись регистрации №  77-77-12/038/2011-515, что подтверждается свидетельством о государственной регистрации права от 17.10.2011 года, серия 77-АН № 557468</w:t>
            </w:r>
          </w:p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lang w:eastAsia="en-US"/>
              </w:rPr>
            </w:pPr>
            <w:r w:rsidRPr="009C46F5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4C5CC0" w:rsidRPr="009C46F5" w:rsidRDefault="004C5CC0" w:rsidP="00AB4FE0">
            <w:pPr>
              <w:rPr>
                <w:lang w:eastAsia="en-US"/>
              </w:rPr>
            </w:pPr>
            <w:r w:rsidRPr="009C46F5">
              <w:rPr>
                <w:bCs/>
                <w:spacing w:val="-1"/>
              </w:rPr>
              <w:t>Акционерное общество «Научно-исследовательский институт конструкционных материалов на основе графита «НИИграфит» (далее – АО «НИИграфит»)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4C5CC0" w:rsidRPr="009C46F5" w:rsidRDefault="004C5CC0" w:rsidP="00AB4FE0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t>111524, г</w:t>
              </w:r>
            </w:smartTag>
            <w:r w:rsidRPr="009C46F5">
              <w:t>. Москва, ул. Электродная, д.2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lang w:eastAsia="en-US"/>
              </w:rPr>
            </w:pPr>
            <w:r w:rsidRPr="009C46F5">
              <w:t>Почтовый адрес:</w:t>
            </w:r>
          </w:p>
        </w:tc>
        <w:tc>
          <w:tcPr>
            <w:tcW w:w="6047" w:type="dxa"/>
          </w:tcPr>
          <w:p w:rsidR="004C5CC0" w:rsidRPr="009C46F5" w:rsidRDefault="004C5CC0" w:rsidP="00AB4FE0"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t>111524, г</w:t>
              </w:r>
            </w:smartTag>
            <w:r w:rsidRPr="009C46F5">
              <w:t>. Москва, ул. Электродная, д.2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rFonts w:ascii="Courier New" w:hAnsi="Courier New"/>
              </w:rPr>
            </w:pPr>
            <w:r w:rsidRPr="009C46F5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4C5CC0" w:rsidRPr="009C46F5" w:rsidRDefault="004C5CC0" w:rsidP="00AB4FE0">
            <w:r w:rsidRPr="009C46F5">
              <w:t>akurilkin@niigrafit.org, niigrafit@niigrafit.org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rFonts w:ascii="Courier New" w:hAnsi="Courier New"/>
                <w:spacing w:val="-1"/>
              </w:rPr>
            </w:pPr>
            <w:r w:rsidRPr="009C46F5">
              <w:t>Контактные лица:</w:t>
            </w:r>
          </w:p>
        </w:tc>
        <w:tc>
          <w:tcPr>
            <w:tcW w:w="6047" w:type="dxa"/>
          </w:tcPr>
          <w:p w:rsidR="004C5CC0" w:rsidRDefault="004C5CC0" w:rsidP="000E49D7">
            <w:pPr>
              <w:rPr>
                <w:spacing w:val="-2"/>
              </w:rPr>
            </w:pPr>
            <w:r>
              <w:rPr>
                <w:spacing w:val="-2"/>
              </w:rPr>
              <w:t>Полякова Светлана Владимировна (495) 278-0008, доб.  20-03</w:t>
            </w:r>
            <w:r w:rsidRPr="009C46F5">
              <w:rPr>
                <w:spacing w:val="-2"/>
              </w:rPr>
              <w:t>.</w:t>
            </w:r>
          </w:p>
          <w:p w:rsidR="004C5CC0" w:rsidRPr="009C46F5" w:rsidRDefault="004C5CC0" w:rsidP="000E49D7">
            <w:r>
              <w:rPr>
                <w:spacing w:val="-2"/>
              </w:rPr>
              <w:t>Харченко Иван Михайлович</w:t>
            </w:r>
            <w:r w:rsidRPr="009C46F5">
              <w:rPr>
                <w:spacing w:val="-2"/>
              </w:rPr>
              <w:t>,  тел./факс</w:t>
            </w:r>
            <w:r>
              <w:rPr>
                <w:spacing w:val="-2"/>
              </w:rPr>
              <w:t>: +7 (495) 278-0008, доб.  20-04</w:t>
            </w:r>
            <w:r w:rsidRPr="009C46F5">
              <w:rPr>
                <w:spacing w:val="-2"/>
              </w:rPr>
              <w:t>.</w:t>
            </w:r>
          </w:p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515CAD">
            <w:pPr>
              <w:rPr>
                <w:rFonts w:ascii="Courier New" w:hAnsi="Courier New"/>
              </w:rPr>
            </w:pPr>
            <w:r w:rsidRPr="009C46F5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4C5CC0" w:rsidRPr="00E20817" w:rsidRDefault="004C5CC0">
            <w:r w:rsidRPr="009C46F5">
              <w:rPr>
                <w:bCs/>
                <w:spacing w:val="-1"/>
              </w:rPr>
              <w:t>АО «НИИграфит», Коммерческое управление АО «НИИграфит», коммерческий директор АО «НИИграфит».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rFonts w:ascii="Courier New" w:hAnsi="Courier New"/>
                <w:lang w:eastAsia="en-US"/>
              </w:rPr>
            </w:pPr>
            <w:r w:rsidRPr="009C46F5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4C5CC0" w:rsidRPr="009C46F5" w:rsidRDefault="004C5CC0" w:rsidP="00AB4FE0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rPr>
                  <w:spacing w:val="-2"/>
                </w:rPr>
                <w:t>111524, г</w:t>
              </w:r>
            </w:smartTag>
            <w:r w:rsidRPr="009C46F5">
              <w:rPr>
                <w:spacing w:val="-2"/>
              </w:rPr>
              <w:t>. Москва, ул. Электродная, д.2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rFonts w:ascii="Courier New" w:hAnsi="Courier New"/>
                <w:lang w:eastAsia="en-US"/>
              </w:rPr>
            </w:pPr>
            <w:r w:rsidRPr="009C46F5">
              <w:t>Почтовый адрес:</w:t>
            </w:r>
          </w:p>
        </w:tc>
        <w:tc>
          <w:tcPr>
            <w:tcW w:w="6047" w:type="dxa"/>
          </w:tcPr>
          <w:p w:rsidR="004C5CC0" w:rsidRPr="009C46F5" w:rsidRDefault="004C5CC0" w:rsidP="00AB4FE0">
            <w:smartTag w:uri="urn:schemas-microsoft-com:office:smarttags" w:element="metricconverter">
              <w:smartTagPr>
                <w:attr w:name="ProductID" w:val="111524, г"/>
              </w:smartTagPr>
              <w:r w:rsidRPr="009C46F5">
                <w:rPr>
                  <w:spacing w:val="-2"/>
                </w:rPr>
                <w:t>111524, г</w:t>
              </w:r>
            </w:smartTag>
            <w:r w:rsidRPr="009C46F5">
              <w:rPr>
                <w:spacing w:val="-2"/>
              </w:rPr>
              <w:t>. Москва, ул. Электродная, д.2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rFonts w:ascii="Courier New" w:hAnsi="Courier New"/>
              </w:rPr>
            </w:pPr>
            <w:r w:rsidRPr="009C46F5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4C5CC0" w:rsidRPr="009C46F5" w:rsidRDefault="004C5CC0" w:rsidP="00AB4FE0">
            <w:r w:rsidRPr="009C46F5">
              <w:t>akurilkin@niigrafit.org, niigrafit@niigrafit.org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E4E7B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rFonts w:ascii="Courier New" w:hAnsi="Courier New"/>
                <w:spacing w:val="-1"/>
              </w:rPr>
            </w:pPr>
            <w:r w:rsidRPr="009C46F5">
              <w:t>Контактные лица:</w:t>
            </w:r>
          </w:p>
        </w:tc>
        <w:tc>
          <w:tcPr>
            <w:tcW w:w="6047" w:type="dxa"/>
          </w:tcPr>
          <w:p w:rsidR="004C5CC0" w:rsidRDefault="004C5CC0" w:rsidP="00AB4FE0">
            <w:pPr>
              <w:rPr>
                <w:spacing w:val="-2"/>
              </w:rPr>
            </w:pPr>
            <w:r>
              <w:rPr>
                <w:spacing w:val="-2"/>
              </w:rPr>
              <w:t>Полякова Светлана Владимировна (495) 278-0008, доб.  20-03</w:t>
            </w:r>
            <w:r w:rsidRPr="009C46F5">
              <w:rPr>
                <w:spacing w:val="-2"/>
              </w:rPr>
              <w:t>.</w:t>
            </w:r>
          </w:p>
          <w:p w:rsidR="004C5CC0" w:rsidRPr="009C46F5" w:rsidRDefault="004C5CC0" w:rsidP="00AB4FE0">
            <w:r>
              <w:rPr>
                <w:spacing w:val="-2"/>
              </w:rPr>
              <w:t>Харченко Иван Михайлович</w:t>
            </w:r>
            <w:r w:rsidRPr="009C46F5">
              <w:rPr>
                <w:spacing w:val="-2"/>
              </w:rPr>
              <w:t>,  тел./факс</w:t>
            </w:r>
            <w:r>
              <w:rPr>
                <w:spacing w:val="-2"/>
              </w:rPr>
              <w:t>: +7 (495) 278-0008, доб.  20-04</w:t>
            </w:r>
            <w:r w:rsidRPr="009C46F5">
              <w:rPr>
                <w:spacing w:val="-2"/>
              </w:rPr>
              <w:t>.</w:t>
            </w:r>
          </w:p>
        </w:tc>
      </w:tr>
      <w:tr w:rsidR="004C5CC0" w:rsidRPr="00CB5172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 xml:space="preserve">5. Начальная цена, шаг аукциона и задаток </w:t>
            </w:r>
          </w:p>
        </w:tc>
      </w:tr>
      <w:tr w:rsidR="004C5CC0" w:rsidRPr="00CB5172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Начальная (максимальная) цена:</w:t>
            </w:r>
          </w:p>
        </w:tc>
        <w:tc>
          <w:tcPr>
            <w:tcW w:w="6047" w:type="dxa"/>
          </w:tcPr>
          <w:p w:rsidR="004C5CC0" w:rsidRPr="009C46F5" w:rsidRDefault="004C5CC0" w:rsidP="00BD4B5A">
            <w:r w:rsidRPr="009C46F5">
              <w:t>46 804 000 (Сорок шесть миллионов  восемьсот четыре тысячи) рублей 00 копеек рублей, в том числе НДС 7 139 593 (Семь миллионов сто тридцать девять тысяч пятьсот девяносто три) рубля 22 копейки.</w:t>
            </w:r>
          </w:p>
          <w:p w:rsidR="004C5CC0" w:rsidRPr="009C46F5" w:rsidRDefault="004C5CC0" w:rsidP="00BD4B5A">
            <w:pPr>
              <w:rPr>
                <w:i/>
              </w:rPr>
            </w:pPr>
          </w:p>
        </w:tc>
      </w:tr>
      <w:tr w:rsidR="004C5CC0" w:rsidRPr="00113D03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4C5CC0" w:rsidRPr="009C46F5" w:rsidRDefault="004C5CC0" w:rsidP="00BD4B5A">
            <w:r w:rsidRPr="009C46F5">
              <w:t>2 340 200 (два миллиона триста сорок тысяч двести) рублей 00 копеек рублей</w:t>
            </w:r>
          </w:p>
        </w:tc>
      </w:tr>
      <w:tr w:rsidR="004C5CC0" w:rsidRPr="00CB5172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Цена отсечения (минимальная цена):</w:t>
            </w:r>
          </w:p>
        </w:tc>
        <w:tc>
          <w:tcPr>
            <w:tcW w:w="6047" w:type="dxa"/>
          </w:tcPr>
          <w:p w:rsidR="004C5CC0" w:rsidRPr="009E4E7B" w:rsidRDefault="004C5CC0">
            <w:r w:rsidRPr="009C46F5">
              <w:t>25 700 000 (двадцать пять миллионов семьсот тысяч) рублей 00 копеек с учетом НДС.</w:t>
            </w:r>
          </w:p>
        </w:tc>
      </w:tr>
      <w:tr w:rsidR="004C5CC0" w:rsidRPr="00674029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4C5CC0" w:rsidRPr="009C46F5" w:rsidRDefault="004C5CC0" w:rsidP="00BD4B5A">
            <w:r w:rsidRPr="009C46F5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4C5CC0" w:rsidRPr="00674029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Условие о задатке:</w:t>
            </w:r>
          </w:p>
        </w:tc>
        <w:tc>
          <w:tcPr>
            <w:tcW w:w="6047" w:type="dxa"/>
          </w:tcPr>
          <w:p w:rsidR="004C5CC0" w:rsidRPr="009C46F5" w:rsidRDefault="004C5CC0" w:rsidP="00BD4B5A">
            <w:r w:rsidRPr="009C46F5">
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4C5CC0" w:rsidRPr="00CB5172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Размер задатка:</w:t>
            </w:r>
          </w:p>
        </w:tc>
        <w:tc>
          <w:tcPr>
            <w:tcW w:w="6047" w:type="dxa"/>
          </w:tcPr>
          <w:p w:rsidR="004C5CC0" w:rsidRPr="009C46F5" w:rsidRDefault="004C5CC0" w:rsidP="00B90D8C">
            <w:r w:rsidRPr="009C46F5">
              <w:t>5 000 000 (пять миллионов) рублей.</w:t>
            </w:r>
          </w:p>
        </w:tc>
      </w:tr>
      <w:tr w:rsidR="004C5CC0" w:rsidRPr="00113D03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46F5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Реквизиты для перечисления задатка:</w:t>
            </w:r>
          </w:p>
        </w:tc>
        <w:tc>
          <w:tcPr>
            <w:tcW w:w="6047" w:type="dxa"/>
          </w:tcPr>
          <w:p w:rsidR="004C5CC0" w:rsidRPr="009C46F5" w:rsidRDefault="004C5CC0" w:rsidP="0081099A">
            <w:r w:rsidRPr="009C46F5">
              <w:t xml:space="preserve">ИНН/КПП: 7720723422 / 772001001 </w:t>
            </w:r>
          </w:p>
          <w:p w:rsidR="004C5CC0" w:rsidRPr="009C46F5" w:rsidRDefault="004C5CC0" w:rsidP="0081099A">
            <w:r w:rsidRPr="009C46F5">
              <w:t>р/с: 40702810192000003602 в ГПБ (АО)  г.Москва;</w:t>
            </w:r>
          </w:p>
          <w:p w:rsidR="004C5CC0" w:rsidRPr="009C46F5" w:rsidRDefault="004C5CC0" w:rsidP="0081099A">
            <w:r w:rsidRPr="009C46F5">
              <w:t>к/с: 30101810200000000823;</w:t>
            </w:r>
          </w:p>
          <w:p w:rsidR="004C5CC0" w:rsidRPr="009C46F5" w:rsidRDefault="004C5CC0" w:rsidP="0081099A">
            <w:r w:rsidRPr="009C46F5">
              <w:t>БИК: 044525823</w:t>
            </w:r>
          </w:p>
          <w:p w:rsidR="004C5CC0" w:rsidRPr="009C46F5" w:rsidRDefault="004C5CC0" w:rsidP="00532B67">
            <w:pPr>
              <w:rPr>
                <w:color w:val="FF0000"/>
              </w:rPr>
            </w:pPr>
            <w:r w:rsidRPr="009C46F5">
              <w:t>Назначение платежа: «Задаток для участия в аукционе от (дата аукциона) по продаже недвижимого имущества, расположенного по адресу: г.Москва, ул.Электродная, д.2, стр.28, принадлежащего АО «НИИграфит», НДС не облагается».</w:t>
            </w:r>
          </w:p>
        </w:tc>
      </w:tr>
      <w:tr w:rsidR="004C5CC0" w:rsidRPr="00113D03" w:rsidTr="009C46F5">
        <w:tc>
          <w:tcPr>
            <w:tcW w:w="835" w:type="dxa"/>
          </w:tcPr>
          <w:p w:rsidR="004C5CC0" w:rsidRPr="000C255D" w:rsidRDefault="004C5CC0" w:rsidP="009C46F5">
            <w:pPr>
              <w:tabs>
                <w:tab w:val="left" w:pos="0"/>
              </w:tabs>
              <w:rPr>
                <w:lang w:eastAsia="en-US"/>
              </w:rPr>
            </w:pPr>
            <w:r w:rsidRPr="009C46F5">
              <w:rPr>
                <w:lang w:eastAsia="en-US"/>
              </w:rPr>
              <w:t>5.9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Срок перечисления задатка:</w:t>
            </w:r>
          </w:p>
        </w:tc>
        <w:tc>
          <w:tcPr>
            <w:tcW w:w="6047" w:type="dxa"/>
          </w:tcPr>
          <w:p w:rsidR="004C5CC0" w:rsidRPr="009C46F5" w:rsidRDefault="004C5CC0" w:rsidP="00BD4B5A">
            <w:r w:rsidRPr="009C46F5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4C5CC0" w:rsidRPr="00113D03" w:rsidTr="009C46F5">
        <w:tc>
          <w:tcPr>
            <w:tcW w:w="835" w:type="dxa"/>
          </w:tcPr>
          <w:p w:rsidR="004C5CC0" w:rsidRPr="000C255D" w:rsidRDefault="004C5CC0" w:rsidP="009C46F5">
            <w:pPr>
              <w:tabs>
                <w:tab w:val="left" w:pos="0"/>
              </w:tabs>
              <w:rPr>
                <w:lang w:eastAsia="en-US"/>
              </w:rPr>
            </w:pPr>
            <w:r w:rsidRPr="009C46F5">
              <w:rPr>
                <w:lang w:eastAsia="en-US"/>
              </w:rPr>
              <w:t>5.10</w:t>
            </w:r>
          </w:p>
        </w:tc>
        <w:tc>
          <w:tcPr>
            <w:tcW w:w="3255" w:type="dxa"/>
          </w:tcPr>
          <w:p w:rsidR="004C5CC0" w:rsidRPr="009C46F5" w:rsidRDefault="004C5CC0" w:rsidP="00BD4B5A">
            <w:r w:rsidRPr="009C46F5">
              <w:t>Возвращение задатка:</w:t>
            </w:r>
          </w:p>
        </w:tc>
        <w:tc>
          <w:tcPr>
            <w:tcW w:w="6047" w:type="dxa"/>
          </w:tcPr>
          <w:p w:rsidR="004C5CC0" w:rsidRPr="009C46F5" w:rsidRDefault="004C5CC0" w:rsidP="00BD4B5A">
            <w:r w:rsidRPr="009C46F5">
              <w:t xml:space="preserve">Осуществляется в порядке, установленном в п. </w:t>
            </w:r>
            <w:fldSimple w:instr=" REF _Ref405988528 \r \h  \* MERGEFORMAT ">
              <w:r>
                <w:t>2.6</w:t>
              </w:r>
            </w:fldSimple>
            <w:r w:rsidRPr="009C46F5">
              <w:t xml:space="preserve"> Документации</w:t>
            </w:r>
          </w:p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4C5CC0" w:rsidRPr="00E20817" w:rsidTr="009C46F5">
        <w:trPr>
          <w:trHeight w:val="250"/>
        </w:trPr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4C5CC0" w:rsidRPr="0045156D" w:rsidRDefault="004C5CC0" w:rsidP="00AB4FE0">
            <w:pPr>
              <w:rPr>
                <w:bCs/>
                <w:spacing w:val="-1"/>
              </w:rPr>
            </w:pPr>
            <w:r>
              <w:rPr>
                <w:rStyle w:val="PlaceholderText"/>
                <w:color w:val="auto"/>
              </w:rPr>
              <w:t>11-00 ч. (время московское) 26</w:t>
            </w:r>
            <w:r w:rsidRPr="0045156D">
              <w:rPr>
                <w:rStyle w:val="PlaceholderText"/>
                <w:color w:val="auto"/>
              </w:rPr>
              <w:t>.05.2017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0C255D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47" w:type="dxa"/>
          </w:tcPr>
          <w:p w:rsidR="004C5CC0" w:rsidRPr="0045156D" w:rsidRDefault="004C5CC0" w:rsidP="00AB4FE0">
            <w:bookmarkStart w:id="1" w:name="OLE_LINK1"/>
            <w:bookmarkStart w:id="2" w:name="OLE_LINK2"/>
            <w:r>
              <w:rPr>
                <w:rStyle w:val="PlaceholderText"/>
                <w:color w:val="auto"/>
              </w:rPr>
              <w:t>11-00 ч. (время московское) 28.06</w:t>
            </w:r>
            <w:r w:rsidRPr="0045156D">
              <w:rPr>
                <w:rStyle w:val="PlaceholderText"/>
                <w:color w:val="auto"/>
              </w:rPr>
              <w:t>.2017</w:t>
            </w:r>
            <w:bookmarkEnd w:id="1"/>
            <w:bookmarkEnd w:id="2"/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B4FE0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4C5CC0" w:rsidRDefault="004C5CC0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C46F5">
              <w:t>заявка на участие в аукционе должна быть подана в электронной форме н</w:t>
            </w:r>
            <w:r>
              <w:t xml:space="preserve">а электронной торговой площадке </w:t>
            </w:r>
            <w:hyperlink r:id="rId7" w:history="1">
              <w:r w:rsidRPr="00674777">
                <w:rPr>
                  <w:rStyle w:val="Hyperlink"/>
                  <w:sz w:val="24"/>
                  <w:szCs w:val="24"/>
                  <w:lang w:val="en-US"/>
                </w:rPr>
                <w:t>http</w:t>
              </w:r>
              <w:r w:rsidRPr="00674777">
                <w:rPr>
                  <w:rStyle w:val="Hyperlink"/>
                  <w:sz w:val="24"/>
                  <w:szCs w:val="24"/>
                </w:rPr>
                <w:t>://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www</w:t>
              </w:r>
              <w:r w:rsidRPr="00674777">
                <w:rPr>
                  <w:rStyle w:val="Hyperlink"/>
                  <w:sz w:val="24"/>
                  <w:szCs w:val="24"/>
                </w:rPr>
                <w:t>.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A</w:t>
              </w:r>
              <w:r w:rsidRPr="0036557A">
                <w:rPr>
                  <w:rStyle w:val="Hyperlink"/>
                  <w:sz w:val="24"/>
                  <w:szCs w:val="24"/>
                </w:rPr>
                <w:t>-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K</w:t>
              </w:r>
              <w:r w:rsidRPr="0036557A">
                <w:rPr>
                  <w:rStyle w:val="Hyperlink"/>
                  <w:sz w:val="24"/>
                  <w:szCs w:val="24"/>
                </w:rPr>
                <w:t>-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D</w:t>
              </w:r>
              <w:r w:rsidRPr="00674777">
                <w:rPr>
                  <w:rStyle w:val="Hyperlink"/>
                  <w:sz w:val="24"/>
                  <w:szCs w:val="24"/>
                </w:rPr>
                <w:t>.</w:t>
              </w:r>
              <w:r w:rsidRPr="00674777">
                <w:rPr>
                  <w:rStyle w:val="Hyperlink"/>
                  <w:sz w:val="24"/>
                  <w:szCs w:val="24"/>
                  <w:lang w:val="en-US"/>
                </w:rPr>
                <w:t>ru</w:t>
              </w:r>
            </w:hyperlink>
            <w:r w:rsidRPr="009C46F5">
              <w:t xml:space="preserve"> </w:t>
            </w:r>
            <w:r>
              <w:t>(участник должен быть аккредитован в)</w:t>
            </w:r>
            <w:r w:rsidRPr="009C46F5">
              <w:t xml:space="preserve">Перечень документов, которые должны быть приложены к заявке, изложен в п. </w:t>
            </w:r>
            <w:fldSimple w:instr=" REF _Ref350274521 \r \h  \* MERGEFORMAT ">
              <w:r>
                <w:t>2.2</w:t>
              </w:r>
            </w:fldSimple>
            <w:r w:rsidRPr="009C46F5">
              <w:t xml:space="preserve"> Документации.</w:t>
            </w:r>
          </w:p>
          <w:p w:rsidR="004C5CC0" w:rsidRPr="00B31526" w:rsidRDefault="004C5CC0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B31526">
              <w:t>Для участия в аукционе, Претендентам необходимо быть аккредитованным на указанной электронной торговой площадке в соответствии с правилами данной электронной площадки.</w:t>
            </w:r>
          </w:p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82314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4C5CC0" w:rsidRPr="009C46F5" w:rsidRDefault="004C5CC0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C46F5">
              <w:t xml:space="preserve">не позднее </w:t>
            </w:r>
            <w:r>
              <w:rPr>
                <w:rStyle w:val="PlaceholderText"/>
                <w:color w:val="auto"/>
              </w:rPr>
              <w:t>11-00 ч. (время московское ) 2</w:t>
            </w:r>
            <w:r w:rsidRPr="0036557A">
              <w:rPr>
                <w:rStyle w:val="PlaceholderText"/>
                <w:color w:val="auto"/>
              </w:rPr>
              <w:t>9</w:t>
            </w:r>
            <w:r>
              <w:rPr>
                <w:rStyle w:val="PlaceholderText"/>
                <w:color w:val="auto"/>
              </w:rPr>
              <w:t>.06</w:t>
            </w:r>
            <w:r w:rsidRPr="0045156D">
              <w:rPr>
                <w:rStyle w:val="PlaceholderText"/>
                <w:color w:val="auto"/>
              </w:rPr>
              <w:t>.2017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82314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4C5CC0" w:rsidRPr="009C46F5" w:rsidRDefault="004C5CC0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C46F5">
              <w:t xml:space="preserve">Порядок оформления и размещения протокола установлен п. </w:t>
            </w:r>
            <w:fldSimple w:instr=" REF _Ref405989881 \r \h  \* MERGEFORMAT ">
              <w:r>
                <w:t>3.1.3</w:t>
              </w:r>
            </w:fldSimple>
            <w:r w:rsidRPr="009C46F5">
              <w:t xml:space="preserve"> Документации.</w:t>
            </w:r>
          </w:p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82314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4C5CC0" w:rsidRPr="0045156D" w:rsidRDefault="004C5CC0" w:rsidP="009C46F5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45156D">
              <w:rPr>
                <w:rStyle w:val="PlaceholderText"/>
                <w:color w:val="auto"/>
              </w:rPr>
              <w:t>10-00 ч.</w:t>
            </w:r>
            <w:r>
              <w:rPr>
                <w:rStyle w:val="PlaceholderText"/>
                <w:color w:val="auto"/>
              </w:rPr>
              <w:t xml:space="preserve"> </w:t>
            </w:r>
            <w:r w:rsidRPr="0036557A">
              <w:rPr>
                <w:rStyle w:val="PlaceholderText"/>
                <w:color w:val="auto"/>
              </w:rPr>
              <w:t>3</w:t>
            </w:r>
            <w:r>
              <w:rPr>
                <w:rStyle w:val="PlaceholderText"/>
                <w:color w:val="auto"/>
                <w:lang w:val="en-US"/>
              </w:rPr>
              <w:t>0</w:t>
            </w:r>
            <w:r>
              <w:rPr>
                <w:rStyle w:val="PlaceholderText"/>
                <w:color w:val="auto"/>
              </w:rPr>
              <w:t>.06</w:t>
            </w:r>
            <w:r w:rsidRPr="0045156D">
              <w:rPr>
                <w:rStyle w:val="PlaceholderText"/>
                <w:color w:val="auto"/>
              </w:rPr>
              <w:t>.2017 (время московское)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4C5CC0" w:rsidRPr="0045156D" w:rsidRDefault="004C5CC0" w:rsidP="00734D86">
            <w:r w:rsidRPr="0045156D">
              <w:rPr>
                <w:rStyle w:val="PlaceholderText"/>
                <w:color w:val="auto"/>
              </w:rPr>
              <w:t>11-00 ч</w:t>
            </w:r>
            <w:r>
              <w:rPr>
                <w:rStyle w:val="PlaceholderText"/>
                <w:color w:val="auto"/>
              </w:rPr>
              <w:t xml:space="preserve">. </w:t>
            </w:r>
            <w:r w:rsidRPr="0036557A">
              <w:rPr>
                <w:rStyle w:val="PlaceholderText"/>
                <w:color w:val="auto"/>
              </w:rPr>
              <w:t>30</w:t>
            </w:r>
            <w:r>
              <w:rPr>
                <w:rStyle w:val="PlaceholderText"/>
                <w:color w:val="auto"/>
              </w:rPr>
              <w:t>.06</w:t>
            </w:r>
            <w:r w:rsidRPr="0045156D">
              <w:rPr>
                <w:rStyle w:val="PlaceholderText"/>
                <w:color w:val="auto"/>
              </w:rPr>
              <w:t>.2017.(время  московское)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4C5CC0" w:rsidRPr="009E4E7B" w:rsidRDefault="004C5CC0">
            <w:r w:rsidRPr="009C46F5">
              <w:t>на электронной торговой площадке</w:t>
            </w:r>
            <w:r w:rsidRPr="009C46F5">
              <w:rPr>
                <w:bCs/>
              </w:rPr>
              <w:t xml:space="preserve">: </w:t>
            </w:r>
            <w:r w:rsidRPr="009C46F5">
              <w:t>ООО «</w:t>
            </w:r>
            <w:r>
              <w:rPr>
                <w:lang w:val="en-US"/>
              </w:rPr>
              <w:t>A</w:t>
            </w:r>
            <w:r w:rsidRPr="0036557A">
              <w:t>-</w:t>
            </w:r>
            <w:r>
              <w:rPr>
                <w:lang w:val="en-US"/>
              </w:rPr>
              <w:t>K</w:t>
            </w:r>
            <w:r w:rsidRPr="0036557A">
              <w:t>-</w:t>
            </w:r>
            <w:r>
              <w:t>Д</w:t>
            </w:r>
            <w:r w:rsidRPr="009C46F5">
              <w:t>.ру» «</w:t>
            </w:r>
            <w:r w:rsidRPr="0036557A">
              <w:t>http://www.a-k-d.ru</w:t>
            </w:r>
            <w:r w:rsidRPr="009C46F5">
              <w:t>» (далее – ЭТП)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4C5CC0" w:rsidRPr="009C46F5" w:rsidRDefault="004C5CC0" w:rsidP="00734D86">
            <w:r w:rsidRPr="009C46F5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734D86">
            <w:pPr>
              <w:rPr>
                <w:bCs/>
                <w:spacing w:val="-1"/>
              </w:rPr>
            </w:pPr>
            <w:r w:rsidRPr="009C46F5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4C5CC0" w:rsidRPr="009C46F5" w:rsidRDefault="004C5CC0" w:rsidP="000C255D">
            <w:r w:rsidRPr="009C46F5">
              <w:t>Победителем аукциона признается лицо, предложившее наиболее высокую цену в соответствии с п. 3 Документации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734D86">
            <w:pPr>
              <w:rPr>
                <w:bCs/>
                <w:spacing w:val="-1"/>
              </w:rPr>
            </w:pPr>
            <w:r w:rsidRPr="009C46F5">
              <w:t>Срок заключения договора купли-продажи:</w:t>
            </w:r>
          </w:p>
        </w:tc>
        <w:tc>
          <w:tcPr>
            <w:tcW w:w="6047" w:type="dxa"/>
          </w:tcPr>
          <w:p w:rsidR="004C5CC0" w:rsidRPr="009C46F5" w:rsidRDefault="004C5CC0" w:rsidP="00187B71">
            <w:r w:rsidRPr="009C46F5"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734D86">
            <w:r w:rsidRPr="009C46F5">
              <w:t>Место размещения в сети «Интернет»:</w:t>
            </w:r>
          </w:p>
        </w:tc>
        <w:tc>
          <w:tcPr>
            <w:tcW w:w="6047" w:type="dxa"/>
          </w:tcPr>
          <w:p w:rsidR="004C5CC0" w:rsidRPr="009C46F5" w:rsidRDefault="004C5CC0" w:rsidP="00913ACF">
            <w:r w:rsidRPr="009C46F5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</w:t>
            </w:r>
            <w:r>
              <w:t>сам: ООО «</w:t>
            </w:r>
            <w:r>
              <w:rPr>
                <w:lang w:val="en-US"/>
              </w:rPr>
              <w:t>A</w:t>
            </w:r>
            <w:r w:rsidRPr="00B90461">
              <w:t>-</w:t>
            </w:r>
            <w:r>
              <w:rPr>
                <w:lang w:val="en-US"/>
              </w:rPr>
              <w:t>K</w:t>
            </w:r>
            <w:r>
              <w:t xml:space="preserve">-Д.ру» </w:t>
            </w:r>
            <w:hyperlink r:id="rId8" w:history="1">
              <w:r w:rsidRPr="00674777">
                <w:rPr>
                  <w:rStyle w:val="Hyperlink"/>
                </w:rPr>
                <w:t>http://www.a-k-d.ru.ru</w:t>
              </w:r>
            </w:hyperlink>
            <w:r w:rsidRPr="009C46F5">
              <w:t xml:space="preserve">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4C5CC0" w:rsidRPr="009C46F5" w:rsidRDefault="004C5CC0" w:rsidP="0053629D">
            <w:r w:rsidRPr="009C46F5">
              <w:t xml:space="preserve">Информационное сообщение о проведении аукциона также опубликовано на сайте </w:t>
            </w:r>
            <w:hyperlink r:id="rId9" w:history="1">
              <w:r w:rsidRPr="009C46F5">
                <w:rPr>
                  <w:rStyle w:val="Hyperlink"/>
                  <w:lang w:val="en-US"/>
                </w:rPr>
                <w:t>http</w:t>
              </w:r>
              <w:r w:rsidRPr="009C46F5">
                <w:rPr>
                  <w:rStyle w:val="Hyperlink"/>
                </w:rPr>
                <w:t>://</w:t>
              </w:r>
              <w:r w:rsidRPr="009C46F5">
                <w:rPr>
                  <w:rStyle w:val="Hyperlink"/>
                  <w:lang w:val="en-US"/>
                </w:rPr>
                <w:t>niigrafit</w:t>
              </w:r>
              <w:r w:rsidRPr="009C46F5">
                <w:rPr>
                  <w:rStyle w:val="Hyperlink"/>
                </w:rPr>
                <w:t>.</w:t>
              </w:r>
              <w:r w:rsidRPr="009C46F5">
                <w:rPr>
                  <w:rStyle w:val="Hyperlink"/>
                  <w:lang w:val="en-US"/>
                </w:rPr>
                <w:t>ru</w:t>
              </w:r>
              <w:r w:rsidRPr="009C46F5">
                <w:rPr>
                  <w:rStyle w:val="Hyperlink"/>
                </w:rPr>
                <w:t>/</w:t>
              </w:r>
            </w:hyperlink>
            <w:r w:rsidRPr="009C46F5">
              <w:t xml:space="preserve"> и </w:t>
            </w:r>
            <w:r w:rsidRPr="009C46F5">
              <w:rPr>
                <w:lang w:val="en-US"/>
              </w:rPr>
              <w:t>http</w:t>
            </w:r>
            <w:r w:rsidRPr="009C46F5">
              <w:t>://</w:t>
            </w:r>
            <w:r w:rsidRPr="009C46F5">
              <w:rPr>
                <w:lang w:val="en-US"/>
              </w:rPr>
              <w:t>atomproperty</w:t>
            </w:r>
            <w:r w:rsidRPr="009C46F5">
              <w:t>.</w:t>
            </w:r>
            <w:r w:rsidRPr="009C46F5">
              <w:rPr>
                <w:lang w:val="en-US"/>
              </w:rPr>
              <w:t>ru</w:t>
            </w:r>
            <w:r w:rsidRPr="009C46F5">
              <w:t xml:space="preserve">/ 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734D86">
            <w:r w:rsidRPr="009C46F5">
              <w:t>Порядок ознакомления с документацией:</w:t>
            </w:r>
          </w:p>
        </w:tc>
        <w:tc>
          <w:tcPr>
            <w:tcW w:w="6047" w:type="dxa"/>
          </w:tcPr>
          <w:p w:rsidR="004C5CC0" w:rsidRPr="009C46F5" w:rsidRDefault="004C5CC0" w:rsidP="00977DB5">
            <w:r w:rsidRPr="009C46F5">
              <w:t>В сети «Интернет» - в любое время с даты размещения</w:t>
            </w:r>
            <w:r>
              <w:t>.</w:t>
            </w:r>
          </w:p>
          <w:p w:rsidR="004C5CC0" w:rsidRPr="009C46F5" w:rsidRDefault="004C5CC0" w:rsidP="00977DB5"/>
        </w:tc>
      </w:tr>
      <w:tr w:rsidR="004C5CC0" w:rsidRPr="00E20817" w:rsidTr="009C46F5">
        <w:tc>
          <w:tcPr>
            <w:tcW w:w="10137" w:type="dxa"/>
            <w:gridSpan w:val="3"/>
            <w:shd w:val="clear" w:color="auto" w:fill="D9D9D9"/>
          </w:tcPr>
          <w:p w:rsidR="004C5CC0" w:rsidRPr="009C46F5" w:rsidRDefault="004C5CC0" w:rsidP="009C46F5">
            <w:pPr>
              <w:pStyle w:val="ListParagraph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C46F5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457A8">
            <w:r w:rsidRPr="009C46F5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4C5CC0" w:rsidRPr="009C46F5" w:rsidRDefault="004C5CC0" w:rsidP="00734D86">
            <w:r w:rsidRPr="009C46F5">
              <w:t>Любой Претендент, участник аукциона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457A8">
            <w:r w:rsidRPr="009C46F5">
              <w:t>Место обжалования:</w:t>
            </w:r>
          </w:p>
        </w:tc>
        <w:tc>
          <w:tcPr>
            <w:tcW w:w="6047" w:type="dxa"/>
          </w:tcPr>
          <w:p w:rsidR="004C5CC0" w:rsidRPr="009C46F5" w:rsidRDefault="004C5CC0" w:rsidP="00734D86">
            <w:r w:rsidRPr="009C46F5">
              <w:t>Центральный арбитражный комитет Госкорпорации «Росатом»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457A8">
            <w:r w:rsidRPr="009C46F5">
              <w:t>Электронный адрес:</w:t>
            </w:r>
          </w:p>
        </w:tc>
        <w:tc>
          <w:tcPr>
            <w:tcW w:w="6047" w:type="dxa"/>
          </w:tcPr>
          <w:p w:rsidR="004C5CC0" w:rsidRPr="009C46F5" w:rsidRDefault="004C5CC0" w:rsidP="00734D86">
            <w:hyperlink r:id="rId10" w:history="1">
              <w:r w:rsidRPr="009C46F5">
                <w:rPr>
                  <w:rStyle w:val="Hyperlink"/>
                </w:rPr>
                <w:t>arbitration@rosatom.ru</w:t>
              </w:r>
            </w:hyperlink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457A8">
            <w:r w:rsidRPr="009C46F5">
              <w:t>Почтовый адрес:</w:t>
            </w:r>
          </w:p>
        </w:tc>
        <w:tc>
          <w:tcPr>
            <w:tcW w:w="6047" w:type="dxa"/>
          </w:tcPr>
          <w:p w:rsidR="004C5CC0" w:rsidRPr="009C46F5" w:rsidRDefault="004C5CC0" w:rsidP="00734D86">
            <w:r w:rsidRPr="009C46F5">
              <w:t>119017, г. Москва, ул. Большая Ордынка, д. 24</w:t>
            </w:r>
          </w:p>
        </w:tc>
      </w:tr>
      <w:tr w:rsidR="004C5CC0" w:rsidRPr="00E20817" w:rsidTr="009C46F5">
        <w:tc>
          <w:tcPr>
            <w:tcW w:w="835" w:type="dxa"/>
          </w:tcPr>
          <w:p w:rsidR="004C5CC0" w:rsidRPr="009C46F5" w:rsidRDefault="004C5CC0" w:rsidP="009C46F5">
            <w:pPr>
              <w:pStyle w:val="ListParagraph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4C5CC0" w:rsidRPr="009C46F5" w:rsidRDefault="004C5CC0" w:rsidP="00A457A8">
            <w:r w:rsidRPr="009C46F5">
              <w:t>Порядок обжалования</w:t>
            </w:r>
          </w:p>
        </w:tc>
        <w:tc>
          <w:tcPr>
            <w:tcW w:w="6047" w:type="dxa"/>
          </w:tcPr>
          <w:p w:rsidR="004C5CC0" w:rsidRPr="009C46F5" w:rsidRDefault="004C5CC0" w:rsidP="00734D86">
            <w:r w:rsidRPr="009C46F5">
              <w:t xml:space="preserve">Содержится в п. </w:t>
            </w:r>
            <w:fldSimple w:instr=" REF _Ref369263673 \r \h  \* MERGEFORMAT ">
              <w:r>
                <w:t>5</w:t>
              </w:r>
            </w:fldSimple>
            <w:r w:rsidRPr="009C46F5">
              <w:t xml:space="preserve"> Документации</w:t>
            </w:r>
          </w:p>
        </w:tc>
      </w:tr>
    </w:tbl>
    <w:p w:rsidR="004C5CC0" w:rsidRPr="00E20817" w:rsidRDefault="004C5CC0" w:rsidP="00527FA5">
      <w:pPr>
        <w:rPr>
          <w:lang w:eastAsia="en-US"/>
        </w:rPr>
      </w:pPr>
    </w:p>
    <w:p w:rsidR="004C5CC0" w:rsidRPr="00E20817" w:rsidRDefault="004C5CC0" w:rsidP="00A457A8">
      <w:pPr>
        <w:pStyle w:val="10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Pr="00E20817">
        <w:br w:type="page"/>
      </w:r>
    </w:p>
    <w:p w:rsidR="004C5CC0" w:rsidRPr="00E20817" w:rsidRDefault="004C5CC0" w:rsidP="00C94166">
      <w:pPr>
        <w:pStyle w:val="Heading1"/>
        <w:numPr>
          <w:ilvl w:val="0"/>
          <w:numId w:val="14"/>
        </w:numPr>
        <w:spacing w:line="360" w:lineRule="auto"/>
        <w:ind w:left="0" w:firstLine="0"/>
        <w:rPr>
          <w:caps/>
        </w:rPr>
      </w:pPr>
      <w:bookmarkStart w:id="3" w:name="_Toc483555053"/>
      <w:r w:rsidRPr="00E20817">
        <w:rPr>
          <w:caps/>
        </w:rPr>
        <w:t>Общие положения</w:t>
      </w:r>
      <w:bookmarkEnd w:id="3"/>
    </w:p>
    <w:p w:rsidR="004C5CC0" w:rsidRPr="00E20817" w:rsidRDefault="004C5CC0" w:rsidP="0042432D">
      <w:pPr>
        <w:pStyle w:val="Heading2"/>
        <w:tabs>
          <w:tab w:val="clear" w:pos="1701"/>
          <w:tab w:val="left" w:pos="1276"/>
        </w:tabs>
        <w:spacing w:before="0"/>
        <w:ind w:left="0" w:firstLine="567"/>
      </w:pPr>
      <w:bookmarkStart w:id="4" w:name="_Toc483555054"/>
      <w:r w:rsidRPr="00E20817">
        <w:t>Информация об аукционе.</w:t>
      </w:r>
      <w:bookmarkEnd w:id="4"/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4C5CC0" w:rsidRPr="00E20817" w:rsidRDefault="004C5CC0" w:rsidP="0042432D">
      <w:pPr>
        <w:pStyle w:val="Heading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83555055"/>
      <w:r w:rsidRPr="00E20817">
        <w:t>Документы для ознакомления.</w:t>
      </w:r>
      <w:bookmarkEnd w:id="5"/>
      <w:bookmarkEnd w:id="6"/>
      <w:bookmarkEnd w:id="7"/>
    </w:p>
    <w:p w:rsidR="004C5CC0" w:rsidRPr="00E20817" w:rsidRDefault="004C5CC0" w:rsidP="00C94166">
      <w:pPr>
        <w:pStyle w:val="ListParagraph"/>
        <w:numPr>
          <w:ilvl w:val="1"/>
          <w:numId w:val="41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E20817">
        <w:rPr>
          <w:rFonts w:ascii="Times New Roman" w:hAnsi="Times New Roman"/>
          <w:sz w:val="28"/>
          <w:szCs w:val="28"/>
        </w:rPr>
        <w:tab/>
      </w:r>
    </w:p>
    <w:p w:rsidR="004C5CC0" w:rsidRPr="00E20817" w:rsidRDefault="004C5CC0" w:rsidP="00AE771C">
      <w:pPr>
        <w:pStyle w:val="Heading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8" w:name="_Toc483555056"/>
      <w:r w:rsidRPr="00E20817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4C5CC0" w:rsidRPr="00E20817" w:rsidRDefault="004C5CC0" w:rsidP="00C94166">
      <w:pPr>
        <w:pStyle w:val="ListParagraph"/>
        <w:numPr>
          <w:ilvl w:val="1"/>
          <w:numId w:val="41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>,</w:t>
      </w:r>
      <w:r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>
        <w:rPr>
          <w:rFonts w:ascii="Times New Roman" w:eastAsia="BatangChe" w:hAnsi="Times New Roman"/>
          <w:sz w:val="28"/>
          <w:szCs w:val="28"/>
        </w:rPr>
        <w:t xml:space="preserve"> заявок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>заврешения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Pr="00DA16D5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4C5CC0" w:rsidRPr="00E20817" w:rsidRDefault="004C5CC0" w:rsidP="004B550D">
      <w:pPr>
        <w:pStyle w:val="Heading2"/>
        <w:tabs>
          <w:tab w:val="clear" w:pos="1701"/>
          <w:tab w:val="left" w:pos="1276"/>
        </w:tabs>
        <w:ind w:left="0" w:firstLine="567"/>
      </w:pPr>
      <w:bookmarkStart w:id="9" w:name="_Toc483555057"/>
      <w:r w:rsidRPr="00E20817">
        <w:t>Затраты на участие в аукционе.</w:t>
      </w:r>
      <w:bookmarkEnd w:id="9"/>
    </w:p>
    <w:p w:rsidR="004C5CC0" w:rsidRPr="00E20817" w:rsidRDefault="004C5CC0" w:rsidP="00C94166">
      <w:pPr>
        <w:pStyle w:val="ListParagraph"/>
        <w:numPr>
          <w:ilvl w:val="1"/>
          <w:numId w:val="41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4C5CC0" w:rsidRPr="00E20817" w:rsidRDefault="004C5CC0" w:rsidP="0042432D">
      <w:pPr>
        <w:pStyle w:val="Heading2"/>
        <w:tabs>
          <w:tab w:val="clear" w:pos="1701"/>
          <w:tab w:val="left" w:pos="1276"/>
        </w:tabs>
        <w:ind w:left="0" w:firstLine="567"/>
      </w:pPr>
      <w:bookmarkStart w:id="10" w:name="_Toc483555058"/>
      <w:r w:rsidRPr="00E20817">
        <w:t>Отказ от проведения аукциона.</w:t>
      </w:r>
      <w:bookmarkEnd w:id="10"/>
    </w:p>
    <w:p w:rsidR="004C5CC0" w:rsidRPr="00E20817" w:rsidRDefault="004C5CC0" w:rsidP="00C94166">
      <w:pPr>
        <w:pStyle w:val="ListParagraph"/>
        <w:numPr>
          <w:ilvl w:val="1"/>
          <w:numId w:val="41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 аукциона.</w:t>
      </w:r>
    </w:p>
    <w:p w:rsidR="004C5CC0" w:rsidRPr="00E20817" w:rsidRDefault="004C5CC0" w:rsidP="00C94166">
      <w:pPr>
        <w:pStyle w:val="ListParagraph"/>
        <w:numPr>
          <w:ilvl w:val="2"/>
          <w:numId w:val="41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>подлежит опубликованию</w:t>
      </w:r>
      <w:r w:rsidRPr="00E20817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4C5CC0" w:rsidRPr="00E20817" w:rsidRDefault="004C5CC0" w:rsidP="00C94166">
      <w:pPr>
        <w:pStyle w:val="Heading1"/>
        <w:keepNext w:val="0"/>
        <w:keepLines w:val="0"/>
        <w:widowControl w:val="0"/>
        <w:numPr>
          <w:ilvl w:val="0"/>
          <w:numId w:val="14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8355505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4C5CC0" w:rsidRPr="00E20817" w:rsidRDefault="004C5CC0" w:rsidP="00D4339C">
      <w:pPr>
        <w:pStyle w:val="Heading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83555060"/>
      <w:r w:rsidRPr="00E20817">
        <w:t>Требования к участнику аукциона.</w:t>
      </w:r>
      <w:bookmarkEnd w:id="27"/>
      <w:bookmarkEnd w:id="28"/>
    </w:p>
    <w:p w:rsidR="004C5CC0" w:rsidRPr="00E20817" w:rsidRDefault="004C5CC0" w:rsidP="00C94166">
      <w:pPr>
        <w:numPr>
          <w:ilvl w:val="2"/>
          <w:numId w:val="29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4C5CC0" w:rsidRPr="00E20817" w:rsidRDefault="004C5CC0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4C5CC0" w:rsidRPr="00E20817" w:rsidRDefault="004C5CC0" w:rsidP="00296E25">
      <w:pPr>
        <w:ind w:firstLine="567"/>
      </w:pPr>
      <w:r w:rsidRPr="00E20817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4C5CC0" w:rsidRPr="00E20817" w:rsidRDefault="004C5CC0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4C5CC0" w:rsidRPr="00E20817" w:rsidRDefault="004C5CC0" w:rsidP="00296E25">
      <w:pPr>
        <w:ind w:firstLine="567"/>
      </w:pPr>
      <w:r w:rsidRPr="00E20817">
        <w:t>соответствовать иным требованиям, установленным в Документации.</w:t>
      </w:r>
    </w:p>
    <w:p w:rsidR="004C5CC0" w:rsidRPr="00E20817" w:rsidRDefault="004C5CC0" w:rsidP="00D4339C">
      <w:pPr>
        <w:pStyle w:val="Heading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83555061"/>
      <w:r w:rsidRPr="00E20817">
        <w:t>Документы, составляющие заявку на участие в аукционе</w:t>
      </w:r>
      <w:bookmarkEnd w:id="29"/>
      <w:r w:rsidRPr="00E20817">
        <w:t>.</w:t>
      </w:r>
      <w:bookmarkEnd w:id="30"/>
    </w:p>
    <w:p w:rsidR="004C5CC0" w:rsidRPr="00E20817" w:rsidRDefault="004C5CC0" w:rsidP="00C94166">
      <w:pPr>
        <w:numPr>
          <w:ilvl w:val="2"/>
          <w:numId w:val="30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4C5CC0" w:rsidRPr="00E20817" w:rsidRDefault="004C5CC0" w:rsidP="00C94166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>Для юридических лиц:</w:t>
      </w: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заявку на участие в аукционе (</w:t>
      </w:r>
      <w:r>
        <w:fldChar w:fldCharType="begin"/>
      </w:r>
      <w:r>
        <w:instrText xml:space="preserve"> REF _Ref369539383 \h  \* MERGEFORMAT </w:instrText>
      </w:r>
      <w:r>
        <w:fldChar w:fldCharType="separate"/>
      </w: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ind w:left="0" w:firstLine="567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/>
        <w:ind w:left="0" w:firstLine="567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ind w:left="0" w:firstLine="567"/>
        <w:jc w:val="both"/>
        <w:rPr>
          <w:rFonts w:ascii="Times New Roman" w:hAnsi="Times New Roman"/>
          <w:sz w:val="28"/>
          <w:szCs w:val="28"/>
        </w:rPr>
        <w:sectPr w:rsidR="004C5CC0" w:rsidRPr="002F6305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F6305">
        <w:rPr>
          <w:rFonts w:ascii="Times New Roman" w:hAnsi="Times New Roman"/>
          <w:sz w:val="28"/>
          <w:szCs w:val="28"/>
        </w:rPr>
        <w:t>Приложение</w:t>
      </w:r>
      <w:r w:rsidRPr="00E20817">
        <w:rPr>
          <w:b/>
        </w:rPr>
        <w:t xml:space="preserve"> 1. Форма № 1</w:t>
      </w:r>
      <w:r>
        <w:fldChar w:fldCharType="end"/>
      </w:r>
      <w:r w:rsidRPr="00E20817">
        <w:rPr>
          <w:rFonts w:ascii="Times New Roman" w:hAnsi="Times New Roman"/>
          <w:sz w:val="28"/>
          <w:szCs w:val="28"/>
        </w:rPr>
        <w:t>);</w:t>
      </w: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4C5CC0" w:rsidRPr="00E20817" w:rsidRDefault="004C5CC0" w:rsidP="00D4339C">
      <w:pPr>
        <w:pStyle w:val="ListParagraph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4C5CC0" w:rsidRPr="00E20817" w:rsidRDefault="004C5CC0" w:rsidP="00D4339C">
      <w:pPr>
        <w:pStyle w:val="ListParagraph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4C5CC0" w:rsidRPr="00E20817" w:rsidRDefault="004C5CC0" w:rsidP="00C94166">
      <w:pPr>
        <w:pStyle w:val="ListParagraph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4C5CC0" w:rsidRPr="003C2660" w:rsidRDefault="004C5CC0" w:rsidP="00712A80">
      <w:pPr>
        <w:pStyle w:val="ListParagraph"/>
        <w:widowControl w:val="0"/>
        <w:numPr>
          <w:ilvl w:val="0"/>
          <w:numId w:val="11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4C5CC0" w:rsidRPr="00E20817" w:rsidRDefault="004C5CC0" w:rsidP="00C94166">
      <w:pPr>
        <w:pStyle w:val="ListParagraph"/>
        <w:widowControl w:val="0"/>
        <w:numPr>
          <w:ilvl w:val="0"/>
          <w:numId w:val="11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Pr="002F6305">
          <w:rPr>
            <w:rFonts w:ascii="Times New Roman" w:hAnsi="Times New Roman"/>
            <w:sz w:val="28"/>
            <w:szCs w:val="28"/>
          </w:rPr>
          <w:t>Приложение 2. Форма №</w:t>
        </w:r>
        <w:r w:rsidRPr="00E20817">
          <w:rPr>
            <w:b/>
          </w:rPr>
          <w:t xml:space="preserve"> 2</w:t>
        </w:r>
      </w:fldSimple>
      <w:r w:rsidRPr="00E20817">
        <w:rPr>
          <w:rFonts w:ascii="Times New Roman" w:hAnsi="Times New Roman"/>
          <w:sz w:val="28"/>
          <w:szCs w:val="28"/>
        </w:rPr>
        <w:t>).</w:t>
      </w:r>
    </w:p>
    <w:p w:rsidR="004C5CC0" w:rsidRPr="00E20817" w:rsidRDefault="004C5CC0" w:rsidP="00C94166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4C5CC0" w:rsidRPr="002F6305" w:rsidRDefault="004C5CC0" w:rsidP="002F6305">
      <w:pPr>
        <w:pStyle w:val="ListParagraph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заявку на участие в аукционе (</w:t>
      </w:r>
      <w:r>
        <w:fldChar w:fldCharType="begin"/>
      </w:r>
      <w:r>
        <w:instrText xml:space="preserve"> REF _Ref369539544 \h  \* MERGEFORMAT </w:instrText>
      </w:r>
      <w:r>
        <w:fldChar w:fldCharType="separate"/>
      </w:r>
    </w:p>
    <w:p w:rsidR="004C5CC0" w:rsidRPr="002F6305" w:rsidRDefault="004C5CC0" w:rsidP="002F6305">
      <w:pPr>
        <w:pStyle w:val="ListParagraph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1"/>
          <w:numId w:val="1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C5CC0" w:rsidRPr="002F6305" w:rsidRDefault="004C5CC0" w:rsidP="002F6305">
      <w:pPr>
        <w:pStyle w:val="ListParagraph"/>
        <w:numPr>
          <w:ilvl w:val="1"/>
          <w:numId w:val="12"/>
        </w:numPr>
        <w:tabs>
          <w:tab w:val="left" w:pos="993"/>
        </w:tabs>
        <w:spacing w:before="120"/>
        <w:ind w:left="0" w:firstLine="567"/>
        <w:rPr>
          <w:rFonts w:ascii="Times New Roman" w:hAnsi="Times New Roman"/>
          <w:sz w:val="28"/>
          <w:szCs w:val="28"/>
        </w:rPr>
      </w:pPr>
    </w:p>
    <w:p w:rsidR="004C5CC0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  <w:sectPr w:rsidR="004C5CC0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</w:p>
    <w:p w:rsidR="004C5CC0" w:rsidRPr="00E20817" w:rsidRDefault="004C5CC0" w:rsidP="00C94166">
      <w:pPr>
        <w:pStyle w:val="ListParagraph"/>
        <w:numPr>
          <w:ilvl w:val="1"/>
          <w:numId w:val="12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b/>
        </w:rPr>
        <w:t>Приложение 1. Форма № 1</w:t>
      </w:r>
      <w:r>
        <w:fldChar w:fldCharType="end"/>
      </w:r>
      <w:r w:rsidRPr="00E20817">
        <w:rPr>
          <w:rFonts w:ascii="Times New Roman" w:hAnsi="Times New Roman"/>
          <w:sz w:val="28"/>
          <w:szCs w:val="28"/>
        </w:rPr>
        <w:t>);</w:t>
      </w:r>
    </w:p>
    <w:p w:rsidR="004C5CC0" w:rsidRPr="00E20817" w:rsidRDefault="004C5CC0" w:rsidP="00C94166">
      <w:pPr>
        <w:pStyle w:val="ListParagraph"/>
        <w:numPr>
          <w:ilvl w:val="1"/>
          <w:numId w:val="12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4C5CC0" w:rsidRPr="00E20817" w:rsidRDefault="004C5CC0" w:rsidP="00C94166">
      <w:pPr>
        <w:pStyle w:val="ListParagraph"/>
        <w:numPr>
          <w:ilvl w:val="1"/>
          <w:numId w:val="12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паспорта Претендента и его уполномоченного представителя;</w:t>
      </w:r>
    </w:p>
    <w:p w:rsidR="004C5CC0" w:rsidRPr="00E20817" w:rsidRDefault="004C5CC0" w:rsidP="00C94166">
      <w:pPr>
        <w:pStyle w:val="ListParagraph"/>
        <w:numPr>
          <w:ilvl w:val="1"/>
          <w:numId w:val="12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4C5CC0" w:rsidRPr="00E20817" w:rsidRDefault="004C5CC0" w:rsidP="00C94166">
      <w:pPr>
        <w:pStyle w:val="ListParagraph"/>
        <w:numPr>
          <w:ilvl w:val="1"/>
          <w:numId w:val="12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4C5CC0" w:rsidRPr="00E20817" w:rsidRDefault="004C5CC0" w:rsidP="00C94166">
      <w:pPr>
        <w:pStyle w:val="ListParagraph"/>
        <w:numPr>
          <w:ilvl w:val="1"/>
          <w:numId w:val="12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4C5CC0" w:rsidRPr="00E20817" w:rsidRDefault="004C5CC0" w:rsidP="00C94166">
      <w:pPr>
        <w:pStyle w:val="ListParagraph"/>
        <w:numPr>
          <w:ilvl w:val="1"/>
          <w:numId w:val="12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Pr="002F6305">
          <w:rPr>
            <w:rFonts w:ascii="Times New Roman" w:hAnsi="Times New Roman"/>
            <w:sz w:val="28"/>
            <w:szCs w:val="28"/>
          </w:rPr>
          <w:t>Приложение 2. Форма №</w:t>
        </w:r>
        <w:r w:rsidRPr="00E20817">
          <w:rPr>
            <w:b/>
          </w:rPr>
          <w:t xml:space="preserve"> 2</w:t>
        </w:r>
      </w:fldSimple>
      <w:r w:rsidRPr="00E20817">
        <w:rPr>
          <w:rFonts w:ascii="Times New Roman" w:hAnsi="Times New Roman"/>
          <w:sz w:val="28"/>
          <w:szCs w:val="28"/>
        </w:rPr>
        <w:t>).</w:t>
      </w:r>
    </w:p>
    <w:p w:rsidR="004C5CC0" w:rsidRPr="00E20817" w:rsidRDefault="004C5CC0" w:rsidP="00C94166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4C5CC0" w:rsidRPr="00E20817" w:rsidRDefault="004C5CC0" w:rsidP="00C94166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4C5CC0" w:rsidRPr="00E20817" w:rsidRDefault="004C5CC0" w:rsidP="00C94166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4C5CC0" w:rsidRPr="00E20817" w:rsidRDefault="004C5CC0" w:rsidP="00C94166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4C5CC0" w:rsidRPr="00E20817" w:rsidRDefault="004C5CC0" w:rsidP="00296E25">
      <w:pPr>
        <w:pStyle w:val="Heading2"/>
        <w:tabs>
          <w:tab w:val="clear" w:pos="1701"/>
          <w:tab w:val="left" w:pos="1276"/>
        </w:tabs>
        <w:ind w:left="0" w:firstLine="567"/>
      </w:pPr>
      <w:bookmarkStart w:id="106" w:name="_Toc483555062"/>
      <w:r w:rsidRPr="00E20817">
        <w:t>Подача заявок на участие в аукционе.</w:t>
      </w:r>
      <w:bookmarkEnd w:id="106"/>
    </w:p>
    <w:p w:rsidR="004C5CC0" w:rsidRPr="00E20817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4C5CC0" w:rsidRPr="00E20817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4C5CC0" w:rsidRPr="00E20817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4C5CC0" w:rsidRPr="00E20817" w:rsidRDefault="004C5CC0" w:rsidP="00296E25">
      <w:pPr>
        <w:ind w:firstLine="567"/>
      </w:pPr>
      <w:r w:rsidRPr="00E20817"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>
        <w:t xml:space="preserve">, </w:t>
      </w:r>
      <w:r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4C5CC0" w:rsidRPr="00E20817" w:rsidRDefault="004C5CC0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4C5CC0" w:rsidRPr="00D10139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Pr="00575DEF">
        <w:rPr>
          <w:bCs/>
        </w:rPr>
        <w:t>.</w:t>
      </w:r>
    </w:p>
    <w:p w:rsidR="004C5CC0" w:rsidRPr="008C04F2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4C5CC0" w:rsidRPr="00E20817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Pr="00211995">
        <w:rPr>
          <w:bCs/>
        </w:rPr>
        <w:t>Претендент</w:t>
      </w:r>
      <w:r w:rsidRPr="00E20817">
        <w:rPr>
          <w:bCs/>
        </w:rPr>
        <w:t xml:space="preserve">у, подавшему заявку на участие в аукционе, уникальный в рамках данного аукциона идентификационный номер. </w:t>
      </w:r>
    </w:p>
    <w:p w:rsidR="004C5CC0" w:rsidRPr="00E20817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4C5CC0" w:rsidRPr="00E20817" w:rsidRDefault="004C5CC0" w:rsidP="00C94166">
      <w:pPr>
        <w:numPr>
          <w:ilvl w:val="2"/>
          <w:numId w:val="31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4C5CC0" w:rsidRPr="00E20817" w:rsidRDefault="004C5CC0" w:rsidP="00296E25">
      <w:pPr>
        <w:pStyle w:val="Heading2"/>
        <w:tabs>
          <w:tab w:val="clear" w:pos="1701"/>
          <w:tab w:val="left" w:pos="1276"/>
        </w:tabs>
        <w:ind w:left="0" w:firstLine="567"/>
      </w:pPr>
      <w:bookmarkStart w:id="107" w:name="_Toc483555063"/>
      <w:r w:rsidRPr="00E20817">
        <w:t>Изменение заявок на участие в аукционе или их отзыв.</w:t>
      </w:r>
      <w:bookmarkEnd w:id="107"/>
    </w:p>
    <w:p w:rsidR="004C5CC0" w:rsidRPr="00E20817" w:rsidRDefault="004C5CC0" w:rsidP="00C94166">
      <w:pPr>
        <w:numPr>
          <w:ilvl w:val="2"/>
          <w:numId w:val="32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4C5CC0" w:rsidRPr="00E20817" w:rsidRDefault="004C5CC0" w:rsidP="00C94166">
      <w:pPr>
        <w:numPr>
          <w:ilvl w:val="2"/>
          <w:numId w:val="32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4C5CC0" w:rsidRPr="00E20817" w:rsidRDefault="004C5CC0" w:rsidP="006A02B5">
      <w:pPr>
        <w:pStyle w:val="Heading2"/>
        <w:tabs>
          <w:tab w:val="clear" w:pos="1701"/>
          <w:tab w:val="left" w:pos="1276"/>
        </w:tabs>
        <w:ind w:left="0" w:firstLine="567"/>
      </w:pPr>
      <w:bookmarkStart w:id="108" w:name="_Toc483555064"/>
      <w:r w:rsidRPr="00E20817">
        <w:t>Опоздавшие заявки на участие в аукционе.</w:t>
      </w:r>
      <w:bookmarkEnd w:id="108"/>
    </w:p>
    <w:p w:rsidR="004C5CC0" w:rsidRPr="00E20817" w:rsidRDefault="004C5CC0" w:rsidP="00C94166">
      <w:pPr>
        <w:numPr>
          <w:ilvl w:val="2"/>
          <w:numId w:val="33"/>
        </w:numPr>
        <w:tabs>
          <w:tab w:val="left" w:pos="1276"/>
        </w:tabs>
        <w:ind w:left="0" w:firstLine="566"/>
      </w:pPr>
      <w:r w:rsidRPr="00E20817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4C5CC0" w:rsidRPr="00E20817" w:rsidRDefault="004C5CC0" w:rsidP="00296E25">
      <w:pPr>
        <w:pStyle w:val="Heading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83555065"/>
      <w:r w:rsidRPr="00E20817">
        <w:t>Требование о предоставлении задатка.</w:t>
      </w:r>
      <w:bookmarkEnd w:id="109"/>
      <w:bookmarkEnd w:id="110"/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>
        <w:t>даты завершения приема заявок</w:t>
      </w:r>
      <w:r w:rsidRPr="00E20817">
        <w:t xml:space="preserve"> на участие в аукционе вносит задаток. 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Претендентом. </w:t>
      </w:r>
    </w:p>
    <w:p w:rsidR="004C5CC0" w:rsidRPr="00CF548D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 xml:space="preserve"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fldSimple w:instr=" REF _Ref410999703 \r \h  \* MERGEFORMAT ">
        <w:r>
          <w:rPr>
            <w:b/>
            <w:bCs/>
          </w:rPr>
          <w:t>Ошибка! Источник ссылки не найден.</w:t>
        </w:r>
      </w:fldSimple>
      <w:r>
        <w:t>8</w:t>
      </w:r>
      <w:r w:rsidRPr="00E20817">
        <w:t xml:space="preserve"> </w:t>
      </w:r>
      <w:r w:rsidRPr="00674029">
        <w:t>Извещения</w:t>
      </w:r>
      <w:r w:rsidRPr="00A622B6">
        <w:t>.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Pr="00575DEF">
        <w:t xml:space="preserve"> или участником аукциона, единственным допущенным к участию в аукционе или единственным участником,</w:t>
      </w:r>
      <w:r w:rsidRPr="00D10139">
        <w:t xml:space="preserve"> подавшим заявку на уча</w:t>
      </w:r>
      <w:r w:rsidRPr="008C04F2">
        <w:t>ст</w:t>
      </w:r>
      <w:r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276"/>
        </w:tabs>
        <w:ind w:left="0" w:firstLine="566"/>
      </w:pPr>
      <w:r w:rsidRPr="00E20817">
        <w:t>Внесенный задаток подлежит возврату в течение 5 (пяти) банковских дней:</w:t>
      </w:r>
    </w:p>
    <w:p w:rsidR="004C5CC0" w:rsidRPr="00E20817" w:rsidRDefault="004C5CC0" w:rsidP="009E4E7B">
      <w:pPr>
        <w:pStyle w:val="10"/>
        <w:numPr>
          <w:ilvl w:val="0"/>
          <w:numId w:val="16"/>
        </w:numPr>
        <w:tabs>
          <w:tab w:val="left" w:pos="1276"/>
        </w:tabs>
        <w:ind w:left="0" w:firstLine="567"/>
      </w:pPr>
      <w:r w:rsidRPr="00E20817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4C5CC0" w:rsidRPr="00E20817" w:rsidRDefault="004C5CC0" w:rsidP="009E4E7B">
      <w:pPr>
        <w:pStyle w:val="10"/>
        <w:numPr>
          <w:ilvl w:val="0"/>
          <w:numId w:val="16"/>
        </w:numPr>
        <w:tabs>
          <w:tab w:val="left" w:pos="1276"/>
        </w:tabs>
        <w:ind w:left="0" w:firstLine="567"/>
        <w:rPr>
          <w:bCs/>
        </w:rPr>
      </w:pPr>
      <w:r w:rsidRPr="00E20817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4C5CC0" w:rsidRPr="00E20817" w:rsidRDefault="004C5CC0" w:rsidP="009E4E7B">
      <w:pPr>
        <w:pStyle w:val="10"/>
        <w:numPr>
          <w:ilvl w:val="0"/>
          <w:numId w:val="16"/>
        </w:numPr>
        <w:tabs>
          <w:tab w:val="left" w:pos="1276"/>
          <w:tab w:val="left" w:pos="1701"/>
        </w:tabs>
        <w:ind w:left="0" w:firstLine="567"/>
      </w:pPr>
      <w:r w:rsidRPr="00E20817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рассмотрения заявок;</w:t>
      </w:r>
    </w:p>
    <w:p w:rsidR="004C5CC0" w:rsidRPr="00E20817" w:rsidRDefault="004C5CC0" w:rsidP="009E4E7B">
      <w:pPr>
        <w:pStyle w:val="10"/>
        <w:numPr>
          <w:ilvl w:val="0"/>
          <w:numId w:val="16"/>
        </w:numPr>
        <w:tabs>
          <w:tab w:val="left" w:pos="1276"/>
        </w:tabs>
        <w:ind w:left="0" w:firstLine="567"/>
      </w:pPr>
      <w:r w:rsidRPr="00E20817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4C5CC0" w:rsidRPr="00E20817" w:rsidRDefault="004C5CC0" w:rsidP="009E4E7B">
      <w:pPr>
        <w:pStyle w:val="10"/>
        <w:numPr>
          <w:ilvl w:val="0"/>
          <w:numId w:val="16"/>
        </w:numPr>
        <w:tabs>
          <w:tab w:val="left" w:pos="1276"/>
        </w:tabs>
        <w:ind w:left="0" w:firstLine="567"/>
      </w:pPr>
      <w:r w:rsidRPr="00E20817">
        <w:t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4C5CC0" w:rsidRPr="00E20817" w:rsidRDefault="004C5CC0" w:rsidP="00C94166">
      <w:pPr>
        <w:numPr>
          <w:ilvl w:val="2"/>
          <w:numId w:val="34"/>
        </w:numPr>
        <w:tabs>
          <w:tab w:val="left" w:pos="1418"/>
        </w:tabs>
        <w:ind w:left="0" w:firstLine="566"/>
      </w:pPr>
      <w:r w:rsidRPr="00E20817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4C5CC0" w:rsidRPr="00E20817" w:rsidRDefault="004C5CC0" w:rsidP="00C94166">
      <w:pPr>
        <w:pStyle w:val="Heading1"/>
        <w:numPr>
          <w:ilvl w:val="0"/>
          <w:numId w:val="14"/>
        </w:numPr>
        <w:ind w:left="0" w:firstLine="567"/>
        <w:rPr>
          <w:caps/>
        </w:rPr>
      </w:pPr>
      <w:bookmarkStart w:id="111" w:name="_Ref347924920"/>
      <w:bookmarkStart w:id="112" w:name="_Toc483555066"/>
      <w:r w:rsidRPr="00E20817">
        <w:rPr>
          <w:caps/>
        </w:rPr>
        <w:t>Процедура аукциона</w:t>
      </w:r>
      <w:bookmarkEnd w:id="111"/>
      <w:bookmarkEnd w:id="112"/>
    </w:p>
    <w:p w:rsidR="004C5CC0" w:rsidRPr="00E20817" w:rsidRDefault="004C5CC0" w:rsidP="00296E25">
      <w:pPr>
        <w:pStyle w:val="Heading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83555067"/>
      <w:bookmarkStart w:id="117" w:name="_Ref349301811"/>
      <w:bookmarkEnd w:id="113"/>
      <w:bookmarkEnd w:id="114"/>
      <w:bookmarkEnd w:id="115"/>
      <w:r w:rsidRPr="00E20817">
        <w:t>Рассмотрение заявок.</w:t>
      </w:r>
      <w:bookmarkEnd w:id="116"/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E20817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4C5CC0" w:rsidRPr="00E20817" w:rsidRDefault="004C5CC0" w:rsidP="00C94166">
      <w:pPr>
        <w:pStyle w:val="ListParagraph"/>
        <w:numPr>
          <w:ilvl w:val="0"/>
          <w:numId w:val="17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Pr="002F6305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4C5CC0" w:rsidRPr="00E20817" w:rsidRDefault="004C5CC0" w:rsidP="00C94166">
      <w:pPr>
        <w:pStyle w:val="ListParagraph"/>
        <w:numPr>
          <w:ilvl w:val="0"/>
          <w:numId w:val="17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4C5CC0" w:rsidRPr="003C2660" w:rsidRDefault="004C5CC0" w:rsidP="00C94166">
      <w:pPr>
        <w:pStyle w:val="ListParagraph"/>
        <w:numPr>
          <w:ilvl w:val="0"/>
          <w:numId w:val="17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4C5CC0" w:rsidRPr="006673B5" w:rsidRDefault="004C5CC0" w:rsidP="00C94166">
      <w:pPr>
        <w:pStyle w:val="ListParagraph"/>
        <w:numPr>
          <w:ilvl w:val="0"/>
          <w:numId w:val="17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4C5CC0" w:rsidRPr="00E20817" w:rsidRDefault="004C5CC0" w:rsidP="00C94166">
      <w:pPr>
        <w:pStyle w:val="ListParagraph"/>
        <w:numPr>
          <w:ilvl w:val="0"/>
          <w:numId w:val="17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4C5CC0" w:rsidRPr="00E20817" w:rsidRDefault="004C5CC0" w:rsidP="00C94166">
      <w:pPr>
        <w:pStyle w:val="ListParagraph"/>
        <w:numPr>
          <w:ilvl w:val="0"/>
          <w:numId w:val="17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4C5CC0" w:rsidRPr="00E20817" w:rsidRDefault="004C5CC0" w:rsidP="00C94166">
      <w:pPr>
        <w:pStyle w:val="ListParagraph"/>
        <w:numPr>
          <w:ilvl w:val="0"/>
          <w:numId w:val="17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4C5CC0" w:rsidRPr="00CF548D" w:rsidRDefault="004C5CC0" w:rsidP="0006660C">
      <w:pPr>
        <w:numPr>
          <w:ilvl w:val="2"/>
          <w:numId w:val="35"/>
        </w:numPr>
        <w:tabs>
          <w:tab w:val="left" w:pos="1418"/>
        </w:tabs>
        <w:ind w:left="0" w:firstLine="566"/>
      </w:pPr>
      <w:bookmarkStart w:id="119" w:name="_Ref405989881"/>
      <w:bookmarkEnd w:id="119"/>
      <w:r w:rsidRPr="00674029">
        <w:t xml:space="preserve">По результатам рассмотрения </w:t>
      </w:r>
      <w:r w:rsidRPr="00A622B6">
        <w:t>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Pr="00575DEF">
        <w:t xml:space="preserve"> Сообщение о признании аукциона несостоявшимся подлежит размещению </w:t>
      </w:r>
      <w:r w:rsidRPr="00D10139">
        <w:t>в сети «Интернет»</w:t>
      </w:r>
      <w:r w:rsidRPr="008C04F2">
        <w:t xml:space="preserve"> </w:t>
      </w:r>
      <w:r w:rsidRPr="005A0DE0">
        <w:t xml:space="preserve">на сайте </w:t>
      </w:r>
      <w:r w:rsidRPr="00211995">
        <w:t>электронной торговой площадк</w:t>
      </w:r>
      <w:r w:rsidRPr="00E20817">
        <w:t>и в течение 3 (трех) дней с момента признания аукциона несостоявшимся.</w:t>
      </w:r>
    </w:p>
    <w:p w:rsidR="004C5CC0" w:rsidRPr="008C04F2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Pr="00643FB6">
        <w:t xml:space="preserve">о принятом решении </w:t>
      </w:r>
      <w:r w:rsidRPr="00575DEF">
        <w:t>посредством электронной торговой площадки</w:t>
      </w:r>
      <w:r w:rsidRPr="00D10139">
        <w:t>.</w:t>
      </w:r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Pr="00211995">
        <w:t>к</w:t>
      </w:r>
      <w:r w:rsidRPr="00E20817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E20817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E20817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4C5CC0" w:rsidRPr="00E20817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E20817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4C5CC0" w:rsidRPr="005E0FBD" w:rsidRDefault="004C5CC0" w:rsidP="00C94166">
      <w:pPr>
        <w:numPr>
          <w:ilvl w:val="2"/>
          <w:numId w:val="35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Pr="00860E64">
        <w:t xml:space="preserve"> Протокол подлежит размещению на сайте электронной торговой площадки в виде эле</w:t>
      </w:r>
      <w:r w:rsidRPr="00B25F18">
        <w:t xml:space="preserve">ктронной копии. </w:t>
      </w:r>
      <w:r w:rsidRPr="00311D41">
        <w:t xml:space="preserve">Запросы об уточнении </w:t>
      </w:r>
      <w:r w:rsidRPr="001722FF">
        <w:t>направляются после опубликования протокола рассмотрения заявок</w:t>
      </w:r>
      <w:r w:rsidRPr="00FC292B">
        <w:t>.</w:t>
      </w:r>
    </w:p>
    <w:p w:rsidR="004C5CC0" w:rsidRPr="002E0029" w:rsidRDefault="004C5CC0" w:rsidP="009E4E7B">
      <w:pPr>
        <w:pStyle w:val="Heading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Start w:id="125" w:name="_Toc350259886"/>
      <w:bookmarkStart w:id="126" w:name="_Toc350260032"/>
      <w:bookmarkStart w:id="127" w:name="_Toc350260190"/>
      <w:bookmarkStart w:id="128" w:name="_Toc350260333"/>
      <w:bookmarkStart w:id="129" w:name="_Toc350261458"/>
      <w:bookmarkStart w:id="130" w:name="_Toc350259887"/>
      <w:bookmarkStart w:id="131" w:name="_Toc350260033"/>
      <w:bookmarkStart w:id="132" w:name="_Toc350260191"/>
      <w:bookmarkStart w:id="133" w:name="_Toc350260334"/>
      <w:bookmarkStart w:id="134" w:name="_Toc350261459"/>
      <w:bookmarkStart w:id="135" w:name="_Toc350259888"/>
      <w:bookmarkStart w:id="136" w:name="_Toc350260034"/>
      <w:bookmarkStart w:id="137" w:name="_Toc350260192"/>
      <w:bookmarkStart w:id="138" w:name="_Toc350260335"/>
      <w:bookmarkStart w:id="139" w:name="_Toc350261460"/>
      <w:bookmarkStart w:id="140" w:name="_Toc350259889"/>
      <w:bookmarkStart w:id="141" w:name="_Toc350260035"/>
      <w:bookmarkStart w:id="142" w:name="_Toc350260193"/>
      <w:bookmarkStart w:id="143" w:name="_Toc350260336"/>
      <w:bookmarkStart w:id="144" w:name="_Toc350261461"/>
      <w:bookmarkStart w:id="145" w:name="_Toc350259890"/>
      <w:bookmarkStart w:id="146" w:name="_Toc350260036"/>
      <w:bookmarkStart w:id="147" w:name="_Toc350260194"/>
      <w:bookmarkStart w:id="148" w:name="_Toc350260337"/>
      <w:bookmarkStart w:id="149" w:name="_Toc350261462"/>
      <w:bookmarkStart w:id="150" w:name="_Toc350259891"/>
      <w:bookmarkStart w:id="151" w:name="_Toc350260037"/>
      <w:bookmarkStart w:id="152" w:name="_Toc350260195"/>
      <w:bookmarkStart w:id="153" w:name="_Toc350260338"/>
      <w:bookmarkStart w:id="154" w:name="_Toc350261463"/>
      <w:bookmarkStart w:id="155" w:name="_Toc410998182"/>
      <w:bookmarkStart w:id="156" w:name="_Toc483555068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r>
        <w:t xml:space="preserve">3.2. </w:t>
      </w:r>
      <w:r w:rsidRPr="002E0029">
        <w:t>Проведение аукциона</w:t>
      </w:r>
      <w:bookmarkEnd w:id="155"/>
      <w:r>
        <w:t xml:space="preserve"> </w:t>
      </w:r>
      <w:r w:rsidRPr="0006660C">
        <w:t>на понижение.</w:t>
      </w:r>
      <w:bookmarkEnd w:id="156"/>
    </w:p>
    <w:p w:rsidR="004C5CC0" w:rsidRDefault="004C5CC0" w:rsidP="009E4E7B">
      <w:pPr>
        <w:tabs>
          <w:tab w:val="left" w:pos="1418"/>
        </w:tabs>
        <w:ind w:firstLine="567"/>
      </w:pPr>
      <w:r>
        <w:t xml:space="preserve">3.2.1. </w:t>
      </w:r>
      <w:r w:rsidRPr="002E0029">
        <w:t xml:space="preserve">Аукцион проводится в день, указанный в </w:t>
      </w:r>
      <w:r>
        <w:t>И</w:t>
      </w:r>
      <w:r w:rsidRPr="002E0029">
        <w:t>звещении о проведении аукциона.</w:t>
      </w:r>
    </w:p>
    <w:p w:rsidR="004C5CC0" w:rsidRDefault="004C5CC0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4C5CC0" w:rsidRDefault="004C5CC0" w:rsidP="00311D41">
      <w:pPr>
        <w:tabs>
          <w:tab w:val="left" w:pos="1418"/>
        </w:tabs>
        <w:ind w:firstLine="567"/>
      </w:pPr>
      <w:r>
        <w:t>3.2.3. 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4C5CC0" w:rsidRDefault="004C5CC0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Pr="00935BFF">
        <w:t xml:space="preserve"> </w:t>
      </w:r>
      <w:r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>
        <w:t>ого предложения о цене</w:t>
      </w:r>
      <w:r w:rsidRPr="006966E3">
        <w:t>.</w:t>
      </w:r>
    </w:p>
    <w:p w:rsidR="004C5CC0" w:rsidRDefault="004C5CC0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4C5CC0" w:rsidRDefault="004C5CC0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4C5CC0" w:rsidRDefault="004C5CC0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 xml:space="preserve">3.2.4. </w:t>
      </w:r>
      <w:r w:rsidRPr="002E0029">
        <w:t>Аукцион признается несостоявшимся в случаях, если:</w:t>
      </w:r>
    </w:p>
    <w:p w:rsidR="004C5CC0" w:rsidRPr="002E0029" w:rsidRDefault="004C5CC0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2E0029">
        <w:rPr>
          <w:rFonts w:ascii="Times New Roman" w:hAnsi="Times New Roman"/>
          <w:bCs/>
          <w:sz w:val="28"/>
          <w:szCs w:val="28"/>
        </w:rPr>
        <w:t>;</w:t>
      </w:r>
    </w:p>
    <w:p w:rsidR="004C5CC0" w:rsidRPr="002E0029" w:rsidRDefault="004C5CC0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4C5CC0" w:rsidRPr="002E0029" w:rsidRDefault="004C5CC0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4C5CC0" w:rsidRPr="002E0029" w:rsidRDefault="004C5CC0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>
        <w:rPr>
          <w:rFonts w:ascii="Times New Roman" w:hAnsi="Times New Roman"/>
          <w:bCs/>
          <w:sz w:val="28"/>
          <w:szCs w:val="28"/>
        </w:rPr>
        <w:t>,</w:t>
      </w:r>
      <w:r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4C5CC0" w:rsidRDefault="004C5CC0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4C5CC0" w:rsidRDefault="004C5CC0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4C5CC0" w:rsidRDefault="004C5CC0" w:rsidP="003C2660">
      <w:pPr>
        <w:pStyle w:val="ListParagraph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C5CC0" w:rsidRDefault="004C5CC0" w:rsidP="009E4E7B">
      <w:pPr>
        <w:tabs>
          <w:tab w:val="left" w:pos="1418"/>
        </w:tabs>
        <w:ind w:firstLine="567"/>
      </w:pPr>
      <w:r>
        <w:t xml:space="preserve">3.2.5. </w:t>
      </w:r>
      <w:r w:rsidRPr="002E0029">
        <w:t>Победителем аукциона признается участник</w:t>
      </w:r>
      <w:r>
        <w:t>:</w:t>
      </w:r>
    </w:p>
    <w:p w:rsidR="004C5CC0" w:rsidRDefault="004C5CC0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4C5CC0" w:rsidRDefault="004C5CC0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:rsidR="004C5CC0" w:rsidRDefault="004C5CC0" w:rsidP="009E4E7B">
      <w:pPr>
        <w:tabs>
          <w:tab w:val="left" w:pos="1418"/>
        </w:tabs>
        <w:ind w:firstLine="567"/>
      </w:pPr>
      <w:r>
        <w:t xml:space="preserve">3.2.6. </w:t>
      </w:r>
      <w:r w:rsidRPr="00450CEF">
        <w:t xml:space="preserve">Результаты аукциона оформляются протоколом об итогах аукциона, который </w:t>
      </w:r>
      <w:r>
        <w:t xml:space="preserve">подписывается </w:t>
      </w:r>
      <w:r w:rsidRPr="00450CEF">
        <w:t>Комиссией</w:t>
      </w:r>
      <w:r>
        <w:t xml:space="preserve"> </w:t>
      </w:r>
      <w:r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>
        <w:t>трех</w:t>
      </w:r>
      <w:r w:rsidRPr="00450CEF">
        <w:t xml:space="preserve"> экземплярах, один из которых передается победителю аукциона. </w:t>
      </w:r>
      <w:r w:rsidRPr="00F71151">
        <w:t>В соответствии с п. </w:t>
      </w:r>
      <w:r>
        <w:t>6</w:t>
      </w:r>
      <w:r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4C5CC0" w:rsidRPr="002E0029" w:rsidRDefault="004C5CC0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4C5CC0" w:rsidRPr="002E0029" w:rsidRDefault="004C5CC0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4C5CC0" w:rsidRPr="002E0029" w:rsidRDefault="004C5CC0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4C5CC0" w:rsidRPr="002E0029" w:rsidRDefault="004C5CC0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4C5CC0" w:rsidRPr="002E0029" w:rsidRDefault="004C5CC0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4C5CC0" w:rsidRPr="002E0029" w:rsidRDefault="004C5CC0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4C5CC0" w:rsidRPr="002E0029" w:rsidRDefault="004C5CC0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 xml:space="preserve">3.2.7. </w:t>
      </w:r>
      <w:r w:rsidRPr="002E0029">
        <w:t>Признание аукциона несостоявшимся фиксируется комиссией в протоколе об итогах аукциона.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 xml:space="preserve">3.2.8. </w:t>
      </w:r>
      <w:r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>
        <w:t>3 (трех)</w:t>
      </w:r>
      <w:r w:rsidRPr="002E0029">
        <w:t xml:space="preserve"> лет.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 xml:space="preserve">3.2.9. </w:t>
      </w:r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B719D">
        <w:t>купли-продажи</w:t>
      </w:r>
      <w:r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 xml:space="preserve">3.2.10. </w:t>
      </w:r>
      <w:r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 xml:space="preserve">3.2.11. </w:t>
      </w: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Pr="0005392E">
        <w:t xml:space="preserve"> </w:t>
      </w:r>
      <w:r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4C5CC0" w:rsidRPr="002E0029" w:rsidRDefault="004C5CC0" w:rsidP="009E4E7B">
      <w:pPr>
        <w:tabs>
          <w:tab w:val="left" w:pos="1418"/>
        </w:tabs>
        <w:ind w:firstLine="567"/>
      </w:pPr>
      <w:r>
        <w:t xml:space="preserve">3.2.12. </w:t>
      </w:r>
      <w:r w:rsidRPr="002E0029">
        <w:t>Единственным официальным источником информации о ходе и результатах аукциона является сайт</w:t>
      </w:r>
      <w:r>
        <w:t>, на котором размещено Извещение о проведении аукциона и документация.</w:t>
      </w:r>
      <w:r w:rsidRPr="002E0029">
        <w:t xml:space="preserve"> </w:t>
      </w:r>
      <w:r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>
        <w:t xml:space="preserve"> </w:t>
      </w:r>
    </w:p>
    <w:p w:rsidR="004C5CC0" w:rsidRPr="00E20817" w:rsidRDefault="004C5CC0" w:rsidP="009E4E7B">
      <w:pPr>
        <w:tabs>
          <w:tab w:val="left" w:pos="1418"/>
        </w:tabs>
        <w:ind w:left="566"/>
      </w:pPr>
    </w:p>
    <w:p w:rsidR="004C5CC0" w:rsidRPr="00E20817" w:rsidRDefault="004C5CC0" w:rsidP="00C94166">
      <w:pPr>
        <w:pStyle w:val="Heading1"/>
        <w:numPr>
          <w:ilvl w:val="0"/>
          <w:numId w:val="14"/>
        </w:numPr>
        <w:ind w:left="0" w:firstLine="567"/>
        <w:rPr>
          <w:caps/>
        </w:rPr>
      </w:pPr>
      <w:bookmarkStart w:id="157" w:name="_Toc483555069"/>
      <w:r w:rsidRPr="00E20817">
        <w:rPr>
          <w:caps/>
        </w:rPr>
        <w:t>Заключение договора по итогам аукциона</w:t>
      </w:r>
      <w:bookmarkEnd w:id="157"/>
    </w:p>
    <w:p w:rsidR="004C5CC0" w:rsidRPr="00E20817" w:rsidRDefault="004C5CC0" w:rsidP="00296E25">
      <w:pPr>
        <w:pStyle w:val="Heading2"/>
        <w:tabs>
          <w:tab w:val="clear" w:pos="1701"/>
          <w:tab w:val="left" w:pos="1418"/>
        </w:tabs>
        <w:ind w:left="0" w:firstLine="567"/>
      </w:pPr>
      <w:bookmarkStart w:id="158" w:name="_Toc483555070"/>
      <w:r w:rsidRPr="00E20817">
        <w:t>Условия заключения договора.</w:t>
      </w:r>
      <w:bookmarkEnd w:id="158"/>
    </w:p>
    <w:p w:rsidR="004C5CC0" w:rsidRPr="00E20817" w:rsidRDefault="004C5CC0" w:rsidP="00C94166">
      <w:pPr>
        <w:numPr>
          <w:ilvl w:val="2"/>
          <w:numId w:val="37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4C5CC0" w:rsidRPr="00E20817" w:rsidRDefault="004C5CC0" w:rsidP="00C94166">
      <w:pPr>
        <w:numPr>
          <w:ilvl w:val="2"/>
          <w:numId w:val="37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4C5CC0" w:rsidRPr="00E20817" w:rsidRDefault="004C5CC0" w:rsidP="00C94166">
      <w:pPr>
        <w:numPr>
          <w:ilvl w:val="2"/>
          <w:numId w:val="37"/>
        </w:numPr>
        <w:tabs>
          <w:tab w:val="left" w:pos="1418"/>
        </w:tabs>
        <w:ind w:left="0" w:firstLine="566"/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E20817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4C5CC0" w:rsidRPr="00E20817" w:rsidRDefault="004C5CC0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4C5CC0" w:rsidRPr="00217AC4" w:rsidRDefault="004C5CC0" w:rsidP="00D4339C">
      <w:pPr>
        <w:tabs>
          <w:tab w:val="left" w:pos="851"/>
        </w:tabs>
        <w:ind w:firstLine="567"/>
      </w:pPr>
      <w:r w:rsidRPr="00E20817">
        <w:t xml:space="preserve">Собственник Имущества в течение 3 (трех)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fldSimple w:instr=" REF _Ref369265270 \r \h  \* MERGEFORMAT ">
        <w:r>
          <w:t>4.1.5</w:t>
        </w:r>
      </w:fldSimple>
      <w:r w:rsidRPr="00E20817">
        <w:t xml:space="preserve"> настоящей Документации</w:t>
      </w:r>
      <w:r w:rsidRPr="00CF548D">
        <w:t>.</w:t>
      </w:r>
    </w:p>
    <w:p w:rsidR="004C5CC0" w:rsidRPr="00E20817" w:rsidRDefault="004C5CC0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Pr="00211995">
        <w:t>,</w:t>
      </w:r>
      <w:r w:rsidRPr="00E20817">
        <w:t xml:space="preserve">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4C5CC0" w:rsidRPr="00E20817" w:rsidRDefault="004C5CC0" w:rsidP="00C94166">
      <w:pPr>
        <w:numPr>
          <w:ilvl w:val="2"/>
          <w:numId w:val="37"/>
        </w:numPr>
        <w:tabs>
          <w:tab w:val="left" w:pos="1418"/>
        </w:tabs>
        <w:ind w:left="0" w:firstLine="566"/>
      </w:pPr>
      <w:r w:rsidRPr="00E20817"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4C5CC0" w:rsidRPr="00E20817" w:rsidRDefault="004C5CC0" w:rsidP="00C94166">
      <w:pPr>
        <w:pStyle w:val="120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4C5CC0" w:rsidRPr="00E20817" w:rsidRDefault="004C5CC0" w:rsidP="00C94166">
      <w:pPr>
        <w:pStyle w:val="120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4C5CC0" w:rsidRPr="00674029" w:rsidRDefault="004C5CC0" w:rsidP="00756692">
      <w:pPr>
        <w:numPr>
          <w:ilvl w:val="2"/>
          <w:numId w:val="37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Pr="009E4E7B">
        <w:t xml:space="preserve">рабочих </w:t>
      </w:r>
      <w:r w:rsidRPr="00E20817">
        <w:t xml:space="preserve">дней, но не ранее 10 </w:t>
      </w:r>
      <w:r w:rsidRPr="00A97592">
        <w:t>календарных</w:t>
      </w:r>
      <w:r w:rsidRPr="009E4E7B">
        <w:t xml:space="preserve"> </w:t>
      </w:r>
      <w:r w:rsidRPr="00E20817">
        <w:t>дней со дня опубликования протокола о результатах аукциона.</w:t>
      </w:r>
      <w:r w:rsidRPr="00674029">
        <w:tab/>
      </w:r>
      <w:bookmarkStart w:id="164" w:name="_Ref369265270"/>
    </w:p>
    <w:p w:rsidR="004C5CC0" w:rsidRPr="00CF548D" w:rsidRDefault="004C5CC0" w:rsidP="00756692">
      <w:pPr>
        <w:tabs>
          <w:tab w:val="left" w:pos="1418"/>
        </w:tabs>
        <w:ind w:firstLine="566"/>
      </w:pPr>
      <w:bookmarkStart w:id="165" w:name="_Ref369265463"/>
      <w:bookmarkEnd w:id="164"/>
      <w:r>
        <w:t xml:space="preserve">4.1.6 </w:t>
      </w:r>
      <w:r w:rsidRPr="00674029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>
          <w:t>4.1.5</w:t>
        </w:r>
      </w:fldSimple>
      <w:r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5"/>
    </w:p>
    <w:p w:rsidR="004C5CC0" w:rsidRPr="00965F33" w:rsidRDefault="004C5CC0" w:rsidP="00756692">
      <w:pPr>
        <w:tabs>
          <w:tab w:val="left" w:pos="1418"/>
        </w:tabs>
        <w:ind w:firstLine="566"/>
      </w:pPr>
      <w:r>
        <w:t xml:space="preserve">4.1.7 </w:t>
      </w: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>
          <w:t>0</w:t>
        </w:r>
      </w:fldSimple>
      <w:r>
        <w:t>6</w:t>
      </w:r>
      <w:r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4C5CC0" w:rsidRPr="00E20817" w:rsidRDefault="004C5CC0" w:rsidP="00756692">
      <w:pPr>
        <w:numPr>
          <w:ilvl w:val="2"/>
          <w:numId w:val="47"/>
        </w:numPr>
        <w:tabs>
          <w:tab w:val="left" w:pos="567"/>
          <w:tab w:val="left" w:pos="1418"/>
        </w:tabs>
        <w:ind w:left="0" w:firstLine="566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Pr="00D10139">
        <w:t xml:space="preserve">и передача Покупателю Имущества, происходит </w:t>
      </w:r>
      <w:r w:rsidRPr="008C04F2">
        <w:t>в порядке, устано</w:t>
      </w:r>
      <w:r w:rsidRPr="005A0DE0">
        <w:t>вленном договором купли-продажи Имущества</w:t>
      </w:r>
      <w:r w:rsidRPr="00211995">
        <w:t>.</w:t>
      </w:r>
      <w:r w:rsidRPr="00E20817">
        <w:tab/>
      </w:r>
    </w:p>
    <w:p w:rsidR="004C5CC0" w:rsidRPr="00E20817" w:rsidRDefault="004C5CC0" w:rsidP="00AC542D">
      <w:pPr>
        <w:numPr>
          <w:ilvl w:val="2"/>
          <w:numId w:val="47"/>
        </w:numPr>
        <w:tabs>
          <w:tab w:val="left" w:pos="1418"/>
        </w:tabs>
        <w:ind w:left="0" w:firstLine="566"/>
      </w:pPr>
      <w:r w:rsidRPr="00E20817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4C5CC0" w:rsidRPr="00575DEF" w:rsidRDefault="004C5CC0" w:rsidP="0006660C">
      <w:pPr>
        <w:tabs>
          <w:tab w:val="left" w:pos="0"/>
        </w:tabs>
        <w:ind w:firstLine="566"/>
      </w:pPr>
      <w:r>
        <w:t>4.1.</w:t>
      </w:r>
      <w:r w:rsidRPr="00AC542D">
        <w:t>10</w:t>
      </w:r>
      <w:r w:rsidRPr="009E4E7B">
        <w:rPr>
          <w:i/>
        </w:rPr>
        <w:t xml:space="preserve"> </w:t>
      </w:r>
      <w:r w:rsidRPr="004E5C65">
        <w:t>В случае если аукцион признан несостоявшимся по причине, указанной в подпунктах 2 или 3 пункта 3.2.</w:t>
      </w:r>
      <w:r>
        <w:t>4</w:t>
      </w:r>
      <w:r w:rsidRPr="004E5C65">
        <w:t xml:space="preserve"> настоящей документацииДокументации,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цен</w:t>
      </w:r>
      <w:r>
        <w:t>е</w:t>
      </w:r>
      <w:r w:rsidRPr="004E5C65">
        <w:t>), указанной в извещении.</w:t>
      </w:r>
    </w:p>
    <w:p w:rsidR="004C5CC0" w:rsidRPr="00D10139" w:rsidRDefault="004C5CC0" w:rsidP="00C94166">
      <w:pPr>
        <w:pStyle w:val="Heading1"/>
        <w:numPr>
          <w:ilvl w:val="0"/>
          <w:numId w:val="14"/>
        </w:numPr>
        <w:ind w:left="0" w:firstLine="567"/>
        <w:rPr>
          <w:caps/>
        </w:rPr>
      </w:pPr>
      <w:bookmarkStart w:id="166" w:name="_Toc350259902"/>
      <w:bookmarkStart w:id="167" w:name="_Toc350260048"/>
      <w:bookmarkStart w:id="168" w:name="_Toc350260206"/>
      <w:bookmarkStart w:id="169" w:name="_Toc350260349"/>
      <w:bookmarkStart w:id="170" w:name="_Toc350261474"/>
      <w:bookmarkStart w:id="171" w:name="_Toc350259903"/>
      <w:bookmarkStart w:id="172" w:name="_Toc350260049"/>
      <w:bookmarkStart w:id="173" w:name="_Toc350260207"/>
      <w:bookmarkStart w:id="174" w:name="_Toc350260350"/>
      <w:bookmarkStart w:id="175" w:name="_Toc350261475"/>
      <w:bookmarkStart w:id="176" w:name="_Toc350259904"/>
      <w:bookmarkStart w:id="177" w:name="_Toc350260050"/>
      <w:bookmarkStart w:id="178" w:name="_Toc350260208"/>
      <w:bookmarkStart w:id="179" w:name="_Toc350260351"/>
      <w:bookmarkStart w:id="180" w:name="_Toc350261476"/>
      <w:bookmarkStart w:id="181" w:name="_Toc350259905"/>
      <w:bookmarkStart w:id="182" w:name="_Toc350260051"/>
      <w:bookmarkStart w:id="183" w:name="_Toc350260209"/>
      <w:bookmarkStart w:id="184" w:name="_Toc350260352"/>
      <w:bookmarkStart w:id="185" w:name="_Toc350261477"/>
      <w:bookmarkStart w:id="186" w:name="_Toc350259906"/>
      <w:bookmarkStart w:id="187" w:name="_Toc350260052"/>
      <w:bookmarkStart w:id="188" w:name="_Toc350260210"/>
      <w:bookmarkStart w:id="189" w:name="_Toc350260353"/>
      <w:bookmarkStart w:id="190" w:name="_Toc350261478"/>
      <w:bookmarkStart w:id="191" w:name="_Toc350259907"/>
      <w:bookmarkStart w:id="192" w:name="_Toc350260053"/>
      <w:bookmarkStart w:id="193" w:name="_Toc350260211"/>
      <w:bookmarkStart w:id="194" w:name="_Toc350260354"/>
      <w:bookmarkStart w:id="195" w:name="_Toc350261479"/>
      <w:bookmarkStart w:id="196" w:name="_Toc350259908"/>
      <w:bookmarkStart w:id="197" w:name="_Toc350260054"/>
      <w:bookmarkStart w:id="198" w:name="_Toc350260212"/>
      <w:bookmarkStart w:id="199" w:name="_Toc350260355"/>
      <w:bookmarkStart w:id="200" w:name="_Toc350261480"/>
      <w:bookmarkStart w:id="201" w:name="_Toc350259909"/>
      <w:bookmarkStart w:id="202" w:name="_Toc350260055"/>
      <w:bookmarkStart w:id="203" w:name="_Toc350260213"/>
      <w:bookmarkStart w:id="204" w:name="_Toc350260356"/>
      <w:bookmarkStart w:id="205" w:name="_Toc350261481"/>
      <w:bookmarkStart w:id="206" w:name="_Toc350259911"/>
      <w:bookmarkStart w:id="207" w:name="_Toc350260057"/>
      <w:bookmarkStart w:id="208" w:name="_Toc350260215"/>
      <w:bookmarkStart w:id="209" w:name="_Toc350260358"/>
      <w:bookmarkStart w:id="210" w:name="_Toc350261483"/>
      <w:bookmarkStart w:id="211" w:name="_Toc350261534"/>
      <w:bookmarkStart w:id="212" w:name="_Toc350261564"/>
      <w:bookmarkStart w:id="213" w:name="_Toc350261592"/>
      <w:bookmarkStart w:id="214" w:name="_Toc350261633"/>
      <w:bookmarkStart w:id="215" w:name="_Toc350261693"/>
      <w:bookmarkStart w:id="216" w:name="_Toc350261761"/>
      <w:bookmarkStart w:id="217" w:name="_Toc350261830"/>
      <w:bookmarkStart w:id="218" w:name="_Toc350261859"/>
      <w:bookmarkStart w:id="219" w:name="_Toc350261933"/>
      <w:bookmarkStart w:id="220" w:name="_Toc350262504"/>
      <w:bookmarkStart w:id="221" w:name="_Toc350259912"/>
      <w:bookmarkStart w:id="222" w:name="_Toc350260058"/>
      <w:bookmarkStart w:id="223" w:name="_Toc350260216"/>
      <w:bookmarkStart w:id="224" w:name="_Toc350260359"/>
      <w:bookmarkStart w:id="225" w:name="_Toc350261484"/>
      <w:bookmarkStart w:id="226" w:name="_Toc350261535"/>
      <w:bookmarkStart w:id="227" w:name="_Toc350261565"/>
      <w:bookmarkStart w:id="228" w:name="_Toc350261593"/>
      <w:bookmarkStart w:id="229" w:name="_Toc350261634"/>
      <w:bookmarkStart w:id="230" w:name="_Toc350261694"/>
      <w:bookmarkStart w:id="231" w:name="_Toc350261762"/>
      <w:bookmarkStart w:id="232" w:name="_Toc350261831"/>
      <w:bookmarkStart w:id="233" w:name="_Toc350261860"/>
      <w:bookmarkStart w:id="234" w:name="_Toc350261934"/>
      <w:bookmarkStart w:id="235" w:name="_Toc350262505"/>
      <w:bookmarkStart w:id="236" w:name="_Toc350259921"/>
      <w:bookmarkStart w:id="237" w:name="_Toc350260067"/>
      <w:bookmarkStart w:id="238" w:name="_Toc350260225"/>
      <w:bookmarkStart w:id="239" w:name="_Toc350260368"/>
      <w:bookmarkStart w:id="240" w:name="_Toc350261493"/>
      <w:bookmarkStart w:id="241" w:name="_Toc350261537"/>
      <w:bookmarkStart w:id="242" w:name="_Toc350261567"/>
      <w:bookmarkStart w:id="243" w:name="_Toc350261595"/>
      <w:bookmarkStart w:id="244" w:name="_Ref369263673"/>
      <w:bookmarkStart w:id="245" w:name="_Toc483555071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Pr="00575DEF">
        <w:rPr>
          <w:caps/>
        </w:rPr>
        <w:t>Обжалование действий (бездействий) организатора, продавца, комиссии</w:t>
      </w:r>
      <w:bookmarkEnd w:id="244"/>
      <w:bookmarkEnd w:id="245"/>
    </w:p>
    <w:p w:rsidR="004C5CC0" w:rsidRPr="00211995" w:rsidRDefault="004C5CC0" w:rsidP="00296E25">
      <w:pPr>
        <w:pStyle w:val="Heading2"/>
        <w:tabs>
          <w:tab w:val="clear" w:pos="1701"/>
          <w:tab w:val="left" w:pos="1418"/>
        </w:tabs>
        <w:ind w:left="0" w:firstLine="567"/>
      </w:pPr>
      <w:bookmarkStart w:id="246" w:name="_Toc483555072"/>
      <w:r w:rsidRPr="008C04F2">
        <w:t>Порядок обжалования</w:t>
      </w:r>
      <w:r w:rsidRPr="005A0DE0">
        <w:t>.</w:t>
      </w:r>
      <w:bookmarkEnd w:id="246"/>
    </w:p>
    <w:p w:rsidR="004C5CC0" w:rsidRPr="00E20817" w:rsidRDefault="004C5CC0" w:rsidP="00C94166">
      <w:pPr>
        <w:numPr>
          <w:ilvl w:val="2"/>
          <w:numId w:val="38"/>
        </w:numPr>
        <w:tabs>
          <w:tab w:val="left" w:pos="1418"/>
        </w:tabs>
        <w:ind w:left="0" w:firstLine="566"/>
      </w:pPr>
      <w:r w:rsidRPr="00E20817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4C5CC0" w:rsidRPr="00E20817" w:rsidRDefault="004C5CC0" w:rsidP="00C94166">
      <w:pPr>
        <w:numPr>
          <w:ilvl w:val="2"/>
          <w:numId w:val="38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(далее – </w:t>
      </w:r>
      <w:r w:rsidRPr="00AB7CCC">
        <w:t xml:space="preserve">Методические </w:t>
      </w:r>
      <w:r>
        <w:t>указания</w:t>
      </w:r>
      <w:r w:rsidRPr="00CF548D">
        <w:t xml:space="preserve">) и </w:t>
      </w:r>
      <w:r w:rsidRPr="00575DEF">
        <w:t xml:space="preserve">Едиными </w:t>
      </w:r>
      <w:r w:rsidRPr="008C04F2">
        <w:t xml:space="preserve">отраслевыми </w:t>
      </w:r>
      <w:r w:rsidRPr="00211995">
        <w:t xml:space="preserve">методическими </w:t>
      </w:r>
      <w:r w:rsidRPr="00E20817">
        <w:t>рекомендациями по рассмотрению жалоб и обращений при проведении конкурентных процедур</w:t>
      </w:r>
      <w:r>
        <w:t>.</w:t>
      </w:r>
    </w:p>
    <w:p w:rsidR="004C5CC0" w:rsidRPr="00211995" w:rsidRDefault="004C5CC0" w:rsidP="00C94166">
      <w:pPr>
        <w:numPr>
          <w:ilvl w:val="2"/>
          <w:numId w:val="38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8" w:history="1">
        <w:r w:rsidRPr="00674029">
          <w:t>arbitration@rosatom.ru</w:t>
        </w:r>
      </w:hyperlink>
      <w:r w:rsidRPr="00E20817">
        <w:t xml:space="preserve"> </w:t>
      </w:r>
      <w:r w:rsidRPr="00CF548D">
        <w:t>или почтовому адресу: 119017, г.</w:t>
      </w:r>
      <w:r w:rsidRPr="00217AC4">
        <w:t xml:space="preserve"> </w:t>
      </w:r>
      <w:r w:rsidRPr="00575DEF">
        <w:t>Москва, ул.</w:t>
      </w:r>
      <w:r w:rsidRPr="00D10139">
        <w:t xml:space="preserve"> </w:t>
      </w:r>
      <w:r w:rsidRPr="008C04F2">
        <w:t>Б.Ордынка, д.</w:t>
      </w:r>
      <w:r w:rsidRPr="005A0DE0">
        <w:t xml:space="preserve"> </w:t>
      </w:r>
      <w:r w:rsidRPr="00211995">
        <w:t>24.</w:t>
      </w:r>
    </w:p>
    <w:p w:rsidR="004C5CC0" w:rsidRPr="00E20817" w:rsidRDefault="004C5CC0" w:rsidP="00296E25">
      <w:pPr>
        <w:pStyle w:val="Heading2"/>
        <w:tabs>
          <w:tab w:val="clear" w:pos="1701"/>
          <w:tab w:val="left" w:pos="1418"/>
        </w:tabs>
        <w:ind w:left="0" w:firstLine="567"/>
      </w:pPr>
      <w:bookmarkStart w:id="247" w:name="_Toc483555073"/>
      <w:r w:rsidRPr="00E20817">
        <w:t>Срок обжалования.</w:t>
      </w:r>
      <w:bookmarkEnd w:id="247"/>
    </w:p>
    <w:p w:rsidR="004C5CC0" w:rsidRPr="009E4E7B" w:rsidRDefault="004C5CC0" w:rsidP="009E4E7B">
      <w:pPr>
        <w:numPr>
          <w:ilvl w:val="2"/>
          <w:numId w:val="39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Методическими указаниями,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4C5CC0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bookmarkStart w:id="248" w:name="_Ref369539383"/>
      <w:bookmarkStart w:id="249" w:name="_Ref369539544"/>
    </w:p>
    <w:p w:rsidR="004C5CC0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</w:p>
    <w:p w:rsidR="004C5CC0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</w:p>
    <w:p w:rsidR="004C5CC0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</w:p>
    <w:p w:rsidR="004C5CC0" w:rsidRPr="00B76FB7" w:rsidRDefault="004C5CC0" w:rsidP="00B76FB7">
      <w:pPr>
        <w:pStyle w:val="Heading1"/>
        <w:numPr>
          <w:ilvl w:val="0"/>
          <w:numId w:val="0"/>
        </w:numPr>
        <w:jc w:val="both"/>
        <w:rPr>
          <w:b w:val="0"/>
          <w:lang w:val="en-US"/>
        </w:rPr>
      </w:pPr>
    </w:p>
    <w:p w:rsidR="004C5CC0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</w:p>
    <w:p w:rsidR="004C5CC0" w:rsidRPr="00B76FB7" w:rsidRDefault="004C5CC0" w:rsidP="00B76FB7">
      <w:pPr>
        <w:rPr>
          <w:lang w:val="en-US" w:eastAsia="en-US"/>
        </w:rPr>
      </w:pPr>
    </w:p>
    <w:p w:rsidR="004C5CC0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  <w:sectPr w:rsidR="004C5CC0" w:rsidSect="00A07341">
          <w:headerReference w:type="default" r:id="rId19"/>
          <w:headerReference w:type="first" r:id="rId2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</w:p>
    <w:p w:rsidR="004C5CC0" w:rsidRPr="00E20817" w:rsidRDefault="004C5CC0" w:rsidP="00895C28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bookmarkStart w:id="250" w:name="_Toc483555074"/>
      <w:r w:rsidRPr="00E20817">
        <w:rPr>
          <w:b w:val="0"/>
        </w:rPr>
        <w:t>Приложение 1. Форма № 1</w:t>
      </w:r>
      <w:bookmarkEnd w:id="248"/>
      <w:bookmarkEnd w:id="249"/>
      <w:bookmarkEnd w:id="250"/>
    </w:p>
    <w:p w:rsidR="004C5CC0" w:rsidRPr="00E20817" w:rsidRDefault="004C5CC0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49"/>
        <w:gridCol w:w="2903"/>
        <w:gridCol w:w="3377"/>
      </w:tblGrid>
      <w:tr w:rsidR="004C5CC0" w:rsidRPr="00E20817" w:rsidTr="00584C0F">
        <w:tc>
          <w:tcPr>
            <w:tcW w:w="3794" w:type="dxa"/>
          </w:tcPr>
          <w:p w:rsidR="004C5CC0" w:rsidRPr="00E20817" w:rsidRDefault="004C5CC0" w:rsidP="00296E25">
            <w:r w:rsidRPr="00E20817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3379" w:type="dxa"/>
          </w:tcPr>
          <w:p w:rsidR="004C5CC0" w:rsidRPr="00E20817" w:rsidRDefault="004C5CC0" w:rsidP="00296E25">
            <w:r w:rsidRPr="00E20817">
              <w:t xml:space="preserve">      Аукционной комиссии</w:t>
            </w:r>
          </w:p>
          <w:p w:rsidR="004C5CC0" w:rsidRPr="00E20817" w:rsidRDefault="004C5CC0" w:rsidP="00296E25">
            <w:r w:rsidRPr="00E20817">
              <w:t>______________________</w:t>
            </w:r>
          </w:p>
        </w:tc>
      </w:tr>
    </w:tbl>
    <w:p w:rsidR="004C5CC0" w:rsidRPr="00E20817" w:rsidRDefault="004C5CC0" w:rsidP="00D4339C">
      <w:pPr>
        <w:ind w:firstLine="567"/>
      </w:pPr>
    </w:p>
    <w:p w:rsidR="004C5CC0" w:rsidRPr="00E20817" w:rsidRDefault="004C5CC0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4C5CC0" w:rsidRPr="00E20817" w:rsidRDefault="004C5CC0" w:rsidP="009B0AC3">
      <w:pPr>
        <w:ind w:firstLine="567"/>
        <w:jc w:val="center"/>
      </w:pPr>
      <w:r w:rsidRPr="00E20817">
        <w:t xml:space="preserve">на участие в аукционе на право заключения договора купли-продажи </w:t>
      </w:r>
      <w:r>
        <w:t>недвижимого имущества</w:t>
      </w:r>
      <w:r w:rsidRPr="00E20817">
        <w:t>, расположенного по адресу:</w:t>
      </w:r>
      <w:r w:rsidRPr="00674029">
        <w:t xml:space="preserve"> </w:t>
      </w:r>
      <w:r w:rsidRPr="0006660C">
        <w:t>г. Москва, ул. Электродная, д.2, стр.28</w:t>
      </w:r>
      <w:r w:rsidRPr="00E20817">
        <w:t>, принадл</w:t>
      </w:r>
      <w:r w:rsidRPr="00674029">
        <w:t xml:space="preserve">ежащего </w:t>
      </w:r>
      <w:r>
        <w:t>АО «НИИграфит»</w:t>
      </w:r>
    </w:p>
    <w:p w:rsidR="004C5CC0" w:rsidRPr="00CF548D" w:rsidRDefault="004C5CC0" w:rsidP="00D4339C">
      <w:pPr>
        <w:ind w:firstLine="567"/>
        <w:rPr>
          <w:b/>
        </w:rPr>
      </w:pPr>
    </w:p>
    <w:p w:rsidR="004C5CC0" w:rsidRPr="00217AC4" w:rsidRDefault="004C5CC0" w:rsidP="00D4339C">
      <w:pPr>
        <w:ind w:firstLine="567"/>
        <w:jc w:val="right"/>
      </w:pPr>
      <w:r w:rsidRPr="00217AC4">
        <w:t>«___» _____________ _____ г.</w:t>
      </w:r>
    </w:p>
    <w:p w:rsidR="004C5CC0" w:rsidRPr="00CF548D" w:rsidRDefault="004C5CC0" w:rsidP="001F498B">
      <w:pPr>
        <w:ind w:firstLine="567"/>
        <w:contextualSpacing/>
      </w:pPr>
      <w:r w:rsidRPr="00575DEF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/>
        </w:rPr>
        <w:t xml:space="preserve"> заявку)</w:t>
      </w:r>
      <w:r w:rsidRPr="008C04F2">
        <w:rPr>
          <w:color w:val="000000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r w:rsidRPr="00E20817">
        <w:rPr>
          <w:rStyle w:val="PlaceholderText"/>
        </w:rPr>
        <w:t>(фамилия, имя, отчество, должность (для юридических лиц)</w:t>
      </w:r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r w:rsidRPr="00E20817">
        <w:rPr>
          <w:rStyle w:val="PlaceholderText"/>
        </w:rPr>
        <w:t>(наименование документа)</w:t>
      </w:r>
      <w:r w:rsidRPr="00E20817">
        <w:t>, принимая решение об участии в аукционе</w:t>
      </w:r>
      <w:r w:rsidRPr="00CF548D">
        <w:t xml:space="preserve"> 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r w:rsidRPr="00E20817">
        <w:rPr>
          <w:rStyle w:val="PlaceholderText"/>
        </w:rPr>
        <w:t>(вид имущества)</w:t>
      </w:r>
      <w:r w:rsidRPr="00E20817">
        <w:t xml:space="preserve">, расположенного по адресу: </w:t>
      </w:r>
      <w:r w:rsidRPr="00E20817">
        <w:rPr>
          <w:rStyle w:val="PlaceholderText"/>
        </w:rPr>
        <w:t>(адрес)</w:t>
      </w:r>
      <w:r w:rsidRPr="00E20817">
        <w:t>, принадл</w:t>
      </w:r>
      <w:r w:rsidRPr="00674029">
        <w:t xml:space="preserve">ежащего на праве собственности </w:t>
      </w:r>
      <w:r w:rsidRPr="00E20817">
        <w:rPr>
          <w:rStyle w:val="PlaceholderText"/>
        </w:rPr>
        <w:t>(наименование собственника)</w:t>
      </w:r>
      <w:r w:rsidRPr="00E20817">
        <w:rPr>
          <w:b/>
        </w:rPr>
        <w:t xml:space="preserve"> </w:t>
      </w:r>
      <w:r w:rsidRPr="00674029">
        <w:t>(далее – Имущество), обязуется:</w:t>
      </w:r>
    </w:p>
    <w:p w:rsidR="004C5CC0" w:rsidRPr="00217AC4" w:rsidRDefault="004C5CC0" w:rsidP="00D4339C">
      <w:pPr>
        <w:ind w:firstLine="567"/>
      </w:pPr>
    </w:p>
    <w:p w:rsidR="004C5CC0" w:rsidRPr="008C04F2" w:rsidRDefault="004C5CC0" w:rsidP="00C94166">
      <w:pPr>
        <w:pStyle w:val="ListParagraph"/>
        <w:numPr>
          <w:ilvl w:val="0"/>
          <w:numId w:val="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4C5CC0" w:rsidRPr="00E20817" w:rsidRDefault="004C5CC0" w:rsidP="00C94166">
      <w:pPr>
        <w:pStyle w:val="ListParagraph"/>
        <w:numPr>
          <w:ilvl w:val="0"/>
          <w:numId w:val="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Pr="00E20817">
        <w:rPr>
          <w:rFonts w:ascii="Times New Roman" w:hAnsi="Times New Roman"/>
          <w:sz w:val="28"/>
          <w:szCs w:val="28"/>
        </w:rPr>
        <w:t>ь протокол об итогах аукциона и заключить договор купли-продажи</w:t>
      </w:r>
      <w:r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4C5CC0" w:rsidRPr="00CF548D" w:rsidRDefault="004C5CC0" w:rsidP="00C94166">
      <w:pPr>
        <w:pStyle w:val="ListParagraph"/>
        <w:numPr>
          <w:ilvl w:val="0"/>
          <w:numId w:val="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E20817">
        <w:rPr>
          <w:rFonts w:ascii="Times New Roman" w:hAnsi="Times New Roman"/>
          <w:b/>
          <w:sz w:val="28"/>
        </w:rPr>
        <w:t xml:space="preserve"> </w:t>
      </w:r>
      <w:r w:rsidRPr="00E20817">
        <w:rPr>
          <w:rFonts w:ascii="Times New Roman" w:hAnsi="Times New Roman"/>
          <w:sz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9E4E7B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Pr="00AB7CCC">
        <w:rPr>
          <w:rFonts w:ascii="Times New Roman" w:hAnsi="Times New Roman"/>
          <w:sz w:val="28"/>
          <w:szCs w:val="28"/>
        </w:rPr>
        <w:t>купли-продажи</w:t>
      </w:r>
      <w:r w:rsidRPr="00AB7CCC">
        <w:rPr>
          <w:rFonts w:ascii="Times New Roman" w:hAnsi="Times New Roman"/>
          <w:b/>
          <w:sz w:val="28"/>
        </w:rPr>
        <w:t xml:space="preserve">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4C5CC0" w:rsidRPr="00D10139" w:rsidRDefault="004C5CC0" w:rsidP="009E4E7B">
      <w:pPr>
        <w:pStyle w:val="ListParagraph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>
        <w:rPr>
          <w:rFonts w:ascii="Times New Roman" w:hAnsi="Times New Roman"/>
          <w:sz w:val="28"/>
          <w:szCs w:val="28"/>
        </w:rPr>
        <w:t>по цене</w:t>
      </w:r>
      <w:r w:rsidRPr="00F85CC9">
        <w:rPr>
          <w:rFonts w:ascii="Times New Roman" w:hAnsi="Times New Roman"/>
          <w:sz w:val="28"/>
          <w:szCs w:val="28"/>
        </w:rPr>
        <w:t xml:space="preserve"> отсечения (минимальной цен</w:t>
      </w:r>
      <w:r>
        <w:rPr>
          <w:rFonts w:ascii="Times New Roman" w:hAnsi="Times New Roman"/>
          <w:sz w:val="28"/>
          <w:szCs w:val="28"/>
        </w:rPr>
        <w:t>е</w:t>
      </w:r>
      <w:r w:rsidRPr="00F85CC9">
        <w:rPr>
          <w:rFonts w:ascii="Times New Roman" w:hAnsi="Times New Roman"/>
          <w:sz w:val="28"/>
          <w:szCs w:val="28"/>
        </w:rPr>
        <w:t>)</w:t>
      </w:r>
      <w:r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4C5CC0" w:rsidRPr="00217AC4" w:rsidRDefault="004C5CC0" w:rsidP="00D4339C">
      <w:pPr>
        <w:ind w:firstLine="567"/>
      </w:pPr>
      <w:r w:rsidRPr="00E20817">
        <w:rPr>
          <w:rStyle w:val="PlaceholderText"/>
        </w:rPr>
        <w:t>(Н</w:t>
      </w:r>
      <w:r w:rsidRPr="00AB7CCC">
        <w:rPr>
          <w:rStyle w:val="PlaceholderText"/>
        </w:rPr>
        <w:t>аименование Претендента - юридического лица/ФИО Претендента - физического лица</w:t>
      </w:r>
      <w:r w:rsidRPr="00052615">
        <w:rPr>
          <w:rStyle w:val="PlaceholderText"/>
        </w:rPr>
        <w:t>)</w:t>
      </w:r>
      <w:r w:rsidRPr="00E20817">
        <w:t xml:space="preserve"> </w:t>
      </w:r>
      <w:r w:rsidRPr="00AB7CCC">
        <w:t>подтверждает</w:t>
      </w:r>
      <w:r w:rsidRPr="00052615">
        <w:t>, что соответствует требованиям, предъявляемым законодательством РФ к лицам, способным заключить догово</w:t>
      </w:r>
      <w:r w:rsidRPr="00CF548D">
        <w:t xml:space="preserve">р </w:t>
      </w:r>
      <w:r w:rsidRPr="00217AC4">
        <w:t xml:space="preserve"> по результатам проведения аукциона.</w:t>
      </w:r>
    </w:p>
    <w:p w:rsidR="004C5CC0" w:rsidRPr="00CF548D" w:rsidRDefault="004C5CC0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r w:rsidRPr="00052615">
        <w:t xml:space="preserve"> </w:t>
      </w:r>
      <w:r w:rsidRPr="00E20817">
        <w:rPr>
          <w:rStyle w:val="PlaceholderText"/>
        </w:rPr>
        <w:t xml:space="preserve"> (наименование Претендента)</w:t>
      </w:r>
      <w:r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r w:rsidRPr="00E20817">
        <w:rPr>
          <w:rStyle w:val="PlaceholderText"/>
        </w:rPr>
        <w:t xml:space="preserve"> (наименование Претендента)</w:t>
      </w:r>
      <w:r w:rsidRPr="00E20817">
        <w:t xml:space="preserve"> </w:t>
      </w:r>
      <w:r w:rsidRPr="00AB7CCC">
        <w:t xml:space="preserve"> </w:t>
      </w:r>
      <w:r w:rsidRPr="00052615">
        <w:t xml:space="preserve">банкротом, деятельность </w:t>
      </w:r>
      <w:r w:rsidRPr="00E20817">
        <w:rPr>
          <w:rStyle w:val="PlaceholderText"/>
        </w:rPr>
        <w:t xml:space="preserve"> (наименование Претендента)</w:t>
      </w:r>
      <w:r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4C5CC0" w:rsidRPr="005A0DE0" w:rsidRDefault="004C5CC0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4C5CC0" w:rsidRPr="00CF548D" w:rsidRDefault="004C5CC0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C5CC0" w:rsidRPr="00E20817" w:rsidRDefault="004C5CC0" w:rsidP="00096A4E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4C5CC0" w:rsidRPr="00E20817" w:rsidRDefault="004C5CC0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4C5CC0" w:rsidRPr="00E20817" w:rsidRDefault="004C5CC0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:rsidR="004C5CC0" w:rsidRPr="00E20817" w:rsidRDefault="004C5CC0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 3);</w:t>
      </w:r>
    </w:p>
    <w:p w:rsidR="004C5CC0" w:rsidRPr="00E20817" w:rsidRDefault="004C5CC0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4C5CC0" w:rsidRPr="00E20817" w:rsidRDefault="004C5CC0" w:rsidP="00096A4E">
      <w:pPr>
        <w:ind w:firstLine="567"/>
      </w:pPr>
      <w:r w:rsidRPr="00E20817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4C5CC0" w:rsidRPr="00E20817" w:rsidRDefault="004C5CC0" w:rsidP="00D4339C">
      <w:pPr>
        <w:ind w:firstLine="567"/>
      </w:pPr>
      <w:r w:rsidRPr="00E20817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4C5CC0" w:rsidRDefault="004C5CC0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4C5CC0" w:rsidRDefault="004C5CC0" w:rsidP="00EE22E8">
      <w:pPr>
        <w:ind w:firstLine="567"/>
        <w:rPr>
          <w:i/>
          <w:color w:val="7F7F7F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оплаты, указанном в разделе 3  </w:t>
      </w:r>
      <w:r w:rsidRPr="00E81652">
        <w:t>Формы договора (Приложение №4 к Документации))</w:t>
      </w:r>
      <w:r>
        <w:rPr>
          <w:i/>
          <w:color w:val="7F7F7F"/>
        </w:rPr>
        <w:t>.</w:t>
      </w:r>
    </w:p>
    <w:p w:rsidR="004C5CC0" w:rsidRPr="00E20817" w:rsidRDefault="004C5CC0" w:rsidP="00D4339C">
      <w:pPr>
        <w:ind w:firstLine="567"/>
      </w:pPr>
    </w:p>
    <w:p w:rsidR="004C5CC0" w:rsidRPr="00E20817" w:rsidRDefault="004C5CC0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4C5CC0" w:rsidRPr="00E20817" w:rsidRDefault="004C5CC0" w:rsidP="00D4339C">
      <w:pPr>
        <w:ind w:firstLine="567"/>
      </w:pPr>
      <w:r w:rsidRPr="00E20817">
        <w:t>1. ___________________</w:t>
      </w:r>
    </w:p>
    <w:p w:rsidR="004C5CC0" w:rsidRPr="00E20817" w:rsidRDefault="004C5CC0" w:rsidP="00D4339C">
      <w:pPr>
        <w:ind w:firstLine="567"/>
      </w:pPr>
      <w:r w:rsidRPr="00E20817">
        <w:t>2. ___________________</w:t>
      </w:r>
    </w:p>
    <w:p w:rsidR="004C5CC0" w:rsidRPr="00E20817" w:rsidRDefault="004C5CC0" w:rsidP="00D4339C">
      <w:pPr>
        <w:ind w:firstLine="567"/>
      </w:pPr>
    </w:p>
    <w:p w:rsidR="004C5CC0" w:rsidRPr="00E20817" w:rsidRDefault="004C5CC0" w:rsidP="00D4339C">
      <w:pPr>
        <w:ind w:firstLine="567"/>
      </w:pPr>
      <w:r w:rsidRPr="00E20817">
        <w:t>Адрес Претендента:</w:t>
      </w:r>
    </w:p>
    <w:p w:rsidR="004C5CC0" w:rsidRPr="00E20817" w:rsidRDefault="004C5CC0" w:rsidP="00D4339C">
      <w:pPr>
        <w:ind w:firstLine="567"/>
      </w:pPr>
      <w:r w:rsidRPr="00E20817">
        <w:t>_____________________________________</w:t>
      </w:r>
    </w:p>
    <w:p w:rsidR="004C5CC0" w:rsidRPr="00E20817" w:rsidRDefault="004C5CC0" w:rsidP="00D4339C">
      <w:pPr>
        <w:ind w:firstLine="567"/>
      </w:pPr>
      <w:r w:rsidRPr="00E20817">
        <w:t>_____________________________________</w:t>
      </w:r>
    </w:p>
    <w:p w:rsidR="004C5CC0" w:rsidRPr="00E20817" w:rsidRDefault="004C5CC0" w:rsidP="00D4339C">
      <w:pPr>
        <w:ind w:firstLine="567"/>
      </w:pPr>
      <w:r w:rsidRPr="00E20817">
        <w:t>______________/________________</w:t>
      </w:r>
    </w:p>
    <w:p w:rsidR="004C5CC0" w:rsidRPr="00E20817" w:rsidRDefault="004C5CC0" w:rsidP="00D4339C">
      <w:pPr>
        <w:ind w:firstLine="567"/>
        <w:jc w:val="left"/>
      </w:pPr>
      <w:r w:rsidRPr="00E20817">
        <w:t>Должность руководителя участника</w:t>
      </w:r>
    </w:p>
    <w:p w:rsidR="004C5CC0" w:rsidRPr="00E20817" w:rsidRDefault="004C5CC0" w:rsidP="00D4339C">
      <w:pPr>
        <w:ind w:firstLine="567"/>
        <w:jc w:val="left"/>
      </w:pPr>
      <w:r w:rsidRPr="00E20817">
        <w:t>Подпись / расшифровка подписи</w:t>
      </w:r>
    </w:p>
    <w:p w:rsidR="004C5CC0" w:rsidRPr="00E20817" w:rsidRDefault="004C5CC0" w:rsidP="00D4339C">
      <w:pPr>
        <w:ind w:firstLine="567"/>
        <w:jc w:val="left"/>
      </w:pPr>
      <w:r w:rsidRPr="00E20817">
        <w:t>(его уполномоченного представителя)</w:t>
      </w:r>
    </w:p>
    <w:p w:rsidR="004C5CC0" w:rsidRPr="00E20817" w:rsidRDefault="004C5CC0" w:rsidP="00D4339C">
      <w:pPr>
        <w:ind w:firstLine="567"/>
        <w:jc w:val="left"/>
      </w:pPr>
      <w:r w:rsidRPr="00E20817">
        <w:t>М.П.</w:t>
      </w:r>
    </w:p>
    <w:p w:rsidR="004C5CC0" w:rsidRPr="00E20817" w:rsidRDefault="004C5CC0" w:rsidP="00D4339C">
      <w:pPr>
        <w:ind w:firstLine="567"/>
      </w:pPr>
    </w:p>
    <w:p w:rsidR="004C5CC0" w:rsidRPr="00E20817" w:rsidRDefault="004C5CC0" w:rsidP="009749E2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1" w:name="_Ref369539528"/>
      <w:bookmarkStart w:id="252" w:name="_Ref369539774"/>
      <w:bookmarkStart w:id="253" w:name="_Toc483555075"/>
      <w:r w:rsidRPr="00E20817">
        <w:rPr>
          <w:b w:val="0"/>
        </w:rPr>
        <w:t>Приложение 2. Форма № 2</w:t>
      </w:r>
      <w:bookmarkEnd w:id="251"/>
      <w:bookmarkEnd w:id="252"/>
      <w:bookmarkEnd w:id="253"/>
    </w:p>
    <w:p w:rsidR="004C5CC0" w:rsidRPr="00E20817" w:rsidRDefault="004C5CC0" w:rsidP="00D4339C">
      <w:pPr>
        <w:ind w:firstLine="567"/>
        <w:jc w:val="center"/>
        <w:rPr>
          <w:b/>
        </w:rPr>
      </w:pPr>
    </w:p>
    <w:p w:rsidR="004C5CC0" w:rsidRPr="00E20817" w:rsidRDefault="004C5CC0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4C5CC0" w:rsidRPr="00E20817" w:rsidRDefault="004C5CC0" w:rsidP="00D4339C">
      <w:pPr>
        <w:ind w:firstLine="567"/>
        <w:rPr>
          <w:b/>
        </w:rPr>
      </w:pPr>
    </w:p>
    <w:p w:rsidR="004C5CC0" w:rsidRPr="00E20817" w:rsidRDefault="004C5CC0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4C5CC0" w:rsidRPr="00E20817" w:rsidRDefault="004C5CC0" w:rsidP="00D4339C">
      <w:pPr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6660C">
        <w:t>г. Москва, ул. Электродная, д.2, стр.28</w:t>
      </w:r>
      <w:r w:rsidRPr="00E20817">
        <w:t xml:space="preserve">, принадлежащего </w:t>
      </w:r>
      <w:r>
        <w:t>АО «НИИграфит»</w:t>
      </w:r>
    </w:p>
    <w:p w:rsidR="004C5CC0" w:rsidRPr="00CF548D" w:rsidRDefault="004C5CC0" w:rsidP="00D4339C">
      <w:pPr>
        <w:ind w:firstLine="567"/>
        <w:jc w:val="center"/>
        <w:rPr>
          <w:b/>
        </w:rPr>
      </w:pPr>
    </w:p>
    <w:p w:rsidR="004C5CC0" w:rsidRPr="00217AC4" w:rsidRDefault="004C5CC0" w:rsidP="00D4339C">
      <w:pPr>
        <w:ind w:firstLine="567"/>
        <w:rPr>
          <w:b/>
        </w:rPr>
      </w:pPr>
    </w:p>
    <w:p w:rsidR="004C5CC0" w:rsidRPr="00211995" w:rsidRDefault="004C5CC0" w:rsidP="00D4339C">
      <w:pPr>
        <w:ind w:firstLine="567"/>
      </w:pPr>
      <w:r w:rsidRPr="00575DEF">
        <w:t xml:space="preserve">Настоящим </w:t>
      </w:r>
      <w:r w:rsidRPr="00D10139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4C5CC0" w:rsidRPr="00E20817">
        <w:tc>
          <w:tcPr>
            <w:tcW w:w="412" w:type="pct"/>
            <w:shd w:val="clear" w:color="000000" w:fill="auto"/>
            <w:vAlign w:val="center"/>
          </w:tcPr>
          <w:p w:rsidR="004C5CC0" w:rsidRPr="00E20817" w:rsidRDefault="004C5CC0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4C5CC0" w:rsidRPr="00E20817" w:rsidRDefault="004C5CC0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4C5CC0" w:rsidRPr="00E20817" w:rsidRDefault="004C5CC0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4C5CC0" w:rsidRPr="00E20817" w:rsidRDefault="004C5CC0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rPr>
          <w:trHeight w:val="164"/>
        </w:trPr>
        <w:tc>
          <w:tcPr>
            <w:tcW w:w="412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578" w:type="pct"/>
          </w:tcPr>
          <w:p w:rsidR="004C5CC0" w:rsidRPr="00E20817" w:rsidRDefault="004C5CC0" w:rsidP="00D4339C">
            <w:pPr>
              <w:ind w:firstLine="567"/>
            </w:pPr>
          </w:p>
        </w:tc>
      </w:tr>
      <w:tr w:rsidR="004C5CC0" w:rsidRPr="00E20817">
        <w:tc>
          <w:tcPr>
            <w:tcW w:w="412" w:type="pct"/>
            <w:tcBorders>
              <w:bottom w:val="single" w:sz="12" w:space="0" w:color="auto"/>
            </w:tcBorders>
          </w:tcPr>
          <w:p w:rsidR="004C5CC0" w:rsidRPr="00E20817" w:rsidRDefault="004C5CC0" w:rsidP="00D4339C">
            <w:pPr>
              <w:ind w:firstLine="567"/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4C5CC0" w:rsidRPr="009E4E7B" w:rsidRDefault="004C5CC0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4C5CC0" w:rsidRPr="00E20817" w:rsidRDefault="004C5CC0" w:rsidP="00D4339C">
            <w:pPr>
              <w:ind w:firstLine="567"/>
            </w:pPr>
          </w:p>
        </w:tc>
      </w:tr>
    </w:tbl>
    <w:p w:rsidR="004C5CC0" w:rsidRPr="00E20817" w:rsidRDefault="004C5CC0" w:rsidP="00D4339C">
      <w:pPr>
        <w:ind w:firstLine="567"/>
      </w:pPr>
    </w:p>
    <w:p w:rsidR="004C5CC0" w:rsidRPr="00E20817" w:rsidRDefault="004C5CC0" w:rsidP="00F86EAC">
      <w:pPr>
        <w:ind w:firstLine="567"/>
      </w:pPr>
    </w:p>
    <w:p w:rsidR="004C5CC0" w:rsidRPr="00E20817" w:rsidRDefault="004C5CC0" w:rsidP="00F86EAC">
      <w:pPr>
        <w:ind w:firstLine="567"/>
      </w:pPr>
      <w:r w:rsidRPr="00E20817">
        <w:t>Подпись Претендента</w:t>
      </w:r>
    </w:p>
    <w:p w:rsidR="004C5CC0" w:rsidRPr="00E20817" w:rsidRDefault="004C5CC0" w:rsidP="00F86EAC">
      <w:pPr>
        <w:ind w:firstLine="567"/>
      </w:pPr>
      <w:r w:rsidRPr="00E20817">
        <w:t>(его уполномоченного представителя)</w:t>
      </w:r>
    </w:p>
    <w:p w:rsidR="004C5CC0" w:rsidRPr="00E20817" w:rsidRDefault="004C5CC0" w:rsidP="00F86EAC">
      <w:pPr>
        <w:ind w:firstLine="567"/>
      </w:pPr>
      <w:r w:rsidRPr="00E20817">
        <w:t>_____________/________/</w:t>
      </w:r>
    </w:p>
    <w:p w:rsidR="004C5CC0" w:rsidRPr="00E20817" w:rsidRDefault="004C5CC0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4C5CC0" w:rsidRPr="00E20817" w:rsidRDefault="004C5CC0" w:rsidP="00D4339C">
      <w:pPr>
        <w:ind w:firstLine="567"/>
      </w:pPr>
    </w:p>
    <w:p w:rsidR="004C5CC0" w:rsidRPr="00E20817" w:rsidRDefault="004C5CC0" w:rsidP="00D4339C">
      <w:pPr>
        <w:ind w:firstLine="567"/>
      </w:pPr>
    </w:p>
    <w:p w:rsidR="004C5CC0" w:rsidRPr="00E20817" w:rsidRDefault="004C5CC0" w:rsidP="00D4339C">
      <w:pPr>
        <w:ind w:firstLine="567"/>
      </w:pPr>
      <w:r w:rsidRPr="00E20817">
        <w:tab/>
      </w:r>
      <w:r w:rsidRPr="00E20817">
        <w:tab/>
      </w:r>
    </w:p>
    <w:p w:rsidR="004C5CC0" w:rsidRPr="00E20817" w:rsidRDefault="004C5CC0" w:rsidP="00D4339C">
      <w:pPr>
        <w:pStyle w:val="Heading1"/>
        <w:numPr>
          <w:ilvl w:val="0"/>
          <w:numId w:val="0"/>
        </w:numPr>
        <w:ind w:firstLine="567"/>
        <w:jc w:val="right"/>
        <w:sectPr w:rsidR="004C5CC0" w:rsidRPr="00E20817" w:rsidSect="00A07341"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4" w:name="_Ref350254224"/>
    </w:p>
    <w:p w:rsidR="004C5CC0" w:rsidRPr="00E20817" w:rsidRDefault="004C5CC0" w:rsidP="00895C28">
      <w:pPr>
        <w:pStyle w:val="Heading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5" w:name="_Ref369539450"/>
      <w:bookmarkStart w:id="256" w:name="_Toc483555076"/>
      <w:bookmarkEnd w:id="254"/>
      <w:r w:rsidRPr="00E20817">
        <w:rPr>
          <w:b w:val="0"/>
        </w:rPr>
        <w:t>Приложение 3. Форма № 3</w:t>
      </w:r>
      <w:bookmarkEnd w:id="255"/>
      <w:bookmarkEnd w:id="256"/>
    </w:p>
    <w:p w:rsidR="004C5CC0" w:rsidRPr="00E20817" w:rsidRDefault="004C5CC0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4C5CC0" w:rsidRPr="00E20817" w:rsidRDefault="004C5CC0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4C5CC0" w:rsidRPr="00E20817" w:rsidRDefault="004C5CC0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4"/>
        <w:gridCol w:w="834"/>
        <w:gridCol w:w="834"/>
        <w:gridCol w:w="1465"/>
        <w:gridCol w:w="896"/>
        <w:gridCol w:w="1385"/>
        <w:gridCol w:w="1744"/>
        <w:gridCol w:w="834"/>
        <w:gridCol w:w="834"/>
        <w:gridCol w:w="834"/>
        <w:gridCol w:w="1465"/>
        <w:gridCol w:w="1280"/>
        <w:gridCol w:w="1744"/>
        <w:gridCol w:w="1395"/>
        <w:gridCol w:w="1735"/>
      </w:tblGrid>
      <w:tr w:rsidR="004C5CC0" w:rsidRPr="00E20817" w:rsidTr="002A41E3">
        <w:trPr>
          <w:trHeight w:val="510"/>
        </w:trPr>
        <w:tc>
          <w:tcPr>
            <w:tcW w:w="151" w:type="pct"/>
            <w:vMerge w:val="restar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vAlign w:val="bottom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C5CC0" w:rsidRPr="00E20817" w:rsidTr="002A41E3">
        <w:trPr>
          <w:trHeight w:val="1590"/>
        </w:trPr>
        <w:tc>
          <w:tcPr>
            <w:tcW w:w="151" w:type="pct"/>
            <w:vMerge/>
            <w:vAlign w:val="center"/>
          </w:tcPr>
          <w:p w:rsidR="004C5CC0" w:rsidRPr="00E20817" w:rsidRDefault="004C5CC0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4C5CC0" w:rsidRPr="00E20817" w:rsidRDefault="004C5CC0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</w:tcPr>
          <w:p w:rsidR="004C5CC0" w:rsidRPr="00E20817" w:rsidRDefault="004C5CC0" w:rsidP="002A41E3">
            <w:pPr>
              <w:rPr>
                <w:sz w:val="20"/>
                <w:szCs w:val="20"/>
              </w:rPr>
            </w:pPr>
          </w:p>
        </w:tc>
      </w:tr>
      <w:tr w:rsidR="004C5CC0" w:rsidRPr="00E20817" w:rsidTr="002A41E3">
        <w:trPr>
          <w:trHeight w:val="315"/>
        </w:trPr>
        <w:tc>
          <w:tcPr>
            <w:tcW w:w="151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noWrap/>
            <w:vAlign w:val="center"/>
          </w:tcPr>
          <w:p w:rsidR="004C5CC0" w:rsidRPr="00E20817" w:rsidRDefault="004C5CC0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4C5CC0" w:rsidRPr="00E20817" w:rsidTr="002A41E3">
        <w:trPr>
          <w:trHeight w:val="630"/>
        </w:trPr>
        <w:tc>
          <w:tcPr>
            <w:tcW w:w="151" w:type="pct"/>
            <w:noWrap/>
            <w:vAlign w:val="bottom"/>
          </w:tcPr>
          <w:p w:rsidR="004C5CC0" w:rsidRPr="00E20817" w:rsidRDefault="004C5CC0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4C5CC0" w:rsidRPr="00E20817" w:rsidRDefault="004C5CC0" w:rsidP="002A41E3">
            <w:pPr>
              <w:rPr>
                <w:iCs/>
                <w:sz w:val="20"/>
                <w:szCs w:val="20"/>
              </w:rPr>
            </w:pPr>
          </w:p>
        </w:tc>
      </w:tr>
      <w:tr w:rsidR="004C5CC0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4C5CC0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noWrap/>
            <w:vAlign w:val="bottom"/>
          </w:tcPr>
          <w:p w:rsidR="004C5CC0" w:rsidRPr="009E4E7B" w:rsidRDefault="004C5CC0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4C5CC0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4C5CC0" w:rsidRPr="00E20817" w:rsidTr="002A41E3">
        <w:trPr>
          <w:trHeight w:val="315"/>
        </w:trPr>
        <w:tc>
          <w:tcPr>
            <w:tcW w:w="151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noWrap/>
            <w:vAlign w:val="bottom"/>
          </w:tcPr>
          <w:p w:rsidR="004C5CC0" w:rsidRPr="00E20817" w:rsidRDefault="004C5CC0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4C5CC0" w:rsidRPr="00E20817" w:rsidRDefault="004C5CC0" w:rsidP="00D4339C">
      <w:pPr>
        <w:pStyle w:val="a8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C5CC0" w:rsidRPr="00E20817" w:rsidRDefault="004C5CC0" w:rsidP="00D4339C">
      <w:pPr>
        <w:pStyle w:val="a8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4C5CC0" w:rsidRPr="00E20817" w:rsidRDefault="004C5CC0" w:rsidP="00D4339C">
      <w:pPr>
        <w:pStyle w:val="a8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4C5CC0" w:rsidRPr="00E20817" w:rsidRDefault="004C5CC0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4C5CC0" w:rsidRPr="00E20817" w:rsidRDefault="004C5CC0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4C5CC0" w:rsidRPr="00E20817" w:rsidRDefault="004C5CC0" w:rsidP="00D4339C">
      <w:pPr>
        <w:ind w:firstLine="567"/>
        <w:jc w:val="center"/>
        <w:rPr>
          <w:b/>
        </w:rPr>
      </w:pPr>
    </w:p>
    <w:p w:rsidR="004C5CC0" w:rsidRPr="00E20817" w:rsidRDefault="004C5CC0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 ЗАПОЛНЕНИЮ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4C5CC0" w:rsidRPr="00E20817" w:rsidRDefault="004C5CC0" w:rsidP="00C94166">
      <w:pPr>
        <w:pStyle w:val="Times12"/>
        <w:numPr>
          <w:ilvl w:val="0"/>
          <w:numId w:val="1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4C5CC0" w:rsidRPr="00E20817" w:rsidRDefault="004C5CC0" w:rsidP="00296E25">
      <w:pPr>
        <w:pStyle w:val="ListParagraph"/>
      </w:pPr>
    </w:p>
    <w:p w:rsidR="004C5CC0" w:rsidRPr="00E20817" w:rsidRDefault="004C5CC0" w:rsidP="00296E25">
      <w:pPr>
        <w:rPr>
          <w:lang w:eastAsia="en-US"/>
        </w:rPr>
      </w:pPr>
    </w:p>
    <w:p w:rsidR="004C5CC0" w:rsidRPr="00E20817" w:rsidRDefault="004C5CC0" w:rsidP="00296E25">
      <w:pPr>
        <w:rPr>
          <w:lang w:eastAsia="en-US"/>
        </w:rPr>
      </w:pPr>
    </w:p>
    <w:p w:rsidR="004C5CC0" w:rsidRPr="00E20817" w:rsidRDefault="004C5CC0" w:rsidP="00296E25">
      <w:pPr>
        <w:rPr>
          <w:lang w:eastAsia="en-US"/>
        </w:rPr>
        <w:sectPr w:rsidR="004C5CC0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C5CC0" w:rsidRPr="00575DEF" w:rsidRDefault="004C5CC0" w:rsidP="007F4AFD">
      <w:pPr>
        <w:pStyle w:val="Heading1"/>
        <w:numPr>
          <w:ilvl w:val="0"/>
          <w:numId w:val="0"/>
        </w:numPr>
        <w:ind w:firstLine="567"/>
        <w:jc w:val="right"/>
        <w:rPr>
          <w:b w:val="0"/>
        </w:rPr>
      </w:pPr>
      <w:bookmarkStart w:id="257" w:name="_Ref378243830"/>
      <w:bookmarkStart w:id="258" w:name="_Toc483555077"/>
      <w:r w:rsidRPr="00643FB6">
        <w:rPr>
          <w:b w:val="0"/>
        </w:rPr>
        <w:t>Приложение 4. Форма договора</w:t>
      </w:r>
      <w:bookmarkEnd w:id="257"/>
      <w:bookmarkEnd w:id="258"/>
    </w:p>
    <w:p w:rsidR="004C5CC0" w:rsidRPr="009E4E7B" w:rsidRDefault="004C5CC0" w:rsidP="007F4AFD">
      <w:pPr>
        <w:pStyle w:val="Heading1"/>
        <w:numPr>
          <w:ilvl w:val="0"/>
          <w:numId w:val="0"/>
        </w:numPr>
        <w:ind w:firstLine="567"/>
        <w:jc w:val="right"/>
        <w:rPr>
          <w:b w:val="0"/>
          <w:i/>
        </w:rPr>
      </w:pPr>
      <w:bookmarkStart w:id="259" w:name="_Toc483555078"/>
      <w:r w:rsidRPr="009E4E7B">
        <w:rPr>
          <w:b w:val="0"/>
          <w:i/>
        </w:rPr>
        <w:t>(для недвижимого имущества)</w:t>
      </w:r>
      <w:bookmarkEnd w:id="259"/>
    </w:p>
    <w:p w:rsidR="004C5CC0" w:rsidRPr="00CF548D" w:rsidRDefault="004C5CC0" w:rsidP="00F70D73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4C5CC0" w:rsidRPr="00217AC4" w:rsidRDefault="004C5CC0" w:rsidP="00F70D73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217AC4">
        <w:rPr>
          <w:b/>
          <w:bCs/>
          <w:lang w:eastAsia="en-US"/>
        </w:rPr>
        <w:t>ДОГОВОР</w:t>
      </w:r>
    </w:p>
    <w:p w:rsidR="004C5CC0" w:rsidRPr="00575DEF" w:rsidRDefault="004C5CC0" w:rsidP="00F70D73">
      <w:pPr>
        <w:widowControl w:val="0"/>
        <w:autoSpaceDE w:val="0"/>
        <w:autoSpaceDN w:val="0"/>
        <w:adjustRightInd w:val="0"/>
        <w:ind w:right="12"/>
        <w:jc w:val="center"/>
        <w:rPr>
          <w:b/>
          <w:bCs/>
          <w:lang w:eastAsia="en-US"/>
        </w:rPr>
      </w:pPr>
      <w:r w:rsidRPr="00575DEF">
        <w:rPr>
          <w:b/>
          <w:bCs/>
          <w:lang w:eastAsia="en-US"/>
        </w:rPr>
        <w:t xml:space="preserve">купли-продажи </w:t>
      </w:r>
    </w:p>
    <w:p w:rsidR="004C5CC0" w:rsidRPr="00D10139" w:rsidRDefault="004C5CC0" w:rsidP="00D4339C">
      <w:pPr>
        <w:widowControl w:val="0"/>
        <w:autoSpaceDE w:val="0"/>
        <w:autoSpaceDN w:val="0"/>
        <w:adjustRightInd w:val="0"/>
        <w:ind w:right="12" w:firstLine="567"/>
        <w:rPr>
          <w:lang w:eastAsia="en-US"/>
        </w:rPr>
      </w:pPr>
    </w:p>
    <w:tbl>
      <w:tblPr>
        <w:tblW w:w="5000" w:type="pct"/>
        <w:tblLook w:val="00A0"/>
      </w:tblPr>
      <w:tblGrid>
        <w:gridCol w:w="3377"/>
        <w:gridCol w:w="3380"/>
        <w:gridCol w:w="3380"/>
      </w:tblGrid>
      <w:tr w:rsidR="004C5CC0" w:rsidRPr="00E20817" w:rsidTr="00296E25">
        <w:trPr>
          <w:trHeight w:val="308"/>
        </w:trPr>
        <w:tc>
          <w:tcPr>
            <w:tcW w:w="1666" w:type="pct"/>
          </w:tcPr>
          <w:p w:rsidR="004C5CC0" w:rsidRPr="00E20817" w:rsidRDefault="004C5CC0" w:rsidP="0006495B">
            <w:pPr>
              <w:widowControl w:val="0"/>
              <w:autoSpaceDE w:val="0"/>
              <w:autoSpaceDN w:val="0"/>
              <w:adjustRightInd w:val="0"/>
              <w:ind w:right="12"/>
              <w:rPr>
                <w:lang w:eastAsia="en-US"/>
              </w:rPr>
            </w:pPr>
            <w:r w:rsidRPr="00E20817">
              <w:rPr>
                <w:rStyle w:val="PlaceholderText"/>
              </w:rPr>
              <w:t>Дата</w:t>
            </w:r>
          </w:p>
        </w:tc>
        <w:tc>
          <w:tcPr>
            <w:tcW w:w="1667" w:type="pct"/>
          </w:tcPr>
          <w:p w:rsidR="004C5CC0" w:rsidRPr="00261BF1" w:rsidRDefault="004C5CC0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lang w:eastAsia="en-US"/>
              </w:rPr>
            </w:pPr>
            <w:r w:rsidRPr="00CF548D">
              <w:rPr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4C5CC0" w:rsidRPr="00217AC4" w:rsidRDefault="004C5CC0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lang w:eastAsia="en-US"/>
              </w:rPr>
            </w:pPr>
            <w:r w:rsidRPr="00217AC4">
              <w:rPr>
                <w:bCs/>
                <w:lang w:eastAsia="en-US"/>
              </w:rPr>
              <w:t>№ ______</w:t>
            </w:r>
            <w:r w:rsidRPr="00217AC4" w:rsidDel="00F70D73">
              <w:rPr>
                <w:lang w:eastAsia="en-US"/>
              </w:rPr>
              <w:t xml:space="preserve"> </w:t>
            </w:r>
          </w:p>
        </w:tc>
      </w:tr>
      <w:tr w:rsidR="004C5CC0" w:rsidRPr="00E20817" w:rsidTr="00296E25">
        <w:trPr>
          <w:trHeight w:val="308"/>
        </w:trPr>
        <w:tc>
          <w:tcPr>
            <w:tcW w:w="1666" w:type="pct"/>
          </w:tcPr>
          <w:p w:rsidR="004C5CC0" w:rsidRPr="00E20817" w:rsidRDefault="004C5CC0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4C5CC0" w:rsidRPr="00E20817" w:rsidRDefault="004C5CC0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4C5CC0" w:rsidRPr="00E20817" w:rsidRDefault="004C5CC0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sz w:val="22"/>
                <w:szCs w:val="22"/>
                <w:lang w:eastAsia="en-US"/>
              </w:rPr>
            </w:pPr>
          </w:p>
        </w:tc>
      </w:tr>
    </w:tbl>
    <w:p w:rsidR="004C5CC0" w:rsidRPr="00DB6A43" w:rsidRDefault="004C5CC0" w:rsidP="00D4339C">
      <w:pPr>
        <w:ind w:firstLine="567"/>
        <w:rPr>
          <w:lang w:eastAsia="en-US"/>
        </w:rPr>
      </w:pPr>
      <w:r w:rsidRPr="003630FC">
        <w:t>Акционерное общество «Научно-исследовательский институт конструкционных материалов на основе графита «НИИграфит»</w:t>
      </w:r>
      <w:r w:rsidRPr="00E20817">
        <w:rPr>
          <w:lang w:eastAsia="en-US"/>
        </w:rPr>
        <w:t>именуемое в дальнейшем «</w:t>
      </w:r>
      <w:r w:rsidRPr="00E20817">
        <w:rPr>
          <w:b/>
          <w:lang w:eastAsia="en-US"/>
        </w:rPr>
        <w:t>Продавец</w:t>
      </w:r>
      <w:r w:rsidRPr="00113D03">
        <w:rPr>
          <w:lang w:eastAsia="en-US"/>
        </w:rPr>
        <w:t>», в лице</w:t>
      </w:r>
      <w:r w:rsidRPr="009A108E">
        <w:rPr>
          <w:lang w:eastAsia="en-US"/>
        </w:rPr>
        <w:t xml:space="preserve"> </w:t>
      </w:r>
      <w:r w:rsidRPr="00E20817">
        <w:rPr>
          <w:rStyle w:val="PlaceholderText"/>
        </w:rPr>
        <w:t>(должность, ФИО полностью)</w:t>
      </w:r>
      <w:r w:rsidRPr="00E20817">
        <w:rPr>
          <w:lang w:eastAsia="en-US"/>
        </w:rPr>
        <w:t>, действующе</w:t>
      </w:r>
      <w:r w:rsidRPr="00113D03">
        <w:rPr>
          <w:lang w:eastAsia="en-US"/>
        </w:rPr>
        <w:t>й</w:t>
      </w:r>
      <w:r w:rsidRPr="009A108E">
        <w:rPr>
          <w:lang w:eastAsia="en-US"/>
        </w:rPr>
        <w:t xml:space="preserve"> на основании Устава</w:t>
      </w:r>
      <w:r w:rsidRPr="00DB6A43">
        <w:rPr>
          <w:lang w:eastAsia="en-US"/>
        </w:rPr>
        <w:t xml:space="preserve">, с одной стороны, </w:t>
      </w:r>
    </w:p>
    <w:p w:rsidR="004C5CC0" w:rsidRPr="00E20817" w:rsidRDefault="004C5CC0" w:rsidP="00D4339C">
      <w:pPr>
        <w:ind w:firstLine="567"/>
        <w:rPr>
          <w:lang w:eastAsia="en-US"/>
        </w:rPr>
      </w:pPr>
      <w:r w:rsidRPr="00A622B6">
        <w:rPr>
          <w:lang w:eastAsia="en-US"/>
        </w:rPr>
        <w:t xml:space="preserve">и </w:t>
      </w:r>
      <w:r w:rsidRPr="00E20817">
        <w:rPr>
          <w:rStyle w:val="PlaceholderText"/>
        </w:rPr>
        <w:t>(наименование покупателя)</w:t>
      </w:r>
      <w:r w:rsidRPr="00E20817">
        <w:rPr>
          <w:lang w:eastAsia="en-US"/>
        </w:rPr>
        <w:t>, именуемое в дальнейшем «</w:t>
      </w:r>
      <w:r w:rsidRPr="00113D03">
        <w:rPr>
          <w:b/>
          <w:lang w:eastAsia="en-US"/>
        </w:rPr>
        <w:t>Покупатель</w:t>
      </w:r>
      <w:r w:rsidRPr="009A108E">
        <w:rPr>
          <w:lang w:eastAsia="en-US"/>
        </w:rPr>
        <w:t xml:space="preserve">», в лице </w:t>
      </w:r>
      <w:r w:rsidRPr="00E20817">
        <w:rPr>
          <w:rStyle w:val="PlaceholderText"/>
        </w:rPr>
        <w:t>(должность, ФИО полностью)</w:t>
      </w:r>
      <w:r w:rsidRPr="00E20817">
        <w:rPr>
          <w:lang w:eastAsia="en-US"/>
        </w:rPr>
        <w:t xml:space="preserve">, действующего на основании </w:t>
      </w:r>
      <w:r w:rsidRPr="00E20817">
        <w:rPr>
          <w:rStyle w:val="PlaceholderText"/>
        </w:rPr>
        <w:t>(вид документа и его реквизиты)</w:t>
      </w:r>
      <w:r w:rsidRPr="00E20817">
        <w:rPr>
          <w:lang w:eastAsia="en-US"/>
        </w:rPr>
        <w:t>, с другой стороны,</w:t>
      </w:r>
    </w:p>
    <w:p w:rsidR="004C5CC0" w:rsidRPr="00575DEF" w:rsidRDefault="004C5CC0" w:rsidP="00D87D44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CF548D">
        <w:rPr>
          <w:lang w:eastAsia="en-US"/>
        </w:rPr>
        <w:t xml:space="preserve">далее совместно </w:t>
      </w:r>
      <w:r w:rsidRPr="00261BF1">
        <w:rPr>
          <w:lang w:eastAsia="en-US"/>
        </w:rPr>
        <w:t>именуемые</w:t>
      </w:r>
      <w:r w:rsidRPr="00A07B2B">
        <w:rPr>
          <w:lang w:eastAsia="en-US"/>
        </w:rPr>
        <w:t xml:space="preserve"> </w:t>
      </w:r>
      <w:r w:rsidRPr="00217AC4">
        <w:rPr>
          <w:lang w:eastAsia="en-US"/>
        </w:rPr>
        <w:t xml:space="preserve">– </w:t>
      </w:r>
      <w:r w:rsidRPr="00217AC4">
        <w:rPr>
          <w:b/>
          <w:bCs/>
          <w:lang w:eastAsia="en-US"/>
        </w:rPr>
        <w:t>«Стороны»</w:t>
      </w:r>
      <w:r w:rsidRPr="00217AC4">
        <w:rPr>
          <w:lang w:eastAsia="en-US"/>
        </w:rPr>
        <w:t xml:space="preserve">, а по отдельности – </w:t>
      </w:r>
      <w:r w:rsidRPr="00217AC4">
        <w:rPr>
          <w:b/>
          <w:bCs/>
          <w:lang w:eastAsia="en-US"/>
        </w:rPr>
        <w:t>«Сторона»</w:t>
      </w:r>
      <w:r w:rsidRPr="00217AC4">
        <w:rPr>
          <w:lang w:eastAsia="en-US"/>
        </w:rPr>
        <w:t>, заключили настоящий договор купли-продажи (далее – «</w:t>
      </w:r>
      <w:r w:rsidRPr="00217AC4">
        <w:rPr>
          <w:b/>
          <w:bCs/>
          <w:lang w:eastAsia="en-US"/>
        </w:rPr>
        <w:t>Договор</w:t>
      </w:r>
      <w:r w:rsidRPr="00217AC4">
        <w:rPr>
          <w:lang w:eastAsia="en-US"/>
        </w:rPr>
        <w:t xml:space="preserve">»)                               </w:t>
      </w:r>
      <w:r w:rsidRPr="00575DEF">
        <w:rPr>
          <w:lang w:eastAsia="en-US"/>
        </w:rPr>
        <w:t>о нижеследующем:</w:t>
      </w:r>
    </w:p>
    <w:p w:rsidR="004C5CC0" w:rsidRPr="008C04F2" w:rsidRDefault="004C5CC0" w:rsidP="00C9416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lang w:eastAsia="en-US"/>
        </w:rPr>
      </w:pPr>
      <w:r w:rsidRPr="00D10139">
        <w:rPr>
          <w:b/>
          <w:bCs/>
          <w:lang w:eastAsia="en-US"/>
        </w:rPr>
        <w:t>Предмет Договора</w:t>
      </w:r>
    </w:p>
    <w:p w:rsidR="004C5CC0" w:rsidRPr="00E20817" w:rsidRDefault="004C5CC0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lang w:eastAsia="en-US"/>
        </w:rPr>
      </w:pPr>
      <w:r w:rsidRPr="005A0DE0">
        <w:rPr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lang w:eastAsia="en-US"/>
        </w:rPr>
        <w:t>ижимое имущество (далее – «</w:t>
      </w:r>
      <w:r w:rsidRPr="00E20817">
        <w:rPr>
          <w:b/>
          <w:lang w:eastAsia="en-US"/>
        </w:rPr>
        <w:t>Имущество</w:t>
      </w:r>
      <w:r w:rsidRPr="00E20817">
        <w:rPr>
          <w:lang w:eastAsia="en-US"/>
        </w:rPr>
        <w:t>»), полный перечень и описание которого содержится в приложении №1 к Договору.</w:t>
      </w:r>
    </w:p>
    <w:p w:rsidR="004C5CC0" w:rsidRPr="00E20817" w:rsidRDefault="004C5CC0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lang w:eastAsia="en-US"/>
        </w:rPr>
      </w:pPr>
      <w:r w:rsidRPr="00E20817">
        <w:rPr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lang w:eastAsia="en-US"/>
        </w:rPr>
        <w:t xml:space="preserve"> недвижимости</w:t>
      </w:r>
      <w:r w:rsidRPr="00E20817">
        <w:rPr>
          <w:lang w:eastAsia="en-US"/>
        </w:rPr>
        <w:t xml:space="preserve">. </w:t>
      </w:r>
    </w:p>
    <w:p w:rsidR="004C5CC0" w:rsidRPr="00A07B2B" w:rsidRDefault="004C5CC0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lang w:eastAsia="en-US"/>
        </w:rPr>
      </w:pPr>
      <w:r w:rsidRPr="00E20817">
        <w:rPr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Pr="002F6305">
          <w:rPr>
            <w:bCs/>
            <w:lang w:eastAsia="en-US"/>
          </w:rPr>
          <w:t>4.2</w:t>
        </w:r>
      </w:fldSimple>
      <w:r w:rsidRPr="00E20817">
        <w:rPr>
          <w:bCs/>
          <w:lang w:eastAsia="en-US"/>
        </w:rPr>
        <w:t xml:space="preserve"> настоящего </w:t>
      </w:r>
      <w:r w:rsidRPr="00113D03">
        <w:rPr>
          <w:bCs/>
          <w:lang w:eastAsia="en-US"/>
        </w:rPr>
        <w:t>Договора (</w:t>
      </w:r>
      <w:r w:rsidRPr="009A108E">
        <w:rPr>
          <w:lang w:eastAsia="en-US"/>
        </w:rPr>
        <w:t>далее – «</w:t>
      </w:r>
      <w:r w:rsidRPr="009A108E">
        <w:rPr>
          <w:b/>
          <w:lang w:eastAsia="en-US"/>
        </w:rPr>
        <w:t>Акт приема-пере</w:t>
      </w:r>
      <w:r w:rsidRPr="00DB6A43">
        <w:rPr>
          <w:b/>
          <w:lang w:eastAsia="en-US"/>
        </w:rPr>
        <w:t>дачи</w:t>
      </w:r>
      <w:r w:rsidRPr="00CF548D">
        <w:rPr>
          <w:lang w:eastAsia="en-US"/>
        </w:rPr>
        <w:t>»)</w:t>
      </w:r>
      <w:r w:rsidRPr="00261BF1">
        <w:rPr>
          <w:bCs/>
          <w:lang w:eastAsia="en-US"/>
        </w:rPr>
        <w:t>.</w:t>
      </w:r>
    </w:p>
    <w:p w:rsidR="004C5CC0" w:rsidRPr="00217AC4" w:rsidRDefault="004C5CC0" w:rsidP="009E4E7B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217AC4">
        <w:rPr>
          <w:b/>
          <w:bCs/>
          <w:lang w:eastAsia="en-US"/>
        </w:rPr>
        <w:t>Права и обязанности Сторон</w:t>
      </w:r>
    </w:p>
    <w:p w:rsidR="004C5CC0" w:rsidRPr="00BE4A51" w:rsidRDefault="004C5CC0" w:rsidP="00217AC4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b/>
          <w:bCs/>
          <w:i/>
          <w:lang w:eastAsia="en-US"/>
        </w:rPr>
      </w:pPr>
      <w:r w:rsidRPr="00BE4A51">
        <w:rPr>
          <w:bCs/>
          <w:lang w:eastAsia="en-US"/>
        </w:rPr>
        <w:t>Продавец обязан:</w:t>
      </w:r>
      <w:r w:rsidRPr="00BE4A51">
        <w:rPr>
          <w:bCs/>
          <w:lang w:eastAsia="en-US"/>
        </w:rPr>
        <w:tab/>
      </w:r>
    </w:p>
    <w:p w:rsidR="004C5CC0" w:rsidRPr="0027646B" w:rsidRDefault="004C5CC0" w:rsidP="00217AC4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27646B">
        <w:rPr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4C5CC0" w:rsidRPr="0027646B" w:rsidRDefault="004C5CC0" w:rsidP="00217AC4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27646B">
        <w:rPr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4C5CC0" w:rsidRDefault="004C5CC0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i/>
          <w:lang w:eastAsia="en-US"/>
        </w:rPr>
      </w:pPr>
      <w:r>
        <w:rPr>
          <w:bCs/>
          <w:lang w:eastAsia="en-US"/>
        </w:rPr>
        <w:t xml:space="preserve">2.1.3 </w:t>
      </w:r>
      <w:r w:rsidRPr="00B44116">
        <w:rPr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совершить все действия, необходимые для осуществления государственной регистрации перехода права собственности на Имущество, для чего передать Покупателю комплект необходимых документов</w:t>
      </w:r>
      <w:r>
        <w:rPr>
          <w:bCs/>
          <w:lang w:eastAsia="en-US"/>
        </w:rPr>
        <w:t>,</w:t>
      </w:r>
      <w:r w:rsidRPr="00B44116">
        <w:rPr>
          <w:bCs/>
          <w:lang w:eastAsia="en-US"/>
        </w:rPr>
        <w:t xml:space="preserve"> обеспечить явку своего представителя в орган, осуществляющий государственную регистрацию прав на недвижимое имущество.</w:t>
      </w:r>
      <w:r>
        <w:rPr>
          <w:bCs/>
          <w:lang w:eastAsia="en-US"/>
        </w:rPr>
        <w:t xml:space="preserve"> Продавец</w:t>
      </w:r>
      <w:r w:rsidRPr="006A25B2">
        <w:rPr>
          <w:bCs/>
          <w:lang w:eastAsia="en-US"/>
        </w:rPr>
        <w:t xml:space="preserve"> обязан получить в органе, осуществляющем государственную регистрацию прав на недвижимое имущество и сделок с ним, </w:t>
      </w:r>
      <w:r w:rsidRPr="00D10139">
        <w:rPr>
          <w:bCs/>
          <w:lang w:eastAsia="en-US"/>
        </w:rPr>
        <w:t xml:space="preserve">один экземпляр Договора (экземпляр </w:t>
      </w:r>
      <w:r>
        <w:rPr>
          <w:bCs/>
          <w:lang w:eastAsia="en-US"/>
        </w:rPr>
        <w:t>Продавца</w:t>
      </w:r>
      <w:r w:rsidRPr="00D10139">
        <w:rPr>
          <w:bCs/>
          <w:lang w:eastAsia="en-US"/>
        </w:rPr>
        <w:t>) со штампом о государственной регистрации перехода права собственности на недвижимое имущество</w:t>
      </w:r>
      <w:r>
        <w:rPr>
          <w:bCs/>
          <w:lang w:eastAsia="en-US"/>
        </w:rPr>
        <w:t>.</w:t>
      </w:r>
      <w:r w:rsidRPr="002E7A70">
        <w:rPr>
          <w:bCs/>
          <w:lang w:eastAsia="en-US"/>
        </w:rPr>
        <w:t xml:space="preserve"> </w:t>
      </w:r>
      <w:r w:rsidRPr="009E4E7B">
        <w:rPr>
          <w:bCs/>
          <w:i/>
          <w:lang w:eastAsia="en-US"/>
        </w:rPr>
        <w:tab/>
      </w:r>
    </w:p>
    <w:p w:rsidR="004C5CC0" w:rsidRDefault="004C5CC0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E81652">
        <w:rPr>
          <w:bCs/>
          <w:lang w:eastAsia="en-US"/>
        </w:rPr>
        <w:t>2.2.</w:t>
      </w:r>
      <w:r>
        <w:rPr>
          <w:bCs/>
          <w:i/>
          <w:lang w:eastAsia="en-US"/>
        </w:rPr>
        <w:t xml:space="preserve"> </w:t>
      </w:r>
      <w:r w:rsidRPr="00B23E80">
        <w:rPr>
          <w:bCs/>
          <w:lang w:eastAsia="en-US"/>
        </w:rPr>
        <w:t>Покупатель обязан</w:t>
      </w:r>
      <w:r>
        <w:rPr>
          <w:bCs/>
          <w:lang w:eastAsia="en-US"/>
        </w:rPr>
        <w:t>:</w:t>
      </w:r>
    </w:p>
    <w:p w:rsidR="004C5CC0" w:rsidRPr="00261BF1" w:rsidRDefault="004C5CC0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2.2.1 </w:t>
      </w:r>
      <w:r w:rsidRPr="00113D03">
        <w:rPr>
          <w:bCs/>
          <w:lang w:eastAsia="en-US"/>
        </w:rPr>
        <w:t xml:space="preserve">Оплатить Имущество в порядке, предусмотренном </w:t>
      </w:r>
      <w:r>
        <w:rPr>
          <w:bCs/>
          <w:lang w:eastAsia="en-US"/>
        </w:rPr>
        <w:t xml:space="preserve">разделом </w:t>
      </w:r>
      <w:fldSimple w:instr=" REF _Ref369266214 \r \h  \* MERGEFORMAT ">
        <w:r w:rsidRPr="002F6305">
          <w:rPr>
            <w:bCs/>
            <w:lang w:eastAsia="en-US"/>
          </w:rPr>
          <w:t>3</w:t>
        </w:r>
      </w:fldSimple>
      <w:r w:rsidRPr="00E20817">
        <w:rPr>
          <w:bCs/>
          <w:lang w:eastAsia="en-US"/>
        </w:rPr>
        <w:t xml:space="preserve"> настоящего </w:t>
      </w:r>
      <w:r w:rsidRPr="00CF548D">
        <w:rPr>
          <w:bCs/>
          <w:lang w:eastAsia="en-US"/>
        </w:rPr>
        <w:t>Договора.</w:t>
      </w:r>
    </w:p>
    <w:p w:rsidR="004C5CC0" w:rsidRPr="00DB6A43" w:rsidRDefault="004C5CC0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2.2.2 </w:t>
      </w:r>
      <w:r w:rsidRPr="00217AC4">
        <w:rPr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Pr="002F6305">
          <w:rPr>
            <w:bCs/>
            <w:lang w:eastAsia="en-US"/>
          </w:rPr>
          <w:t>4.2</w:t>
        </w:r>
      </w:fldSimple>
      <w:r w:rsidRPr="00E20817">
        <w:rPr>
          <w:bCs/>
          <w:lang w:eastAsia="en-US"/>
        </w:rPr>
        <w:t xml:space="preserve"> н</w:t>
      </w:r>
      <w:r w:rsidRPr="00113D03">
        <w:rPr>
          <w:bCs/>
          <w:lang w:eastAsia="en-US"/>
        </w:rPr>
        <w:t>астоящего Договора.</w:t>
      </w:r>
    </w:p>
    <w:p w:rsidR="004C5CC0" w:rsidRPr="008C04F2" w:rsidRDefault="004C5CC0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2.2.3 </w:t>
      </w:r>
      <w:r w:rsidRPr="00CF548D">
        <w:rPr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bCs/>
          <w:lang w:eastAsia="en-US"/>
        </w:rPr>
        <w:t>2.1.1 – 2.1.3</w:t>
      </w:r>
      <w:r w:rsidRPr="006A25B2">
        <w:rPr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</w:t>
      </w:r>
      <w:r w:rsidRPr="00D10139">
        <w:rPr>
          <w:bCs/>
          <w:lang w:eastAsia="en-US"/>
        </w:rPr>
        <w:t xml:space="preserve">один экземпляр Договора (экземпляр </w:t>
      </w:r>
      <w:r>
        <w:rPr>
          <w:bCs/>
          <w:lang w:eastAsia="en-US"/>
        </w:rPr>
        <w:t>Покупателя</w:t>
      </w:r>
      <w:r w:rsidRPr="00D10139">
        <w:rPr>
          <w:bCs/>
          <w:lang w:eastAsia="en-US"/>
        </w:rPr>
        <w:t>) со штампом о государственной регистрации перехода права собственности на недвижимое имущество</w:t>
      </w:r>
      <w:r>
        <w:rPr>
          <w:bCs/>
          <w:lang w:eastAsia="en-US"/>
        </w:rPr>
        <w:t>.</w:t>
      </w:r>
    </w:p>
    <w:p w:rsidR="004C5CC0" w:rsidRDefault="004C5CC0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2.2.4 </w:t>
      </w:r>
      <w:r w:rsidRPr="005A0DE0">
        <w:rPr>
          <w:bCs/>
          <w:lang w:eastAsia="en-US"/>
        </w:rPr>
        <w:t>Обеспечить возмещение Продавцу понесенных и документ</w:t>
      </w:r>
      <w:r w:rsidRPr="00211995">
        <w:rPr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bCs/>
          <w:lang w:eastAsia="en-US"/>
        </w:rPr>
        <w:t xml:space="preserve">п. </w:t>
      </w:r>
      <w:fldSimple w:instr=" REF _Ref369266027 \r \h  \* MERGEFORMAT ">
        <w:r w:rsidRPr="002F6305">
          <w:rPr>
            <w:bCs/>
            <w:lang w:eastAsia="en-US"/>
          </w:rPr>
          <w:t>4.2</w:t>
        </w:r>
      </w:fldSimple>
      <w:r w:rsidRPr="00E20817">
        <w:rPr>
          <w:bCs/>
          <w:lang w:eastAsia="en-US"/>
        </w:rPr>
        <w:t xml:space="preserve"> </w:t>
      </w:r>
      <w:r w:rsidRPr="00CF548D">
        <w:rPr>
          <w:bCs/>
          <w:lang w:eastAsia="en-US"/>
        </w:rPr>
        <w:t xml:space="preserve"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4C5CC0" w:rsidRPr="00D10139" w:rsidRDefault="004C5CC0" w:rsidP="0050772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2.2.5 </w:t>
      </w:r>
      <w:r w:rsidRPr="00575DEF">
        <w:rPr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4C5CC0" w:rsidRPr="008C04F2" w:rsidRDefault="004C5CC0" w:rsidP="00C94166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bookmarkStart w:id="260" w:name="_Ref369266214"/>
      <w:r w:rsidRPr="008C04F2">
        <w:rPr>
          <w:b/>
          <w:bCs/>
          <w:lang w:eastAsia="en-US"/>
        </w:rPr>
        <w:t>Цена Имущества и порядок расчетов</w:t>
      </w:r>
      <w:bookmarkEnd w:id="260"/>
    </w:p>
    <w:p w:rsidR="004C5CC0" w:rsidRDefault="004C5CC0" w:rsidP="00B23E80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1" w:name="_Ref369542883"/>
      <w:r w:rsidRPr="005A0DE0">
        <w:rPr>
          <w:bCs/>
          <w:lang w:eastAsia="en-US"/>
        </w:rPr>
        <w:t xml:space="preserve">Цена Имущества составляет </w:t>
      </w:r>
      <w:r w:rsidRPr="00E20817">
        <w:rPr>
          <w:rStyle w:val="PlaceholderText"/>
        </w:rPr>
        <w:t>сумма цифрами и прописью</w:t>
      </w:r>
      <w:r w:rsidRPr="00E20817">
        <w:rPr>
          <w:bCs/>
          <w:lang w:eastAsia="en-US"/>
        </w:rPr>
        <w:t xml:space="preserve"> рублей </w:t>
      </w:r>
      <w:r w:rsidRPr="00E20817">
        <w:rPr>
          <w:rStyle w:val="PlaceholderText"/>
        </w:rPr>
        <w:t>сумма</w:t>
      </w:r>
      <w:r w:rsidRPr="00E20817">
        <w:rPr>
          <w:bCs/>
          <w:lang w:eastAsia="en-US"/>
        </w:rPr>
        <w:t xml:space="preserve"> </w:t>
      </w:r>
      <w:r w:rsidRPr="00B73790">
        <w:rPr>
          <w:bCs/>
          <w:lang w:eastAsia="en-US"/>
        </w:rPr>
        <w:t>копеек (далее – «Цена Имущества»)</w:t>
      </w:r>
      <w:bookmarkEnd w:id="261"/>
      <w:r w:rsidRPr="00B73790">
        <w:rPr>
          <w:bCs/>
          <w:lang w:eastAsia="en-US"/>
        </w:rPr>
        <w:t xml:space="preserve"> </w:t>
      </w:r>
      <w:bookmarkStart w:id="262" w:name="_Ref369266765"/>
    </w:p>
    <w:p w:rsidR="004C5CC0" w:rsidRDefault="004C5CC0" w:rsidP="00B23E80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>
        <w:rPr>
          <w:bCs/>
          <w:lang w:eastAsia="en-US"/>
        </w:rPr>
        <w:t xml:space="preserve"> </w:t>
      </w:r>
      <w:r w:rsidRPr="00B73790">
        <w:rPr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4C5CC0" w:rsidRPr="00CF548D" w:rsidRDefault="004C5CC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B73790">
        <w:rPr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4C5CC0" w:rsidRPr="00B73790" w:rsidRDefault="004C5CC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>
        <w:rPr>
          <w:bCs/>
          <w:lang w:eastAsia="en-US"/>
        </w:rPr>
        <w:t xml:space="preserve">3.2.2. </w:t>
      </w:r>
      <w:r w:rsidRPr="00B73790">
        <w:rPr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bCs/>
          <w:lang w:eastAsia="en-US"/>
        </w:rPr>
        <w:tab/>
      </w:r>
    </w:p>
    <w:p w:rsidR="004C5CC0" w:rsidRPr="00B23E80" w:rsidRDefault="004C5CC0" w:rsidP="00B23E80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3" w:name="_Ref369542844"/>
      <w:bookmarkEnd w:id="262"/>
      <w:r w:rsidRPr="00B23E80">
        <w:rPr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2F6305">
          <w:rPr>
            <w:bCs/>
            <w:lang w:eastAsia="en-US"/>
          </w:rPr>
          <w:t>3.1</w:t>
        </w:r>
      </w:fldSimple>
      <w:r w:rsidRPr="00B23E80">
        <w:rPr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Pr="002F6305">
          <w:rPr>
            <w:bCs/>
            <w:lang w:eastAsia="en-US"/>
          </w:rPr>
          <w:t>12</w:t>
        </w:r>
      </w:fldSimple>
      <w:r w:rsidRPr="00B23E80">
        <w:rPr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63"/>
    </w:p>
    <w:p w:rsidR="004C5CC0" w:rsidRPr="00B23E80" w:rsidRDefault="004C5CC0" w:rsidP="00B23E80">
      <w:pPr>
        <w:widowControl w:val="0"/>
        <w:autoSpaceDE w:val="0"/>
        <w:autoSpaceDN w:val="0"/>
        <w:adjustRightInd w:val="0"/>
        <w:ind w:firstLine="567"/>
        <w:rPr>
          <w:bCs/>
          <w:lang w:eastAsia="en-US"/>
        </w:rPr>
      </w:pPr>
      <w:r w:rsidRPr="00B23E80">
        <w:rPr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C5CC0" w:rsidRPr="00B23E80" w:rsidRDefault="004C5CC0" w:rsidP="00B23E80">
      <w:pPr>
        <w:widowControl w:val="0"/>
        <w:autoSpaceDE w:val="0"/>
        <w:autoSpaceDN w:val="0"/>
        <w:adjustRightInd w:val="0"/>
        <w:ind w:firstLine="567"/>
        <w:rPr>
          <w:bCs/>
          <w:lang w:eastAsia="en-US"/>
        </w:rPr>
      </w:pPr>
      <w:r w:rsidRPr="00B23E80">
        <w:rPr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>
        <w:rPr>
          <w:bCs/>
          <w:lang w:eastAsia="en-US"/>
        </w:rPr>
        <w:t xml:space="preserve">разделе </w:t>
      </w:r>
      <w:fldSimple w:instr=" REF _Ref369266214 \r \h  \* MERGEFORMAT ">
        <w:r w:rsidRPr="002F6305">
          <w:rPr>
            <w:bCs/>
            <w:lang w:eastAsia="en-US"/>
          </w:rPr>
          <w:t>3</w:t>
        </w:r>
      </w:fldSimple>
      <w:r w:rsidRPr="00B23E80">
        <w:rPr>
          <w:bCs/>
          <w:lang w:eastAsia="en-US"/>
        </w:rPr>
        <w:t xml:space="preserve"> Договора.</w:t>
      </w:r>
    </w:p>
    <w:p w:rsidR="004C5CC0" w:rsidRPr="00B23E80" w:rsidRDefault="004C5CC0" w:rsidP="00B23E80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23E80">
        <w:rPr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4C5CC0" w:rsidRPr="00217AC4" w:rsidRDefault="004C5CC0" w:rsidP="00C94166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217AC4">
        <w:rPr>
          <w:b/>
          <w:bCs/>
          <w:lang w:eastAsia="en-US"/>
        </w:rPr>
        <w:t>Передача Имущества. Переход права собственности на Имущество</w:t>
      </w:r>
    </w:p>
    <w:p w:rsidR="004C5CC0" w:rsidRPr="00B23E80" w:rsidRDefault="004C5CC0" w:rsidP="00C94166">
      <w:pPr>
        <w:widowControl w:val="0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23E80">
        <w:rPr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</w:p>
    <w:p w:rsidR="004C5CC0" w:rsidRPr="00B23E80" w:rsidRDefault="004C5CC0" w:rsidP="00B23E80">
      <w:pPr>
        <w:widowControl w:val="0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4" w:name="_Ref369266027"/>
      <w:r w:rsidRPr="00B23E80">
        <w:rPr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4"/>
    </w:p>
    <w:p w:rsidR="004C5CC0" w:rsidRPr="00B23E80" w:rsidRDefault="004C5CC0" w:rsidP="00B23E80">
      <w:pPr>
        <w:widowControl w:val="0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23E80">
        <w:rPr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C5CC0" w:rsidRPr="008C04F2" w:rsidRDefault="004C5CC0" w:rsidP="00B23E80">
      <w:pPr>
        <w:widowControl w:val="0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bCs/>
          <w:lang w:eastAsia="en-US"/>
        </w:rPr>
        <w:t xml:space="preserve"> Акта приема-передачи. </w:t>
      </w:r>
    </w:p>
    <w:p w:rsidR="004C5CC0" w:rsidRPr="00E20817" w:rsidRDefault="004C5CC0" w:rsidP="00B23E80">
      <w:pPr>
        <w:widowControl w:val="0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5A0DE0">
        <w:rPr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bCs/>
          <w:lang w:eastAsia="en-US"/>
        </w:rPr>
        <w:t xml:space="preserve">щество, в порядке, предусмотренном законодательством Российской </w:t>
      </w:r>
      <w:r w:rsidRPr="00E20817">
        <w:rPr>
          <w:bCs/>
          <w:lang w:eastAsia="en-US"/>
        </w:rPr>
        <w:t>Федерации.</w:t>
      </w:r>
    </w:p>
    <w:p w:rsidR="004C5CC0" w:rsidRPr="00EC278F" w:rsidRDefault="004C5CC0" w:rsidP="00B23E80">
      <w:pPr>
        <w:widowControl w:val="0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E20817">
        <w:rPr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C5CC0" w:rsidRPr="00EC278F" w:rsidRDefault="004C5CC0" w:rsidP="00EC278F">
      <w:pPr>
        <w:pStyle w:val="ListParagraph"/>
        <w:widowControl w:val="0"/>
        <w:numPr>
          <w:ilvl w:val="1"/>
          <w:numId w:val="2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Имущество</w:t>
      </w:r>
      <w:r w:rsidRPr="00EC278F">
        <w:rPr>
          <w:rFonts w:ascii="Times New Roman" w:hAnsi="Times New Roman"/>
          <w:sz w:val="28"/>
          <w:szCs w:val="28"/>
        </w:rPr>
        <w:t xml:space="preserve"> передается с возможностью подключения электроснабжения от </w:t>
      </w:r>
      <w:r>
        <w:rPr>
          <w:rFonts w:ascii="Times New Roman" w:hAnsi="Times New Roman"/>
          <w:sz w:val="28"/>
          <w:szCs w:val="28"/>
        </w:rPr>
        <w:t>Продавца (</w:t>
      </w:r>
      <w:r w:rsidRPr="00EC278F">
        <w:rPr>
          <w:rFonts w:ascii="Times New Roman" w:hAnsi="Times New Roman"/>
          <w:sz w:val="28"/>
          <w:szCs w:val="28"/>
        </w:rPr>
        <w:t>АО «НИИграфит»</w:t>
      </w:r>
      <w:r>
        <w:rPr>
          <w:rFonts w:ascii="Times New Roman" w:hAnsi="Times New Roman"/>
          <w:sz w:val="28"/>
          <w:szCs w:val="28"/>
        </w:rPr>
        <w:t>)</w:t>
      </w:r>
      <w:r w:rsidRPr="00EC278F">
        <w:rPr>
          <w:rFonts w:ascii="Times New Roman" w:hAnsi="Times New Roman"/>
          <w:sz w:val="28"/>
          <w:szCs w:val="28"/>
        </w:rPr>
        <w:t xml:space="preserve"> разрешенной мощ</w:t>
      </w:r>
      <w:r>
        <w:rPr>
          <w:rFonts w:ascii="Times New Roman" w:hAnsi="Times New Roman"/>
          <w:sz w:val="28"/>
          <w:szCs w:val="28"/>
        </w:rPr>
        <w:t>ности в размере не более 500 кВт, при условии выполнения технических условий Продавца.</w:t>
      </w:r>
    </w:p>
    <w:p w:rsidR="004C5CC0" w:rsidRPr="00D10139" w:rsidRDefault="004C5CC0" w:rsidP="00C94166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D10139">
        <w:rPr>
          <w:b/>
          <w:bCs/>
          <w:lang w:eastAsia="en-US"/>
        </w:rPr>
        <w:t>Заверения и гарантии</w:t>
      </w:r>
    </w:p>
    <w:p w:rsidR="004C5CC0" w:rsidRPr="00D10139" w:rsidRDefault="004C5CC0" w:rsidP="00C94166">
      <w:pPr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Продавец заверяет и гарантирует Покупателю, что на дату заключения Договора:</w:t>
      </w:r>
      <w:bookmarkStart w:id="265" w:name="_GoBack"/>
      <w:bookmarkEnd w:id="265"/>
    </w:p>
    <w:p w:rsidR="004C5CC0" w:rsidRPr="00D10139" w:rsidRDefault="004C5CC0" w:rsidP="00C94166">
      <w:pPr>
        <w:widowControl w:val="0"/>
        <w:numPr>
          <w:ilvl w:val="2"/>
          <w:numId w:val="2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4C5CC0" w:rsidRPr="00D10139" w:rsidRDefault="004C5CC0" w:rsidP="00C94166">
      <w:pPr>
        <w:widowControl w:val="0"/>
        <w:numPr>
          <w:ilvl w:val="2"/>
          <w:numId w:val="2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D10139">
        <w:rPr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4C5CC0" w:rsidRPr="00D10139" w:rsidRDefault="004C5CC0" w:rsidP="00C94166">
      <w:pPr>
        <w:widowControl w:val="0"/>
        <w:numPr>
          <w:ilvl w:val="2"/>
          <w:numId w:val="2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4C5CC0" w:rsidRPr="00D10139" w:rsidRDefault="004C5CC0" w:rsidP="00C94166">
      <w:pPr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spacing w:val="-3"/>
          <w:lang w:eastAsia="en-US"/>
        </w:rPr>
        <w:t xml:space="preserve"> </w:t>
      </w:r>
      <w:r w:rsidRPr="00D10139">
        <w:rPr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4C5CC0" w:rsidRPr="00D10139" w:rsidRDefault="004C5CC0" w:rsidP="00C94166">
      <w:pPr>
        <w:widowControl w:val="0"/>
        <w:numPr>
          <w:ilvl w:val="2"/>
          <w:numId w:val="2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4C5CC0" w:rsidRPr="00D10139" w:rsidRDefault="004C5CC0" w:rsidP="00C94166">
      <w:pPr>
        <w:widowControl w:val="0"/>
        <w:numPr>
          <w:ilvl w:val="2"/>
          <w:numId w:val="2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4C5CC0" w:rsidRPr="00211995" w:rsidRDefault="004C5CC0" w:rsidP="00C94166">
      <w:pPr>
        <w:widowControl w:val="0"/>
        <w:numPr>
          <w:ilvl w:val="2"/>
          <w:numId w:val="2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D10139">
        <w:rPr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bCs/>
          <w:lang w:eastAsia="en-US"/>
        </w:rPr>
        <w:t>.</w:t>
      </w:r>
    </w:p>
    <w:p w:rsidR="004C5CC0" w:rsidRPr="00E20817" w:rsidRDefault="004C5CC0" w:rsidP="002F6A2D">
      <w:pPr>
        <w:widowControl w:val="0"/>
        <w:numPr>
          <w:ilvl w:val="2"/>
          <w:numId w:val="2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E20817">
        <w:rPr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4C5CC0" w:rsidRPr="00B73790" w:rsidRDefault="004C5CC0" w:rsidP="00C94166">
      <w:pPr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B73790">
        <w:rPr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C5CC0" w:rsidRPr="00261BF1" w:rsidRDefault="004C5CC0" w:rsidP="00507724">
      <w:pPr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 w:rsidRPr="00CF548D">
        <w:rPr>
          <w:bCs/>
          <w:lang w:eastAsia="en-US"/>
        </w:rPr>
        <w:t xml:space="preserve"> Каждая Сторона гарантирует другой Сторон</w:t>
      </w:r>
      <w:r w:rsidRPr="00261BF1">
        <w:rPr>
          <w:bCs/>
          <w:lang w:eastAsia="en-US"/>
        </w:rPr>
        <w:t xml:space="preserve">е, что: </w:t>
      </w:r>
    </w:p>
    <w:p w:rsidR="004C5CC0" w:rsidRPr="00261BF1" w:rsidRDefault="004C5CC0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261BF1">
        <w:rPr>
          <w:bCs/>
          <w:lang w:eastAsia="en-US"/>
        </w:rPr>
        <w:t>Сторона вправе заключать и исполнять Договор;</w:t>
      </w:r>
    </w:p>
    <w:p w:rsidR="004C5CC0" w:rsidRPr="006A25B2" w:rsidRDefault="004C5CC0" w:rsidP="0050772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bCs/>
          <w:lang w:eastAsia="en-US"/>
        </w:rPr>
      </w:pPr>
      <w:r w:rsidRPr="00217AC4">
        <w:rPr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bCs/>
          <w:lang w:eastAsia="en-US"/>
        </w:rPr>
        <w:t>самоуправления, локальным нормативным актам Стороны, судебным решениям.</w:t>
      </w:r>
    </w:p>
    <w:p w:rsidR="004C5CC0" w:rsidRPr="006A25B2" w:rsidRDefault="004C5CC0" w:rsidP="00C94166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6A25B2">
        <w:rPr>
          <w:b/>
          <w:bCs/>
          <w:lang w:eastAsia="en-US"/>
        </w:rPr>
        <w:t>Дополнительные условия</w:t>
      </w:r>
    </w:p>
    <w:p w:rsidR="004C5CC0" w:rsidRPr="005A0DE0" w:rsidRDefault="004C5CC0" w:rsidP="00C94166">
      <w:pPr>
        <w:widowControl w:val="0"/>
        <w:numPr>
          <w:ilvl w:val="1"/>
          <w:numId w:val="26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bookmarkStart w:id="266" w:name="_Ref202798146"/>
      <w:r w:rsidRPr="00D10139">
        <w:rPr>
          <w:bCs/>
        </w:rPr>
        <w:t xml:space="preserve"> </w:t>
      </w:r>
      <w:r w:rsidRPr="00D10139">
        <w:rPr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bCs/>
          <w:lang w:eastAsia="en-US"/>
        </w:rPr>
        <w:t>онфиденциальной информацией, которая подлежит охране.</w:t>
      </w:r>
      <w:bookmarkEnd w:id="266"/>
    </w:p>
    <w:p w:rsidR="004C5CC0" w:rsidRPr="00575DEF" w:rsidRDefault="004C5CC0" w:rsidP="00C94166">
      <w:pPr>
        <w:widowControl w:val="0"/>
        <w:numPr>
          <w:ilvl w:val="1"/>
          <w:numId w:val="26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bCs/>
          <w:lang w:eastAsia="en-US"/>
        </w:rPr>
      </w:pPr>
      <w:r>
        <w:rPr>
          <w:bCs/>
          <w:lang w:eastAsia="en-US"/>
        </w:rPr>
        <w:t xml:space="preserve"> </w:t>
      </w:r>
      <w:r w:rsidRPr="00211995">
        <w:rPr>
          <w:bCs/>
          <w:lang w:eastAsia="en-US"/>
        </w:rPr>
        <w:t>Порядок передачи, условия</w:t>
      </w:r>
      <w:r w:rsidRPr="00BA63B4">
        <w:rPr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bCs/>
          <w:lang w:eastAsia="en-US"/>
        </w:rPr>
        <w:t>Согл</w:t>
      </w:r>
      <w:r w:rsidRPr="00B40071">
        <w:rPr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bCs/>
          <w:lang w:eastAsia="en-US"/>
        </w:rPr>
        <w:t>риложение № 3).</w:t>
      </w:r>
    </w:p>
    <w:p w:rsidR="004C5CC0" w:rsidRPr="006A25B2" w:rsidRDefault="004C5CC0" w:rsidP="00C94166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6A25B2">
        <w:rPr>
          <w:b/>
          <w:bCs/>
          <w:lang w:eastAsia="en-US"/>
        </w:rPr>
        <w:t>Ответственность Сторон. Расторжение Договора</w:t>
      </w:r>
    </w:p>
    <w:p w:rsidR="004C5CC0" w:rsidRPr="00BA63B4" w:rsidRDefault="004C5CC0" w:rsidP="00C94166">
      <w:pPr>
        <w:pStyle w:val="ListParagraph"/>
        <w:widowControl w:val="0"/>
        <w:numPr>
          <w:ilvl w:val="1"/>
          <w:numId w:val="4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spacing w:val="-3"/>
          <w:lang w:eastAsia="en-US"/>
        </w:rPr>
      </w:pPr>
      <w:r w:rsidRPr="00D10139">
        <w:rPr>
          <w:rFonts w:ascii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hAnsi="Times New Roman"/>
          <w:spacing w:val="-3"/>
          <w:sz w:val="28"/>
          <w:szCs w:val="28"/>
          <w:lang w:eastAsia="en-US"/>
        </w:rPr>
        <w:t>.</w:t>
      </w:r>
    </w:p>
    <w:p w:rsidR="004C5CC0" w:rsidRPr="00217AC4" w:rsidRDefault="004C5CC0" w:rsidP="00C94166">
      <w:pPr>
        <w:widowControl w:val="0"/>
        <w:numPr>
          <w:ilvl w:val="1"/>
          <w:numId w:val="4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bookmarkStart w:id="267" w:name="_Ref321393622"/>
      <w:r w:rsidRPr="00BA63B4">
        <w:rPr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spacing w:val="-3"/>
          <w:lang w:eastAsia="en-US"/>
        </w:rPr>
        <w:t xml:space="preserve">в </w:t>
      </w:r>
      <w:r w:rsidRPr="0006540F">
        <w:rPr>
          <w:bCs/>
          <w:lang w:eastAsia="en-US"/>
        </w:rPr>
        <w:t xml:space="preserve">п. </w:t>
      </w:r>
      <w:fldSimple w:instr=" REF _Ref369266765 \r \h  \* MERGEFORMAT ">
        <w:r w:rsidRPr="002F6305">
          <w:rPr>
            <w:bCs/>
            <w:lang w:eastAsia="en-US"/>
          </w:rPr>
          <w:t>3.1</w:t>
        </w:r>
      </w:fldSimple>
      <w:r w:rsidRPr="00E20817">
        <w:rPr>
          <w:bCs/>
          <w:lang w:eastAsia="en-US"/>
        </w:rPr>
        <w:t xml:space="preserve"> </w:t>
      </w:r>
      <w:r w:rsidRPr="00CF548D">
        <w:rPr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spacing w:val="-3"/>
          <w:lang w:eastAsia="en-US"/>
        </w:rPr>
        <w:t xml:space="preserve">ает Продавцу неустойку </w:t>
      </w:r>
      <w:r w:rsidRPr="006622D3">
        <w:rPr>
          <w:spacing w:val="-3"/>
          <w:lang w:eastAsia="en-US"/>
        </w:rPr>
        <w:t>в размере 0,</w:t>
      </w:r>
      <w:r w:rsidRPr="00217AC4">
        <w:rPr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67"/>
    </w:p>
    <w:p w:rsidR="004C5CC0" w:rsidRPr="00261BF1" w:rsidRDefault="004C5CC0" w:rsidP="00D4339C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217AC4">
        <w:rPr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217AC4">
        <w:rPr>
          <w:bCs/>
          <w:lang w:eastAsia="en-US"/>
        </w:rPr>
        <w:t xml:space="preserve">п. </w:t>
      </w:r>
      <w:fldSimple w:instr=" REF _Ref369266214 \r \h  \* MERGEFORMAT ">
        <w:r w:rsidRPr="002F6305">
          <w:rPr>
            <w:bCs/>
            <w:lang w:eastAsia="en-US"/>
          </w:rPr>
          <w:t>3</w:t>
        </w:r>
      </w:fldSimple>
      <w:r w:rsidRPr="00E20817">
        <w:rPr>
          <w:bCs/>
          <w:lang w:eastAsia="en-US"/>
        </w:rPr>
        <w:t xml:space="preserve"> </w:t>
      </w:r>
      <w:r w:rsidRPr="00E20817">
        <w:rPr>
          <w:lang w:eastAsia="en-US"/>
        </w:rPr>
        <w:t>Договора, не может составлять более 5</w:t>
      </w:r>
      <w:r w:rsidRPr="00DB6A43">
        <w:rPr>
          <w:lang w:eastAsia="en-US"/>
        </w:rPr>
        <w:t xml:space="preserve"> </w:t>
      </w:r>
      <w:r w:rsidRPr="00B73790">
        <w:rPr>
          <w:lang w:eastAsia="en-US"/>
        </w:rPr>
        <w:t>(Пяти) рабочих дней (далее – «</w:t>
      </w:r>
      <w:r w:rsidRPr="00CF548D">
        <w:rPr>
          <w:b/>
          <w:bCs/>
          <w:lang w:eastAsia="en-US"/>
        </w:rPr>
        <w:t>Допустимая просрочка</w:t>
      </w:r>
      <w:r w:rsidRPr="00261BF1">
        <w:rPr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C5CC0" w:rsidRPr="00E20817" w:rsidRDefault="004C5CC0" w:rsidP="00D4339C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217AC4">
        <w:rPr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>
          <w:rPr>
            <w:b/>
            <w:bCs/>
          </w:rPr>
          <w:t>Ошибка! Источник ссылки не найден.</w:t>
        </w:r>
      </w:fldSimple>
      <w:r w:rsidRPr="00E20817">
        <w:rPr>
          <w:lang w:eastAsia="en-US"/>
        </w:rPr>
        <w:t xml:space="preserve"> Договора, прекращаются. </w:t>
      </w:r>
    </w:p>
    <w:p w:rsidR="004C5CC0" w:rsidRPr="00CF548D" w:rsidRDefault="004C5CC0" w:rsidP="00C94166">
      <w:pPr>
        <w:widowControl w:val="0"/>
        <w:numPr>
          <w:ilvl w:val="1"/>
          <w:numId w:val="4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bookmarkStart w:id="268" w:name="_Ref321393631"/>
      <w:r w:rsidRPr="00CF548D">
        <w:rPr>
          <w:lang w:eastAsia="en-US"/>
        </w:rPr>
        <w:t xml:space="preserve"> </w:t>
      </w:r>
      <w:r w:rsidRPr="00261BF1">
        <w:rPr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>
          <w:rPr>
            <w:b/>
            <w:bCs/>
          </w:rPr>
          <w:t>Ошибка! Источник ссылки не найден.</w:t>
        </w:r>
      </w:fldSimple>
      <w:r w:rsidRPr="00E20817">
        <w:rPr>
          <w:spacing w:val="-3"/>
          <w:lang w:eastAsia="en-US"/>
        </w:rPr>
        <w:t xml:space="preserve"> </w:t>
      </w:r>
      <w:r w:rsidRPr="00CF548D">
        <w:rPr>
          <w:spacing w:val="-3"/>
          <w:lang w:eastAsia="en-US"/>
        </w:rPr>
        <w:t>Договора, прекращаются.</w:t>
      </w:r>
      <w:bookmarkEnd w:id="268"/>
    </w:p>
    <w:p w:rsidR="004C5CC0" w:rsidRPr="00217AC4" w:rsidRDefault="004C5CC0" w:rsidP="00C94166">
      <w:pPr>
        <w:widowControl w:val="0"/>
        <w:numPr>
          <w:ilvl w:val="1"/>
          <w:numId w:val="4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217AC4">
        <w:rPr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C5CC0" w:rsidRPr="00575DEF" w:rsidRDefault="004C5CC0" w:rsidP="00EC09B6">
      <w:pPr>
        <w:widowControl w:val="0"/>
        <w:numPr>
          <w:ilvl w:val="1"/>
          <w:numId w:val="4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217AC4">
        <w:rPr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4C5CC0" w:rsidRPr="009E4E7B" w:rsidRDefault="004C5CC0" w:rsidP="00EC09B6">
      <w:pPr>
        <w:widowControl w:val="0"/>
        <w:numPr>
          <w:ilvl w:val="1"/>
          <w:numId w:val="4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9E4E7B">
        <w:rPr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spacing w:val="-3"/>
          <w:lang w:eastAsia="en-US"/>
        </w:rPr>
        <w:t>а</w:t>
      </w:r>
      <w:r w:rsidRPr="009E4E7B">
        <w:rPr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4C5CC0" w:rsidRPr="00E20817" w:rsidRDefault="004C5CC0" w:rsidP="00C94166">
      <w:pPr>
        <w:widowControl w:val="0"/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20817">
        <w:rPr>
          <w:b/>
          <w:bCs/>
          <w:lang w:eastAsia="en-US"/>
        </w:rPr>
        <w:t>Порядок разрешения споров</w:t>
      </w:r>
    </w:p>
    <w:p w:rsidR="004C5CC0" w:rsidRPr="00EC1D29" w:rsidRDefault="004C5CC0" w:rsidP="00847E40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spacing w:val="-3"/>
          <w:lang w:eastAsia="en-US"/>
        </w:rPr>
      </w:pPr>
      <w:r w:rsidRPr="00847E40">
        <w:rPr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spacing w:val="-3"/>
          <w:lang w:eastAsia="en-US"/>
        </w:rPr>
        <w:t xml:space="preserve"> подлежат разрешению:</w:t>
      </w:r>
    </w:p>
    <w:p w:rsidR="004C5CC0" w:rsidRPr="0097342F" w:rsidRDefault="004C5CC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4C5CC0" w:rsidRPr="003C2660" w:rsidRDefault="004C5CC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4C5CC0" w:rsidRPr="00EC1D29" w:rsidRDefault="004C5CC0" w:rsidP="00C94166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C1D29">
        <w:rPr>
          <w:b/>
          <w:bCs/>
          <w:lang w:eastAsia="en-US"/>
        </w:rPr>
        <w:t>Раскрытие информации</w:t>
      </w:r>
    </w:p>
    <w:p w:rsidR="004C5CC0" w:rsidRPr="00CF548D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6A25B2">
        <w:rPr>
          <w:lang w:eastAsia="en-US"/>
        </w:rPr>
        <w:t xml:space="preserve"> </w:t>
      </w:r>
      <w:r w:rsidRPr="00D10139">
        <w:rPr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lang w:eastAsia="en-US"/>
        </w:rPr>
        <w:t xml:space="preserve">с адреса электронной почты Покупателя </w:t>
      </w:r>
      <w:r w:rsidRPr="00E20817">
        <w:rPr>
          <w:rStyle w:val="PlaceholderText"/>
        </w:rPr>
        <w:t>(адрес электронной почты)</w:t>
      </w:r>
      <w:r w:rsidRPr="00E20817">
        <w:rPr>
          <w:lang w:eastAsia="en-US"/>
        </w:rPr>
        <w:t xml:space="preserve"> на адреса электронной почты Продавца </w:t>
      </w:r>
      <w:r w:rsidRPr="00E20817">
        <w:rPr>
          <w:rStyle w:val="PlaceholderText"/>
        </w:rPr>
        <w:t>(адрес электронной почты)</w:t>
      </w:r>
      <w:r w:rsidRPr="00E20817">
        <w:rPr>
          <w:lang w:eastAsia="en-US"/>
        </w:rPr>
        <w:t xml:space="preserve"> (далее – </w:t>
      </w:r>
      <w:r w:rsidRPr="00DB6A43">
        <w:rPr>
          <w:lang w:eastAsia="en-US"/>
        </w:rPr>
        <w:t>«</w:t>
      </w:r>
      <w:r w:rsidRPr="00A622B6">
        <w:rPr>
          <w:lang w:eastAsia="en-US"/>
        </w:rPr>
        <w:t>Сведения</w:t>
      </w:r>
      <w:r w:rsidRPr="00B73790">
        <w:rPr>
          <w:lang w:eastAsia="en-US"/>
        </w:rPr>
        <w:t>»), являются полными, точными и достоверными.</w:t>
      </w:r>
    </w:p>
    <w:p w:rsidR="004C5CC0" w:rsidRPr="00217AC4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217AC4">
        <w:rPr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575DEF">
        <w:rPr>
          <w:lang w:eastAsia="en-US"/>
        </w:rPr>
        <w:t xml:space="preserve"> </w:t>
      </w:r>
      <w:r w:rsidRPr="006A25B2">
        <w:rPr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Pr="008C04F2">
        <w:rPr>
          <w:lang w:eastAsia="en-US"/>
        </w:rPr>
        <w:t>ФНС России</w:t>
      </w:r>
      <w:r w:rsidRPr="00211995">
        <w:rPr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Pr="00E20817">
        <w:rPr>
          <w:lang w:eastAsia="en-US"/>
        </w:rPr>
        <w:t>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06540F">
        <w:rPr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lang w:eastAsia="en-US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4C5CC0" w:rsidRPr="00E20817" w:rsidRDefault="004C5CC0" w:rsidP="00C94166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20817">
        <w:rPr>
          <w:b/>
          <w:bCs/>
          <w:lang w:eastAsia="en-US"/>
        </w:rPr>
        <w:t>Форс-мажор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bCs/>
          <w:lang w:eastAsia="en-US"/>
        </w:rPr>
        <w:t xml:space="preserve"> </w:t>
      </w:r>
      <w:r w:rsidRPr="00E20817">
        <w:rPr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</w:t>
      </w:r>
      <w:bookmarkStart w:id="269" w:name="_Ref369267492"/>
      <w:r w:rsidRPr="00E20817">
        <w:rPr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9"/>
    </w:p>
    <w:p w:rsidR="004C5CC0" w:rsidRPr="00CF548D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>
          <w:rPr>
            <w:lang w:eastAsia="en-US"/>
          </w:rPr>
          <w:t>10.3</w:t>
        </w:r>
      </w:fldSimple>
      <w:r w:rsidRPr="00E20817">
        <w:rPr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4C5CC0" w:rsidRPr="00575DEF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217AC4">
        <w:rPr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lang w:eastAsia="en-US"/>
        </w:rPr>
        <w:t>я обстоятельств непреодолимой силы.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6A25B2">
        <w:rPr>
          <w:lang w:eastAsia="en-US"/>
        </w:rPr>
        <w:t xml:space="preserve"> </w:t>
      </w:r>
      <w:r w:rsidRPr="00D10139">
        <w:rPr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lang w:eastAsia="en-US"/>
        </w:rPr>
        <w:t>Десять</w:t>
      </w:r>
      <w:r w:rsidRPr="00211995">
        <w:rPr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4C5CC0" w:rsidRPr="00E20817" w:rsidRDefault="004C5CC0" w:rsidP="00C94166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r w:rsidRPr="00E20817">
        <w:rPr>
          <w:b/>
          <w:bCs/>
          <w:lang w:eastAsia="en-US"/>
        </w:rPr>
        <w:t>Прочие положения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4C5CC0" w:rsidRPr="00E20817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E20817">
        <w:rPr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>
          <w:rPr>
            <w:lang w:eastAsia="en-US"/>
          </w:rPr>
          <w:t>12</w:t>
        </w:r>
      </w:fldSimple>
      <w:r w:rsidRPr="00E20817">
        <w:rPr>
          <w:lang w:eastAsia="en-US"/>
        </w:rPr>
        <w:t xml:space="preserve"> Договора.</w:t>
      </w:r>
    </w:p>
    <w:p w:rsidR="004C5CC0" w:rsidRPr="00261BF1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CF548D">
        <w:rPr>
          <w:lang w:eastAsia="en-US"/>
        </w:rPr>
        <w:t xml:space="preserve"> </w:t>
      </w:r>
      <w:r w:rsidRPr="00261BF1">
        <w:rPr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4C5CC0" w:rsidRPr="00217AC4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217AC4">
        <w:rPr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lang w:eastAsia="en-US"/>
        </w:rPr>
        <w:t xml:space="preserve">                   </w:t>
      </w:r>
      <w:r w:rsidRPr="00217AC4">
        <w:rPr>
          <w:lang w:eastAsia="en-US"/>
        </w:rPr>
        <w:t>1 (один)</w:t>
      </w:r>
      <w:r>
        <w:rPr>
          <w:lang w:eastAsia="en-US"/>
        </w:rPr>
        <w:t xml:space="preserve"> </w:t>
      </w:r>
      <w:r w:rsidRPr="00217AC4">
        <w:rPr>
          <w:lang w:eastAsia="en-US"/>
        </w:rPr>
        <w:t>– для органа, осуществляющего государственную регистрацию прав на недвижимое имущество.</w:t>
      </w:r>
    </w:p>
    <w:p w:rsidR="004C5CC0" w:rsidRPr="00D10139" w:rsidRDefault="004C5CC0" w:rsidP="00C94166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lang w:eastAsia="en-US"/>
        </w:rPr>
      </w:pPr>
      <w:r w:rsidRPr="00575DEF">
        <w:rPr>
          <w:lang w:eastAsia="en-US"/>
        </w:rPr>
        <w:t xml:space="preserve"> </w:t>
      </w:r>
      <w:r w:rsidRPr="006A25B2">
        <w:rPr>
          <w:lang w:eastAsia="en-US"/>
        </w:rPr>
        <w:t>Следующие п</w:t>
      </w:r>
      <w:r w:rsidRPr="00D10139">
        <w:rPr>
          <w:lang w:eastAsia="en-US"/>
        </w:rPr>
        <w:t>риложения являются неотъемлемой частью Договора:</w:t>
      </w:r>
    </w:p>
    <w:p w:rsidR="004C5CC0" w:rsidRPr="00BA63B4" w:rsidRDefault="004C5CC0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lang w:eastAsia="en-US"/>
        </w:rPr>
      </w:pPr>
      <w:r w:rsidRPr="00EF39A0">
        <w:rPr>
          <w:lang w:eastAsia="en-US"/>
        </w:rPr>
        <w:t>Приложение</w:t>
      </w:r>
      <w:r w:rsidRPr="005A0DE0">
        <w:rPr>
          <w:lang w:eastAsia="en-US"/>
        </w:rPr>
        <w:t xml:space="preserve"> № </w:t>
      </w:r>
      <w:r w:rsidRPr="00EF39A0">
        <w:rPr>
          <w:lang w:eastAsia="en-US"/>
        </w:rPr>
        <w:t>1</w:t>
      </w:r>
      <w:r w:rsidRPr="00BA63B4">
        <w:rPr>
          <w:lang w:eastAsia="en-US"/>
        </w:rPr>
        <w:t>–  Перечень Имущества;</w:t>
      </w:r>
    </w:p>
    <w:p w:rsidR="004C5CC0" w:rsidRPr="00E20817" w:rsidRDefault="004C5CC0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lang w:eastAsia="en-US"/>
        </w:rPr>
      </w:pPr>
      <w:r w:rsidRPr="00EF39A0">
        <w:rPr>
          <w:lang w:eastAsia="en-US"/>
        </w:rPr>
        <w:t>Приложение</w:t>
      </w:r>
      <w:r w:rsidRPr="00E20817">
        <w:rPr>
          <w:lang w:eastAsia="en-US"/>
        </w:rPr>
        <w:t xml:space="preserve"> № 2 – Форма Акта приема-передачи Имущества;</w:t>
      </w:r>
    </w:p>
    <w:p w:rsidR="004C5CC0" w:rsidRPr="00E20817" w:rsidRDefault="004C5CC0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lang w:eastAsia="en-US"/>
        </w:rPr>
      </w:pPr>
      <w:r w:rsidRPr="00E20817">
        <w:rPr>
          <w:lang w:eastAsia="en-US"/>
        </w:rPr>
        <w:t>Приложение № 3 – Соглашение</w:t>
      </w:r>
      <w:r w:rsidRPr="003C2660">
        <w:rPr>
          <w:lang w:eastAsia="en-US"/>
        </w:rPr>
        <w:t xml:space="preserve"> о конфиденциальности и взаимном неразглашении информации;</w:t>
      </w:r>
    </w:p>
    <w:p w:rsidR="004C5CC0" w:rsidRPr="00E20817" w:rsidRDefault="004C5CC0" w:rsidP="00C94166">
      <w:pPr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  <w:bCs/>
          <w:lang w:eastAsia="en-US"/>
        </w:rPr>
      </w:pPr>
      <w:bookmarkStart w:id="270" w:name="_Ref369266726"/>
      <w:r w:rsidRPr="00E20817">
        <w:rPr>
          <w:b/>
          <w:bCs/>
          <w:lang w:eastAsia="en-US"/>
        </w:rPr>
        <w:t>Реквизиты и подписи Сторон</w:t>
      </w:r>
      <w:bookmarkEnd w:id="270"/>
    </w:p>
    <w:tbl>
      <w:tblPr>
        <w:tblW w:w="5000" w:type="pct"/>
        <w:tblLook w:val="00A0"/>
      </w:tblPr>
      <w:tblGrid>
        <w:gridCol w:w="4754"/>
        <w:gridCol w:w="580"/>
        <w:gridCol w:w="4803"/>
      </w:tblGrid>
      <w:tr w:rsidR="004C5CC0" w:rsidRPr="00E20817" w:rsidTr="00296E25">
        <w:tc>
          <w:tcPr>
            <w:tcW w:w="2345" w:type="pct"/>
          </w:tcPr>
          <w:p w:rsidR="004C5CC0" w:rsidRPr="00E20817" w:rsidRDefault="004C5CC0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E20817">
              <w:rPr>
                <w:b/>
                <w:bCs/>
                <w:lang w:eastAsia="en-US"/>
              </w:rPr>
              <w:t>Продавец:</w:t>
            </w:r>
          </w:p>
          <w:p w:rsidR="004C5CC0" w:rsidRPr="00E20817" w:rsidRDefault="004C5CC0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АО «НИИграфит»</w:t>
            </w:r>
          </w:p>
          <w:p w:rsidR="004C5CC0" w:rsidRPr="00E20817" w:rsidRDefault="004C5CC0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>
              <w:rPr>
                <w:rFonts w:eastAsia="Arial Unicode MS"/>
                <w:kern w:val="3"/>
                <w:lang w:eastAsia="zh-CN" w:bidi="hi-IN"/>
              </w:rPr>
              <w:t>111524, г. Москва, ул. Электродная, д.2</w:t>
            </w:r>
          </w:p>
          <w:p w:rsidR="004C5CC0" w:rsidRPr="00E20817" w:rsidRDefault="004C5CC0" w:rsidP="0006495B">
            <w:r w:rsidRPr="00E20817">
              <w:t xml:space="preserve">Почтовый адрес: </w:t>
            </w:r>
            <w:r w:rsidRPr="00A01672">
              <w:rPr>
                <w:rFonts w:eastAsia="Arial Unicode MS"/>
                <w:kern w:val="3"/>
                <w:lang w:eastAsia="zh-CN" w:bidi="hi-IN"/>
              </w:rPr>
              <w:t>111524, г. Москва, ул. Электродная, д.2</w:t>
            </w:r>
          </w:p>
          <w:p w:rsidR="004C5CC0" w:rsidRPr="00E20817" w:rsidRDefault="004C5CC0" w:rsidP="0006495B">
            <w:r w:rsidRPr="00E20817">
              <w:t xml:space="preserve">Реквизиты: </w:t>
            </w:r>
            <w:r w:rsidRPr="00C22AE7">
              <w:t xml:space="preserve">                           ИНН/КПП: 7720723422 / 772001001 р/с: 40702810192000003602 в ГПБ (АО)  г.Москва;                                к/с: 30101810200000000823;         БИК: 044525823</w:t>
            </w:r>
            <w:r w:rsidRPr="00E20817">
              <w:t xml:space="preserve"> </w:t>
            </w:r>
          </w:p>
          <w:p w:rsidR="004C5CC0" w:rsidRPr="00CF548D" w:rsidRDefault="004C5CC0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F70273" w:rsidRDefault="004C5CC0" w:rsidP="00C22A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Директор</w:t>
            </w:r>
          </w:p>
          <w:p w:rsidR="004C5CC0" w:rsidRPr="00F70273" w:rsidRDefault="004C5CC0" w:rsidP="00C22A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Е.П. Маянов</w:t>
            </w:r>
          </w:p>
          <w:p w:rsidR="004C5CC0" w:rsidRPr="00CF548D" w:rsidRDefault="004C5CC0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217AC4" w:rsidRDefault="004C5CC0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  <w:tc>
          <w:tcPr>
            <w:tcW w:w="286" w:type="pct"/>
          </w:tcPr>
          <w:p w:rsidR="004C5CC0" w:rsidRPr="00575DEF" w:rsidRDefault="004C5CC0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4C5CC0" w:rsidRPr="00D10139" w:rsidRDefault="004C5CC0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6A25B2">
              <w:rPr>
                <w:b/>
                <w:bCs/>
                <w:lang w:eastAsia="en-US"/>
              </w:rPr>
              <w:t>Покупатель:</w:t>
            </w:r>
          </w:p>
          <w:p w:rsidR="004C5CC0" w:rsidRPr="00E20817" w:rsidRDefault="004C5CC0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Сокращенное наименование по Уставу</w:t>
            </w:r>
          </w:p>
          <w:p w:rsidR="004C5CC0" w:rsidRPr="00E20817" w:rsidRDefault="004C5CC0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PlaceholderText"/>
              </w:rPr>
              <w:t>адрес по Уставу</w:t>
            </w:r>
          </w:p>
          <w:p w:rsidR="004C5CC0" w:rsidRPr="00E20817" w:rsidRDefault="004C5CC0" w:rsidP="0006495B">
            <w:r w:rsidRPr="00E20817">
              <w:t xml:space="preserve">Почтовый адрес: </w:t>
            </w:r>
            <w:r w:rsidRPr="00E20817">
              <w:rPr>
                <w:rStyle w:val="PlaceholderText"/>
              </w:rPr>
              <w:t>фактический адрес для переписки</w:t>
            </w:r>
          </w:p>
          <w:p w:rsidR="004C5CC0" w:rsidRPr="00E20817" w:rsidRDefault="004C5CC0" w:rsidP="0006495B">
            <w:r w:rsidRPr="00E20817">
              <w:t xml:space="preserve">Реквизиты: </w:t>
            </w:r>
            <w:r w:rsidRPr="00E20817">
              <w:rPr>
                <w:rStyle w:val="PlaceholderText"/>
              </w:rPr>
              <w:t>ИНН, КПП, р/с, наименование кредитного учреждения, БИК, к/с</w:t>
            </w:r>
            <w:r w:rsidRPr="00E20817">
              <w:t xml:space="preserve"> </w:t>
            </w:r>
          </w:p>
          <w:p w:rsidR="004C5CC0" w:rsidRPr="00CF548D" w:rsidRDefault="004C5CC0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E20817" w:rsidRDefault="004C5CC0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Должность, ФИО, подпись</w:t>
            </w:r>
          </w:p>
          <w:p w:rsidR="004C5CC0" w:rsidRDefault="004C5CC0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Default="004C5CC0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Default="004C5CC0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Default="004C5CC0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CF548D" w:rsidRDefault="004C5CC0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217AC4" w:rsidRDefault="004C5CC0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</w:tr>
    </w:tbl>
    <w:p w:rsidR="004C5CC0" w:rsidRPr="00E20817" w:rsidRDefault="004C5CC0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b/>
          <w:sz w:val="24"/>
          <w:lang w:eastAsia="en-US"/>
        </w:rPr>
      </w:pPr>
    </w:p>
    <w:p w:rsidR="004C5CC0" w:rsidRPr="00E20817" w:rsidRDefault="004C5CC0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b/>
          <w:sz w:val="24"/>
          <w:lang w:eastAsia="en-US"/>
        </w:rPr>
        <w:sectPr w:rsidR="004C5CC0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4C5CC0" w:rsidRPr="00E20817" w:rsidRDefault="004C5CC0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lang w:eastAsia="en-US"/>
        </w:rPr>
      </w:pPr>
      <w:bookmarkStart w:id="271" w:name="Перчень_имущества"/>
      <w:r w:rsidRPr="00E20817">
        <w:rPr>
          <w:lang w:eastAsia="en-US"/>
        </w:rPr>
        <w:t>Приложение № 1</w:t>
      </w:r>
    </w:p>
    <w:p w:rsidR="004C5CC0" w:rsidRPr="00E20817" w:rsidRDefault="004C5CC0" w:rsidP="0006495B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>к Договору купли-продажи</w:t>
      </w:r>
    </w:p>
    <w:bookmarkEnd w:id="271"/>
    <w:p w:rsidR="004C5CC0" w:rsidRPr="00E20817" w:rsidRDefault="004C5CC0" w:rsidP="0006495B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от ___________ № _____ </w:t>
      </w:r>
    </w:p>
    <w:p w:rsidR="004C5CC0" w:rsidRPr="00E20817" w:rsidRDefault="004C5CC0" w:rsidP="002E0029">
      <w:pPr>
        <w:widowControl w:val="0"/>
        <w:autoSpaceDE w:val="0"/>
        <w:autoSpaceDN w:val="0"/>
        <w:adjustRightInd w:val="0"/>
        <w:rPr>
          <w:lang w:eastAsia="en-US"/>
        </w:rPr>
      </w:pPr>
    </w:p>
    <w:p w:rsidR="004C5CC0" w:rsidRPr="00E20817" w:rsidRDefault="004C5CC0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lang w:eastAsia="en-US"/>
        </w:rPr>
      </w:pPr>
      <w:r w:rsidRPr="00E20817">
        <w:rPr>
          <w:b/>
          <w:lang w:eastAsia="en-US"/>
        </w:rPr>
        <w:t>Перечень Имущества</w:t>
      </w:r>
    </w:p>
    <w:p w:rsidR="004C5CC0" w:rsidRPr="00E20817" w:rsidRDefault="004C5CC0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lang w:eastAsia="en-US"/>
        </w:rPr>
      </w:pPr>
    </w:p>
    <w:p w:rsidR="004C5CC0" w:rsidRPr="00E20817" w:rsidRDefault="004C5CC0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b/>
        </w:rPr>
      </w:pPr>
    </w:p>
    <w:p w:rsidR="004C5CC0" w:rsidRPr="00643FB6" w:rsidRDefault="004C5CC0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lang w:eastAsia="en-US"/>
        </w:rPr>
      </w:pPr>
      <w:r>
        <w:t xml:space="preserve">Нежилое помещение общей площадью  1967,7 кв.м, расположенное по адресу:  г. Москва, ул. Электродная, д.2, стр.28,  назначение: нежилое, номера на поэтажном плане: этаж 1, пом.I, комнаты с 21 по 30, с 40 по 53,  год постройки 1947, материал: фундамент -  сборный ж/б, стены, перегородки - кирпич, перекрытия – ж/б, наружная и внутренняя отделка – штукатурка, требует ремонта, коммуникации -  отопление отсутствует, кадастровый номер: 77:03:0006001:3738. Помещение  принадлежит АО «НИИграфит» на праве собственности, о чем в Едином государственном реестре прав на недвижимое имущество и сделок с ним 17.10.2011 года сделана запись регистрации №  77-77-12/038/2011-515, что подтверждается свидетельством о государственной регистрации права от 17.10.2011 года, серия 77-АН № 557468                      </w:t>
      </w:r>
      <w:r w:rsidRPr="00643FB6">
        <w:rPr>
          <w:lang w:eastAsia="en-US"/>
        </w:rPr>
        <w:t>.</w:t>
      </w:r>
    </w:p>
    <w:p w:rsidR="004C5CC0" w:rsidRPr="00575DEF" w:rsidRDefault="004C5CC0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lang w:eastAsia="en-US"/>
        </w:rPr>
      </w:pPr>
    </w:p>
    <w:p w:rsidR="004C5CC0" w:rsidRPr="006A25B2" w:rsidRDefault="004C5CC0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b/>
          <w:bCs/>
          <w:lang w:eastAsia="en-US"/>
        </w:rPr>
      </w:pPr>
      <w:r w:rsidRPr="006A25B2">
        <w:rPr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4C5CC0" w:rsidRPr="00E20817" w:rsidTr="00F70273">
        <w:trPr>
          <w:trHeight w:val="1685"/>
        </w:trPr>
        <w:tc>
          <w:tcPr>
            <w:tcW w:w="2778" w:type="pct"/>
            <w:tcBorders>
              <w:right w:val="nil"/>
            </w:tcBorders>
          </w:tcPr>
          <w:p w:rsidR="004C5CC0" w:rsidRPr="00F70273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От имени Продавца:</w:t>
            </w:r>
          </w:p>
          <w:p w:rsidR="004C5CC0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4C5CC0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Должность, ФИО, подпись</w:t>
            </w:r>
          </w:p>
          <w:p w:rsidR="004C5CC0" w:rsidRPr="00F70273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4C5CC0" w:rsidRPr="00217AC4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 xml:space="preserve"> М.П.</w:t>
            </w:r>
            <w:r w:rsidRPr="00F70273">
              <w:rPr>
                <w:lang w:eastAsia="en-US"/>
              </w:rPr>
              <w:tab/>
            </w:r>
          </w:p>
        </w:tc>
        <w:tc>
          <w:tcPr>
            <w:tcW w:w="2222" w:type="pct"/>
            <w:tcBorders>
              <w:left w:val="nil"/>
            </w:tcBorders>
          </w:tcPr>
          <w:p w:rsidR="004C5CC0" w:rsidRPr="00F70273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От имени Покупателя:</w:t>
            </w:r>
          </w:p>
          <w:p w:rsidR="004C5CC0" w:rsidRDefault="004C5CC0" w:rsidP="00A848BA">
            <w:pPr>
              <w:rPr>
                <w:lang w:eastAsia="en-US"/>
              </w:rPr>
            </w:pPr>
          </w:p>
          <w:p w:rsidR="004C5CC0" w:rsidRPr="00F70273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  <w:r w:rsidRPr="00F70273">
              <w:rPr>
                <w:lang w:eastAsia="en-US"/>
              </w:rPr>
              <w:t>Должность, ФИО, подпись</w:t>
            </w:r>
          </w:p>
          <w:p w:rsidR="004C5CC0" w:rsidRPr="00F70273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4C5CC0" w:rsidRPr="00F70273" w:rsidRDefault="004C5CC0" w:rsidP="00F7027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eastAsia="en-US"/>
              </w:rPr>
            </w:pPr>
          </w:p>
          <w:p w:rsidR="004C5CC0" w:rsidRPr="00217AC4" w:rsidRDefault="004C5CC0" w:rsidP="00F70273">
            <w:pPr>
              <w:rPr>
                <w:lang w:eastAsia="en-US"/>
              </w:rPr>
            </w:pPr>
            <w:r w:rsidRPr="00F70273">
              <w:rPr>
                <w:lang w:eastAsia="en-US"/>
              </w:rPr>
              <w:t>М.П.</w:t>
            </w:r>
          </w:p>
        </w:tc>
      </w:tr>
    </w:tbl>
    <w:p w:rsidR="004C5CC0" w:rsidRPr="00E20817" w:rsidRDefault="004C5CC0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br w:type="page"/>
        <w:t>Приложение № 2</w:t>
      </w:r>
    </w:p>
    <w:p w:rsidR="004C5CC0" w:rsidRPr="00E20817" w:rsidRDefault="004C5CC0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к Договору купли-продажи </w:t>
      </w:r>
    </w:p>
    <w:p w:rsidR="004C5CC0" w:rsidRPr="00E20817" w:rsidRDefault="004C5CC0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от ______________№ _____ </w:t>
      </w:r>
    </w:p>
    <w:p w:rsidR="004C5CC0" w:rsidRPr="00E20817" w:rsidRDefault="004C5CC0" w:rsidP="002E0029">
      <w:pPr>
        <w:jc w:val="center"/>
        <w:rPr>
          <w:b/>
          <w:lang w:eastAsia="en-US"/>
        </w:rPr>
      </w:pPr>
    </w:p>
    <w:p w:rsidR="004C5CC0" w:rsidRPr="00E20817" w:rsidRDefault="004C5CC0" w:rsidP="002E0029">
      <w:pPr>
        <w:jc w:val="center"/>
        <w:rPr>
          <w:b/>
          <w:lang w:eastAsia="en-US"/>
        </w:rPr>
      </w:pPr>
      <w:r w:rsidRPr="00E20817">
        <w:rPr>
          <w:b/>
          <w:lang w:eastAsia="en-US"/>
        </w:rPr>
        <w:t>Форма Акта приема-передачи Имущества</w:t>
      </w:r>
    </w:p>
    <w:tbl>
      <w:tblPr>
        <w:tblW w:w="5000" w:type="pct"/>
        <w:tblLook w:val="00A0"/>
      </w:tblPr>
      <w:tblGrid>
        <w:gridCol w:w="3379"/>
        <w:gridCol w:w="3378"/>
        <w:gridCol w:w="3380"/>
      </w:tblGrid>
      <w:tr w:rsidR="004C5CC0" w:rsidRPr="00E20817" w:rsidTr="00086F54">
        <w:trPr>
          <w:trHeight w:val="308"/>
        </w:trPr>
        <w:tc>
          <w:tcPr>
            <w:tcW w:w="1666" w:type="pct"/>
          </w:tcPr>
          <w:p w:rsidR="004C5CC0" w:rsidRPr="00E20817" w:rsidRDefault="004C5CC0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lang w:eastAsia="en-US"/>
              </w:rPr>
            </w:pPr>
            <w:r w:rsidRPr="00E20817">
              <w:rPr>
                <w:lang w:eastAsia="en-US"/>
              </w:rPr>
              <w:t>г. Москва</w:t>
            </w:r>
            <w:r w:rsidRPr="00E20817">
              <w:rPr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4C5CC0" w:rsidRPr="00E20817" w:rsidRDefault="004C5CC0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4C5CC0" w:rsidRPr="00E20817" w:rsidRDefault="004C5CC0" w:rsidP="00A848B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lang w:eastAsia="en-US"/>
              </w:rPr>
            </w:pPr>
            <w:r w:rsidRPr="00E20817">
              <w:rPr>
                <w:rStyle w:val="PlaceholderText"/>
              </w:rPr>
              <w:t>Дата</w:t>
            </w:r>
          </w:p>
        </w:tc>
      </w:tr>
    </w:tbl>
    <w:p w:rsidR="004C5CC0" w:rsidRPr="00E20817" w:rsidRDefault="004C5CC0" w:rsidP="002E0029">
      <w:pPr>
        <w:rPr>
          <w:b/>
          <w:lang w:eastAsia="en-US"/>
        </w:rPr>
      </w:pPr>
    </w:p>
    <w:p w:rsidR="004C5CC0" w:rsidRPr="00E20817" w:rsidRDefault="004C5CC0" w:rsidP="002E0029">
      <w:pPr>
        <w:rPr>
          <w:lang w:eastAsia="en-US"/>
        </w:rPr>
      </w:pPr>
      <w:r w:rsidRPr="00E20817">
        <w:rPr>
          <w:lang w:eastAsia="en-US"/>
        </w:rPr>
        <w:t>Настоящий акт подписан между:</w:t>
      </w:r>
    </w:p>
    <w:p w:rsidR="004C5CC0" w:rsidRPr="00EB6E71" w:rsidRDefault="004C5CC0" w:rsidP="002E0029">
      <w:pPr>
        <w:rPr>
          <w:lang w:eastAsia="en-US"/>
        </w:rPr>
      </w:pPr>
      <w:r w:rsidRPr="00654440">
        <w:t>Акционерным обществом «Научно-исследовательский институт конструкционных материалов на основе графита «НИИграфит» (АО «НИИграфит»)</w:t>
      </w:r>
      <w:r w:rsidRPr="00E20817">
        <w:rPr>
          <w:lang w:eastAsia="en-US"/>
        </w:rPr>
        <w:t>, именуемое в дальнейшем «</w:t>
      </w:r>
      <w:r w:rsidRPr="00E20817">
        <w:rPr>
          <w:b/>
          <w:lang w:eastAsia="en-US"/>
        </w:rPr>
        <w:t>Продавец</w:t>
      </w:r>
      <w:r w:rsidRPr="00DB6A43">
        <w:rPr>
          <w:lang w:eastAsia="en-US"/>
        </w:rPr>
        <w:t xml:space="preserve">», </w:t>
      </w:r>
      <w:r w:rsidRPr="00654440">
        <w:rPr>
          <w:sz w:val="24"/>
          <w:szCs w:val="24"/>
        </w:rPr>
        <w:t>ИНН 7720723422, КПП 772001001</w:t>
      </w:r>
      <w:r w:rsidRPr="00E20817">
        <w:rPr>
          <w:lang w:eastAsia="en-US"/>
        </w:rPr>
        <w:t xml:space="preserve">, место нахождения: </w:t>
      </w:r>
      <w:r w:rsidRPr="00654440">
        <w:t>г.Москва, ул.Электродная, д.2, зарегистрированное 22.07.2011 МИ ФНС № 46 по г.Москве, ОГРН 1117746574593</w:t>
      </w:r>
      <w:r w:rsidRPr="00E20817">
        <w:t xml:space="preserve">, </w:t>
      </w:r>
      <w:r w:rsidRPr="00E20817">
        <w:rPr>
          <w:lang w:eastAsia="en-US"/>
        </w:rPr>
        <w:t xml:space="preserve">в лице </w:t>
      </w:r>
      <w:r w:rsidRPr="00E20817">
        <w:rPr>
          <w:rStyle w:val="PlaceholderText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lang w:eastAsia="en-US"/>
        </w:rPr>
        <w:t xml:space="preserve">доверенности </w:t>
      </w:r>
      <w:r w:rsidRPr="00217AC4">
        <w:rPr>
          <w:lang w:eastAsia="en-US"/>
        </w:rPr>
        <w:t>Устава</w:t>
      </w:r>
      <w:r w:rsidRPr="00EB6E71">
        <w:rPr>
          <w:lang w:eastAsia="en-US"/>
        </w:rPr>
        <w:t xml:space="preserve">, с одной стороны, </w:t>
      </w:r>
    </w:p>
    <w:p w:rsidR="004C5CC0" w:rsidRPr="00575DEF" w:rsidRDefault="004C5CC0" w:rsidP="002E0029">
      <w:pPr>
        <w:rPr>
          <w:lang w:eastAsia="en-US"/>
        </w:rPr>
      </w:pPr>
      <w:r w:rsidRPr="00575DEF">
        <w:rPr>
          <w:lang w:eastAsia="en-US"/>
        </w:rPr>
        <w:t>и</w:t>
      </w:r>
    </w:p>
    <w:p w:rsidR="004C5CC0" w:rsidRPr="00217AC4" w:rsidRDefault="004C5CC0" w:rsidP="002E0029">
      <w:pPr>
        <w:rPr>
          <w:lang w:eastAsia="en-US"/>
        </w:rPr>
      </w:pPr>
      <w:r w:rsidRPr="00E20817">
        <w:rPr>
          <w:rStyle w:val="PlaceholderText"/>
        </w:rPr>
        <w:t>Наименование покупателя</w:t>
      </w:r>
      <w:r w:rsidRPr="00E20817">
        <w:rPr>
          <w:lang w:eastAsia="en-US"/>
        </w:rPr>
        <w:t>, именуемое в дальнейшем «</w:t>
      </w:r>
      <w:r w:rsidRPr="00E20817">
        <w:rPr>
          <w:b/>
          <w:lang w:eastAsia="en-US"/>
        </w:rPr>
        <w:t>Покупатель</w:t>
      </w:r>
      <w:r w:rsidRPr="00DB6A43">
        <w:rPr>
          <w:lang w:eastAsia="en-US"/>
        </w:rPr>
        <w:t xml:space="preserve">», </w:t>
      </w:r>
      <w:r w:rsidRPr="00E20817">
        <w:rPr>
          <w:rStyle w:val="PlaceholderText"/>
        </w:rPr>
        <w:t>ИНН/КПП</w:t>
      </w:r>
      <w:r w:rsidRPr="00E20817">
        <w:rPr>
          <w:lang w:eastAsia="en-US"/>
        </w:rPr>
        <w:t>, место нахождения:</w:t>
      </w:r>
      <w:r w:rsidRPr="00DB6A43">
        <w:rPr>
          <w:lang w:eastAsia="en-US"/>
        </w:rPr>
        <w:t xml:space="preserve"> </w:t>
      </w:r>
      <w:r w:rsidRPr="00E20817">
        <w:rPr>
          <w:rStyle w:val="PlaceholderText"/>
        </w:rPr>
        <w:t>адрес</w:t>
      </w:r>
      <w:r w:rsidRPr="00E20817">
        <w:t xml:space="preserve">, </w:t>
      </w:r>
      <w:r w:rsidRPr="00E20817">
        <w:rPr>
          <w:lang w:eastAsia="en-US"/>
        </w:rPr>
        <w:t xml:space="preserve">в лице </w:t>
      </w:r>
      <w:r w:rsidRPr="009E4E7B">
        <w:rPr>
          <w:color w:val="808080"/>
          <w:lang w:eastAsia="en-US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lang w:eastAsia="en-US"/>
        </w:rPr>
        <w:t>доверенности Устава, с одной стороны</w:t>
      </w:r>
      <w:r w:rsidRPr="00217AC4">
        <w:rPr>
          <w:lang w:eastAsia="en-US"/>
        </w:rPr>
        <w:t>,</w:t>
      </w:r>
    </w:p>
    <w:p w:rsidR="004C5CC0" w:rsidRPr="0006540F" w:rsidRDefault="004C5CC0" w:rsidP="002E0029">
      <w:pPr>
        <w:rPr>
          <w:lang w:eastAsia="en-US"/>
        </w:rPr>
      </w:pPr>
      <w:r w:rsidRPr="00575DEF">
        <w:rPr>
          <w:lang w:eastAsia="en-US"/>
        </w:rPr>
        <w:t>далее –</w:t>
      </w:r>
      <w:r w:rsidRPr="006A25B2">
        <w:rPr>
          <w:lang w:eastAsia="en-US"/>
        </w:rPr>
        <w:t xml:space="preserve"> совместно именуемые </w:t>
      </w:r>
      <w:r w:rsidRPr="00D10139">
        <w:rPr>
          <w:b/>
          <w:lang w:eastAsia="en-US"/>
        </w:rPr>
        <w:t>«Стороны»</w:t>
      </w:r>
      <w:r w:rsidRPr="00D10139">
        <w:rPr>
          <w:lang w:eastAsia="en-US"/>
        </w:rPr>
        <w:t xml:space="preserve">, а </w:t>
      </w:r>
      <w:r w:rsidRPr="008C04F2">
        <w:rPr>
          <w:lang w:eastAsia="en-US"/>
        </w:rPr>
        <w:t xml:space="preserve">по </w:t>
      </w:r>
      <w:r w:rsidRPr="005A0DE0">
        <w:rPr>
          <w:lang w:eastAsia="en-US"/>
        </w:rPr>
        <w:t>отдельно</w:t>
      </w:r>
      <w:r w:rsidRPr="00211995">
        <w:rPr>
          <w:lang w:eastAsia="en-US"/>
        </w:rPr>
        <w:t>сти</w:t>
      </w:r>
      <w:r w:rsidRPr="00BA63B4">
        <w:rPr>
          <w:lang w:eastAsia="en-US"/>
        </w:rPr>
        <w:t xml:space="preserve"> – </w:t>
      </w:r>
      <w:r w:rsidRPr="00BA63B4">
        <w:rPr>
          <w:b/>
          <w:lang w:eastAsia="en-US"/>
        </w:rPr>
        <w:t>«Сторона»</w:t>
      </w:r>
      <w:r w:rsidRPr="0006540F">
        <w:rPr>
          <w:lang w:eastAsia="en-US"/>
        </w:rPr>
        <w:t>.</w:t>
      </w:r>
    </w:p>
    <w:p w:rsidR="004C5CC0" w:rsidRPr="00E20817" w:rsidRDefault="004C5CC0" w:rsidP="002E0029">
      <w:pPr>
        <w:rPr>
          <w:lang w:eastAsia="en-US"/>
        </w:rPr>
      </w:pPr>
    </w:p>
    <w:p w:rsidR="004C5CC0" w:rsidRPr="00CF548D" w:rsidRDefault="004C5CC0" w:rsidP="00C94166">
      <w:pPr>
        <w:numPr>
          <w:ilvl w:val="0"/>
          <w:numId w:val="20"/>
        </w:numPr>
        <w:tabs>
          <w:tab w:val="left" w:pos="426"/>
        </w:tabs>
        <w:ind w:left="0" w:firstLine="851"/>
        <w:rPr>
          <w:lang w:eastAsia="en-US"/>
        </w:rPr>
      </w:pPr>
      <w:r w:rsidRPr="00E20817">
        <w:rPr>
          <w:lang w:eastAsia="en-US"/>
        </w:rPr>
        <w:t xml:space="preserve">На основании заключенного Сторонами Договора купли-продажи от </w:t>
      </w:r>
      <w:r w:rsidRPr="00E20817">
        <w:rPr>
          <w:rStyle w:val="PlaceholderText"/>
        </w:rPr>
        <w:t>Дата</w:t>
      </w:r>
      <w:r w:rsidRPr="00E20817">
        <w:rPr>
          <w:lang w:eastAsia="en-US"/>
        </w:rPr>
        <w:t xml:space="preserve"> № </w:t>
      </w:r>
      <w:r w:rsidRPr="00E20817">
        <w:rPr>
          <w:rStyle w:val="PlaceholderText"/>
        </w:rPr>
        <w:t>_</w:t>
      </w:r>
      <w:r w:rsidRPr="00E20817">
        <w:rPr>
          <w:lang w:eastAsia="en-US"/>
        </w:rPr>
        <w:t xml:space="preserve"> (далее – «</w:t>
      </w:r>
      <w:r w:rsidRPr="00E20817">
        <w:rPr>
          <w:b/>
          <w:lang w:eastAsia="en-US"/>
        </w:rPr>
        <w:t>Договор</w:t>
      </w:r>
      <w:r w:rsidRPr="00DB6A43">
        <w:rPr>
          <w:lang w:eastAsia="en-US"/>
        </w:rPr>
        <w:t>») Продавец передал, а Покупатель принял следующее имущество:</w:t>
      </w:r>
    </w:p>
    <w:p w:rsidR="004C5CC0" w:rsidRPr="00E20817" w:rsidRDefault="004C5CC0" w:rsidP="00394DA5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b/>
        </w:rPr>
      </w:pPr>
      <w:r w:rsidRPr="00394DA5">
        <w:t>Нежилое помещение общей площадью  1967,7 кв.м, расположенное по адресу:  г.Москва, ул. Электродная, д.2, стр.28,  назначение – нежилое, номера на поэтажном плане: этаж 1, пом.I, комнаты с 21 по 30, с 40 по 53, кадастровый номер: 77:03:0006001:3738. Помещение  принадлежит Продавцу на праве собственности, о чем в Едином государственном реестре прав на недвижимое имущество и сделок с ним    17.10.2011 года сделана запись регистрации № 77-77-12/038/2011-515, и подтверждается свидетельством о государственной регистрации права серия 77-АН № 557468.   от  17.10.2011 года</w:t>
      </w:r>
      <w:r>
        <w:t>.                      Цена</w:t>
      </w:r>
      <w:r w:rsidRPr="00394DA5">
        <w:t xml:space="preserve"> помещения составляет  _____________________________ .</w:t>
      </w:r>
    </w:p>
    <w:p w:rsidR="004C5CC0" w:rsidRPr="00D10139" w:rsidRDefault="004C5CC0" w:rsidP="00C94166">
      <w:pPr>
        <w:numPr>
          <w:ilvl w:val="0"/>
          <w:numId w:val="20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CF548D">
        <w:rPr>
          <w:lang w:eastAsia="en-US"/>
        </w:rPr>
        <w:t>Стороны настоящим подтверждают, что</w:t>
      </w:r>
      <w:r w:rsidRPr="00217AC4">
        <w:rPr>
          <w:lang w:eastAsia="en-US"/>
        </w:rPr>
        <w:t xml:space="preserve"> состояние </w:t>
      </w:r>
      <w:r w:rsidRPr="00EB6E71">
        <w:rPr>
          <w:lang w:eastAsia="en-US"/>
        </w:rPr>
        <w:t xml:space="preserve">недвижимого </w:t>
      </w:r>
      <w:r w:rsidRPr="00575DEF">
        <w:rPr>
          <w:lang w:eastAsia="en-US"/>
        </w:rPr>
        <w:t xml:space="preserve">имущества, </w:t>
      </w:r>
      <w:r w:rsidRPr="006A25B2">
        <w:rPr>
          <w:lang w:eastAsia="en-US"/>
        </w:rPr>
        <w:t>передаваемого по настоящему акту</w:t>
      </w:r>
      <w:r w:rsidRPr="00D10139">
        <w:rPr>
          <w:lang w:eastAsia="en-US"/>
        </w:rPr>
        <w:t xml:space="preserve">, соответствует условиям Договора. </w:t>
      </w:r>
    </w:p>
    <w:p w:rsidR="004C5CC0" w:rsidRPr="00211995" w:rsidRDefault="004C5CC0" w:rsidP="00C94166">
      <w:pPr>
        <w:numPr>
          <w:ilvl w:val="0"/>
          <w:numId w:val="20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8C04F2">
        <w:rPr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lang w:eastAsia="en-US"/>
        </w:rPr>
        <w:t>Имуществу</w:t>
      </w:r>
      <w:r w:rsidRPr="00211995">
        <w:rPr>
          <w:lang w:eastAsia="en-US"/>
        </w:rPr>
        <w:t xml:space="preserve"> Стороны по отношению к друг другу не имеют.</w:t>
      </w:r>
    </w:p>
    <w:p w:rsidR="004C5CC0" w:rsidRPr="00E20817" w:rsidRDefault="004C5CC0" w:rsidP="00C94166">
      <w:pPr>
        <w:numPr>
          <w:ilvl w:val="0"/>
          <w:numId w:val="20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E20817">
        <w:rPr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C5CC0" w:rsidRPr="00E20817" w:rsidRDefault="004C5CC0" w:rsidP="00C94166">
      <w:pPr>
        <w:numPr>
          <w:ilvl w:val="0"/>
          <w:numId w:val="20"/>
        </w:numPr>
        <w:tabs>
          <w:tab w:val="left" w:pos="426"/>
          <w:tab w:val="left" w:pos="1276"/>
        </w:tabs>
        <w:ind w:left="0" w:firstLine="851"/>
        <w:rPr>
          <w:lang w:eastAsia="en-US"/>
        </w:rPr>
      </w:pPr>
      <w:r w:rsidRPr="00E20817">
        <w:rPr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4C5CC0" w:rsidRPr="00E20817" w:rsidRDefault="004C5CC0" w:rsidP="002E0029">
      <w:pPr>
        <w:rPr>
          <w:sz w:val="24"/>
          <w:szCs w:val="24"/>
          <w:lang w:eastAsia="en-US"/>
        </w:rPr>
      </w:pPr>
    </w:p>
    <w:p w:rsidR="004C5CC0" w:rsidRPr="00E20817" w:rsidRDefault="004C5CC0" w:rsidP="00296E25">
      <w:pPr>
        <w:jc w:val="center"/>
        <w:rPr>
          <w:b/>
          <w:szCs w:val="24"/>
          <w:lang w:eastAsia="en-US"/>
        </w:rPr>
      </w:pPr>
      <w:r w:rsidRPr="00E20817">
        <w:rPr>
          <w:b/>
          <w:szCs w:val="24"/>
          <w:lang w:eastAsia="en-US"/>
        </w:rPr>
        <w:t>Подписи Сторон</w:t>
      </w:r>
    </w:p>
    <w:p w:rsidR="004C5CC0" w:rsidRPr="00E20817" w:rsidRDefault="004C5CC0" w:rsidP="00296E25">
      <w:pPr>
        <w:jc w:val="center"/>
        <w:rPr>
          <w:b/>
          <w:szCs w:val="24"/>
          <w:lang w:eastAsia="en-US"/>
        </w:rPr>
      </w:pPr>
    </w:p>
    <w:tbl>
      <w:tblPr>
        <w:tblW w:w="5000" w:type="pct"/>
        <w:tblLook w:val="00A0"/>
      </w:tblPr>
      <w:tblGrid>
        <w:gridCol w:w="4754"/>
        <w:gridCol w:w="580"/>
        <w:gridCol w:w="4803"/>
      </w:tblGrid>
      <w:tr w:rsidR="004C5CC0" w:rsidRPr="00E20817" w:rsidTr="00527FA5">
        <w:tc>
          <w:tcPr>
            <w:tcW w:w="2345" w:type="pct"/>
          </w:tcPr>
          <w:p w:rsidR="004C5CC0" w:rsidRPr="00E20817" w:rsidRDefault="004C5CC0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E20817">
              <w:rPr>
                <w:b/>
                <w:bCs/>
                <w:lang w:eastAsia="en-US"/>
              </w:rPr>
              <w:t>Продавец:</w:t>
            </w: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АО «НИИграфит»</w:t>
            </w: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C5025A">
              <w:t>111524, г.Москва, ул.Электродная, д.2</w:t>
            </w:r>
          </w:p>
          <w:p w:rsidR="004C5CC0" w:rsidRPr="00E20817" w:rsidRDefault="004C5CC0" w:rsidP="00527FA5">
            <w:r w:rsidRPr="00E20817">
              <w:t xml:space="preserve">Почтовый адрес: </w:t>
            </w:r>
            <w:r w:rsidRPr="00C5025A">
              <w:t>111524, г.Москва, ул.Электродная, д.2</w:t>
            </w:r>
          </w:p>
          <w:p w:rsidR="004C5CC0" w:rsidRPr="00E20817" w:rsidRDefault="004C5CC0" w:rsidP="00BD5554">
            <w:pPr>
              <w:jc w:val="left"/>
            </w:pPr>
            <w:r w:rsidRPr="00E20817">
              <w:t xml:space="preserve">Реквизиты: </w:t>
            </w:r>
            <w:r>
              <w:t xml:space="preserve">                           </w:t>
            </w:r>
            <w:r w:rsidRPr="00262263">
              <w:t>ИНН/КПП: 7720723422 / 772001001 р/с: 40702810192000003602 в ГПБ (АО)  г.Москва;</w:t>
            </w:r>
            <w:r>
              <w:t xml:space="preserve">                                </w:t>
            </w:r>
            <w:r w:rsidRPr="00262263">
              <w:t>к/с: 30101810200000000823;</w:t>
            </w:r>
            <w:r>
              <w:t xml:space="preserve">         </w:t>
            </w:r>
            <w:r w:rsidRPr="00262263">
              <w:t>БИК: 044525823</w:t>
            </w:r>
            <w:r w:rsidRPr="00E20817">
              <w:t xml:space="preserve"> </w:t>
            </w:r>
          </w:p>
          <w:p w:rsidR="004C5CC0" w:rsidRPr="00CF548D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CF548D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EB6E71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  <w:tc>
          <w:tcPr>
            <w:tcW w:w="286" w:type="pct"/>
          </w:tcPr>
          <w:p w:rsidR="004C5CC0" w:rsidRPr="00575DEF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4C5CC0" w:rsidRPr="006A25B2" w:rsidRDefault="004C5CC0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6A25B2">
              <w:rPr>
                <w:b/>
                <w:bCs/>
                <w:lang w:eastAsia="en-US"/>
              </w:rPr>
              <w:t>Покупатель:</w:t>
            </w: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Сокращенное наименование по Уставу</w:t>
            </w: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PlaceholderText"/>
              </w:rPr>
              <w:t>адрес по Уставу</w:t>
            </w:r>
          </w:p>
          <w:p w:rsidR="004C5CC0" w:rsidRPr="00E20817" w:rsidRDefault="004C5CC0" w:rsidP="00527FA5">
            <w:r w:rsidRPr="00E20817">
              <w:t xml:space="preserve">Почтовый адрес: </w:t>
            </w:r>
            <w:r w:rsidRPr="00E20817">
              <w:rPr>
                <w:rStyle w:val="PlaceholderText"/>
              </w:rPr>
              <w:t>фактический адрес для переписки</w:t>
            </w:r>
          </w:p>
          <w:p w:rsidR="004C5CC0" w:rsidRPr="00E20817" w:rsidRDefault="004C5CC0" w:rsidP="00527FA5">
            <w:r w:rsidRPr="00E20817">
              <w:t xml:space="preserve">Реквизиты: </w:t>
            </w:r>
            <w:r w:rsidRPr="00E20817">
              <w:rPr>
                <w:rStyle w:val="PlaceholderText"/>
              </w:rPr>
              <w:t>ИНН, КПП, р/с, наименование кредитного учреждения, БИК, к/с</w:t>
            </w:r>
            <w:r w:rsidRPr="00E20817">
              <w:t xml:space="preserve"> </w:t>
            </w: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CF548D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Должность, ФИО, подпись</w:t>
            </w:r>
          </w:p>
          <w:p w:rsidR="004C5CC0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EB6E71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</w:tr>
    </w:tbl>
    <w:p w:rsidR="004C5CC0" w:rsidRPr="00E20817" w:rsidRDefault="004C5CC0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b/>
          <w:sz w:val="24"/>
          <w:lang w:eastAsia="en-US"/>
        </w:rPr>
        <w:br w:type="page"/>
      </w:r>
      <w:r w:rsidRPr="00E20817">
        <w:rPr>
          <w:lang w:eastAsia="en-US"/>
        </w:rPr>
        <w:t>Приложение № 3</w:t>
      </w:r>
    </w:p>
    <w:p w:rsidR="004C5CC0" w:rsidRPr="00E20817" w:rsidRDefault="004C5CC0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к Договору купли-продажи </w:t>
      </w:r>
    </w:p>
    <w:p w:rsidR="004C5CC0" w:rsidRPr="00E20817" w:rsidRDefault="004C5CC0" w:rsidP="00296E25">
      <w:pPr>
        <w:widowControl w:val="0"/>
        <w:autoSpaceDE w:val="0"/>
        <w:autoSpaceDN w:val="0"/>
        <w:adjustRightInd w:val="0"/>
        <w:ind w:left="5670"/>
        <w:jc w:val="left"/>
        <w:rPr>
          <w:lang w:eastAsia="en-US"/>
        </w:rPr>
      </w:pPr>
      <w:r w:rsidRPr="00E20817">
        <w:rPr>
          <w:lang w:eastAsia="en-US"/>
        </w:rPr>
        <w:t xml:space="preserve">от ___________ № _____ </w:t>
      </w:r>
    </w:p>
    <w:p w:rsidR="004C5CC0" w:rsidRPr="00E20817" w:rsidRDefault="004C5CC0" w:rsidP="00296E25">
      <w:pPr>
        <w:pStyle w:val="ListParagraph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4C5CC0" w:rsidRPr="00E20817" w:rsidRDefault="004C5CC0" w:rsidP="00296E25">
      <w:pPr>
        <w:pStyle w:val="ListParagraph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4C5CC0" w:rsidRPr="00E20817" w:rsidRDefault="004C5CC0" w:rsidP="000A6CB4">
      <w:pPr>
        <w:pStyle w:val="ListParagraph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4C5CC0" w:rsidRPr="00E20817" w:rsidRDefault="004C5CC0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r w:rsidRPr="00E20817">
        <w:rPr>
          <w:rStyle w:val="PlaceholderText"/>
        </w:rPr>
        <w:t>Дата</w:t>
      </w:r>
    </w:p>
    <w:p w:rsidR="004C5CC0" w:rsidRPr="00CF548D" w:rsidRDefault="004C5CC0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4C5CC0" w:rsidRPr="00575DEF" w:rsidRDefault="004C5CC0" w:rsidP="00296E25">
      <w:pPr>
        <w:rPr>
          <w:bCs/>
        </w:rPr>
      </w:pPr>
      <w:r>
        <w:t>Акционерное</w:t>
      </w:r>
      <w:r w:rsidRPr="00FE7D3E">
        <w:t xml:space="preserve"> общество «Научно-исследовательский институт конструкционных материалов на основе графита «НИИграфит» (АО «НИИграфит»)</w:t>
      </w:r>
      <w:r w:rsidRPr="00E20817">
        <w:rPr>
          <w:bCs/>
        </w:rPr>
        <w:t xml:space="preserve">, именуемое в дальнейшем «Передающая сторона», в лице </w:t>
      </w:r>
      <w:r w:rsidRPr="00E20817">
        <w:rPr>
          <w:rStyle w:val="PlaceholderText"/>
        </w:rPr>
        <w:t>должность и ФИО полностью</w:t>
      </w:r>
      <w:r w:rsidRPr="00E20817">
        <w:rPr>
          <w:bCs/>
        </w:rPr>
        <w:t xml:space="preserve">, действующего на основании Устава, с одной стороны, и </w:t>
      </w:r>
      <w:r w:rsidRPr="00E20817">
        <w:rPr>
          <w:rStyle w:val="PlaceholderText"/>
        </w:rPr>
        <w:t>Наименование покупателя</w:t>
      </w:r>
      <w:r w:rsidRPr="00E20817">
        <w:rPr>
          <w:bCs/>
        </w:rPr>
        <w:t xml:space="preserve">, именуемое в дальнейшем «Принимающая сторона», в лице </w:t>
      </w:r>
      <w:r w:rsidRPr="00E20817">
        <w:rPr>
          <w:rStyle w:val="PlaceholderText"/>
        </w:rPr>
        <w:t>должность и ФИО полностью</w:t>
      </w:r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r w:rsidRPr="00E20817">
        <w:rPr>
          <w:rStyle w:val="PlaceholderText"/>
        </w:rPr>
        <w:t>вид документа</w:t>
      </w:r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4C5CC0" w:rsidRPr="00D10139" w:rsidRDefault="004C5CC0" w:rsidP="00C94166">
      <w:pPr>
        <w:numPr>
          <w:ilvl w:val="0"/>
          <w:numId w:val="2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4C5CC0" w:rsidRPr="00575DEF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r w:rsidRPr="004E5608">
        <w:t>нежилого помещения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r w:rsidRPr="004E5608">
        <w:t>г.Москва, ул. Электродная, д.2, стр.28</w:t>
      </w:r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4C5CC0" w:rsidRPr="00BA63B4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4C5CC0" w:rsidRPr="00E20817" w:rsidRDefault="004C5CC0" w:rsidP="00C94166">
      <w:pPr>
        <w:numPr>
          <w:ilvl w:val="0"/>
          <w:numId w:val="2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4C5CC0" w:rsidRPr="00E20817" w:rsidRDefault="004C5CC0" w:rsidP="00C94166">
      <w:pPr>
        <w:numPr>
          <w:ilvl w:val="0"/>
          <w:numId w:val="2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4C5CC0" w:rsidRPr="00DC24F1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r>
        <w:t>н</w:t>
      </w:r>
      <w:r w:rsidRPr="004E5608">
        <w:t>ежило</w:t>
      </w:r>
      <w:r>
        <w:t>го</w:t>
      </w:r>
      <w:r w:rsidRPr="004E5608">
        <w:t xml:space="preserve"> помещени</w:t>
      </w:r>
      <w:r>
        <w:t>я</w:t>
      </w:r>
      <w:r w:rsidRPr="004E5608">
        <w:t xml:space="preserve">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DB6A43">
        <w:rPr>
          <w:bCs/>
        </w:rPr>
        <w:t>, расположенного по адресу:</w:t>
      </w:r>
      <w:r w:rsidRPr="00FE7D3E">
        <w:t>г.Москва, ул. Электродная, д.2, стр.28</w:t>
      </w:r>
      <w:r w:rsidRPr="00077ADD">
        <w:rPr>
          <w:bCs/>
        </w:rPr>
        <w:t>.</w:t>
      </w:r>
    </w:p>
    <w:p w:rsidR="004C5CC0" w:rsidRPr="00217AC4" w:rsidRDefault="004C5CC0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4C5CC0" w:rsidRPr="00211995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4C5CC0" w:rsidRPr="00643FB6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r>
        <w:t>н</w:t>
      </w:r>
      <w:r w:rsidRPr="004E5608">
        <w:t>ежило</w:t>
      </w:r>
      <w:r>
        <w:t>го</w:t>
      </w:r>
      <w:r w:rsidRPr="004E5608">
        <w:t xml:space="preserve"> помещени</w:t>
      </w:r>
      <w:r>
        <w:t>я</w:t>
      </w:r>
      <w:r w:rsidRPr="004E5608">
        <w:t xml:space="preserve">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r w:rsidRPr="00FE7D3E">
        <w:t>г.Москва, ул. Электродная, д.2, стр.28</w:t>
      </w:r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4C5CC0" w:rsidRPr="00D10139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4C5CC0" w:rsidRPr="00211995" w:rsidRDefault="004C5CC0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4C5CC0" w:rsidRPr="00E20817" w:rsidRDefault="004C5CC0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4C5CC0" w:rsidRPr="00E20817" w:rsidRDefault="004C5CC0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4C5CC0" w:rsidRPr="00E20817" w:rsidRDefault="004C5CC0" w:rsidP="00296E25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4C5CC0" w:rsidRPr="00E20817" w:rsidRDefault="004C5CC0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4C5CC0" w:rsidRPr="00E20817" w:rsidRDefault="004C5CC0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4C5CC0" w:rsidRPr="00E20817" w:rsidRDefault="004C5CC0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4C5CC0" w:rsidRPr="00E20817" w:rsidRDefault="004C5CC0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4C5CC0" w:rsidRPr="00E20817" w:rsidRDefault="004C5CC0" w:rsidP="00296E25">
      <w:pPr>
        <w:ind w:firstLine="567"/>
      </w:pPr>
      <w:r w:rsidRPr="00E20817">
        <w:t>а) при реорганизации:</w:t>
      </w:r>
    </w:p>
    <w:p w:rsidR="004C5CC0" w:rsidRPr="00E20817" w:rsidRDefault="004C5CC0" w:rsidP="00252116">
      <w:pPr>
        <w:ind w:firstLine="567"/>
      </w:pPr>
      <w:r w:rsidRPr="00E20817">
        <w:t>уведомление второй Стороны о факте реорганизации;</w:t>
      </w:r>
    </w:p>
    <w:p w:rsidR="004C5CC0" w:rsidRPr="00E20817" w:rsidRDefault="004C5CC0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4C5CC0" w:rsidRPr="00E20817" w:rsidRDefault="004C5CC0" w:rsidP="00296E25">
      <w:pPr>
        <w:ind w:firstLine="567"/>
      </w:pPr>
      <w:r w:rsidRPr="00E20817">
        <w:t>б) при ликвидации:</w:t>
      </w:r>
    </w:p>
    <w:p w:rsidR="004C5CC0" w:rsidRPr="00E20817" w:rsidRDefault="004C5CC0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4C5CC0" w:rsidRPr="00E20817" w:rsidRDefault="004C5CC0" w:rsidP="00C94166">
      <w:pPr>
        <w:numPr>
          <w:ilvl w:val="0"/>
          <w:numId w:val="2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4C5CC0" w:rsidRPr="00E20817" w:rsidRDefault="004C5CC0" w:rsidP="00C94166">
      <w:pPr>
        <w:numPr>
          <w:ilvl w:val="0"/>
          <w:numId w:val="28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4C5CC0" w:rsidRPr="00DB6A43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неотъемлимой частью договора </w:t>
      </w:r>
      <w:r w:rsidRPr="00E20817">
        <w:rPr>
          <w:bCs/>
        </w:rPr>
        <w:t xml:space="preserve">купли-продажи недвижимого имущества </w:t>
      </w:r>
      <w:r w:rsidRPr="00FE7D3E">
        <w:t>Нежилое помещение общей площадью  1967,7 кв.м, назначение – нежилое, номера на поэтажном плане: этаж 1, пом.I, комнаты с 21 по 30, с 40 по 53, кадастровый номер: 77:03:0006001:3738</w:t>
      </w:r>
      <w:r w:rsidRPr="00FE7D3E">
        <w:rPr>
          <w:bCs/>
        </w:rPr>
        <w:t>,</w:t>
      </w:r>
      <w:r w:rsidRPr="00DB6A43">
        <w:rPr>
          <w:bCs/>
        </w:rPr>
        <w:t xml:space="preserve"> расположенного по адресу: </w:t>
      </w:r>
      <w:r w:rsidRPr="00FE7D3E">
        <w:t>г.Москва, ул. Электродная, д.2, стр.28,</w:t>
      </w:r>
      <w:r w:rsidRPr="00DB6A43">
        <w:rPr>
          <w:bCs/>
        </w:rPr>
        <w:t>.</w:t>
      </w:r>
    </w:p>
    <w:p w:rsidR="004C5CC0" w:rsidRPr="00575DEF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4C5CC0" w:rsidRPr="00BA63B4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4C5CC0" w:rsidRPr="00E20817" w:rsidRDefault="004C5CC0" w:rsidP="00C94166">
      <w:pPr>
        <w:numPr>
          <w:ilvl w:val="1"/>
          <w:numId w:val="28"/>
        </w:numPr>
        <w:tabs>
          <w:tab w:val="left" w:pos="1276"/>
        </w:tabs>
        <w:ind w:left="0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4C5CC0" w:rsidRPr="00E20817" w:rsidRDefault="004C5CC0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0A0"/>
      </w:tblPr>
      <w:tblGrid>
        <w:gridCol w:w="4754"/>
        <w:gridCol w:w="580"/>
        <w:gridCol w:w="4803"/>
      </w:tblGrid>
      <w:tr w:rsidR="004C5CC0" w:rsidRPr="00E20817" w:rsidTr="00527FA5">
        <w:tc>
          <w:tcPr>
            <w:tcW w:w="2345" w:type="pct"/>
          </w:tcPr>
          <w:p w:rsidR="004C5CC0" w:rsidRPr="00E20817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E20817">
              <w:rPr>
                <w:b/>
                <w:bCs/>
                <w:lang w:eastAsia="en-US"/>
              </w:rPr>
              <w:t>Продавец:</w:t>
            </w:r>
          </w:p>
          <w:p w:rsidR="004C5CC0" w:rsidRPr="00E20817" w:rsidRDefault="004C5CC0" w:rsidP="00A920E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АО «НИИграфит»</w:t>
            </w:r>
          </w:p>
          <w:p w:rsidR="004C5CC0" w:rsidRPr="00E20817" w:rsidRDefault="004C5CC0" w:rsidP="00A920E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C5025A">
              <w:t>111524, г.Москва, ул.Электродная, д.2</w:t>
            </w:r>
          </w:p>
          <w:p w:rsidR="004C5CC0" w:rsidRPr="00E20817" w:rsidRDefault="004C5CC0" w:rsidP="00A920EF">
            <w:r w:rsidRPr="00E20817">
              <w:t xml:space="preserve">Почтовый адрес: </w:t>
            </w:r>
            <w:r w:rsidRPr="00C5025A">
              <w:t>111524, г.Москва, ул.Электродная, д.2</w:t>
            </w:r>
          </w:p>
          <w:p w:rsidR="004C5CC0" w:rsidRPr="00E20817" w:rsidRDefault="004C5CC0" w:rsidP="00A920EF">
            <w:pPr>
              <w:jc w:val="left"/>
            </w:pPr>
            <w:r w:rsidRPr="00E20817">
              <w:t xml:space="preserve">Реквизиты: </w:t>
            </w:r>
            <w:r>
              <w:t xml:space="preserve">                           </w:t>
            </w:r>
            <w:r w:rsidRPr="00262263">
              <w:t>ИНН/КПП: 7720723422 / 772001001 р/с: 40702810192000003602 в ГПБ (АО)  г.Москва;</w:t>
            </w:r>
            <w:r>
              <w:t xml:space="preserve">                                </w:t>
            </w:r>
            <w:r w:rsidRPr="00262263">
              <w:t>к/с: 30101810200000000823;</w:t>
            </w:r>
            <w:r>
              <w:t xml:space="preserve">         </w:t>
            </w:r>
            <w:r w:rsidRPr="00262263">
              <w:t>БИК: 044525823</w:t>
            </w:r>
            <w:r w:rsidRPr="00E20817">
              <w:t xml:space="preserve"> </w:t>
            </w:r>
          </w:p>
          <w:p w:rsidR="004C5CC0" w:rsidRPr="00CF548D" w:rsidRDefault="004C5CC0" w:rsidP="00A920E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CF548D" w:rsidRDefault="004C5CC0" w:rsidP="00A920E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EB6E71" w:rsidRDefault="004C5CC0" w:rsidP="00A920E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  <w:tc>
          <w:tcPr>
            <w:tcW w:w="286" w:type="pct"/>
          </w:tcPr>
          <w:p w:rsidR="004C5CC0" w:rsidRPr="00575DEF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4C5CC0" w:rsidRPr="006A25B2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b/>
                <w:bCs/>
                <w:lang w:eastAsia="en-US"/>
              </w:rPr>
            </w:pPr>
            <w:r w:rsidRPr="006A25B2">
              <w:rPr>
                <w:b/>
                <w:bCs/>
                <w:lang w:eastAsia="en-US"/>
              </w:rPr>
              <w:t>Покупатель:</w:t>
            </w: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Сокращенное наименование по Уставу</w:t>
            </w: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E20817">
              <w:rPr>
                <w:rStyle w:val="PlaceholderText"/>
              </w:rPr>
              <w:t>адрес по Уставу</w:t>
            </w:r>
          </w:p>
          <w:p w:rsidR="004C5CC0" w:rsidRPr="00E20817" w:rsidRDefault="004C5CC0" w:rsidP="00527FA5">
            <w:r w:rsidRPr="00DB6A43">
              <w:t xml:space="preserve">Почтовый адрес: </w:t>
            </w:r>
            <w:r w:rsidRPr="00E20817">
              <w:rPr>
                <w:rStyle w:val="PlaceholderText"/>
              </w:rPr>
              <w:t>фактический адрес для переписки</w:t>
            </w:r>
          </w:p>
          <w:p w:rsidR="004C5CC0" w:rsidRPr="00DB6A43" w:rsidRDefault="004C5CC0" w:rsidP="00527FA5">
            <w:r w:rsidRPr="00DB6A43">
              <w:t xml:space="preserve">Реквизиты: </w:t>
            </w:r>
            <w:r w:rsidRPr="00E20817">
              <w:rPr>
                <w:rStyle w:val="PlaceholderText"/>
              </w:rPr>
              <w:t xml:space="preserve">ИНН, КПП, р/с, наименование кредитного учреждения, </w:t>
            </w:r>
            <w:r w:rsidRPr="00DB6A43">
              <w:rPr>
                <w:rStyle w:val="PlaceholderText"/>
              </w:rPr>
              <w:t>БИК, к/с</w:t>
            </w:r>
            <w:r w:rsidRPr="00E20817">
              <w:t xml:space="preserve"> </w:t>
            </w: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CF548D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C5CC0" w:rsidRPr="00E20817" w:rsidRDefault="004C5CC0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PlaceholderText"/>
              </w:rPr>
              <w:t>Должность, ФИО, подпись</w:t>
            </w: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CF548D" w:rsidRDefault="004C5CC0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lang w:eastAsia="en-US"/>
              </w:rPr>
            </w:pPr>
          </w:p>
          <w:p w:rsidR="004C5CC0" w:rsidRPr="00EB6E71" w:rsidRDefault="004C5CC0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b/>
                <w:bCs/>
                <w:lang w:eastAsia="en-US"/>
              </w:rPr>
            </w:pPr>
            <w:r w:rsidRPr="00217AC4">
              <w:rPr>
                <w:lang w:eastAsia="en-US"/>
              </w:rPr>
              <w:t>МП</w:t>
            </w:r>
          </w:p>
        </w:tc>
      </w:tr>
    </w:tbl>
    <w:p w:rsidR="004C5CC0" w:rsidRPr="00FE7D3E" w:rsidRDefault="004C5CC0" w:rsidP="00FE7D3E">
      <w:pPr>
        <w:jc w:val="left"/>
        <w:rPr>
          <w:lang w:eastAsia="en-US"/>
        </w:rPr>
      </w:pPr>
    </w:p>
    <w:sectPr w:rsidR="004C5CC0" w:rsidRPr="00FE7D3E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CC0" w:rsidRDefault="004C5CC0">
      <w:r>
        <w:separator/>
      </w:r>
    </w:p>
    <w:p w:rsidR="004C5CC0" w:rsidRDefault="004C5CC0"/>
  </w:endnote>
  <w:endnote w:type="continuationSeparator" w:id="0">
    <w:p w:rsidR="004C5CC0" w:rsidRDefault="004C5CC0">
      <w:r>
        <w:continuationSeparator/>
      </w:r>
    </w:p>
    <w:p w:rsidR="004C5CC0" w:rsidRDefault="004C5CC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MS Reference Sans Serif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CC0" w:rsidRDefault="004C5CC0">
      <w:r>
        <w:separator/>
      </w:r>
    </w:p>
    <w:p w:rsidR="004C5CC0" w:rsidRDefault="004C5CC0"/>
  </w:footnote>
  <w:footnote w:type="continuationSeparator" w:id="0">
    <w:p w:rsidR="004C5CC0" w:rsidRDefault="004C5CC0">
      <w:r>
        <w:continuationSeparator/>
      </w:r>
    </w:p>
    <w:p w:rsidR="004C5CC0" w:rsidRDefault="004C5CC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C0" w:rsidRDefault="004C5CC0" w:rsidP="0071118C">
    <w:pPr>
      <w:pStyle w:val="Header"/>
      <w:jc w:val="center"/>
    </w:pPr>
    <w:r>
      <w:rPr>
        <w:noProof/>
      </w:rPr>
      <w:t>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C0" w:rsidRDefault="004C5CC0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C0" w:rsidRDefault="004C5CC0" w:rsidP="0071118C">
    <w:pPr>
      <w:pStyle w:val="Header"/>
      <w:jc w:val="center"/>
    </w:pPr>
    <w:r>
      <w:rPr>
        <w:noProof/>
      </w:rPr>
      <w:t>4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C0" w:rsidRDefault="004C5CC0" w:rsidP="00343BDA">
    <w:pPr>
      <w:tabs>
        <w:tab w:val="center" w:pos="4677"/>
        <w:tab w:val="right" w:pos="9355"/>
      </w:tabs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C0" w:rsidRDefault="004C5CC0" w:rsidP="0071118C">
    <w:pPr>
      <w:pStyle w:val="Header"/>
      <w:jc w:val="center"/>
    </w:pPr>
    <w:fldSimple w:instr="PAGE   \* MERGEFORMAT">
      <w:r>
        <w:rPr>
          <w:noProof/>
        </w:rPr>
        <w:t>22</w:t>
      </w:r>
    </w:fldSimple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C0" w:rsidRDefault="004C5CC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15050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10">
    <w:nsid w:val="15982CB0"/>
    <w:multiLevelType w:val="multilevel"/>
    <w:tmpl w:val="4D92482C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8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11">
    <w:nsid w:val="165C7927"/>
    <w:multiLevelType w:val="multilevel"/>
    <w:tmpl w:val="5AE69234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1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cs="Times New Roman"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19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rFonts w:cs="Times New Roman"/>
        <w:b/>
      </w:rPr>
    </w:lvl>
    <w:lvl w:ilvl="1">
      <w:start w:val="1"/>
      <w:numFmt w:val="decimal"/>
      <w:pStyle w:val="Heading2"/>
      <w:lvlText w:val="%1.%2."/>
      <w:lvlJc w:val="left"/>
      <w:pPr>
        <w:ind w:left="915" w:hanging="432"/>
      </w:pPr>
      <w:rPr>
        <w:rFonts w:cs="Times New Roman"/>
      </w:rPr>
    </w:lvl>
    <w:lvl w:ilvl="2">
      <w:start w:val="1"/>
      <w:numFmt w:val="decimal"/>
      <w:pStyle w:val="BodyText"/>
      <w:lvlText w:val="%1.%2.%3."/>
      <w:lvlJc w:val="left"/>
      <w:pPr>
        <w:ind w:left="6175" w:hanging="504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8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9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9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0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77" w:hanging="1440"/>
      </w:pPr>
      <w:rPr>
        <w:rFonts w:cs="Times New Roman"/>
      </w:rPr>
    </w:lvl>
  </w:abstractNum>
  <w:abstractNum w:abstractNumId="27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cs="Times New Roman" w:hint="default"/>
      </w:rPr>
    </w:lvl>
  </w:abstractNum>
  <w:abstractNum w:abstractNumId="2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3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3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  <w:rPr>
        <w:rFonts w:cs="Times New Roman"/>
      </w:rPr>
    </w:lvl>
  </w:abstractNum>
  <w:abstractNum w:abstractNumId="35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8">
    <w:nsid w:val="63DB0AAA"/>
    <w:multiLevelType w:val="multilevel"/>
    <w:tmpl w:val="F83484E2"/>
    <w:lvl w:ilvl="0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41"/>
  </w:num>
  <w:num w:numId="8">
    <w:abstractNumId w:val="31"/>
  </w:num>
  <w:num w:numId="9">
    <w:abstractNumId w:val="23"/>
  </w:num>
  <w:num w:numId="10">
    <w:abstractNumId w:val="33"/>
  </w:num>
  <w:num w:numId="11">
    <w:abstractNumId w:val="17"/>
  </w:num>
  <w:num w:numId="12">
    <w:abstractNumId w:val="4"/>
  </w:num>
  <w:num w:numId="13">
    <w:abstractNumId w:val="12"/>
  </w:num>
  <w:num w:numId="14">
    <w:abstractNumId w:val="26"/>
  </w:num>
  <w:num w:numId="15">
    <w:abstractNumId w:val="11"/>
  </w:num>
  <w:num w:numId="16">
    <w:abstractNumId w:val="37"/>
  </w:num>
  <w:num w:numId="17">
    <w:abstractNumId w:val="34"/>
  </w:num>
  <w:num w:numId="18">
    <w:abstractNumId w:val="3"/>
  </w:num>
  <w:num w:numId="19">
    <w:abstractNumId w:val="21"/>
  </w:num>
  <w:num w:numId="20">
    <w:abstractNumId w:val="16"/>
  </w:num>
  <w:num w:numId="21">
    <w:abstractNumId w:val="38"/>
  </w:num>
  <w:num w:numId="22">
    <w:abstractNumId w:val="32"/>
  </w:num>
  <w:num w:numId="23">
    <w:abstractNumId w:val="20"/>
  </w:num>
  <w:num w:numId="24">
    <w:abstractNumId w:val="27"/>
  </w:num>
  <w:num w:numId="25">
    <w:abstractNumId w:val="13"/>
  </w:num>
  <w:num w:numId="26">
    <w:abstractNumId w:val="19"/>
  </w:num>
  <w:num w:numId="27">
    <w:abstractNumId w:val="36"/>
  </w:num>
  <w:num w:numId="28">
    <w:abstractNumId w:val="7"/>
  </w:num>
  <w:num w:numId="29">
    <w:abstractNumId w:val="18"/>
  </w:num>
  <w:num w:numId="30">
    <w:abstractNumId w:val="1"/>
  </w:num>
  <w:num w:numId="31">
    <w:abstractNumId w:val="15"/>
  </w:num>
  <w:num w:numId="32">
    <w:abstractNumId w:val="6"/>
  </w:num>
  <w:num w:numId="33">
    <w:abstractNumId w:val="24"/>
  </w:num>
  <w:num w:numId="34">
    <w:abstractNumId w:val="9"/>
  </w:num>
  <w:num w:numId="35">
    <w:abstractNumId w:val="25"/>
  </w:num>
  <w:num w:numId="36">
    <w:abstractNumId w:val="2"/>
  </w:num>
  <w:num w:numId="37">
    <w:abstractNumId w:val="22"/>
  </w:num>
  <w:num w:numId="38">
    <w:abstractNumId w:val="30"/>
  </w:num>
  <w:num w:numId="39">
    <w:abstractNumId w:val="40"/>
  </w:num>
  <w:num w:numId="40">
    <w:abstractNumId w:val="29"/>
  </w:num>
  <w:num w:numId="41">
    <w:abstractNumId w:val="5"/>
  </w:num>
  <w:num w:numId="42">
    <w:abstractNumId w:val="35"/>
  </w:num>
  <w:num w:numId="43">
    <w:abstractNumId w:val="39"/>
  </w:num>
  <w:num w:numId="44">
    <w:abstractNumId w:val="28"/>
  </w:num>
  <w:num w:numId="45">
    <w:abstractNumId w:val="8"/>
  </w:num>
  <w:num w:numId="46">
    <w:abstractNumId w:val="14"/>
  </w:num>
  <w:num w:numId="47">
    <w:abstractNumId w:val="10"/>
  </w:num>
  <w:num w:numId="48">
    <w:abstractNumId w:val="4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2687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769D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300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AC4"/>
    <w:rsid w:val="00063B7F"/>
    <w:rsid w:val="00064077"/>
    <w:rsid w:val="00064287"/>
    <w:rsid w:val="0006495B"/>
    <w:rsid w:val="0006540F"/>
    <w:rsid w:val="00065965"/>
    <w:rsid w:val="00065E46"/>
    <w:rsid w:val="00065FA6"/>
    <w:rsid w:val="0006660C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0E2"/>
    <w:rsid w:val="000C14C8"/>
    <w:rsid w:val="000C1B5D"/>
    <w:rsid w:val="000C20FA"/>
    <w:rsid w:val="000C2184"/>
    <w:rsid w:val="000C255D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49D7"/>
    <w:rsid w:val="000E5D9B"/>
    <w:rsid w:val="000E6CA9"/>
    <w:rsid w:val="000E7D77"/>
    <w:rsid w:val="000F129C"/>
    <w:rsid w:val="000F14B4"/>
    <w:rsid w:val="000F1902"/>
    <w:rsid w:val="000F1FA9"/>
    <w:rsid w:val="000F2757"/>
    <w:rsid w:val="000F2787"/>
    <w:rsid w:val="000F2BA0"/>
    <w:rsid w:val="000F31A7"/>
    <w:rsid w:val="000F3769"/>
    <w:rsid w:val="000F511A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5B8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2B7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443"/>
    <w:rsid w:val="001C1A64"/>
    <w:rsid w:val="001C1B92"/>
    <w:rsid w:val="001C1D12"/>
    <w:rsid w:val="001C2235"/>
    <w:rsid w:val="001C2558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4A7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26DEA"/>
    <w:rsid w:val="0023027F"/>
    <w:rsid w:val="00230873"/>
    <w:rsid w:val="002309A7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263"/>
    <w:rsid w:val="002626F3"/>
    <w:rsid w:val="002627AF"/>
    <w:rsid w:val="00262A92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12EA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7D29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336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70"/>
    <w:rsid w:val="002E7ACC"/>
    <w:rsid w:val="002E7DAD"/>
    <w:rsid w:val="002F3FF9"/>
    <w:rsid w:val="002F5CA1"/>
    <w:rsid w:val="002F5D13"/>
    <w:rsid w:val="002F5E06"/>
    <w:rsid w:val="002F6305"/>
    <w:rsid w:val="002F6A2D"/>
    <w:rsid w:val="002F7CE6"/>
    <w:rsid w:val="00300702"/>
    <w:rsid w:val="00301078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B0B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0D7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0FC"/>
    <w:rsid w:val="00363EF1"/>
    <w:rsid w:val="00363F47"/>
    <w:rsid w:val="00364514"/>
    <w:rsid w:val="00364CD9"/>
    <w:rsid w:val="00364D75"/>
    <w:rsid w:val="003654C6"/>
    <w:rsid w:val="0036557A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1FD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4DA5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391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19E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1F3"/>
    <w:rsid w:val="00433319"/>
    <w:rsid w:val="0043333C"/>
    <w:rsid w:val="00433515"/>
    <w:rsid w:val="004338A6"/>
    <w:rsid w:val="004338C9"/>
    <w:rsid w:val="00433905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56D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2D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183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0A1B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B7D6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5CC0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608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AD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724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B67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29D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3F91"/>
    <w:rsid w:val="00594152"/>
    <w:rsid w:val="00595157"/>
    <w:rsid w:val="005961D3"/>
    <w:rsid w:val="005966E4"/>
    <w:rsid w:val="0059701E"/>
    <w:rsid w:val="00597B88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A6FB5"/>
    <w:rsid w:val="005A7F3E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5741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261F"/>
    <w:rsid w:val="006535AE"/>
    <w:rsid w:val="00653834"/>
    <w:rsid w:val="00653B9C"/>
    <w:rsid w:val="00654440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777"/>
    <w:rsid w:val="00674E53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6E3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8B1"/>
    <w:rsid w:val="006C4A67"/>
    <w:rsid w:val="006C4DB6"/>
    <w:rsid w:val="006C4ED2"/>
    <w:rsid w:val="006C5038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1E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692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4DE0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E7220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E17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099A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6E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B4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680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769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9A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9E7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D55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366BE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300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1EF2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380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6F5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672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483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3FF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3C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DE5"/>
    <w:rsid w:val="00A61FDA"/>
    <w:rsid w:val="00A622B6"/>
    <w:rsid w:val="00A627FB"/>
    <w:rsid w:val="00A62FC6"/>
    <w:rsid w:val="00A63AE8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B02"/>
    <w:rsid w:val="00A87E59"/>
    <w:rsid w:val="00A87E64"/>
    <w:rsid w:val="00A90FA8"/>
    <w:rsid w:val="00A91BDB"/>
    <w:rsid w:val="00A91EC3"/>
    <w:rsid w:val="00A920EF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592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42D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983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244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B29"/>
    <w:rsid w:val="00B15DB2"/>
    <w:rsid w:val="00B169EF"/>
    <w:rsid w:val="00B2003F"/>
    <w:rsid w:val="00B20C85"/>
    <w:rsid w:val="00B217BB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526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116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7362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6FB7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461"/>
    <w:rsid w:val="00B90689"/>
    <w:rsid w:val="00B9079E"/>
    <w:rsid w:val="00B90C13"/>
    <w:rsid w:val="00B90D8C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5C19"/>
    <w:rsid w:val="00BA63B4"/>
    <w:rsid w:val="00BA67E9"/>
    <w:rsid w:val="00BA6E7A"/>
    <w:rsid w:val="00BA710D"/>
    <w:rsid w:val="00BB0557"/>
    <w:rsid w:val="00BB079A"/>
    <w:rsid w:val="00BB0B54"/>
    <w:rsid w:val="00BB0DF0"/>
    <w:rsid w:val="00BB0F98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2FD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554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1923"/>
    <w:rsid w:val="00BF265B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70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AE7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517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25A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0D4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172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DA3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5FC0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703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0B7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3C3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694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16D5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A8A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2893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D7928"/>
    <w:rsid w:val="00DE0E00"/>
    <w:rsid w:val="00DE0F73"/>
    <w:rsid w:val="00DE125A"/>
    <w:rsid w:val="00DE1542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6F1D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037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706"/>
    <w:rsid w:val="00E47493"/>
    <w:rsid w:val="00E47501"/>
    <w:rsid w:val="00E47CE8"/>
    <w:rsid w:val="00E47F0B"/>
    <w:rsid w:val="00E47FA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02EC"/>
    <w:rsid w:val="00E6101B"/>
    <w:rsid w:val="00E61AB6"/>
    <w:rsid w:val="00E620FC"/>
    <w:rsid w:val="00E62708"/>
    <w:rsid w:val="00E62F0B"/>
    <w:rsid w:val="00E630EE"/>
    <w:rsid w:val="00E63C19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1652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25A1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78F"/>
    <w:rsid w:val="00EC2E31"/>
    <w:rsid w:val="00EC3477"/>
    <w:rsid w:val="00EC47DB"/>
    <w:rsid w:val="00EC47DC"/>
    <w:rsid w:val="00EC4C5F"/>
    <w:rsid w:val="00EC5FE1"/>
    <w:rsid w:val="00EC6086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683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BA7"/>
    <w:rsid w:val="00F67EDC"/>
    <w:rsid w:val="00F67F7E"/>
    <w:rsid w:val="00F7022F"/>
    <w:rsid w:val="00F70273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316C"/>
    <w:rsid w:val="00F940D9"/>
    <w:rsid w:val="00F94C9A"/>
    <w:rsid w:val="00F95B3D"/>
    <w:rsid w:val="00F96D6D"/>
    <w:rsid w:val="00F972C3"/>
    <w:rsid w:val="00F974CF"/>
    <w:rsid w:val="00FA002C"/>
    <w:rsid w:val="00FA0769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2FEE"/>
    <w:rsid w:val="00FE45B6"/>
    <w:rsid w:val="00FE4ED4"/>
    <w:rsid w:val="00FE532B"/>
    <w:rsid w:val="00FE6F16"/>
    <w:rsid w:val="00FE7622"/>
    <w:rsid w:val="00FE76B0"/>
    <w:rsid w:val="00FE78A8"/>
    <w:rsid w:val="00FE7D3E"/>
    <w:rsid w:val="00FF1136"/>
    <w:rsid w:val="00FF18A9"/>
    <w:rsid w:val="00FF2970"/>
    <w:rsid w:val="00FF29AE"/>
    <w:rsid w:val="00FF2A9D"/>
    <w:rsid w:val="00FF333D"/>
    <w:rsid w:val="00FF42CF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C22AE7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D6067"/>
    <w:pPr>
      <w:keepNext/>
      <w:keepLines/>
      <w:numPr>
        <w:numId w:val="15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2634FF"/>
    <w:pPr>
      <w:numPr>
        <w:ilvl w:val="1"/>
        <w:numId w:val="14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634FF"/>
    <w:rPr>
      <w:b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13A2"/>
    <w:rPr>
      <w:rFonts w:ascii="Times New Roman" w:hAnsi="Times New Roman" w:cs="Times New Roman"/>
      <w:b/>
      <w:sz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D00C49"/>
    <w:rPr>
      <w:rFonts w:ascii="Times New Roman" w:hAnsi="Times New Roman" w:cs="Times New Roman"/>
      <w:b/>
      <w:i/>
      <w:sz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02298"/>
    <w:rPr>
      <w:rFonts w:eastAsia="Times New Roman" w:cs="Times New Roman"/>
      <w:b/>
      <w:sz w:val="22"/>
    </w:r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uiPriority w:val="99"/>
    <w:rsid w:val="003A64EB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basedOn w:val="DefaultParagraphFont"/>
    <w:link w:val="Header"/>
    <w:uiPriority w:val="99"/>
    <w:locked/>
    <w:rsid w:val="00A02298"/>
    <w:rPr>
      <w:rFonts w:ascii="Times New Roman" w:hAnsi="Times New Roman" w:cs="Times New Roman"/>
      <w:sz w:val="24"/>
      <w:lang w:eastAsia="ru-RU"/>
    </w:rPr>
  </w:style>
  <w:style w:type="character" w:customStyle="1" w:styleId="HeaderChar1">
    <w:name w:val="Header Char1"/>
    <w:aliases w:val="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,ВерхКолонтитул Char1"/>
    <w:link w:val="Header"/>
    <w:uiPriority w:val="99"/>
    <w:locked/>
    <w:rsid w:val="003A64EB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A64EB"/>
    <w:rPr>
      <w:rFonts w:ascii="Times New Roman" w:hAnsi="Times New Roman" w:cs="Times New Roman"/>
      <w:sz w:val="28"/>
    </w:rPr>
  </w:style>
  <w:style w:type="paragraph" w:styleId="TOC1">
    <w:name w:val="toc 1"/>
    <w:basedOn w:val="Normal"/>
    <w:next w:val="Normal"/>
    <w:autoRedefine/>
    <w:uiPriority w:val="99"/>
    <w:locked/>
    <w:rsid w:val="000C3839"/>
  </w:style>
  <w:style w:type="character" w:styleId="PageNumber">
    <w:name w:val="page number"/>
    <w:basedOn w:val="DefaultParagraphFont"/>
    <w:uiPriority w:val="99"/>
    <w:rsid w:val="003A64EB"/>
    <w:rPr>
      <w:rFonts w:cs="Times New Roman"/>
    </w:rPr>
  </w:style>
  <w:style w:type="character" w:customStyle="1" w:styleId="a1">
    <w:name w:val="!осн Знак"/>
    <w:link w:val="a2"/>
    <w:uiPriority w:val="99"/>
    <w:locked/>
    <w:rsid w:val="003A64EB"/>
    <w:rPr>
      <w:rFonts w:ascii="Times New Roman" w:hAnsi="Times New Roman"/>
    </w:rPr>
  </w:style>
  <w:style w:type="paragraph" w:customStyle="1" w:styleId="a2">
    <w:name w:val="!осн"/>
    <w:basedOn w:val="Normal"/>
    <w:link w:val="a1"/>
    <w:uiPriority w:val="99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uiPriority w:val="99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paragraph" w:customStyle="1" w:styleId="10">
    <w:name w:val="Абзац списка1"/>
    <w:basedOn w:val="Normal"/>
    <w:uiPriority w:val="99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uiPriority w:val="99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99"/>
    <w:rsid w:val="001C1A64"/>
    <w:pPr>
      <w:tabs>
        <w:tab w:val="left" w:pos="840"/>
        <w:tab w:val="right" w:leader="dot" w:pos="9923"/>
      </w:tabs>
      <w:ind w:right="-2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basedOn w:val="DefaultParagraphFont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B05AF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3A05CA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uiPriority w:val="99"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basedOn w:val="DefaultParagraphFont"/>
    <w:link w:val="BodyText"/>
    <w:uiPriority w:val="99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uiPriority w:val="99"/>
    <w:rsid w:val="002C0BE2"/>
    <w:pPr>
      <w:numPr>
        <w:numId w:val="7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uiPriority w:val="99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uiPriority w:val="99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uiPriority w:val="99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uiPriority w:val="99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uiPriority w:val="99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uiPriority w:val="99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rsid w:val="00C1763E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1763E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22333"/>
    <w:rPr>
      <w:b/>
    </w:rPr>
  </w:style>
  <w:style w:type="paragraph" w:customStyle="1" w:styleId="ConsPlusNormal">
    <w:name w:val="ConsPlusNormal"/>
    <w:uiPriority w:val="99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00C49"/>
    <w:rPr>
      <w:rFonts w:ascii="Times New Roman" w:hAnsi="Times New Roman" w:cs="Times New Roman"/>
      <w:sz w:val="16"/>
      <w:lang w:eastAsia="ru-RU"/>
    </w:rPr>
  </w:style>
  <w:style w:type="paragraph" w:customStyle="1" w:styleId="a3">
    <w:name w:val="Словарная статья"/>
    <w:basedOn w:val="Normal"/>
    <w:next w:val="Normal"/>
    <w:uiPriority w:val="99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00C49"/>
    <w:rPr>
      <w:rFonts w:ascii="Arial Unicode MS" w:eastAsia="Arial Unicode MS" w:hAnsi="Arial Unicode MS" w:cs="Times New Roman"/>
      <w:sz w:val="20"/>
      <w:lang w:eastAsia="ru-RU"/>
    </w:rPr>
  </w:style>
  <w:style w:type="paragraph" w:customStyle="1" w:styleId="Heading">
    <w:name w:val="Heading"/>
    <w:uiPriority w:val="99"/>
    <w:rsid w:val="00D00C49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00C49"/>
    <w:rPr>
      <w:rFonts w:ascii="Times New Roman" w:hAnsi="Times New Roman" w:cs="Times New Roman"/>
      <w:sz w:val="24"/>
      <w:lang w:eastAsia="ru-RU"/>
    </w:rPr>
  </w:style>
  <w:style w:type="paragraph" w:styleId="BodyTextIndent">
    <w:name w:val="Body Text Indent"/>
    <w:basedOn w:val="Normal"/>
    <w:link w:val="BodyTextIndentChar1"/>
    <w:uiPriority w:val="99"/>
    <w:rsid w:val="00D00C49"/>
    <w:pPr>
      <w:spacing w:after="120"/>
      <w:ind w:left="283"/>
      <w:jc w:val="left"/>
    </w:pPr>
    <w:rPr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02298"/>
    <w:rPr>
      <w:rFonts w:ascii="Times New Roman" w:hAnsi="Times New Roman" w:cs="Times New Roman"/>
      <w:sz w:val="24"/>
      <w:lang w:eastAsia="ru-RU"/>
    </w:rPr>
  </w:style>
  <w:style w:type="character" w:customStyle="1" w:styleId="BodyTextIndentChar1">
    <w:name w:val="Body Text Indent Char1"/>
    <w:link w:val="BodyTextIndent"/>
    <w:uiPriority w:val="99"/>
    <w:locked/>
    <w:rsid w:val="00D00C49"/>
    <w:rPr>
      <w:rFonts w:ascii="Times New Roman" w:hAnsi="Times New Roman"/>
      <w:sz w:val="24"/>
      <w:lang w:eastAsia="ru-RU"/>
    </w:rPr>
  </w:style>
  <w:style w:type="paragraph" w:customStyle="1" w:styleId="13">
    <w:name w:val="Обычный1"/>
    <w:uiPriority w:val="99"/>
    <w:rsid w:val="00D00C49"/>
    <w:rPr>
      <w:sz w:val="24"/>
      <w:szCs w:val="28"/>
    </w:rPr>
  </w:style>
  <w:style w:type="paragraph" w:customStyle="1" w:styleId="oaenoniinee">
    <w:name w:val="oaeno niinee"/>
    <w:basedOn w:val="Normal"/>
    <w:uiPriority w:val="99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00C49"/>
    <w:rPr>
      <w:rFonts w:ascii="Times New Roman" w:hAnsi="Times New Roman" w:cs="Times New Roman"/>
      <w:sz w:val="16"/>
      <w:lang w:eastAsia="ru-RU"/>
    </w:rPr>
  </w:style>
  <w:style w:type="paragraph" w:styleId="PlainText">
    <w:name w:val="Plain Text"/>
    <w:basedOn w:val="Normal"/>
    <w:link w:val="PlainTextChar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00C49"/>
    <w:rPr>
      <w:rFonts w:ascii="Courier New" w:hAnsi="Courier New" w:cs="Times New Roman"/>
      <w:sz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uiPriority w:val="99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locked/>
    <w:rsid w:val="00D00C49"/>
    <w:rPr>
      <w:rFonts w:ascii="Times New Roman" w:hAnsi="Times New Roman" w:cs="Times New Roman"/>
      <w:i/>
      <w:sz w:val="24"/>
      <w:lang w:eastAsia="ru-RU"/>
    </w:rPr>
  </w:style>
  <w:style w:type="character" w:customStyle="1" w:styleId="paddingleft181">
    <w:name w:val="padding_left181"/>
    <w:uiPriority w:val="99"/>
    <w:rsid w:val="00D00C49"/>
  </w:style>
  <w:style w:type="paragraph" w:customStyle="1" w:styleId="ConsPlusTitle">
    <w:name w:val="ConsPlusTitle"/>
    <w:uiPriority w:val="99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uiPriority w:val="99"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basedOn w:val="DefaultParagraphFont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uiPriority w:val="99"/>
    <w:rsid w:val="00D00C49"/>
  </w:style>
  <w:style w:type="paragraph" w:customStyle="1" w:styleId="ConsNonformat">
    <w:name w:val="Con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uiPriority w:val="99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uiPriority w:val="99"/>
    <w:locked/>
    <w:rsid w:val="00D00C49"/>
    <w:rPr>
      <w:rFonts w:ascii="Arial" w:hAnsi="Arial" w:cs="Times New Roman"/>
      <w:b/>
      <w:kern w:val="28"/>
      <w:sz w:val="32"/>
      <w:lang w:val="en-GB" w:eastAsia="ru-RU"/>
    </w:rPr>
  </w:style>
  <w:style w:type="table" w:customStyle="1" w:styleId="15">
    <w:name w:val="Сетка таблицы1"/>
    <w:uiPriority w:val="99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1651BB"/>
    <w:pPr>
      <w:widowControl w:val="0"/>
      <w:spacing w:after="120" w:line="480" w:lineRule="auto"/>
      <w:jc w:val="left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651BB"/>
    <w:rPr>
      <w:rFonts w:ascii="Times New Roman" w:hAnsi="Times New Roman" w:cs="Times New Roman"/>
      <w:snapToGrid w:val="0"/>
      <w:sz w:val="20"/>
      <w:lang w:eastAsia="ru-RU"/>
    </w:rPr>
  </w:style>
  <w:style w:type="paragraph" w:customStyle="1" w:styleId="a5">
    <w:name w:val="Таблицы (моноширинный)"/>
    <w:basedOn w:val="Normal"/>
    <w:next w:val="Normal"/>
    <w:uiPriority w:val="99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uiPriority w:val="99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uiPriority w:val="99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uiPriority w:val="99"/>
    <w:rsid w:val="001651BB"/>
  </w:style>
  <w:style w:type="paragraph" w:customStyle="1" w:styleId="a6">
    <w:name w:val="Содержимое таблицы"/>
    <w:basedOn w:val="Normal"/>
    <w:uiPriority w:val="99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uiPriority w:val="99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1651BB"/>
    <w:rPr>
      <w:rFonts w:ascii="Tahoma" w:hAnsi="Tahoma" w:cs="Times New Roman"/>
      <w:snapToGrid w:val="0"/>
      <w:sz w:val="20"/>
      <w:shd w:val="clear" w:color="auto" w:fill="000080"/>
      <w:lang w:eastAsia="ru-RU"/>
    </w:rPr>
  </w:style>
  <w:style w:type="paragraph" w:customStyle="1" w:styleId="16">
    <w:name w:val="Рецензия1"/>
    <w:hidden/>
    <w:uiPriority w:val="99"/>
    <w:semiHidden/>
    <w:rsid w:val="001651BB"/>
    <w:rPr>
      <w:sz w:val="24"/>
      <w:szCs w:val="24"/>
    </w:rPr>
  </w:style>
  <w:style w:type="paragraph" w:customStyle="1" w:styleId="20">
    <w:name w:val="Рецензия2"/>
    <w:hidden/>
    <w:uiPriority w:val="99"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38612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6128"/>
    <w:rPr>
      <w:rFonts w:ascii="Times New Roman" w:hAnsi="Times New Roman" w:cs="Times New Roman"/>
      <w:sz w:val="20"/>
    </w:rPr>
  </w:style>
  <w:style w:type="character" w:styleId="FootnoteReference">
    <w:name w:val="footnote reference"/>
    <w:basedOn w:val="DefaultParagraphFont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basedOn w:val="DefaultParagraphFont"/>
    <w:uiPriority w:val="99"/>
    <w:qFormat/>
    <w:locked/>
    <w:rsid w:val="00CE571B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z w:val="22"/>
      <w:szCs w:val="22"/>
    </w:rPr>
  </w:style>
  <w:style w:type="paragraph" w:styleId="TOCHeading">
    <w:name w:val="TOC Heading"/>
    <w:basedOn w:val="Heading1"/>
    <w:next w:val="Normal"/>
    <w:uiPriority w:val="99"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9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9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9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9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9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9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9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uiPriority w:val="99"/>
    <w:rsid w:val="00B25C88"/>
    <w:pPr>
      <w:numPr>
        <w:ilvl w:val="2"/>
        <w:numId w:val="15"/>
      </w:numPr>
    </w:pPr>
  </w:style>
  <w:style w:type="paragraph" w:customStyle="1" w:styleId="a9">
    <w:name w:val="Обычный нумерованный текст"/>
    <w:basedOn w:val="BodyText"/>
    <w:link w:val="aa"/>
    <w:uiPriority w:val="99"/>
    <w:rsid w:val="002634FF"/>
    <w:pPr>
      <w:keepNext w:val="0"/>
      <w:keepLines w:val="0"/>
      <w:widowControl w:val="0"/>
    </w:pPr>
    <w:rPr>
      <w:bCs w:val="0"/>
      <w:spacing w:val="0"/>
      <w:szCs w:val="20"/>
    </w:rPr>
  </w:style>
  <w:style w:type="paragraph" w:styleId="NoSpacing">
    <w:name w:val="No Spacing"/>
    <w:uiPriority w:val="99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uiPriority w:val="99"/>
    <w:locked/>
    <w:rsid w:val="002634FF"/>
    <w:rPr>
      <w:sz w:val="28"/>
      <w:lang w:eastAsia="en-US"/>
    </w:rPr>
  </w:style>
  <w:style w:type="character" w:styleId="Strong">
    <w:name w:val="Strong"/>
    <w:basedOn w:val="DefaultParagraphFont"/>
    <w:uiPriority w:val="99"/>
    <w:qFormat/>
    <w:locked/>
    <w:rsid w:val="009A1DED"/>
    <w:rPr>
      <w:rFonts w:cs="Times New Roman"/>
      <w:b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uiPriority w:val="99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uiPriority w:val="99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lang w:val="ru-RU" w:eastAsia="en-US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lang w:eastAsia="en-US"/>
    </w:rPr>
  </w:style>
  <w:style w:type="paragraph" w:customStyle="1" w:styleId="ab">
    <w:name w:val="Знак"/>
    <w:basedOn w:val="Normal"/>
    <w:uiPriority w:val="99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xl25">
    <w:name w:val="xl25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uiPriority w:val="99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uiPriority w:val="99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uiPriority w:val="99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uiPriority w:val="99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uiPriority w:val="99"/>
    <w:rsid w:val="00A02298"/>
    <w:pPr>
      <w:numPr>
        <w:numId w:val="21"/>
      </w:numPr>
      <w:spacing w:after="60"/>
      <w:jc w:val="both"/>
    </w:pPr>
    <w:rPr>
      <w:rFonts w:ascii="Arial" w:eastAsia="Times New Roman" w:hAnsi="Arial"/>
      <w:sz w:val="20"/>
      <w:szCs w:val="20"/>
    </w:rPr>
  </w:style>
  <w:style w:type="character" w:customStyle="1" w:styleId="21">
    <w:name w:val="Основной текст (2) + Не полужирный"/>
    <w:uiPriority w:val="99"/>
    <w:rsid w:val="00A02298"/>
    <w:rPr>
      <w:b/>
      <w:sz w:val="24"/>
      <w:shd w:val="clear" w:color="auto" w:fill="FFFFFF"/>
    </w:rPr>
  </w:style>
  <w:style w:type="paragraph" w:customStyle="1" w:styleId="18">
    <w:name w:val="Знак1"/>
    <w:basedOn w:val="Normal"/>
    <w:next w:val="Normal"/>
    <w:uiPriority w:val="99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uiPriority w:val="99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uiPriority w:val="99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rFonts w:cs="Times New Roman"/>
      <w:color w:val="808080"/>
    </w:rPr>
  </w:style>
  <w:style w:type="paragraph" w:customStyle="1" w:styleId="-">
    <w:name w:val="Контракт-раздел"/>
    <w:basedOn w:val="Normal"/>
    <w:next w:val="-0"/>
    <w:uiPriority w:val="99"/>
    <w:rsid w:val="00847E40"/>
    <w:pPr>
      <w:keepNext/>
      <w:numPr>
        <w:numId w:val="4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uiPriority w:val="99"/>
    <w:rsid w:val="00847E40"/>
    <w:pPr>
      <w:numPr>
        <w:ilvl w:val="1"/>
        <w:numId w:val="4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uiPriority w:val="99"/>
    <w:rsid w:val="00847E40"/>
    <w:pPr>
      <w:numPr>
        <w:ilvl w:val="2"/>
        <w:numId w:val="4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uiPriority w:val="99"/>
    <w:rsid w:val="00847E40"/>
    <w:pPr>
      <w:numPr>
        <w:ilvl w:val="3"/>
        <w:numId w:val="4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uiPriority w:val="99"/>
    <w:locked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7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mailto:arbitration@rosatom.ru" TargetMode="Externa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yperlink" Target="http://niigrafit.ru/" TargetMode="Externa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44</Pages>
  <Words>13657</Words>
  <Characters>-32766</Characters>
  <Application>Microsoft Office Outlook</Application>
  <DocSecurity>0</DocSecurity>
  <Lines>0</Lines>
  <Paragraphs>0</Paragraphs>
  <ScaleCrop>false</ScaleCrop>
  <Company>Rosatom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subject/>
  <dc:creator>ss</dc:creator>
  <cp:keywords/>
  <dc:description/>
  <cp:lastModifiedBy>spolyakova</cp:lastModifiedBy>
  <cp:revision>20</cp:revision>
  <cp:lastPrinted>2017-05-23T08:28:00Z</cp:lastPrinted>
  <dcterms:created xsi:type="dcterms:W3CDTF">2017-05-16T14:16:00Z</dcterms:created>
  <dcterms:modified xsi:type="dcterms:W3CDTF">2017-05-26T06:42:00Z</dcterms:modified>
</cp:coreProperties>
</file>