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E7" w:rsidRPr="00331F42" w:rsidRDefault="00F010E7" w:rsidP="0011211F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F010E7" w:rsidRPr="00331F42" w:rsidRDefault="00F010E7" w:rsidP="0011211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№224/11.02-04/15-7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F010E7" w:rsidRPr="00550519" w:rsidRDefault="00F010E7" w:rsidP="001121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F010E7" w:rsidRPr="00F13323" w:rsidRDefault="00F010E7" w:rsidP="0011211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0D0BB7">
        <w:rPr>
          <w:rFonts w:ascii="Times New Roman" w:hAnsi="Times New Roman" w:cs="Times New Roman"/>
        </w:rPr>
        <w:t>мегаомметра</w:t>
      </w:r>
      <w:r w:rsidRPr="00F13323">
        <w:rPr>
          <w:rFonts w:ascii="Times New Roman" w:hAnsi="Times New Roman" w:cs="Times New Roman"/>
          <w:spacing w:val="-6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F010E7" w:rsidRPr="00331F42" w:rsidRDefault="00F010E7" w:rsidP="001121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010E7" w:rsidRPr="00331F42" w:rsidRDefault="00F010E7" w:rsidP="0011211F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010E7" w:rsidRPr="00331F42" w:rsidRDefault="00F010E7" w:rsidP="0011211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010E7" w:rsidRPr="009E2171" w:rsidRDefault="00F010E7" w:rsidP="0011211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0D0BB7">
        <w:rPr>
          <w:rFonts w:ascii="Times New Roman" w:hAnsi="Times New Roman" w:cs="Times New Roman"/>
          <w:color w:val="000000"/>
        </w:rPr>
        <w:t>Илюхин Денис Михайлович</w:t>
      </w:r>
      <w:r w:rsidRPr="00DF1C25">
        <w:rPr>
          <w:rFonts w:ascii="Times New Roman" w:hAnsi="Times New Roman" w:cs="Times New Roman"/>
        </w:rPr>
        <w:t>, (48439) 9-</w:t>
      </w:r>
      <w:r w:rsidRPr="000D0BB7"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0D0BB7">
        <w:rPr>
          <w:rFonts w:ascii="Times New Roman" w:hAnsi="Times New Roman" w:cs="Times New Roman"/>
          <w:color w:val="000000"/>
          <w:lang w:val="en-US"/>
        </w:rPr>
        <w:t>dilyukhin</w:t>
      </w:r>
      <w:r w:rsidRPr="000D0BB7">
        <w:rPr>
          <w:rFonts w:ascii="Times New Roman" w:hAnsi="Times New Roman" w:cs="Times New Roman"/>
          <w:color w:val="000000"/>
        </w:rPr>
        <w:t>@</w:t>
      </w:r>
      <w:r w:rsidRPr="000D0BB7">
        <w:rPr>
          <w:rFonts w:ascii="Times New Roman" w:hAnsi="Times New Roman" w:cs="Times New Roman"/>
          <w:color w:val="000000"/>
          <w:lang w:val="en-US"/>
        </w:rPr>
        <w:t>ippe</w:t>
      </w:r>
      <w:r w:rsidRPr="000D0BB7">
        <w:rPr>
          <w:rFonts w:ascii="Times New Roman" w:hAnsi="Times New Roman" w:cs="Times New Roman"/>
          <w:color w:val="000000"/>
        </w:rPr>
        <w:t>.</w:t>
      </w:r>
      <w:r w:rsidRPr="000D0BB7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F010E7" w:rsidRPr="00550519" w:rsidRDefault="00F010E7" w:rsidP="0011211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F010E7" w:rsidRPr="00345001" w:rsidRDefault="00F010E7" w:rsidP="0011211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0D0BB7">
        <w:rPr>
          <w:rFonts w:ascii="Times New Roman" w:hAnsi="Times New Roman" w:cs="Times New Roman"/>
        </w:rPr>
        <w:t>мегаомметра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F010E7" w:rsidRDefault="00F010E7" w:rsidP="0011211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F010E7" w:rsidRDefault="00F010E7" w:rsidP="0011211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130134">
        <w:rPr>
          <w:rFonts w:ascii="Times New Roman" w:hAnsi="Times New Roman" w:cs="Times New Roman"/>
        </w:rPr>
        <w:t>16 февраля</w:t>
      </w:r>
      <w:r>
        <w:rPr>
          <w:rFonts w:ascii="Times New Roman" w:hAnsi="Times New Roman" w:cs="Times New Roman"/>
        </w:rPr>
        <w:t xml:space="preserve"> 2015.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F010E7" w:rsidRPr="00C573AC" w:rsidRDefault="00F010E7" w:rsidP="0011211F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F010E7" w:rsidRPr="00331F42" w:rsidRDefault="00F010E7" w:rsidP="001121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010E7" w:rsidRPr="00331F42" w:rsidRDefault="00F010E7" w:rsidP="0011211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10E7" w:rsidRPr="00331F42" w:rsidRDefault="00F010E7" w:rsidP="0011211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10E7" w:rsidRPr="00331F42" w:rsidRDefault="00F010E7" w:rsidP="0011211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10E7" w:rsidRPr="00B656CB" w:rsidRDefault="00F010E7" w:rsidP="0011211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D0BB7">
        <w:rPr>
          <w:rFonts w:ascii="Times New Roman" w:hAnsi="Times New Roman" w:cs="Times New Roman"/>
        </w:rPr>
        <w:t>11 445,64 (одиннад</w:t>
      </w:r>
      <w:r>
        <w:rPr>
          <w:rFonts w:ascii="Times New Roman" w:hAnsi="Times New Roman" w:cs="Times New Roman"/>
        </w:rPr>
        <w:t>цать тысяч четыреста сорок пять</w:t>
      </w:r>
      <w:r w:rsidRPr="000D0BB7">
        <w:rPr>
          <w:rFonts w:ascii="Times New Roman" w:hAnsi="Times New Roman" w:cs="Times New Roman"/>
        </w:rPr>
        <w:t xml:space="preserve"> рублей 6</w:t>
      </w:r>
      <w:r>
        <w:rPr>
          <w:rFonts w:ascii="Times New Roman" w:hAnsi="Times New Roman" w:cs="Times New Roman"/>
        </w:rPr>
        <w:t>4</w:t>
      </w:r>
      <w:r w:rsidRPr="000D0BB7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йки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F010E7" w:rsidRPr="00B656CB" w:rsidRDefault="00F010E7" w:rsidP="0011211F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D0BB7">
        <w:rPr>
          <w:rFonts w:ascii="Times New Roman" w:hAnsi="Times New Roman" w:cs="Times New Roman"/>
        </w:rPr>
        <w:t xml:space="preserve">9 699,69 (девять тысяч шестьсот девяносто девять рублей </w:t>
      </w:r>
      <w:r>
        <w:rPr>
          <w:rFonts w:ascii="Times New Roman" w:hAnsi="Times New Roman" w:cs="Times New Roman"/>
        </w:rPr>
        <w:t>69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010E7" w:rsidRPr="00D37E19" w:rsidRDefault="00F010E7" w:rsidP="0011211F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010E7" w:rsidRPr="00331F42" w:rsidRDefault="00F010E7" w:rsidP="0011211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010E7" w:rsidRDefault="00F010E7" w:rsidP="00F903F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F010E7" w:rsidRPr="00F903F1" w:rsidRDefault="00F010E7" w:rsidP="00F903F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F010E7" w:rsidRPr="00331F42" w:rsidRDefault="00F010E7" w:rsidP="0011211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F903F1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010E7" w:rsidRPr="00331F42" w:rsidRDefault="00F010E7" w:rsidP="0011211F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</w:t>
      </w:r>
      <w:r w:rsidRPr="00F903F1">
        <w:rPr>
          <w:rFonts w:ascii="Times New Roman" w:hAnsi="Times New Roman" w:cs="Times New Roman"/>
          <w:spacing w:val="-6"/>
          <w:highlight w:val="yellow"/>
        </w:rPr>
        <w:t>5</w:t>
      </w:r>
      <w:r>
        <w:rPr>
          <w:rFonts w:ascii="Times New Roman" w:hAnsi="Times New Roman" w:cs="Times New Roman"/>
          <w:spacing w:val="-6"/>
          <w:highlight w:val="yellow"/>
        </w:rPr>
        <w:t>» дека</w:t>
      </w:r>
      <w:r w:rsidRPr="00DA43C4">
        <w:rPr>
          <w:rFonts w:ascii="Times New Roman" w:hAnsi="Times New Roman" w:cs="Times New Roman"/>
          <w:spacing w:val="-6"/>
          <w:highlight w:val="yellow"/>
        </w:rPr>
        <w:t>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F010E7" w:rsidRPr="00331F4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903F1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010E7" w:rsidRPr="00331F4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903F1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010E7" w:rsidRPr="00331F4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903F1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F010E7" w:rsidRPr="00331F4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903F1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F010E7" w:rsidRPr="00E8713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F903F1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F010E7" w:rsidRPr="00E8713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F903F1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010E7" w:rsidRPr="00E8713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10E7" w:rsidRPr="00E8713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10E7" w:rsidRPr="00E87132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010E7" w:rsidRPr="00A6215E" w:rsidRDefault="00F010E7" w:rsidP="0011211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F903F1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010E7" w:rsidRDefault="00F010E7" w:rsidP="0011211F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F010E7" w:rsidRDefault="00F010E7" w:rsidP="0011211F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F010E7" w:rsidRDefault="00F010E7">
      <w:pPr>
        <w:rPr>
          <w:rFonts w:cs="Times New Roman"/>
        </w:rPr>
      </w:pPr>
    </w:p>
    <w:sectPr w:rsidR="00F010E7" w:rsidSect="00D74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4D4"/>
    <w:rsid w:val="000B4E0B"/>
    <w:rsid w:val="000D0BB7"/>
    <w:rsid w:val="000E1028"/>
    <w:rsid w:val="0011211F"/>
    <w:rsid w:val="00130134"/>
    <w:rsid w:val="001C714B"/>
    <w:rsid w:val="001F4D81"/>
    <w:rsid w:val="00227A02"/>
    <w:rsid w:val="00331F42"/>
    <w:rsid w:val="00345001"/>
    <w:rsid w:val="003D1548"/>
    <w:rsid w:val="00536BA0"/>
    <w:rsid w:val="00550519"/>
    <w:rsid w:val="005A326A"/>
    <w:rsid w:val="0067419E"/>
    <w:rsid w:val="007757DE"/>
    <w:rsid w:val="008930FD"/>
    <w:rsid w:val="008A15A0"/>
    <w:rsid w:val="008C2DA9"/>
    <w:rsid w:val="008E3C0C"/>
    <w:rsid w:val="009E2171"/>
    <w:rsid w:val="00A6215E"/>
    <w:rsid w:val="00AF2D02"/>
    <w:rsid w:val="00B40D2D"/>
    <w:rsid w:val="00B656CB"/>
    <w:rsid w:val="00B954D4"/>
    <w:rsid w:val="00BA02D4"/>
    <w:rsid w:val="00C572F3"/>
    <w:rsid w:val="00C573AC"/>
    <w:rsid w:val="00D2148B"/>
    <w:rsid w:val="00D37E19"/>
    <w:rsid w:val="00D42E6F"/>
    <w:rsid w:val="00D74BEA"/>
    <w:rsid w:val="00DA43C4"/>
    <w:rsid w:val="00DF1C25"/>
    <w:rsid w:val="00E72DBB"/>
    <w:rsid w:val="00E87132"/>
    <w:rsid w:val="00F010E7"/>
    <w:rsid w:val="00F0368B"/>
    <w:rsid w:val="00F13323"/>
    <w:rsid w:val="00F26FEC"/>
    <w:rsid w:val="00F90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11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B4E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D0C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798</Words>
  <Characters>4552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cp:lastPrinted>2014-12-18T07:47:00Z</cp:lastPrinted>
  <dcterms:created xsi:type="dcterms:W3CDTF">2014-12-12T13:57:00Z</dcterms:created>
  <dcterms:modified xsi:type="dcterms:W3CDTF">2014-12-18T07:49:00Z</dcterms:modified>
</cp:coreProperties>
</file>