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C73" w:rsidRPr="00E53D27" w:rsidRDefault="007F4C73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о внесении изменений в документацию по открытому запросу 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цен</w:t>
      </w:r>
      <w:r w:rsidRPr="008634E2">
        <w:rPr>
          <w:rFonts w:ascii="Times New Roman" w:hAnsi="Times New Roman"/>
          <w:b/>
          <w:sz w:val="24"/>
          <w:szCs w:val="24"/>
        </w:rPr>
        <w:t xml:space="preserve"> </w:t>
      </w:r>
      <w:r w:rsidRPr="00E53D27">
        <w:rPr>
          <w:rFonts w:ascii="Times New Roman" w:hAnsi="Times New Roman"/>
          <w:sz w:val="24"/>
          <w:szCs w:val="24"/>
        </w:rPr>
        <w:t>в электронной форме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поставки </w:t>
      </w:r>
    </w:p>
    <w:p w:rsidR="007F4C73" w:rsidRPr="008634E2" w:rsidRDefault="007F4C73" w:rsidP="00E84052">
      <w:pPr>
        <w:spacing w:after="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</w:p>
    <w:p w:rsidR="007F4C73" w:rsidRPr="008634E2" w:rsidRDefault="007F4C73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1. 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 xml:space="preserve">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8634E2">
        <w:rPr>
          <w:rFonts w:ascii="Times New Roman" w:hAnsi="Times New Roman"/>
          <w:sz w:val="24"/>
          <w:szCs w:val="24"/>
        </w:rPr>
        <w:t xml:space="preserve">документацию по открытому запросу </w:t>
      </w:r>
      <w:r>
        <w:rPr>
          <w:rFonts w:ascii="Times New Roman" w:hAnsi="Times New Roman"/>
          <w:sz w:val="24"/>
          <w:szCs w:val="24"/>
        </w:rPr>
        <w:t xml:space="preserve">цен </w:t>
      </w:r>
      <w:r w:rsidRPr="008634E2">
        <w:rPr>
          <w:rFonts w:ascii="Times New Roman" w:hAnsi="Times New Roman"/>
          <w:sz w:val="24"/>
          <w:szCs w:val="24"/>
        </w:rPr>
        <w:t>в электронной форме на право заключения договора поставки опубликованн</w:t>
      </w:r>
      <w:r>
        <w:rPr>
          <w:rFonts w:ascii="Times New Roman" w:hAnsi="Times New Roman"/>
          <w:sz w:val="24"/>
          <w:szCs w:val="24"/>
        </w:rPr>
        <w:t>ого 17.07</w:t>
      </w:r>
      <w:r w:rsidRPr="008634E2">
        <w:rPr>
          <w:rFonts w:ascii="Times New Roman" w:hAnsi="Times New Roman"/>
          <w:sz w:val="24"/>
          <w:szCs w:val="24"/>
        </w:rPr>
        <w:t>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4E2">
        <w:rPr>
          <w:rFonts w:ascii="Times New Roman" w:hAnsi="Times New Roman"/>
          <w:sz w:val="24"/>
          <w:szCs w:val="24"/>
        </w:rPr>
        <w:t xml:space="preserve">на официальном сайте Госкорпорации «Росатом» по адресу </w:t>
      </w:r>
      <w:hyperlink r:id="rId5" w:history="1">
        <w:r w:rsidRPr="008634E2">
          <w:rPr>
            <w:rStyle w:val="Hyperlink"/>
            <w:sz w:val="24"/>
            <w:szCs w:val="24"/>
            <w:lang w:val="en-US"/>
          </w:rPr>
          <w:t>http</w:t>
        </w:r>
        <w:r w:rsidRPr="008634E2">
          <w:rPr>
            <w:rStyle w:val="Hyperlink"/>
            <w:sz w:val="24"/>
            <w:szCs w:val="24"/>
          </w:rPr>
          <w:t>://</w:t>
        </w:r>
        <w:r w:rsidRPr="008634E2">
          <w:rPr>
            <w:rStyle w:val="Hyperlink"/>
            <w:sz w:val="24"/>
            <w:szCs w:val="24"/>
            <w:lang w:val="en-US"/>
          </w:rPr>
          <w:t>zakupki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rosatom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ru</w:t>
        </w:r>
      </w:hyperlink>
      <w:r w:rsidRPr="008634E2">
        <w:rPr>
          <w:rFonts w:ascii="Times New Roman" w:hAnsi="Times New Roman"/>
          <w:sz w:val="24"/>
          <w:szCs w:val="24"/>
        </w:rPr>
        <w:t xml:space="preserve"> и на Электронной торговой площадке «Аукционный Конкурсный Дом» 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 </w:t>
      </w:r>
      <w:r>
        <w:rPr>
          <w:rFonts w:ascii="Times New Roman" w:hAnsi="Times New Roman"/>
          <w:spacing w:val="-1"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015789</w:t>
      </w:r>
      <w:r w:rsidRPr="008634E2">
        <w:rPr>
          <w:rFonts w:ascii="Times New Roman" w:hAnsi="Times New Roman"/>
          <w:sz w:val="24"/>
          <w:szCs w:val="24"/>
        </w:rPr>
        <w:t xml:space="preserve"> по адресу </w:t>
      </w:r>
      <w:hyperlink r:id="rId6" w:history="1">
        <w:r w:rsidRPr="008634E2">
          <w:rPr>
            <w:rStyle w:val="Hyperlink"/>
            <w:sz w:val="24"/>
            <w:szCs w:val="24"/>
          </w:rPr>
          <w:t>http://a-k-d.ru/</w:t>
        </w:r>
      </w:hyperlink>
      <w:r w:rsidRPr="008634E2">
        <w:rPr>
          <w:rFonts w:ascii="Times New Roman" w:hAnsi="Times New Roman"/>
          <w:sz w:val="24"/>
          <w:szCs w:val="24"/>
        </w:rPr>
        <w:t>.</w:t>
      </w:r>
    </w:p>
    <w:p w:rsidR="007F4C73" w:rsidRPr="00E53D27" w:rsidRDefault="007F4C73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 xml:space="preserve">2.  В пункте «Срок подачи заявок» Извещения о проведении открытого </w:t>
      </w:r>
      <w:r>
        <w:rPr>
          <w:rFonts w:ascii="Times New Roman" w:hAnsi="Times New Roman"/>
          <w:sz w:val="24"/>
          <w:szCs w:val="24"/>
          <w:lang w:eastAsia="ru-RU"/>
        </w:rPr>
        <w:t>запроса цен фразу «окончание - 23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hAnsi="Times New Roman"/>
          <w:sz w:val="24"/>
          <w:szCs w:val="24"/>
          <w:lang w:eastAsia="ru-RU"/>
        </w:rPr>
        <w:t>ля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2012г.</w:t>
      </w:r>
      <w:r>
        <w:rPr>
          <w:rFonts w:ascii="Times New Roman" w:hAnsi="Times New Roman"/>
          <w:sz w:val="24"/>
          <w:szCs w:val="24"/>
          <w:lang w:eastAsia="ru-RU"/>
        </w:rPr>
        <w:t>, 12:00 часов (время московское)</w:t>
      </w:r>
      <w:r w:rsidRPr="00E53D27">
        <w:rPr>
          <w:rFonts w:ascii="Times New Roman" w:hAnsi="Times New Roman"/>
          <w:sz w:val="24"/>
          <w:szCs w:val="24"/>
          <w:lang w:eastAsia="ru-RU"/>
        </w:rPr>
        <w:t>» читать в сл</w:t>
      </w:r>
      <w:r>
        <w:rPr>
          <w:rFonts w:ascii="Times New Roman" w:hAnsi="Times New Roman"/>
          <w:sz w:val="24"/>
          <w:szCs w:val="24"/>
          <w:lang w:eastAsia="ru-RU"/>
        </w:rPr>
        <w:t>едующей редакции: «окончание - 25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hAnsi="Times New Roman"/>
          <w:sz w:val="24"/>
          <w:szCs w:val="24"/>
          <w:lang w:eastAsia="ru-RU"/>
        </w:rPr>
        <w:t>ля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2012г.</w:t>
      </w:r>
      <w:r>
        <w:rPr>
          <w:rFonts w:ascii="Times New Roman" w:hAnsi="Times New Roman"/>
          <w:sz w:val="24"/>
          <w:szCs w:val="24"/>
          <w:lang w:eastAsia="ru-RU"/>
        </w:rPr>
        <w:t>, 12:00 часов (время московское)</w:t>
      </w:r>
      <w:r w:rsidRPr="00E53D27">
        <w:rPr>
          <w:rFonts w:ascii="Times New Roman" w:hAnsi="Times New Roman"/>
          <w:sz w:val="24"/>
          <w:szCs w:val="24"/>
          <w:lang w:eastAsia="ru-RU"/>
        </w:rPr>
        <w:t>».</w:t>
      </w:r>
    </w:p>
    <w:p w:rsidR="007F4C73" w:rsidRPr="00E53D27" w:rsidRDefault="007F4C73" w:rsidP="00FE3A46">
      <w:pPr>
        <w:pStyle w:val="Heading1"/>
        <w:tabs>
          <w:tab w:val="left" w:pos="708"/>
        </w:tabs>
        <w:adjustRightInd w:val="0"/>
        <w:spacing w:before="0" w:line="240" w:lineRule="auto"/>
        <w:jc w:val="both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  <w:r w:rsidRPr="00E53D27">
        <w:rPr>
          <w:color w:val="313131"/>
          <w:sz w:val="24"/>
          <w:szCs w:val="24"/>
          <w:lang w:eastAsia="ru-RU"/>
        </w:rPr>
        <w:tab/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3.   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Ввести </w:t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Приложение №4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«Технические требования»</w:t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к «Извещению</w:t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запроса цен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»</w:t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.</w:t>
      </w:r>
    </w:p>
    <w:p w:rsidR="007F4C73" w:rsidRPr="00E53D27" w:rsidRDefault="007F4C73" w:rsidP="00FE3A46">
      <w:pPr>
        <w:spacing w:after="0"/>
        <w:rPr>
          <w:sz w:val="24"/>
          <w:szCs w:val="24"/>
          <w:lang w:eastAsia="ru-RU"/>
        </w:rPr>
      </w:pPr>
      <w:r w:rsidRPr="00E53D27">
        <w:rPr>
          <w:sz w:val="24"/>
          <w:szCs w:val="24"/>
          <w:lang w:eastAsia="ru-RU"/>
        </w:rPr>
        <w:tab/>
      </w:r>
    </w:p>
    <w:p w:rsidR="007F4C73" w:rsidRPr="00E53D27" w:rsidRDefault="007F4C73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>Приложение:</w:t>
      </w:r>
    </w:p>
    <w:p w:rsidR="007F4C73" w:rsidRPr="00E53D27" w:rsidRDefault="007F4C73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 xml:space="preserve">1. Технические требования на </w:t>
      </w:r>
      <w:smartTag w:uri="urn:schemas-microsoft-com:office:smarttags" w:element="metricconverter">
        <w:smartTagPr>
          <w:attr w:name="ProductID" w:val="2 л"/>
        </w:smartTagPr>
        <w:r>
          <w:rPr>
            <w:rFonts w:ascii="Times New Roman" w:hAnsi="Times New Roman"/>
            <w:sz w:val="24"/>
            <w:szCs w:val="24"/>
            <w:lang w:eastAsia="ru-RU"/>
          </w:rPr>
          <w:t>2</w:t>
        </w:r>
        <w:r w:rsidRPr="00E53D27">
          <w:rPr>
            <w:rFonts w:ascii="Times New Roman" w:hAnsi="Times New Roman"/>
            <w:sz w:val="24"/>
            <w:szCs w:val="24"/>
            <w:lang w:eastAsia="ru-RU"/>
          </w:rPr>
          <w:t xml:space="preserve"> л</w:t>
        </w:r>
      </w:smartTag>
      <w:r w:rsidRPr="00E53D27">
        <w:rPr>
          <w:rFonts w:ascii="Times New Roman" w:hAnsi="Times New Roman"/>
          <w:sz w:val="24"/>
          <w:szCs w:val="24"/>
          <w:lang w:eastAsia="ru-RU"/>
        </w:rPr>
        <w:t>.</w:t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Подписи членов комиссии:</w:t>
      </w:r>
      <w:r w:rsidRPr="00E53D27">
        <w:rPr>
          <w:rFonts w:ascii="Times New Roman" w:hAnsi="Times New Roman"/>
          <w:sz w:val="24"/>
          <w:szCs w:val="24"/>
        </w:rPr>
        <w:tab/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Председатель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С.В. Морозов</w:t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Члены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С.П. Соколы</w:t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А.Г. Чемулов</w:t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Т.В. Акимушкина</w:t>
      </w:r>
    </w:p>
    <w:p w:rsidR="007F4C73" w:rsidRPr="00E53D27" w:rsidRDefault="007F4C73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И.В. Романцова</w:t>
      </w:r>
    </w:p>
    <w:p w:rsidR="007F4C73" w:rsidRPr="00E53D27" w:rsidRDefault="007F4C73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Секретарь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О.В. Балашова</w:t>
      </w:r>
      <w:r w:rsidRPr="00E53D27">
        <w:rPr>
          <w:sz w:val="24"/>
          <w:szCs w:val="24"/>
        </w:rPr>
        <w:t xml:space="preserve"> </w:t>
      </w:r>
    </w:p>
    <w:p w:rsidR="007F4C73" w:rsidRPr="008634E2" w:rsidRDefault="007F4C73">
      <w:pPr>
        <w:rPr>
          <w:rFonts w:ascii="Times New Roman" w:hAnsi="Times New Roman"/>
          <w:sz w:val="24"/>
          <w:szCs w:val="24"/>
        </w:rPr>
      </w:pPr>
    </w:p>
    <w:sectPr w:rsidR="007F4C73" w:rsidRPr="008634E2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72A"/>
    <w:rsid w:val="000041AF"/>
    <w:rsid w:val="00012693"/>
    <w:rsid w:val="00030313"/>
    <w:rsid w:val="0003279C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E633B"/>
    <w:rsid w:val="000F0E12"/>
    <w:rsid w:val="000F5ABB"/>
    <w:rsid w:val="000F6713"/>
    <w:rsid w:val="00104BD3"/>
    <w:rsid w:val="00133FFD"/>
    <w:rsid w:val="00134C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7137"/>
    <w:rsid w:val="00203CB6"/>
    <w:rsid w:val="0020462C"/>
    <w:rsid w:val="00211AC8"/>
    <w:rsid w:val="002130E3"/>
    <w:rsid w:val="00223541"/>
    <w:rsid w:val="00255298"/>
    <w:rsid w:val="002571B5"/>
    <w:rsid w:val="002647B7"/>
    <w:rsid w:val="00266782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15F37"/>
    <w:rsid w:val="00427F29"/>
    <w:rsid w:val="00433B1F"/>
    <w:rsid w:val="00436796"/>
    <w:rsid w:val="00440448"/>
    <w:rsid w:val="004426CC"/>
    <w:rsid w:val="00443FFB"/>
    <w:rsid w:val="00466780"/>
    <w:rsid w:val="00471486"/>
    <w:rsid w:val="00475660"/>
    <w:rsid w:val="00485BE3"/>
    <w:rsid w:val="004B77E9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98B"/>
    <w:rsid w:val="0084223E"/>
    <w:rsid w:val="00854AA7"/>
    <w:rsid w:val="00854B5D"/>
    <w:rsid w:val="008634E2"/>
    <w:rsid w:val="0086583D"/>
    <w:rsid w:val="0086726E"/>
    <w:rsid w:val="00877D72"/>
    <w:rsid w:val="00882EA5"/>
    <w:rsid w:val="008831BC"/>
    <w:rsid w:val="00887BF0"/>
    <w:rsid w:val="00891489"/>
    <w:rsid w:val="008B272E"/>
    <w:rsid w:val="008B7E84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B3E9E"/>
    <w:rsid w:val="00FB4705"/>
    <w:rsid w:val="00FB6D72"/>
    <w:rsid w:val="00FC192C"/>
    <w:rsid w:val="00FC3754"/>
    <w:rsid w:val="00FC5879"/>
    <w:rsid w:val="00FE30C8"/>
    <w:rsid w:val="00FE3A46"/>
    <w:rsid w:val="00FF24C5"/>
    <w:rsid w:val="00FF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 w:cs="Times New Roman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1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565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1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1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1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81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1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81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1</Pages>
  <Words>230</Words>
  <Characters>1311</Characters>
  <Application>Microsoft Office Outlook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KIRPICHOV</cp:lastModifiedBy>
  <cp:revision>4</cp:revision>
  <cp:lastPrinted>2012-07-19T11:36:00Z</cp:lastPrinted>
  <dcterms:created xsi:type="dcterms:W3CDTF">2012-06-13T04:53:00Z</dcterms:created>
  <dcterms:modified xsi:type="dcterms:W3CDTF">2012-07-19T11:38:00Z</dcterms:modified>
</cp:coreProperties>
</file>