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18" w:rsidRDefault="00857F18" w:rsidP="00AE6B22">
      <w:pPr>
        <w:jc w:val="center"/>
        <w:rPr>
          <w:b/>
          <w:bCs/>
          <w:i/>
          <w:iCs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</w:p>
    <w:p w:rsidR="00857F18" w:rsidRDefault="00857F1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857F18" w:rsidRDefault="00857F1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857F18" w:rsidRPr="00AE6B22" w:rsidRDefault="00857F18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857F18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857F18" w:rsidRPr="00FC009D" w:rsidRDefault="00857F18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857F18" w:rsidRPr="00FC009D" w:rsidRDefault="00857F18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857F18" w:rsidRPr="00FC009D" w:rsidRDefault="00857F18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857F18" w:rsidRPr="00FC009D">
        <w:trPr>
          <w:trHeight w:val="18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FC009D" w:rsidRDefault="00857F18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857F18" w:rsidRPr="009A5C74" w:rsidRDefault="00857F18" w:rsidP="008C53C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857F18" w:rsidRDefault="00857F18" w:rsidP="008C53C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57F18" w:rsidRPr="00FD5F77" w:rsidRDefault="00857F18" w:rsidP="008C53C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57F18" w:rsidRPr="00A16F29" w:rsidRDefault="00857F18" w:rsidP="008C53C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57F18" w:rsidRPr="00FC009D">
        <w:trPr>
          <w:trHeight w:val="955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FC009D" w:rsidRDefault="00857F18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857F18" w:rsidRDefault="00857F18" w:rsidP="008C5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857F18" w:rsidRDefault="00857F18" w:rsidP="008C53C7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57F18" w:rsidRDefault="00857F18" w:rsidP="008C53C7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57F18" w:rsidRDefault="00857F18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57F18" w:rsidRPr="00A16F29" w:rsidRDefault="00857F18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57F18" w:rsidRDefault="00857F18" w:rsidP="008C5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857F18" w:rsidRDefault="00857F18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57F18" w:rsidRDefault="00857F18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57F18" w:rsidRDefault="00857F18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57F18" w:rsidRPr="00A16F29" w:rsidRDefault="00857F18" w:rsidP="008C5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57F18" w:rsidRPr="00FC009D">
        <w:trPr>
          <w:trHeight w:val="246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FC009D" w:rsidRDefault="00857F18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57F18" w:rsidRDefault="00857F18" w:rsidP="008C53C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857F18" w:rsidRPr="00AD35B1" w:rsidRDefault="00857F18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57F18" w:rsidRDefault="00857F18" w:rsidP="008C53C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57F18" w:rsidRDefault="00857F18" w:rsidP="008C53C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57F18" w:rsidRDefault="00857F18" w:rsidP="008C53C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57F18" w:rsidRDefault="00857F18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57F18" w:rsidRPr="00AD35B1" w:rsidRDefault="00857F18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57F18" w:rsidRPr="00FC009D" w:rsidRDefault="00857F18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57F18" w:rsidRPr="00FC009D">
        <w:trPr>
          <w:trHeight w:val="473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857F18" w:rsidRPr="00FC009D" w:rsidRDefault="00857F18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857F18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57F18" w:rsidRPr="00805445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857F18" w:rsidRPr="00EC3767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57F18" w:rsidRPr="00345E3A" w:rsidRDefault="00857F18" w:rsidP="008C53C7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57F18" w:rsidRPr="00A3133D" w:rsidRDefault="00857F18" w:rsidP="008C53C7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857F18" w:rsidRPr="005A4FD0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57F18" w:rsidRPr="00EC3767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857F18" w:rsidRPr="00E77DD2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57F18" w:rsidRPr="002C4A4B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857F18" w:rsidRPr="00E77DD2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57F18" w:rsidRPr="00E77DD2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857F18" w:rsidRPr="00E77DD2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57F18" w:rsidRPr="00E77DD2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57F18" w:rsidRPr="00E77DD2" w:rsidRDefault="00857F18" w:rsidP="008C53C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57F18" w:rsidRPr="00EC3767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857F18" w:rsidRPr="00EC3767" w:rsidRDefault="00857F18" w:rsidP="008C53C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57F18" w:rsidRPr="00787BF1" w:rsidRDefault="00857F18" w:rsidP="008C53C7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857F18" w:rsidRPr="00FC009D" w:rsidRDefault="00857F18" w:rsidP="008C53C7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57F18" w:rsidRPr="00FC009D">
        <w:trPr>
          <w:trHeight w:val="388"/>
        </w:trPr>
        <w:tc>
          <w:tcPr>
            <w:tcW w:w="781" w:type="dxa"/>
          </w:tcPr>
          <w:p w:rsidR="00857F18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857F18" w:rsidRPr="00FC009D" w:rsidRDefault="00857F18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857F18" w:rsidRPr="000035D6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857F18" w:rsidRPr="007F4E7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857F18" w:rsidRPr="00F322E9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57F1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57F1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57F1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57F18" w:rsidRPr="00641F6C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57F18" w:rsidRPr="00C74B4E" w:rsidRDefault="00857F18" w:rsidP="008C53C7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857F18" w:rsidRPr="00C74B4E" w:rsidRDefault="00857F18" w:rsidP="008C53C7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857F18" w:rsidRPr="005671FF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857F18" w:rsidRPr="005671FF" w:rsidRDefault="00857F18" w:rsidP="008C53C7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857F18" w:rsidRPr="005671FF" w:rsidRDefault="00857F18" w:rsidP="008C53C7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857F18" w:rsidRDefault="00857F18" w:rsidP="008C53C7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857F18" w:rsidRPr="005671FF" w:rsidRDefault="00857F18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57F1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57F18" w:rsidRPr="00AB5B20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857F1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57F18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857F18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57F18" w:rsidRDefault="00857F18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57F18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857F18" w:rsidRPr="00FC009D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857F18" w:rsidRPr="00FC009D" w:rsidRDefault="00857F18" w:rsidP="008C53C7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57F18" w:rsidRPr="00FC009D">
        <w:trPr>
          <w:trHeight w:val="388"/>
        </w:trPr>
        <w:tc>
          <w:tcPr>
            <w:tcW w:w="781" w:type="dxa"/>
          </w:tcPr>
          <w:p w:rsidR="00857F18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7A1F5D" w:rsidRDefault="00857F18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857F18" w:rsidRPr="00412D5D" w:rsidRDefault="00857F18" w:rsidP="008C53C7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57F18" w:rsidRPr="002562F4" w:rsidRDefault="00857F18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57F18" w:rsidRPr="00FC009D">
        <w:trPr>
          <w:trHeight w:val="388"/>
        </w:trPr>
        <w:tc>
          <w:tcPr>
            <w:tcW w:w="781" w:type="dxa"/>
          </w:tcPr>
          <w:p w:rsidR="00857F18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FC009D" w:rsidRDefault="00857F18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57F18" w:rsidRPr="00412D5D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57F18" w:rsidRPr="00656215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857F18" w:rsidRPr="003012C7" w:rsidRDefault="00857F18" w:rsidP="008C5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57F18" w:rsidRPr="002562F4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57F18" w:rsidRPr="00656215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857F18" w:rsidRPr="003012C7" w:rsidRDefault="00857F18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57F18" w:rsidRPr="00656215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857F18" w:rsidRPr="00656215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57F18" w:rsidRPr="003012C7" w:rsidRDefault="00857F18" w:rsidP="008C53C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857F18" w:rsidRPr="00CC3AA2" w:rsidRDefault="00857F18" w:rsidP="008C5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5655E3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5655E3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5655E3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5655E3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857F18" w:rsidRPr="003012C7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57F18" w:rsidRPr="00412D5D" w:rsidRDefault="00857F18" w:rsidP="008C53C7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57F18" w:rsidRPr="00FC009D">
        <w:trPr>
          <w:trHeight w:val="388"/>
        </w:trPr>
        <w:tc>
          <w:tcPr>
            <w:tcW w:w="781" w:type="dxa"/>
          </w:tcPr>
          <w:p w:rsidR="00857F18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FC009D" w:rsidRDefault="00857F18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57F18" w:rsidRDefault="00857F18" w:rsidP="008C5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857F18" w:rsidRPr="00DA3FA6" w:rsidRDefault="00857F18" w:rsidP="008C5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857F18" w:rsidRPr="00DA3FA6" w:rsidRDefault="00857F18" w:rsidP="008C5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857F18" w:rsidRPr="00DA3FA6" w:rsidRDefault="00857F18" w:rsidP="008C5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57F18" w:rsidRPr="00DA3FA6" w:rsidRDefault="00857F18" w:rsidP="008C5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57F18" w:rsidRPr="0084666B" w:rsidRDefault="00857F18" w:rsidP="008C5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57F18" w:rsidRPr="00656215" w:rsidRDefault="00857F18" w:rsidP="008C5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857F18" w:rsidRPr="00DA3FA6" w:rsidRDefault="00857F18" w:rsidP="008C5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57F18" w:rsidRPr="00FC009D">
        <w:trPr>
          <w:trHeight w:val="388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0619BA" w:rsidRDefault="00857F18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57F18" w:rsidRPr="00AA57E4" w:rsidRDefault="00857F18" w:rsidP="008C53C7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57F18" w:rsidRDefault="00857F18" w:rsidP="008C53C7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57F18" w:rsidRPr="00AA57E4" w:rsidRDefault="00857F18" w:rsidP="008C53C7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F18" w:rsidRPr="00AA57E4" w:rsidRDefault="00857F18" w:rsidP="008C53C7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57F18" w:rsidRPr="00AA57E4" w:rsidRDefault="00857F18" w:rsidP="008C53C7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57F18" w:rsidRPr="00AA57E4" w:rsidRDefault="00857F18" w:rsidP="008C53C7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57F18" w:rsidRPr="000619BA" w:rsidRDefault="00857F18" w:rsidP="008C53C7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57F18" w:rsidRPr="00FC009D">
        <w:trPr>
          <w:trHeight w:val="19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857F18" w:rsidRPr="00FC009D" w:rsidRDefault="00857F18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57F18" w:rsidRPr="00DE0B73" w:rsidRDefault="00857F18" w:rsidP="008C53C7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857F18" w:rsidRDefault="00857F18" w:rsidP="008C53C7">
            <w:pPr>
              <w:numPr>
                <w:ilvl w:val="0"/>
                <w:numId w:val="1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57F18" w:rsidRPr="00EF37DD" w:rsidRDefault="00857F18" w:rsidP="008C53C7">
            <w:pPr>
              <w:numPr>
                <w:ilvl w:val="0"/>
                <w:numId w:val="19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857F18" w:rsidRPr="00FA02D7" w:rsidRDefault="00857F18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857F18" w:rsidRPr="00AE7722" w:rsidRDefault="00857F18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57F18" w:rsidRPr="00AE7722" w:rsidRDefault="00857F18" w:rsidP="008C53C7">
            <w:pPr>
              <w:numPr>
                <w:ilvl w:val="0"/>
                <w:numId w:val="19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857F18" w:rsidRPr="00676509" w:rsidRDefault="00857F18" w:rsidP="008C53C7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857F18" w:rsidRPr="00676509" w:rsidRDefault="00857F18" w:rsidP="008C53C7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857F18" w:rsidRPr="00676509" w:rsidRDefault="00857F18" w:rsidP="008C53C7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57F18" w:rsidRPr="00FC009D" w:rsidRDefault="00857F18" w:rsidP="008C53C7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857F18" w:rsidRPr="00FC009D">
        <w:trPr>
          <w:trHeight w:val="19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857F18" w:rsidRDefault="00857F18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857F18" w:rsidRPr="00676509" w:rsidRDefault="00857F18" w:rsidP="008C53C7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857F18" w:rsidRPr="00676509" w:rsidRDefault="00857F18" w:rsidP="008C53C7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857F18" w:rsidRPr="00676509" w:rsidRDefault="00857F18" w:rsidP="008C53C7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857F18" w:rsidRPr="00676509" w:rsidRDefault="00857F18" w:rsidP="008C53C7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857F18" w:rsidRPr="00134C01" w:rsidRDefault="00857F18" w:rsidP="008C53C7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57F18" w:rsidRPr="00FC009D">
        <w:trPr>
          <w:trHeight w:val="19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857F18" w:rsidRPr="00FC009D" w:rsidRDefault="00857F18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57F18" w:rsidRPr="00DE0B73" w:rsidRDefault="00857F18" w:rsidP="008C53C7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857F18" w:rsidRPr="00CD7AA8" w:rsidRDefault="00857F18" w:rsidP="008C53C7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857F18" w:rsidRPr="00C300C7" w:rsidRDefault="00857F18" w:rsidP="008C53C7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857F18" w:rsidRPr="00C300C7" w:rsidRDefault="00857F18" w:rsidP="008C53C7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2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2"/>
          </w:p>
          <w:p w:rsidR="00857F18" w:rsidRPr="00DE0B73" w:rsidRDefault="00857F18" w:rsidP="008C53C7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57F18" w:rsidRPr="00DE0B73" w:rsidRDefault="00857F18" w:rsidP="008C53C7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57F18" w:rsidRPr="00DE0B73" w:rsidRDefault="00857F18" w:rsidP="008C53C7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5655E3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857F18" w:rsidRPr="00134C01" w:rsidRDefault="00857F18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57F18" w:rsidRPr="00DE0B73" w:rsidRDefault="00857F18" w:rsidP="008C53C7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857F18" w:rsidRPr="00FC009D">
        <w:trPr>
          <w:trHeight w:val="19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857F18" w:rsidRPr="00EC3767" w:rsidRDefault="00857F18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857F18" w:rsidRPr="00E82D7E" w:rsidRDefault="00857F18" w:rsidP="008C53C7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82D7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57F18" w:rsidRDefault="00857F18" w:rsidP="008C53C7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57F18" w:rsidRDefault="00857F18" w:rsidP="008C53C7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57F18" w:rsidRDefault="00857F18" w:rsidP="008C53C7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857F18" w:rsidRDefault="00857F18" w:rsidP="008C53C7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57F18" w:rsidRDefault="00857F18" w:rsidP="008C53C7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57F18" w:rsidRPr="00E82D7E" w:rsidRDefault="00857F18" w:rsidP="008C53C7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82D7E">
              <w:t>В случае уклонения лица, с которым заключается договор, от подписания договора, заказчик:</w:t>
            </w:r>
          </w:p>
          <w:p w:rsidR="00857F18" w:rsidRDefault="00857F18" w:rsidP="008C53C7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57F18" w:rsidRDefault="00857F18" w:rsidP="008C53C7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857F18" w:rsidRPr="00E82D7E" w:rsidRDefault="00857F18" w:rsidP="008C53C7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82D7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857F18" w:rsidRDefault="00857F18" w:rsidP="008C53C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57F18" w:rsidRPr="00E82D7E" w:rsidRDefault="00857F18" w:rsidP="008C53C7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82D7E">
              <w:t>будучи признанным победителем закупки, уклонился от заключения договора;</w:t>
            </w:r>
          </w:p>
          <w:p w:rsidR="00857F18" w:rsidRPr="00E82D7E" w:rsidRDefault="00857F18" w:rsidP="008C53C7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82D7E">
              <w:t>будучи единственным участником, с которым заключается договор, уклонился от заключения договора;</w:t>
            </w:r>
          </w:p>
          <w:p w:rsidR="00857F18" w:rsidRPr="00E82D7E" w:rsidRDefault="00857F18" w:rsidP="008C53C7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82D7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57F18" w:rsidRPr="00FC009D" w:rsidRDefault="00857F18" w:rsidP="008C53C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857F18" w:rsidRPr="00FC009D">
        <w:trPr>
          <w:trHeight w:val="19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857F18" w:rsidRPr="00FC009D" w:rsidRDefault="00857F1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57F18" w:rsidRPr="00E82D7E" w:rsidRDefault="00857F1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857F18" w:rsidRPr="00A93455" w:rsidRDefault="00857F18" w:rsidP="00400E4C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857F18" w:rsidRPr="00E82D7E" w:rsidRDefault="00857F1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857F18" w:rsidRPr="00E82D7E" w:rsidRDefault="00857F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857F18" w:rsidRPr="00E82D7E" w:rsidRDefault="00857F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57F18" w:rsidRPr="00E82D7E" w:rsidRDefault="00857F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857F18" w:rsidRPr="00E82D7E" w:rsidRDefault="00857F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57F18" w:rsidRPr="00E82D7E" w:rsidRDefault="00857F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857F18" w:rsidRPr="00FC009D">
        <w:trPr>
          <w:trHeight w:val="194"/>
        </w:trPr>
        <w:tc>
          <w:tcPr>
            <w:tcW w:w="781" w:type="dxa"/>
          </w:tcPr>
          <w:p w:rsidR="00857F18" w:rsidRPr="00FC009D" w:rsidRDefault="00857F18" w:rsidP="008C53C7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7F18" w:rsidRPr="00FC009D" w:rsidRDefault="00857F1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857F18" w:rsidRPr="00E82D7E" w:rsidRDefault="00857F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82D7E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857F18" w:rsidRPr="00E82D7E" w:rsidRDefault="00857F1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82D7E">
              <w:t>1.</w:t>
            </w:r>
            <w:r w:rsidRPr="00E82D7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57F18" w:rsidRPr="00E82D7E" w:rsidRDefault="00857F18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82D7E">
              <w:t>2.</w:t>
            </w:r>
            <w:r w:rsidRPr="00E82D7E">
              <w:tab/>
              <w:t>Адрес электронной почты: 0707@rosatom.ru;</w:t>
            </w:r>
          </w:p>
          <w:p w:rsidR="00857F18" w:rsidRPr="00E82D7E" w:rsidRDefault="00857F1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82D7E">
              <w:t>3.</w:t>
            </w:r>
            <w:r w:rsidRPr="00E82D7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57F18" w:rsidRDefault="00857F18" w:rsidP="005D6E3F">
      <w:pPr>
        <w:ind w:firstLine="709"/>
        <w:jc w:val="both"/>
        <w:rPr>
          <w:b/>
          <w:bCs/>
          <w:i/>
          <w:iCs/>
        </w:rPr>
      </w:pPr>
    </w:p>
    <w:p w:rsidR="00857F18" w:rsidRDefault="00857F18" w:rsidP="00400E4C"/>
    <w:p w:rsidR="00857F18" w:rsidRPr="00237F5E" w:rsidRDefault="00857F18" w:rsidP="00400E4C">
      <w:pPr>
        <w:ind w:firstLine="709"/>
        <w:jc w:val="both"/>
      </w:pPr>
      <w:r w:rsidRPr="00237F5E">
        <w:t xml:space="preserve">Исполнитель _____________ </w:t>
      </w:r>
      <w:r>
        <w:t>В.Д. Тарасов</w:t>
      </w:r>
    </w:p>
    <w:p w:rsidR="00857F18" w:rsidRPr="00400E4C" w:rsidRDefault="00857F18" w:rsidP="00400E4C"/>
    <w:sectPr w:rsidR="00857F18" w:rsidRPr="00400E4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F18" w:rsidRDefault="00857F18">
      <w:r>
        <w:separator/>
      </w:r>
    </w:p>
  </w:endnote>
  <w:endnote w:type="continuationSeparator" w:id="0">
    <w:p w:rsidR="00857F18" w:rsidRDefault="00857F18">
      <w:r>
        <w:continuationSeparator/>
      </w:r>
    </w:p>
  </w:endnote>
  <w:endnote w:type="continuationNotice" w:id="1">
    <w:p w:rsidR="00857F18" w:rsidRDefault="00857F1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F18" w:rsidRPr="00FE6219" w:rsidRDefault="00857F1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F18" w:rsidRDefault="00857F18">
      <w:r>
        <w:separator/>
      </w:r>
    </w:p>
  </w:footnote>
  <w:footnote w:type="continuationSeparator" w:id="0">
    <w:p w:rsidR="00857F18" w:rsidRDefault="00857F18">
      <w:r>
        <w:continuationSeparator/>
      </w:r>
    </w:p>
  </w:footnote>
  <w:footnote w:type="continuationNotice" w:id="1">
    <w:p w:rsidR="00857F18" w:rsidRDefault="00857F1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F18" w:rsidRPr="00F429FC" w:rsidRDefault="00857F1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79261D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497EBF9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E2A42E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49"/>
  </w:num>
  <w:num w:numId="9">
    <w:abstractNumId w:val="42"/>
  </w:num>
  <w:num w:numId="10">
    <w:abstractNumId w:val="38"/>
  </w:num>
  <w:num w:numId="11">
    <w:abstractNumId w:val="33"/>
  </w:num>
  <w:num w:numId="12">
    <w:abstractNumId w:val="31"/>
  </w:num>
  <w:num w:numId="13">
    <w:abstractNumId w:val="21"/>
  </w:num>
  <w:num w:numId="14">
    <w:abstractNumId w:val="24"/>
  </w:num>
  <w:num w:numId="15">
    <w:abstractNumId w:val="48"/>
  </w:num>
  <w:num w:numId="16">
    <w:abstractNumId w:val="40"/>
  </w:num>
  <w:num w:numId="17">
    <w:abstractNumId w:val="23"/>
  </w:num>
  <w:num w:numId="18">
    <w:abstractNumId w:val="17"/>
  </w:num>
  <w:num w:numId="19">
    <w:abstractNumId w:val="14"/>
  </w:num>
  <w:num w:numId="20">
    <w:abstractNumId w:val="45"/>
  </w:num>
  <w:num w:numId="21">
    <w:abstractNumId w:val="8"/>
  </w:num>
  <w:num w:numId="22">
    <w:abstractNumId w:val="13"/>
  </w:num>
  <w:num w:numId="23">
    <w:abstractNumId w:val="35"/>
  </w:num>
  <w:num w:numId="24">
    <w:abstractNumId w:val="47"/>
  </w:num>
  <w:num w:numId="25">
    <w:abstractNumId w:val="53"/>
  </w:num>
  <w:num w:numId="26">
    <w:abstractNumId w:val="51"/>
  </w:num>
  <w:num w:numId="27">
    <w:abstractNumId w:val="11"/>
  </w:num>
  <w:num w:numId="28">
    <w:abstractNumId w:val="29"/>
  </w:num>
  <w:num w:numId="29">
    <w:abstractNumId w:val="36"/>
  </w:num>
  <w:num w:numId="30">
    <w:abstractNumId w:val="39"/>
  </w:num>
  <w:num w:numId="31">
    <w:abstractNumId w:val="22"/>
  </w:num>
  <w:num w:numId="32">
    <w:abstractNumId w:val="32"/>
  </w:num>
  <w:num w:numId="33">
    <w:abstractNumId w:val="9"/>
  </w:num>
  <w:num w:numId="34">
    <w:abstractNumId w:val="30"/>
  </w:num>
  <w:num w:numId="35">
    <w:abstractNumId w:val="52"/>
  </w:num>
  <w:num w:numId="36">
    <w:abstractNumId w:val="7"/>
  </w:num>
  <w:num w:numId="37">
    <w:abstractNumId w:val="46"/>
  </w:num>
  <w:num w:numId="38">
    <w:abstractNumId w:val="5"/>
  </w:num>
  <w:num w:numId="39">
    <w:abstractNumId w:val="18"/>
  </w:num>
  <w:num w:numId="40">
    <w:abstractNumId w:val="41"/>
  </w:num>
  <w:num w:numId="41">
    <w:abstractNumId w:val="28"/>
  </w:num>
  <w:num w:numId="42">
    <w:abstractNumId w:val="44"/>
  </w:num>
  <w:num w:numId="43">
    <w:abstractNumId w:val="19"/>
  </w:num>
  <w:num w:numId="44">
    <w:abstractNumId w:val="16"/>
  </w:num>
  <w:num w:numId="45">
    <w:abstractNumId w:val="34"/>
  </w:num>
  <w:num w:numId="46">
    <w:abstractNumId w:val="27"/>
  </w:num>
  <w:num w:numId="47">
    <w:abstractNumId w:val="50"/>
  </w:num>
  <w:num w:numId="48">
    <w:abstractNumId w:val="6"/>
  </w:num>
  <w:num w:numId="49">
    <w:abstractNumId w:val="15"/>
  </w:num>
  <w:num w:numId="50">
    <w:abstractNumId w:val="25"/>
  </w:num>
  <w:num w:numId="51">
    <w:abstractNumId w:val="37"/>
  </w:num>
  <w:num w:numId="52">
    <w:abstractNumId w:val="43"/>
  </w:num>
  <w:num w:numId="53">
    <w:abstractNumId w:val="4"/>
  </w:num>
  <w:num w:numId="54">
    <w:abstractNumId w:val="26"/>
  </w:num>
  <w:num w:numId="55">
    <w:abstractNumId w:val="10"/>
  </w:num>
  <w:num w:numId="56">
    <w:abstractNumId w:val="12"/>
  </w:num>
  <w:num w:numId="5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002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3C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239F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0E4C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1BEB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55E3"/>
    <w:rsid w:val="005671FF"/>
    <w:rsid w:val="00570391"/>
    <w:rsid w:val="00570BFF"/>
    <w:rsid w:val="005717F6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000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66E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57F18"/>
    <w:rsid w:val="00860E21"/>
    <w:rsid w:val="00860FB7"/>
    <w:rsid w:val="008620F6"/>
    <w:rsid w:val="0086246F"/>
    <w:rsid w:val="00865EE6"/>
    <w:rsid w:val="008665B9"/>
    <w:rsid w:val="008667A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53C7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A65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0F8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A1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8CC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9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3A09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2D7E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1CE3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30239F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667AC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8667AC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667AC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667AC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667AC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667AC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667AC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30239F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667AC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67AC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67AC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67AC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667AC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667AC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667AC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667AC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667AC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30239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667AC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30239F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30239F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30239F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30239F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30239F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30239F"/>
    <w:pPr>
      <w:numPr>
        <w:numId w:val="1"/>
      </w:numPr>
    </w:pPr>
  </w:style>
  <w:style w:type="paragraph" w:styleId="ListNumber3">
    <w:name w:val="List Number 3"/>
    <w:basedOn w:val="Normal"/>
    <w:uiPriority w:val="99"/>
    <w:rsid w:val="0030239F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30239F"/>
    <w:pPr>
      <w:spacing w:after="120"/>
      <w:ind w:left="283"/>
    </w:pPr>
  </w:style>
  <w:style w:type="paragraph" w:styleId="ListNumber">
    <w:name w:val="List Number"/>
    <w:basedOn w:val="Normal"/>
    <w:uiPriority w:val="99"/>
    <w:rsid w:val="0030239F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30239F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30239F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30239F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30239F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30239F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30239F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30239F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30239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30239F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30239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30239F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30239F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30239F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30239F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30239F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30239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30239F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30239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30239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30239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30239F"/>
  </w:style>
  <w:style w:type="character" w:customStyle="1" w:styleId="afa">
    <w:name w:val="Подпункт Знак"/>
    <w:uiPriority w:val="99"/>
    <w:rsid w:val="0030239F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30239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30239F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30239F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30239F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30239F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30239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30239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3023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30239F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30239F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30239F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650A18"/>
    <w:pPr>
      <w:numPr>
        <w:numId w:val="17"/>
      </w:numPr>
    </w:pPr>
  </w:style>
  <w:style w:type="numbering" w:customStyle="1" w:styleId="1">
    <w:name w:val="Стиль1"/>
    <w:rsid w:val="00650A18"/>
    <w:pPr>
      <w:numPr>
        <w:numId w:val="14"/>
      </w:numPr>
    </w:pPr>
  </w:style>
  <w:style w:type="numbering" w:customStyle="1" w:styleId="11">
    <w:name w:val="Стиль11"/>
    <w:rsid w:val="00650A18"/>
    <w:pPr>
      <w:numPr>
        <w:numId w:val="16"/>
      </w:numPr>
    </w:pPr>
  </w:style>
  <w:style w:type="numbering" w:customStyle="1" w:styleId="2">
    <w:name w:val="Стиль2"/>
    <w:rsid w:val="00650A18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74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6120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7</cp:revision>
  <cp:lastPrinted>2015-10-08T12:18:00Z</cp:lastPrinted>
  <dcterms:created xsi:type="dcterms:W3CDTF">2015-07-09T11:04:00Z</dcterms:created>
  <dcterms:modified xsi:type="dcterms:W3CDTF">2015-10-08T12:18:00Z</dcterms:modified>
</cp:coreProperties>
</file>