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621" w:rsidRPr="00331F42" w:rsidRDefault="00506621" w:rsidP="001B489B">
      <w:pPr>
        <w:jc w:val="center"/>
        <w:outlineLvl w:val="0"/>
        <w:rPr>
          <w:rFonts w:ascii="Times New Roman" w:hAnsi="Times New Roman" w:cs="Times New Roman"/>
        </w:rPr>
      </w:pPr>
      <w:r w:rsidRPr="005B37CF">
        <w:rPr>
          <w:rFonts w:ascii="Times New Roman" w:hAnsi="Times New Roman" w:cs="Times New Roman"/>
        </w:rPr>
        <w:t>ИЗВЕЩЕНИЕ О ПРОДЛЕНИИ СРОКА ПОДАЧИ ЗАЯВОК</w:t>
      </w:r>
    </w:p>
    <w:p w:rsidR="00506621" w:rsidRDefault="00506621" w:rsidP="001B489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224/11.02-04/14-228/2 ОЗЦЭ</w:t>
      </w:r>
      <w:bookmarkStart w:id="0" w:name="_GoBack"/>
      <w:bookmarkEnd w:id="0"/>
    </w:p>
    <w:p w:rsidR="00506621" w:rsidRPr="00331F42" w:rsidRDefault="00506621" w:rsidP="001B489B">
      <w:pPr>
        <w:jc w:val="center"/>
        <w:outlineLvl w:val="0"/>
        <w:rPr>
          <w:rFonts w:ascii="Times New Roman" w:hAnsi="Times New Roman" w:cs="Times New Roman"/>
        </w:rPr>
      </w:pPr>
    </w:p>
    <w:p w:rsidR="00506621" w:rsidRPr="00331F42" w:rsidRDefault="00506621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506621" w:rsidRPr="00331F42" w:rsidRDefault="00506621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06621" w:rsidRPr="00331F42" w:rsidRDefault="00506621" w:rsidP="001B489B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506621" w:rsidRPr="00331F42" w:rsidRDefault="00506621" w:rsidP="001B489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506621" w:rsidRPr="001B4F5D" w:rsidRDefault="00506621" w:rsidP="001B489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DF1C25">
        <w:rPr>
          <w:rFonts w:ascii="Times New Roman" w:hAnsi="Times New Roman" w:cs="Times New Roman"/>
          <w:b/>
          <w:bCs/>
        </w:rPr>
        <w:t xml:space="preserve"> </w:t>
      </w:r>
      <w:r w:rsidRPr="00DF1C25">
        <w:rPr>
          <w:rFonts w:ascii="Times New Roman" w:hAnsi="Times New Roman" w:cs="Times New Roman"/>
          <w:color w:val="000000"/>
        </w:rPr>
        <w:t>Игнатова Наталья Юрьевна</w:t>
      </w:r>
      <w:r w:rsidRPr="00DF1C25">
        <w:rPr>
          <w:rFonts w:ascii="Times New Roman" w:hAnsi="Times New Roman" w:cs="Times New Roman"/>
        </w:rPr>
        <w:t xml:space="preserve">, (48439) 9-48-96, (48439) 9-49-30, </w:t>
      </w:r>
      <w:r w:rsidRPr="00DF1C25">
        <w:rPr>
          <w:rFonts w:ascii="Times New Roman" w:hAnsi="Times New Roman" w:cs="Times New Roman"/>
          <w:color w:val="000000"/>
          <w:lang w:val="en-US"/>
        </w:rPr>
        <w:t>nignatova</w:t>
      </w:r>
      <w:r w:rsidRPr="00DF1C25">
        <w:rPr>
          <w:rFonts w:ascii="Times New Roman" w:hAnsi="Times New Roman" w:cs="Times New Roman"/>
          <w:color w:val="000000"/>
        </w:rPr>
        <w:t>@</w:t>
      </w:r>
      <w:r w:rsidRPr="00DF1C25">
        <w:rPr>
          <w:rFonts w:ascii="Times New Roman" w:hAnsi="Times New Roman" w:cs="Times New Roman"/>
          <w:color w:val="000000"/>
          <w:lang w:val="en-US"/>
        </w:rPr>
        <w:t>ippe</w:t>
      </w:r>
      <w:r w:rsidRPr="00DF1C25">
        <w:rPr>
          <w:rFonts w:ascii="Times New Roman" w:hAnsi="Times New Roman" w:cs="Times New Roman"/>
          <w:color w:val="000000"/>
        </w:rPr>
        <w:t>.</w:t>
      </w:r>
      <w:r w:rsidRPr="00DF1C25">
        <w:rPr>
          <w:rFonts w:ascii="Times New Roman" w:hAnsi="Times New Roman" w:cs="Times New Roman"/>
          <w:color w:val="000000"/>
          <w:lang w:val="en-US"/>
        </w:rPr>
        <w:t>ru</w:t>
      </w:r>
    </w:p>
    <w:p w:rsidR="00506621" w:rsidRPr="00331F42" w:rsidRDefault="00506621" w:rsidP="001B489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506621" w:rsidRPr="00166D2A" w:rsidRDefault="00506621" w:rsidP="001B489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671EC">
        <w:rPr>
          <w:rFonts w:ascii="Times New Roman" w:hAnsi="Times New Roman" w:cs="Times New Roman"/>
          <w:color w:val="000000"/>
        </w:rPr>
        <w:t>по</w:t>
      </w:r>
      <w:r>
        <w:rPr>
          <w:rFonts w:ascii="Times New Roman" w:hAnsi="Times New Roman" w:cs="Times New Roman"/>
          <w:color w:val="000000"/>
        </w:rPr>
        <w:t>ставка</w:t>
      </w:r>
      <w:r w:rsidRPr="00166D2A">
        <w:rPr>
          <w:rFonts w:ascii="Times New Roman" w:hAnsi="Times New Roman" w:cs="Times New Roman"/>
          <w:color w:val="000000"/>
        </w:rPr>
        <w:t xml:space="preserve"> </w:t>
      </w:r>
      <w:r w:rsidRPr="002F2E31">
        <w:rPr>
          <w:rFonts w:ascii="Times New Roman" w:hAnsi="Times New Roman" w:cs="Times New Roman"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506621" w:rsidRPr="00331F42" w:rsidRDefault="00506621" w:rsidP="001B489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506621" w:rsidRPr="00C573AC" w:rsidRDefault="00506621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506621" w:rsidRPr="00331F42" w:rsidRDefault="00506621" w:rsidP="001B48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06621" w:rsidRPr="00331F42" w:rsidRDefault="00506621" w:rsidP="001B489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6621" w:rsidRPr="00331F42" w:rsidRDefault="00506621" w:rsidP="001B489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6621" w:rsidRPr="00331F42" w:rsidRDefault="00506621" w:rsidP="001B489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6621" w:rsidRPr="00FF4099" w:rsidRDefault="00506621" w:rsidP="001B489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FF4099">
        <w:rPr>
          <w:rFonts w:ascii="Times New Roman" w:hAnsi="Times New Roman" w:cs="Times New Roman"/>
        </w:rPr>
        <w:t xml:space="preserve">: </w:t>
      </w:r>
      <w:r w:rsidRPr="00FF4099">
        <w:rPr>
          <w:rFonts w:ascii="Times New Roman" w:hAnsi="Times New Roman" w:cs="Times New Roman"/>
          <w:color w:val="000000"/>
        </w:rPr>
        <w:t xml:space="preserve">36 958,71 (тридцать шесть тысяч девятьсот </w:t>
      </w:r>
      <w:r w:rsidRPr="00667EEE">
        <w:rPr>
          <w:rFonts w:ascii="Times New Roman" w:hAnsi="Times New Roman" w:cs="Times New Roman"/>
        </w:rPr>
        <w:t>пятьдесят восемь рублей 71</w:t>
      </w:r>
      <w:r>
        <w:rPr>
          <w:rFonts w:ascii="Times New Roman" w:hAnsi="Times New Roman" w:cs="Times New Roman"/>
          <w:color w:val="000000"/>
        </w:rPr>
        <w:t xml:space="preserve"> копейка</w:t>
      </w:r>
      <w:r w:rsidRPr="00FF4099">
        <w:rPr>
          <w:rFonts w:ascii="Times New Roman" w:hAnsi="Times New Roman" w:cs="Times New Roman"/>
          <w:color w:val="000000"/>
        </w:rPr>
        <w:t>), рублей, включая НДС</w:t>
      </w:r>
      <w:r>
        <w:rPr>
          <w:rFonts w:ascii="Times New Roman" w:hAnsi="Times New Roman" w:cs="Times New Roman"/>
          <w:color w:val="000000"/>
        </w:rPr>
        <w:t xml:space="preserve"> (18%). С</w:t>
      </w:r>
      <w:r w:rsidRPr="00743FFF">
        <w:rPr>
          <w:rFonts w:ascii="Times New Roman" w:hAnsi="Times New Roman" w:cs="Times New Roman"/>
          <w:color w:val="000000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  <w:color w:val="000000"/>
        </w:rPr>
        <w:t xml:space="preserve">д. </w:t>
      </w:r>
      <w:r w:rsidRPr="00743FFF">
        <w:rPr>
          <w:rFonts w:ascii="Times New Roman" w:hAnsi="Times New Roman" w:cs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</w:p>
    <w:p w:rsidR="00506621" w:rsidRPr="009C5740" w:rsidRDefault="00506621" w:rsidP="001B489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9C5740">
        <w:rPr>
          <w:rFonts w:ascii="Times New Roman" w:hAnsi="Times New Roman" w:cs="Times New Roman"/>
          <w:color w:val="000000"/>
          <w:lang w:eastAsia="ru-RU"/>
        </w:rPr>
        <w:t>Начальная (максимальная) цена договора</w:t>
      </w:r>
      <w:r w:rsidRPr="00FF4099">
        <w:rPr>
          <w:rFonts w:ascii="Times New Roman" w:hAnsi="Times New Roman" w:cs="Times New Roman"/>
          <w:color w:val="000000"/>
          <w:lang w:eastAsia="ru-RU"/>
        </w:rPr>
        <w:t xml:space="preserve">: </w:t>
      </w:r>
      <w:r w:rsidRPr="00FF4099">
        <w:rPr>
          <w:rFonts w:ascii="Times New Roman" w:hAnsi="Times New Roman" w:cs="Times New Roman"/>
          <w:color w:val="000000"/>
          <w:sz w:val="22"/>
          <w:szCs w:val="22"/>
        </w:rPr>
        <w:t>31 320,94 (</w:t>
      </w:r>
      <w:r w:rsidRPr="00FF4099">
        <w:rPr>
          <w:rFonts w:ascii="Times New Roman" w:hAnsi="Times New Roman" w:cs="Times New Roman"/>
          <w:color w:val="000000"/>
        </w:rPr>
        <w:t>тридцать одна тысяча триста двадцать рублей 94 коп</w:t>
      </w:r>
      <w:r>
        <w:rPr>
          <w:rFonts w:ascii="Times New Roman" w:hAnsi="Times New Roman" w:cs="Times New Roman"/>
          <w:color w:val="000000"/>
        </w:rPr>
        <w:t>ейки</w:t>
      </w:r>
      <w:r w:rsidRPr="00FF4099">
        <w:rPr>
          <w:rFonts w:ascii="Times New Roman" w:hAnsi="Times New Roman" w:cs="Times New Roman"/>
          <w:color w:val="000000"/>
        </w:rPr>
        <w:t>) рублей</w:t>
      </w:r>
      <w:r w:rsidRPr="00FF4099">
        <w:rPr>
          <w:rFonts w:ascii="Times New Roman" w:hAnsi="Times New Roman" w:cs="Times New Roman"/>
          <w:color w:val="000000"/>
          <w:lang w:eastAsia="ru-RU"/>
        </w:rPr>
        <w:t>, без учета НДС. Предложение участ</w:t>
      </w:r>
      <w:r w:rsidRPr="00DF1C25">
        <w:rPr>
          <w:rFonts w:ascii="Times New Roman" w:hAnsi="Times New Roman" w:cs="Times New Roman"/>
          <w:color w:val="000000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 w:cs="Times New Roman"/>
          <w:color w:val="000000"/>
          <w:lang w:eastAsia="ru-RU"/>
        </w:rPr>
        <w:t xml:space="preserve"> цену договора без учета НДС.</w:t>
      </w:r>
    </w:p>
    <w:p w:rsidR="00506621" w:rsidRPr="00D37E19" w:rsidRDefault="00506621" w:rsidP="001B489B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06621" w:rsidRPr="00331F42" w:rsidRDefault="00506621" w:rsidP="001B489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06621" w:rsidRDefault="00506621" w:rsidP="001B489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506621" w:rsidRPr="0000095E" w:rsidRDefault="00506621" w:rsidP="001B489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52C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52C7">
        <w:rPr>
          <w:rFonts w:ascii="Times New Roman" w:hAnsi="Times New Roman" w:cs="Times New Roman"/>
          <w:b/>
          <w:bCs/>
        </w:rPr>
        <w:t>:</w:t>
      </w:r>
    </w:p>
    <w:p w:rsidR="00506621" w:rsidRPr="00331F42" w:rsidRDefault="00506621" w:rsidP="0000095E">
      <w:pPr>
        <w:tabs>
          <w:tab w:val="left" w:pos="0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52C7">
        <w:rPr>
          <w:rFonts w:ascii="Times New Roman" w:hAnsi="Times New Roman" w:cs="Times New Roman"/>
          <w:color w:val="0000FF"/>
        </w:rPr>
        <w:t xml:space="preserve"> </w:t>
      </w:r>
      <w:r w:rsidRPr="00AB52C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52C7">
        <w:rPr>
          <w:rFonts w:ascii="Times New Roman" w:hAnsi="Times New Roman" w:cs="Times New Roman"/>
          <w:spacing w:val="-6"/>
        </w:rPr>
        <w:t>на участие в запросе цен</w:t>
      </w:r>
      <w:r w:rsidRPr="00AB52C7">
        <w:rPr>
          <w:rFonts w:ascii="Times New Roman" w:hAnsi="Times New Roman" w:cs="Times New Roman"/>
        </w:rPr>
        <w:t xml:space="preserve"> продлевается на 4 рабочих дня.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06621" w:rsidRPr="00331F42" w:rsidRDefault="00506621" w:rsidP="001B489B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10»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17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17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B70BE2">
        <w:rPr>
          <w:rFonts w:ascii="Times New Roman" w:hAnsi="Times New Roman" w:cs="Times New Roman"/>
        </w:rPr>
        <w:t>2</w:t>
      </w:r>
      <w:r w:rsidRPr="002A0D2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06621" w:rsidRPr="00331F42" w:rsidRDefault="00506621" w:rsidP="001B48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06621" w:rsidRDefault="00506621">
      <w:pPr>
        <w:rPr>
          <w:rFonts w:cs="Times New Roman"/>
        </w:rPr>
      </w:pPr>
    </w:p>
    <w:sectPr w:rsidR="00506621" w:rsidSect="00F22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59F3"/>
    <w:rsid w:val="0000095E"/>
    <w:rsid w:val="000C09A0"/>
    <w:rsid w:val="00166D2A"/>
    <w:rsid w:val="001B489B"/>
    <w:rsid w:val="001B4F5D"/>
    <w:rsid w:val="002A0D21"/>
    <w:rsid w:val="002F2E31"/>
    <w:rsid w:val="00331F42"/>
    <w:rsid w:val="00506621"/>
    <w:rsid w:val="00536BA0"/>
    <w:rsid w:val="005A326A"/>
    <w:rsid w:val="005B37CF"/>
    <w:rsid w:val="00667EEE"/>
    <w:rsid w:val="00743FFF"/>
    <w:rsid w:val="007671EC"/>
    <w:rsid w:val="008930FD"/>
    <w:rsid w:val="008A19D2"/>
    <w:rsid w:val="008C2DA9"/>
    <w:rsid w:val="008E3C0C"/>
    <w:rsid w:val="009C5740"/>
    <w:rsid w:val="00AB52C7"/>
    <w:rsid w:val="00B70BE2"/>
    <w:rsid w:val="00BB6FDD"/>
    <w:rsid w:val="00C572F3"/>
    <w:rsid w:val="00C573AC"/>
    <w:rsid w:val="00CA0665"/>
    <w:rsid w:val="00D37E19"/>
    <w:rsid w:val="00D42E6F"/>
    <w:rsid w:val="00DF1C25"/>
    <w:rsid w:val="00EA64DB"/>
    <w:rsid w:val="00EB59F3"/>
    <w:rsid w:val="00F0368B"/>
    <w:rsid w:val="00F22D1B"/>
    <w:rsid w:val="00FF4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89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771</Words>
  <Characters>4398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dcterms:created xsi:type="dcterms:W3CDTF">2014-05-27T09:56:00Z</dcterms:created>
  <dcterms:modified xsi:type="dcterms:W3CDTF">2014-06-03T09:21:00Z</dcterms:modified>
</cp:coreProperties>
</file>