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D69" w:rsidRPr="00BD1F65" w:rsidRDefault="00130D69" w:rsidP="00130D69">
      <w:pPr>
        <w:ind w:left="5279"/>
        <w:jc w:val="right"/>
      </w:pPr>
      <w:r w:rsidRPr="00BD1F65">
        <w:t>«УТВЕРЖДАЮ»</w:t>
      </w:r>
    </w:p>
    <w:p w:rsidR="00130D69" w:rsidRPr="00BD1F65" w:rsidRDefault="00130D69" w:rsidP="00130D69">
      <w:pPr>
        <w:ind w:left="5279"/>
        <w:jc w:val="right"/>
      </w:pPr>
      <w:r w:rsidRPr="00BD1F65">
        <w:t>Председатель Закупочной комиссии</w:t>
      </w:r>
      <w:r w:rsidRPr="00BD1F65">
        <w:rPr>
          <w:b/>
        </w:rPr>
        <w:br/>
      </w:r>
      <w:r w:rsidRPr="00BD1F65">
        <w:t>Смирнов А.Е.</w:t>
      </w:r>
    </w:p>
    <w:p w:rsidR="00130D69" w:rsidRPr="00BD1F65" w:rsidRDefault="00130D69" w:rsidP="00130D69">
      <w:pPr>
        <w:ind w:left="5280"/>
        <w:jc w:val="right"/>
      </w:pPr>
      <w:r w:rsidRPr="00BD1F65">
        <w:t>_____________________________</w:t>
      </w:r>
    </w:p>
    <w:p w:rsidR="00FF242C" w:rsidRPr="00BD1F65" w:rsidRDefault="00FF242C" w:rsidP="00FF242C">
      <w:pPr>
        <w:jc w:val="right"/>
      </w:pPr>
      <w:r w:rsidRPr="00BD1F65">
        <w:t>«</w:t>
      </w:r>
      <w:r w:rsidR="00004577">
        <w:t>24</w:t>
      </w:r>
      <w:r>
        <w:t>» апреля 2013</w:t>
      </w:r>
      <w:r w:rsidRPr="00BD1F65">
        <w:t xml:space="preserve"> г.</w:t>
      </w:r>
    </w:p>
    <w:p w:rsidR="00130D69" w:rsidRPr="00BD1F65" w:rsidRDefault="00130D69" w:rsidP="00130D69">
      <w:pPr>
        <w:jc w:val="right"/>
      </w:pPr>
    </w:p>
    <w:p w:rsidR="00130D69" w:rsidRPr="00BD1F65" w:rsidRDefault="00130D69" w:rsidP="00130D69">
      <w:pPr>
        <w:jc w:val="right"/>
        <w:rPr>
          <w:bCs/>
          <w:sz w:val="28"/>
        </w:rPr>
      </w:pPr>
    </w:p>
    <w:p w:rsidR="00130D69" w:rsidRPr="00BD1F65" w:rsidRDefault="00130D69" w:rsidP="00130D69">
      <w:pPr>
        <w:jc w:val="center"/>
        <w:rPr>
          <w:bCs/>
          <w:sz w:val="28"/>
          <w:szCs w:val="28"/>
        </w:rPr>
      </w:pPr>
    </w:p>
    <w:p w:rsidR="00130D69" w:rsidRPr="00BD1F65" w:rsidRDefault="00130D69" w:rsidP="00130D69">
      <w:pPr>
        <w:jc w:val="center"/>
        <w:rPr>
          <w:bCs/>
          <w:sz w:val="28"/>
          <w:szCs w:val="28"/>
        </w:rPr>
      </w:pPr>
    </w:p>
    <w:p w:rsidR="00130D69" w:rsidRPr="00BD1F65" w:rsidRDefault="00130D69" w:rsidP="00130D69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BD1F65">
        <w:rPr>
          <w:bCs/>
          <w:sz w:val="28"/>
          <w:szCs w:val="28"/>
        </w:rPr>
        <w:t>ДОКУМЕНТАЦИЯ ПО ЗАПРОСУ ЦЕН</w:t>
      </w:r>
      <w:bookmarkEnd w:id="0"/>
      <w:bookmarkEnd w:id="1"/>
    </w:p>
    <w:p w:rsidR="00130D69" w:rsidRPr="00BD1F65" w:rsidRDefault="00130D69" w:rsidP="00130D69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открытый запрос цен в электронной форме </w:t>
      </w:r>
    </w:p>
    <w:p w:rsidR="00130D69" w:rsidRDefault="00130D69" w:rsidP="00130D69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на право заключения договора поставки </w:t>
      </w:r>
    </w:p>
    <w:p w:rsidR="00130D69" w:rsidRPr="00BD1F65" w:rsidRDefault="003B19D0" w:rsidP="00130D69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цифрового кондуктометра</w:t>
      </w:r>
      <w:r>
        <w:rPr>
          <w:b/>
          <w:sz w:val="28"/>
          <w:szCs w:val="28"/>
        </w:rPr>
        <w:t xml:space="preserve"> </w:t>
      </w:r>
      <w:r w:rsidR="00130D69" w:rsidRPr="00BD1F65">
        <w:rPr>
          <w:sz w:val="28"/>
          <w:szCs w:val="28"/>
        </w:rPr>
        <w:t>для нужд ОАО “ВНИИ НП”</w:t>
      </w: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caps/>
          <w:sz w:val="28"/>
          <w:szCs w:val="28"/>
        </w:rPr>
      </w:pPr>
      <w:r w:rsidRPr="00523B7C">
        <w:rPr>
          <w:caps/>
          <w:sz w:val="28"/>
          <w:szCs w:val="28"/>
        </w:rPr>
        <w:t>том 1 «общая и коммерческая части»</w:t>
      </w: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Pr="00523B7C" w:rsidRDefault="00130D69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23B7C">
        <w:rPr>
          <w:snapToGrid/>
          <w:sz w:val="28"/>
          <w:szCs w:val="24"/>
        </w:rPr>
        <w:t>20</w:t>
      </w:r>
      <w:r w:rsidR="005A717C">
        <w:rPr>
          <w:snapToGrid/>
          <w:sz w:val="28"/>
          <w:szCs w:val="24"/>
        </w:rPr>
        <w:t>13</w:t>
      </w:r>
      <w:r w:rsidR="00017026" w:rsidRPr="00523B7C">
        <w:rPr>
          <w:snapToGrid/>
          <w:sz w:val="28"/>
          <w:szCs w:val="24"/>
        </w:rPr>
        <w:t>г.</w:t>
      </w:r>
    </w:p>
    <w:p w:rsidR="00CA2886" w:rsidRPr="00523B7C" w:rsidRDefault="00CA2886" w:rsidP="00CA2886">
      <w:pPr>
        <w:sectPr w:rsidR="00CA2886" w:rsidRPr="00523B7C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27544F" w:rsidRDefault="00C87330" w:rsidP="00C87330">
      <w:pPr>
        <w:pStyle w:val="13"/>
        <w:widowControl/>
        <w:outlineLvl w:val="0"/>
        <w:rPr>
          <w:b w:val="0"/>
          <w:snapToGrid/>
          <w:sz w:val="28"/>
          <w:szCs w:val="28"/>
        </w:rPr>
      </w:pPr>
      <w:bookmarkStart w:id="2" w:name="_Toc318388607"/>
      <w:bookmarkStart w:id="3" w:name="_Toc343720377"/>
      <w:r w:rsidRPr="0027544F">
        <w:rPr>
          <w:b w:val="0"/>
          <w:snapToGrid/>
          <w:sz w:val="28"/>
          <w:szCs w:val="28"/>
        </w:rPr>
        <w:lastRenderedPageBreak/>
        <w:t>СОДЕРЖАНИЕ</w:t>
      </w:r>
      <w:bookmarkEnd w:id="2"/>
      <w:bookmarkEnd w:id="3"/>
    </w:p>
    <w:p w:rsidR="00B35C6E" w:rsidRPr="0027544F" w:rsidRDefault="00B35C6E" w:rsidP="00B35C6E">
      <w:pPr>
        <w:rPr>
          <w:sz w:val="28"/>
          <w:szCs w:val="28"/>
        </w:rPr>
      </w:pPr>
    </w:p>
    <w:p w:rsidR="0027544F" w:rsidRPr="0027544F" w:rsidRDefault="00905F77">
      <w:pPr>
        <w:pStyle w:val="14"/>
        <w:rPr>
          <w:rFonts w:eastAsiaTheme="minorEastAsia"/>
          <w:sz w:val="22"/>
          <w:szCs w:val="22"/>
        </w:rPr>
      </w:pPr>
      <w:r w:rsidRPr="0027544F">
        <w:rPr>
          <w:noProof w:val="0"/>
          <w:sz w:val="28"/>
          <w:szCs w:val="28"/>
        </w:rPr>
        <w:fldChar w:fldCharType="begin"/>
      </w:r>
      <w:r w:rsidR="00C87330" w:rsidRPr="0027544F">
        <w:rPr>
          <w:noProof w:val="0"/>
          <w:sz w:val="28"/>
          <w:szCs w:val="28"/>
        </w:rPr>
        <w:instrText xml:space="preserve"> TOC \o "1-3" \h \z \u </w:instrText>
      </w:r>
      <w:r w:rsidRPr="0027544F">
        <w:rPr>
          <w:noProof w:val="0"/>
          <w:sz w:val="28"/>
          <w:szCs w:val="28"/>
        </w:rPr>
        <w:fldChar w:fldCharType="separate"/>
      </w:r>
      <w:hyperlink w:anchor="_Toc343720376" w:history="1">
        <w:r w:rsidR="0027544F" w:rsidRPr="0027544F">
          <w:rPr>
            <w:rStyle w:val="afa"/>
            <w:bCs/>
          </w:rPr>
          <w:t>ДОКУМЕНТАЦИЯ ПО ЗАПРОСУ ЦЕН</w:t>
        </w:r>
        <w:r w:rsidR="0027544F"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_Toc343720376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1</w:t>
        </w:r>
        <w:r w:rsidRPr="0027544F">
          <w:rPr>
            <w:webHidden/>
          </w:rPr>
          <w:fldChar w:fldCharType="end"/>
        </w:r>
      </w:hyperlink>
    </w:p>
    <w:p w:rsidR="0027544F" w:rsidRPr="0027544F" w:rsidRDefault="003B19D0">
      <w:pPr>
        <w:pStyle w:val="14"/>
        <w:rPr>
          <w:rFonts w:eastAsiaTheme="minorEastAsia"/>
          <w:sz w:val="22"/>
          <w:szCs w:val="22"/>
        </w:rPr>
      </w:pPr>
      <w:hyperlink w:anchor="_Toc343720377" w:history="1">
        <w:r w:rsidR="0027544F" w:rsidRPr="0027544F">
          <w:rPr>
            <w:rStyle w:val="afa"/>
          </w:rPr>
          <w:t>СОДЕРЖАНИЕ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_Toc343720377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2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3B19D0">
      <w:pPr>
        <w:pStyle w:val="14"/>
        <w:rPr>
          <w:rFonts w:eastAsiaTheme="minorEastAsia"/>
          <w:sz w:val="22"/>
          <w:szCs w:val="22"/>
        </w:rPr>
      </w:pPr>
      <w:hyperlink w:anchor="_Toc343720378" w:history="1">
        <w:r w:rsidR="0027544F" w:rsidRPr="0027544F">
          <w:rPr>
            <w:rStyle w:val="afa"/>
            <w:b/>
          </w:rPr>
          <w:t>ЧАСТЬ 1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_Toc343720378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3B19D0">
      <w:pPr>
        <w:pStyle w:val="14"/>
        <w:rPr>
          <w:rFonts w:eastAsiaTheme="minorEastAsia"/>
          <w:sz w:val="22"/>
          <w:szCs w:val="22"/>
        </w:rPr>
      </w:pPr>
      <w:hyperlink w:anchor="_Toc343720379" w:history="1">
        <w:r w:rsidR="0027544F" w:rsidRPr="0027544F">
          <w:rPr>
            <w:rStyle w:val="afa"/>
          </w:rPr>
          <w:t>1.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ТЕРМИНЫ И ОПРЕДЕЛЕНИЯ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_Toc343720379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3B19D0">
      <w:pPr>
        <w:pStyle w:val="14"/>
        <w:rPr>
          <w:rFonts w:eastAsiaTheme="minorEastAsia"/>
          <w:sz w:val="22"/>
          <w:szCs w:val="22"/>
        </w:rPr>
      </w:pPr>
      <w:hyperlink w:anchor="_Toc343720380" w:history="1">
        <w:r w:rsidR="0027544F" w:rsidRPr="0027544F">
          <w:rPr>
            <w:rStyle w:val="afa"/>
            <w:b/>
          </w:rPr>
          <w:t>СОКРАЩЕНИЯ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_Toc343720380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4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3B19D0">
      <w:pPr>
        <w:pStyle w:val="14"/>
        <w:rPr>
          <w:rFonts w:eastAsiaTheme="minorEastAsia"/>
          <w:sz w:val="22"/>
          <w:szCs w:val="22"/>
        </w:rPr>
      </w:pPr>
      <w:hyperlink w:anchor="_Toc343720381" w:history="1">
        <w:r w:rsidR="0027544F" w:rsidRPr="0027544F">
          <w:rPr>
            <w:rStyle w:val="afa"/>
            <w:lang w:val="en-US"/>
          </w:rPr>
          <w:t>2.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ОБЩИЕ ПОЛОЖЕНИЯ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_Toc343720381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5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3B19D0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2" w:history="1">
        <w:r w:rsidR="0027544F" w:rsidRPr="0027544F">
          <w:rPr>
            <w:rStyle w:val="afa"/>
            <w:rFonts w:ascii="Times New Roman" w:hAnsi="Times New Roman" w:cs="Times New Roman"/>
          </w:rPr>
          <w:t>2.1.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Форма и вид процедуры закупки, предмет запроса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_Toc343720382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B19D0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3" w:history="1">
        <w:r w:rsidR="0027544F" w:rsidRPr="0027544F">
          <w:rPr>
            <w:rStyle w:val="afa"/>
            <w:rFonts w:ascii="Times New Roman" w:hAnsi="Times New Roman" w:cs="Times New Roman"/>
          </w:rPr>
          <w:t>2.2.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Участие в процедуре запроса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_Toc343720383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B19D0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4" w:history="1">
        <w:r w:rsidR="0027544F" w:rsidRPr="0027544F">
          <w:rPr>
            <w:rStyle w:val="afa"/>
            <w:rFonts w:ascii="Times New Roman" w:hAnsi="Times New Roman" w:cs="Times New Roman"/>
          </w:rPr>
          <w:t>2.3.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Правовой статус документов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_Toc343720384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B19D0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5" w:history="1">
        <w:r w:rsidR="0027544F" w:rsidRPr="0027544F">
          <w:rPr>
            <w:rStyle w:val="afa"/>
            <w:rFonts w:ascii="Times New Roman" w:hAnsi="Times New Roman" w:cs="Times New Roman"/>
          </w:rPr>
          <w:t>2.4.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Особые положения в связи с проведением запроса цен через ЭТП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_Toc343720385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B19D0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6" w:history="1">
        <w:r w:rsidR="0027544F" w:rsidRPr="0027544F">
          <w:rPr>
            <w:rStyle w:val="afa"/>
            <w:rFonts w:ascii="Times New Roman" w:hAnsi="Times New Roman" w:cs="Times New Roman"/>
          </w:rPr>
          <w:t>2.5.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Затраты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_Toc343720386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B19D0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7" w:history="1">
        <w:r w:rsidR="0027544F" w:rsidRPr="0027544F">
          <w:rPr>
            <w:rStyle w:val="afa"/>
            <w:rFonts w:ascii="Times New Roman" w:hAnsi="Times New Roman" w:cs="Times New Roman"/>
          </w:rPr>
          <w:t>2.6.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Отказ от проведения запроса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_Toc343720387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B19D0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8" w:history="1">
        <w:r w:rsidR="0027544F" w:rsidRPr="0027544F">
          <w:rPr>
            <w:rStyle w:val="afa"/>
            <w:rFonts w:ascii="Times New Roman" w:hAnsi="Times New Roman" w:cs="Times New Roman"/>
          </w:rPr>
          <w:t>2.7.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Официальный источник информации о ходе и результатах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_Toc343720388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B19D0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9" w:history="1">
        <w:r w:rsidR="0027544F" w:rsidRPr="0027544F">
          <w:rPr>
            <w:rStyle w:val="afa"/>
            <w:rFonts w:ascii="Times New Roman" w:hAnsi="Times New Roman" w:cs="Times New Roman"/>
          </w:rPr>
          <w:t>2.8.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Прочие положения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_Toc343720389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B19D0">
      <w:pPr>
        <w:pStyle w:val="14"/>
        <w:rPr>
          <w:rFonts w:eastAsiaTheme="minorEastAsia"/>
          <w:sz w:val="22"/>
          <w:szCs w:val="22"/>
        </w:rPr>
      </w:pPr>
      <w:hyperlink w:anchor="_Toc343720390" w:history="1">
        <w:r w:rsidR="0027544F" w:rsidRPr="0027544F">
          <w:rPr>
            <w:rStyle w:val="afa"/>
          </w:rPr>
          <w:t>3.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ТРЕБОВАНИЯ К УЧАСТНИКАМ ЗАПРОСА ЦЕН, ДОКУМЕНТАМ, ПРЕДОСТАВЛЯЕМЫМ В СОСТАВЕ ЗАЯВКИ НА УЧАСТИЕ В ЗАПРОСЕ ЦЕН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_Toc343720390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9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3B19D0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1" w:history="1">
        <w:r w:rsidR="0027544F" w:rsidRPr="0027544F">
          <w:rPr>
            <w:rStyle w:val="afa"/>
            <w:rFonts w:ascii="Times New Roman" w:hAnsi="Times New Roman" w:cs="Times New Roman"/>
          </w:rPr>
          <w:t>3.1.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Требования к участникам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_Toc343720391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B19D0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2" w:history="1">
        <w:r w:rsidR="0027544F" w:rsidRPr="0027544F">
          <w:rPr>
            <w:rStyle w:val="afa"/>
            <w:rFonts w:ascii="Times New Roman" w:hAnsi="Times New Roman" w:cs="Times New Roman"/>
          </w:rPr>
          <w:t>3.2.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Дополнительные требования к участникам запроса цен указаны в пунктах 13.1 раздела 5 «Информационная карта запроса цен».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_Toc343720392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B19D0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3" w:history="1">
        <w:r w:rsidR="0027544F" w:rsidRPr="0027544F">
          <w:rPr>
            <w:rStyle w:val="afa"/>
            <w:rFonts w:ascii="Times New Roman" w:hAnsi="Times New Roman" w:cs="Times New Roman"/>
          </w:rPr>
          <w:t>3.3.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Документы, предоставляемые в составе заявки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_Toc343720393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B19D0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4" w:history="1">
        <w:r w:rsidR="0027544F" w:rsidRPr="0027544F">
          <w:rPr>
            <w:rStyle w:val="afa"/>
            <w:rFonts w:ascii="Times New Roman" w:hAnsi="Times New Roman" w:cs="Times New Roman"/>
          </w:rPr>
          <w:t>3.4.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Условия привлечения поставщиков/ субподрядчиков/ соисполнителей и порядок подтверждения их соответствия установленным требованиям приведены в пункте 3.5. Возможность привлечения поставщиков/ субподрядчиков/ соисполнителей и условия применения требований по п.3.5. указаны в пункте 18 раздела 5 «Информационная карта запроса цен».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_Toc343720394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11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B19D0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5" w:history="1">
        <w:r w:rsidR="0027544F" w:rsidRPr="0027544F">
          <w:rPr>
            <w:rStyle w:val="afa"/>
            <w:rFonts w:ascii="Times New Roman" w:hAnsi="Times New Roman" w:cs="Times New Roman"/>
          </w:rPr>
          <w:t>3.5.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Привлечение поставщиков/субподрядчиков/ соисполнителей.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_Toc343720395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11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B19D0">
      <w:pPr>
        <w:pStyle w:val="14"/>
        <w:rPr>
          <w:rFonts w:eastAsiaTheme="minorEastAsia"/>
          <w:sz w:val="22"/>
          <w:szCs w:val="22"/>
        </w:rPr>
      </w:pPr>
      <w:hyperlink w:anchor="_Toc343720396" w:history="1">
        <w:r w:rsidR="0027544F" w:rsidRPr="0027544F">
          <w:rPr>
            <w:rStyle w:val="afa"/>
          </w:rPr>
          <w:t>4.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  <w:lang w:val="en-US"/>
          </w:rPr>
          <w:t xml:space="preserve">ПОРЯДОК ПРОВЕДЕНИЯ ЗАПРОСА </w:t>
        </w:r>
        <w:r w:rsidR="0027544F" w:rsidRPr="0027544F">
          <w:rPr>
            <w:rStyle w:val="afa"/>
          </w:rPr>
          <w:t>ЦЕН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_Toc343720396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13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3B19D0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7" w:history="1">
        <w:r w:rsidR="0027544F" w:rsidRPr="0027544F">
          <w:rPr>
            <w:rStyle w:val="afa"/>
            <w:rFonts w:ascii="Times New Roman" w:hAnsi="Times New Roman" w:cs="Times New Roman"/>
          </w:rPr>
          <w:t>4.1.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Получение документации по запросу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_Toc343720397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13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B19D0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8" w:history="1">
        <w:r w:rsidR="0027544F" w:rsidRPr="0027544F">
          <w:rPr>
            <w:rStyle w:val="afa"/>
            <w:rFonts w:ascii="Times New Roman" w:hAnsi="Times New Roman" w:cs="Times New Roman"/>
          </w:rPr>
          <w:t>4.2.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Разъяснение положений документации по запросу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_Toc343720398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13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B19D0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9" w:history="1">
        <w:r w:rsidR="0027544F" w:rsidRPr="0027544F">
          <w:rPr>
            <w:rStyle w:val="afa"/>
            <w:rFonts w:ascii="Times New Roman" w:hAnsi="Times New Roman" w:cs="Times New Roman"/>
          </w:rPr>
          <w:t>4.3.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Внесение изменений в извещение о проведении запроса цен и документацию по запросу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_Toc343720399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13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B19D0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0" w:history="1">
        <w:r w:rsidR="0027544F" w:rsidRPr="0027544F">
          <w:rPr>
            <w:rStyle w:val="afa"/>
            <w:rFonts w:ascii="Times New Roman" w:hAnsi="Times New Roman" w:cs="Times New Roman"/>
          </w:rPr>
          <w:t>4.4.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Общие требования к заявке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_Toc343720400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14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B19D0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1" w:history="1">
        <w:r w:rsidR="0027544F" w:rsidRPr="0027544F">
          <w:rPr>
            <w:rStyle w:val="afa"/>
            <w:rFonts w:ascii="Times New Roman" w:hAnsi="Times New Roman" w:cs="Times New Roman"/>
          </w:rPr>
          <w:t>4.5.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Срок действия заявки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_Toc343720401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B19D0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2" w:history="1">
        <w:r w:rsidR="0027544F" w:rsidRPr="0027544F">
          <w:rPr>
            <w:rStyle w:val="afa"/>
            <w:rFonts w:ascii="Times New Roman" w:hAnsi="Times New Roman" w:cs="Times New Roman"/>
          </w:rPr>
          <w:t>4.6.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Официальный язык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_Toc343720402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B19D0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3" w:history="1">
        <w:r w:rsidR="0027544F" w:rsidRPr="0027544F">
          <w:rPr>
            <w:rStyle w:val="afa"/>
            <w:rFonts w:ascii="Times New Roman" w:hAnsi="Times New Roman" w:cs="Times New Roman"/>
          </w:rPr>
          <w:t>4.7.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Валюта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_Toc343720403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B19D0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4" w:history="1">
        <w:r w:rsidR="0027544F" w:rsidRPr="0027544F">
          <w:rPr>
            <w:rStyle w:val="afa"/>
            <w:rFonts w:ascii="Times New Roman" w:hAnsi="Times New Roman" w:cs="Times New Roman"/>
          </w:rPr>
          <w:t>4.8.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Начальная (максимальная) цена договора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_Toc343720404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B19D0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5" w:history="1">
        <w:r w:rsidR="0027544F" w:rsidRPr="0027544F">
          <w:rPr>
            <w:rStyle w:val="afa"/>
            <w:rFonts w:ascii="Times New Roman" w:hAnsi="Times New Roman" w:cs="Times New Roman"/>
          </w:rPr>
          <w:t>4.9.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Обеспечение исполнения обязательств, связанных с участием в</w:t>
        </w:r>
        <w:r w:rsidR="0027544F" w:rsidRPr="0027544F">
          <w:rPr>
            <w:rStyle w:val="afa"/>
            <w:rFonts w:ascii="Times New Roman" w:hAnsi="Times New Roman" w:cs="Times New Roman"/>
            <w:lang w:val="en-US"/>
          </w:rPr>
          <w:t> </w:t>
        </w:r>
        <w:r w:rsidR="0027544F" w:rsidRPr="0027544F">
          <w:rPr>
            <w:rStyle w:val="afa"/>
            <w:rFonts w:ascii="Times New Roman" w:hAnsi="Times New Roman" w:cs="Times New Roman"/>
          </w:rPr>
          <w:t>запросе цен (обеспечение заявки на участие в запросе цен).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_Toc343720405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B19D0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6" w:history="1">
        <w:r w:rsidR="0027544F" w:rsidRPr="0027544F">
          <w:rPr>
            <w:rStyle w:val="afa"/>
            <w:rFonts w:ascii="Times New Roman" w:hAnsi="Times New Roman" w:cs="Times New Roman"/>
          </w:rPr>
          <w:t>4.10.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Подача и прием заявок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_Toc343720406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B19D0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7" w:history="1">
        <w:r w:rsidR="0027544F" w:rsidRPr="0027544F">
          <w:rPr>
            <w:rStyle w:val="afa"/>
            <w:rFonts w:ascii="Times New Roman" w:hAnsi="Times New Roman" w:cs="Times New Roman"/>
          </w:rPr>
          <w:t>4.11.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Изменение заявок на участие в запросе цен или их отзыв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_Toc343720407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B19D0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8" w:history="1">
        <w:r w:rsidR="0027544F" w:rsidRPr="0027544F">
          <w:rPr>
            <w:rStyle w:val="afa"/>
            <w:rFonts w:ascii="Times New Roman" w:hAnsi="Times New Roman" w:cs="Times New Roman"/>
          </w:rPr>
          <w:t>4.12.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Открытие доступа к поданным заявкам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_Toc343720408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18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B19D0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9" w:history="1">
        <w:r w:rsidR="0027544F" w:rsidRPr="0027544F">
          <w:rPr>
            <w:rStyle w:val="afa"/>
            <w:rFonts w:ascii="Times New Roman" w:hAnsi="Times New Roman" w:cs="Times New Roman"/>
          </w:rPr>
          <w:t>4.13.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Опоздавшие заявки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_Toc343720409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B19D0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0" w:history="1">
        <w:r w:rsidR="0027544F" w:rsidRPr="0027544F">
          <w:rPr>
            <w:rStyle w:val="afa"/>
            <w:rFonts w:ascii="Times New Roman" w:hAnsi="Times New Roman" w:cs="Times New Roman"/>
          </w:rPr>
          <w:t>4.14.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Рассмотрение заявок на участие в запросе цен, проведение переторжки, выбор победителя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_Toc343720410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B19D0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1" w:history="1">
        <w:r w:rsidR="0027544F" w:rsidRPr="0027544F">
          <w:rPr>
            <w:rStyle w:val="afa"/>
            <w:rFonts w:ascii="Times New Roman" w:hAnsi="Times New Roman" w:cs="Times New Roman"/>
            <w:snapToGrid w:val="0"/>
          </w:rPr>
          <w:t>4.15.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  <w:snapToGrid w:val="0"/>
          </w:rPr>
          <w:t>Заключение договора по результатам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_Toc343720411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26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B19D0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2" w:history="1">
        <w:r w:rsidR="0027544F" w:rsidRPr="0027544F">
          <w:rPr>
            <w:rStyle w:val="afa"/>
            <w:rFonts w:ascii="Times New Roman" w:hAnsi="Times New Roman" w:cs="Times New Roman"/>
          </w:rPr>
          <w:t>4.16.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Обеспечение исполнения договора.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_Toc343720412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29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B19D0">
      <w:pPr>
        <w:pStyle w:val="14"/>
        <w:rPr>
          <w:rFonts w:eastAsiaTheme="minorEastAsia"/>
          <w:sz w:val="22"/>
          <w:szCs w:val="22"/>
        </w:rPr>
      </w:pPr>
      <w:hyperlink w:anchor="_Toc343720413" w:history="1">
        <w:r w:rsidR="0027544F" w:rsidRPr="0027544F">
          <w:rPr>
            <w:rStyle w:val="afa"/>
          </w:rPr>
          <w:t>5.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ИНФОРМАЦИОННАЯ КАРТА ЗАПРОСА ЦЕН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_Toc343720413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31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3B19D0">
      <w:pPr>
        <w:pStyle w:val="14"/>
        <w:rPr>
          <w:rFonts w:eastAsiaTheme="minorEastAsia"/>
          <w:sz w:val="22"/>
          <w:szCs w:val="22"/>
        </w:rPr>
      </w:pPr>
      <w:hyperlink w:anchor="_Toc343720414" w:history="1">
        <w:r w:rsidR="0027544F" w:rsidRPr="0027544F">
          <w:rPr>
            <w:rStyle w:val="afa"/>
          </w:rPr>
          <w:t>1.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_Toc343720414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36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3B19D0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5" w:history="1">
        <w:r w:rsidR="0027544F" w:rsidRPr="0027544F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_Toc343720415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36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B19D0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6" w:history="1">
        <w:r w:rsidR="0027544F" w:rsidRPr="0027544F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_Toc343720416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39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B19D0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7" w:history="1">
        <w:r w:rsidR="0027544F" w:rsidRPr="0027544F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_Toc343720417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41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3B19D0">
      <w:pPr>
        <w:pStyle w:val="14"/>
        <w:rPr>
          <w:rFonts w:eastAsiaTheme="minorEastAsia"/>
          <w:sz w:val="22"/>
          <w:szCs w:val="22"/>
        </w:rPr>
      </w:pPr>
      <w:hyperlink w:anchor="_Toc343720418" w:history="1">
        <w:r w:rsidR="0027544F" w:rsidRPr="0027544F">
          <w:rPr>
            <w:rStyle w:val="afa"/>
            <w:b/>
          </w:rPr>
          <w:t>ЧАСТЬ 2 «ПРОЕКТ ДОГОВОРА»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_Toc343720418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43</w:t>
        </w:r>
        <w:r w:rsidR="00905F77" w:rsidRPr="0027544F">
          <w:rPr>
            <w:webHidden/>
          </w:rPr>
          <w:fldChar w:fldCharType="end"/>
        </w:r>
      </w:hyperlink>
    </w:p>
    <w:p w:rsidR="00C87330" w:rsidRPr="00523B7C" w:rsidRDefault="00905F77" w:rsidP="00600E86">
      <w:pPr>
        <w:rPr>
          <w:bCs/>
          <w:sz w:val="28"/>
          <w:szCs w:val="28"/>
        </w:rPr>
        <w:sectPr w:rsidR="00C87330" w:rsidRPr="00523B7C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27544F">
        <w:rPr>
          <w:sz w:val="28"/>
          <w:szCs w:val="28"/>
        </w:rPr>
        <w:fldChar w:fldCharType="end"/>
      </w:r>
    </w:p>
    <w:p w:rsidR="00C87330" w:rsidRPr="00523B7C" w:rsidRDefault="00C87330" w:rsidP="00C87330">
      <w:pPr>
        <w:rPr>
          <w:bCs/>
          <w:sz w:val="28"/>
        </w:rPr>
      </w:pPr>
    </w:p>
    <w:p w:rsidR="00C87330" w:rsidRPr="00523B7C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4" w:name="_Toc343720378"/>
      <w:r w:rsidRPr="00523B7C">
        <w:rPr>
          <w:b/>
          <w:sz w:val="28"/>
          <w:szCs w:val="28"/>
        </w:rPr>
        <w:t>ЧАСТЬ 1</w:t>
      </w:r>
      <w:bookmarkEnd w:id="4"/>
    </w:p>
    <w:p w:rsidR="00C14669" w:rsidRPr="00523B7C" w:rsidRDefault="00C14669" w:rsidP="00C14669"/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5" w:name="_Ref317259002"/>
      <w:bookmarkStart w:id="6" w:name="_Toc343720379"/>
      <w:r w:rsidRPr="00523B7C">
        <w:rPr>
          <w:sz w:val="28"/>
          <w:szCs w:val="28"/>
        </w:rPr>
        <w:t>ТЕРМИНЫ И ОПРЕДЕЛЕНИЯ</w:t>
      </w:r>
      <w:bookmarkEnd w:id="5"/>
      <w:bookmarkEnd w:id="6"/>
    </w:p>
    <w:p w:rsidR="00C87330" w:rsidRPr="00523B7C" w:rsidRDefault="00C87330" w:rsidP="00C8733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Заказчик</w:t>
      </w:r>
      <w:r w:rsidRPr="00523B7C">
        <w:rPr>
          <w:sz w:val="28"/>
          <w:szCs w:val="28"/>
        </w:rPr>
        <w:t xml:space="preserve"> –</w:t>
      </w:r>
      <w:r w:rsidR="00A655A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организация, указанная в пункте</w:t>
      </w:r>
      <w:r w:rsidR="00CB66AF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_Ref317249928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CB66AF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_Ref317250097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</w:t>
      </w:r>
      <w:r w:rsidR="00E1038C" w:rsidRPr="00523B7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23B7C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Лот</w:t>
      </w:r>
      <w:r w:rsidRPr="00523B7C">
        <w:rPr>
          <w:sz w:val="28"/>
          <w:szCs w:val="28"/>
        </w:rPr>
        <w:t xml:space="preserve"> – часть закупаем</w:t>
      </w:r>
      <w:r w:rsidR="00E1038C" w:rsidRPr="00523B7C">
        <w:rPr>
          <w:sz w:val="28"/>
          <w:szCs w:val="28"/>
        </w:rPr>
        <w:t>ых</w:t>
      </w:r>
      <w:r w:rsidR="000070F9" w:rsidRPr="00523B7C">
        <w:rPr>
          <w:sz w:val="28"/>
          <w:szCs w:val="28"/>
        </w:rPr>
        <w:t xml:space="preserve"> </w:t>
      </w:r>
      <w:r w:rsidR="00E1038C" w:rsidRPr="00523B7C">
        <w:rPr>
          <w:sz w:val="28"/>
          <w:szCs w:val="28"/>
        </w:rPr>
        <w:t>товаров, работ, услуг</w:t>
      </w:r>
      <w:r w:rsidRPr="00523B7C">
        <w:rPr>
          <w:sz w:val="28"/>
          <w:szCs w:val="28"/>
        </w:rPr>
        <w:t xml:space="preserve">, явно обособленная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на которую в рамках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подается отдельное предложение.</w:t>
      </w:r>
    </w:p>
    <w:p w:rsidR="00E55E60" w:rsidRPr="00523B7C" w:rsidRDefault="00E55E60" w:rsidP="00E55E60">
      <w:pPr>
        <w:ind w:firstLine="709"/>
        <w:jc w:val="both"/>
        <w:rPr>
          <w:szCs w:val="28"/>
        </w:rPr>
      </w:pPr>
      <w:r w:rsidRPr="00523B7C">
        <w:rPr>
          <w:b/>
          <w:sz w:val="28"/>
          <w:szCs w:val="28"/>
        </w:rPr>
        <w:t>Начальная (максимальная) цена договора</w:t>
      </w:r>
      <w:r w:rsidRPr="00523B7C">
        <w:rPr>
          <w:sz w:val="28"/>
          <w:szCs w:val="28"/>
        </w:rPr>
        <w:t xml:space="preserve"> – </w:t>
      </w:r>
      <w:r w:rsidR="00F306A3" w:rsidRPr="00523B7C">
        <w:rPr>
          <w:sz w:val="28"/>
          <w:szCs w:val="28"/>
        </w:rPr>
        <w:t>указанная в пункте</w:t>
      </w:r>
      <w:r w:rsidR="000070F9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_Ref317250440 \r \h  \* MERGEFORMAT </w:instrText>
      </w:r>
      <w:r w:rsidR="00AB3903">
        <w:fldChar w:fldCharType="separate"/>
      </w:r>
      <w:r w:rsidR="00832811" w:rsidRPr="00523B7C">
        <w:t>9</w:t>
      </w:r>
      <w:r w:rsidR="00AB3903">
        <w:fldChar w:fldCharType="end"/>
      </w:r>
      <w:r w:rsidR="000070F9" w:rsidRPr="00523B7C">
        <w:rPr>
          <w:sz w:val="28"/>
          <w:szCs w:val="28"/>
        </w:rPr>
        <w:t xml:space="preserve"> </w:t>
      </w:r>
      <w:r w:rsidR="00F306A3" w:rsidRPr="00523B7C">
        <w:rPr>
          <w:sz w:val="28"/>
          <w:szCs w:val="28"/>
        </w:rPr>
        <w:t>раздела</w:t>
      </w:r>
      <w:r w:rsidR="000070F9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_Ref317250449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F306A3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="00F306A3" w:rsidRPr="00523B7C">
        <w:rPr>
          <w:sz w:val="28"/>
          <w:szCs w:val="28"/>
        </w:rPr>
        <w:t xml:space="preserve">», </w:t>
      </w:r>
      <w:r w:rsidRPr="00523B7C">
        <w:rPr>
          <w:sz w:val="28"/>
          <w:szCs w:val="28"/>
        </w:rPr>
        <w:t xml:space="preserve">предельно допустимая цена договора, </w:t>
      </w:r>
      <w:r w:rsidR="00E1038C" w:rsidRPr="00523B7C">
        <w:rPr>
          <w:sz w:val="28"/>
          <w:szCs w:val="28"/>
        </w:rPr>
        <w:t>определяемая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заказчиком в 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>цен</w:t>
      </w:r>
      <w:r w:rsidR="00E1038C" w:rsidRPr="00523B7C">
        <w:rPr>
          <w:sz w:val="28"/>
          <w:szCs w:val="28"/>
        </w:rPr>
        <w:t>.</w:t>
      </w:r>
    </w:p>
    <w:p w:rsidR="00E55E60" w:rsidRPr="00523B7C" w:rsidRDefault="00E55E60" w:rsidP="00E55E60">
      <w:pPr>
        <w:ind w:firstLine="709"/>
        <w:jc w:val="both"/>
      </w:pPr>
      <w:r w:rsidRPr="00523B7C">
        <w:rPr>
          <w:b/>
          <w:sz w:val="28"/>
          <w:szCs w:val="28"/>
        </w:rPr>
        <w:t xml:space="preserve">Оператор электронной торговой площадки </w:t>
      </w:r>
      <w:r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 электронной форме на электронной торговой площадке.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 xml:space="preserve">Организатор </w:t>
      </w:r>
      <w:r w:rsidR="004A2055" w:rsidRPr="00523B7C">
        <w:rPr>
          <w:b/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– организация, указанная в пункте</w:t>
      </w:r>
      <w:r w:rsidR="000070F9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_Ref317250471 \r \h  \* MERGEFORMAT </w:instrText>
      </w:r>
      <w:r w:rsidR="00AB3903">
        <w:fldChar w:fldCharType="separate"/>
      </w:r>
      <w:r w:rsidR="00832811" w:rsidRPr="00523B7C">
        <w:t>6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0070F9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_Ref317250478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непосредственно выполняющая действия по проведению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Переторжка</w:t>
      </w:r>
      <w:r w:rsidRPr="00523B7C">
        <w:rPr>
          <w:sz w:val="28"/>
          <w:szCs w:val="28"/>
        </w:rPr>
        <w:t xml:space="preserve"> – дополнительный элемент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 рамках специально организованной для этого процедуры</w:t>
      </w:r>
      <w:r w:rsidR="000070F9" w:rsidRPr="00523B7C">
        <w:rPr>
          <w:sz w:val="28"/>
          <w:szCs w:val="28"/>
        </w:rPr>
        <w:t xml:space="preserve"> </w:t>
      </w:r>
      <w:r w:rsidR="00782AF1" w:rsidRPr="00523B7C">
        <w:rPr>
          <w:sz w:val="28"/>
          <w:szCs w:val="28"/>
        </w:rPr>
        <w:t xml:space="preserve">регулирования цены </w:t>
      </w:r>
      <w:r w:rsidR="003E71FC" w:rsidRPr="00523B7C">
        <w:rPr>
          <w:sz w:val="28"/>
          <w:szCs w:val="28"/>
        </w:rPr>
        <w:t xml:space="preserve">путем снижения участниками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="003E71FC" w:rsidRPr="00523B7C">
        <w:rPr>
          <w:sz w:val="28"/>
          <w:szCs w:val="28"/>
        </w:rPr>
        <w:t xml:space="preserve"> цены своих первоначально поданных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66AF" w:rsidRPr="00523B7C">
        <w:rPr>
          <w:sz w:val="28"/>
          <w:szCs w:val="28"/>
        </w:rPr>
        <w:t>цен</w:t>
      </w:r>
      <w:r w:rsidR="003E71FC" w:rsidRPr="00523B7C">
        <w:rPr>
          <w:sz w:val="28"/>
          <w:szCs w:val="28"/>
        </w:rPr>
        <w:t xml:space="preserve">, в случаях и порядке, определенном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Победитель</w:t>
      </w:r>
      <w:r w:rsidR="00D54268" w:rsidRPr="00523B7C">
        <w:rPr>
          <w:b/>
          <w:sz w:val="28"/>
          <w:szCs w:val="28"/>
        </w:rPr>
        <w:t xml:space="preserve"> </w:t>
      </w:r>
      <w:r w:rsidR="004A2055" w:rsidRPr="00523B7C">
        <w:rPr>
          <w:b/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–</w:t>
      </w:r>
      <w:r w:rsidR="00A655A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8353FC" w:rsidRPr="00523B7C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 xml:space="preserve">цен </w:t>
      </w:r>
      <w:r w:rsidR="008353FC" w:rsidRPr="00523B7C">
        <w:rPr>
          <w:sz w:val="28"/>
          <w:szCs w:val="28"/>
        </w:rPr>
        <w:t xml:space="preserve">и признанный </w:t>
      </w:r>
      <w:r w:rsidR="002E77A5" w:rsidRPr="00523B7C">
        <w:rPr>
          <w:sz w:val="28"/>
          <w:szCs w:val="28"/>
        </w:rPr>
        <w:t>закупочной комиссией</w:t>
      </w:r>
      <w:r w:rsidR="008353FC" w:rsidRPr="00523B7C">
        <w:rPr>
          <w:sz w:val="28"/>
          <w:szCs w:val="28"/>
        </w:rPr>
        <w:t xml:space="preserve"> победителем</w:t>
      </w:r>
      <w:r w:rsidRPr="00523B7C">
        <w:rPr>
          <w:sz w:val="28"/>
          <w:szCs w:val="28"/>
        </w:rPr>
        <w:t>.</w:t>
      </w:r>
    </w:p>
    <w:p w:rsidR="00DA5976" w:rsidRPr="00523B7C" w:rsidRDefault="00DA5976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Поставщик товара /подрядчик /исполнитель</w:t>
      </w:r>
      <w:r w:rsidRPr="00523B7C">
        <w:rPr>
          <w:sz w:val="28"/>
          <w:szCs w:val="28"/>
        </w:rPr>
        <w:t xml:space="preserve"> –</w:t>
      </w:r>
      <w:r w:rsidR="00A655A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осуществить поставку товаров /работ /услуг,</w:t>
      </w:r>
      <w:r w:rsidR="0097158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иных объектов гражданских прав, приобретаемых заказчиком на возмездной основе.</w:t>
      </w:r>
    </w:p>
    <w:p w:rsidR="00F306A3" w:rsidRPr="00523B7C" w:rsidRDefault="00F306A3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Продукция</w:t>
      </w:r>
      <w:r w:rsidR="00A655A2" w:rsidRPr="00523B7C">
        <w:rPr>
          <w:b/>
          <w:sz w:val="28"/>
          <w:szCs w:val="28"/>
        </w:rPr>
        <w:t xml:space="preserve"> </w:t>
      </w:r>
      <w:r w:rsidRPr="00523B7C">
        <w:rPr>
          <w:sz w:val="28"/>
          <w:szCs w:val="28"/>
        </w:rPr>
        <w:t>– товары, работы, услуги, иные объекты гражданских прав, приобретаемые заказчиком на возмездной основе.</w:t>
      </w:r>
    </w:p>
    <w:p w:rsidR="00FA013F" w:rsidRPr="00523B7C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 w:rsidRPr="00523B7C">
        <w:rPr>
          <w:b/>
          <w:sz w:val="28"/>
          <w:szCs w:val="28"/>
        </w:rPr>
        <w:tab/>
      </w:r>
      <w:r w:rsidR="00FA013F" w:rsidRPr="00523B7C">
        <w:rPr>
          <w:b/>
          <w:sz w:val="28"/>
          <w:szCs w:val="28"/>
        </w:rPr>
        <w:t>Участник</w:t>
      </w:r>
      <w:r w:rsidR="00A655A2" w:rsidRPr="00523B7C">
        <w:rPr>
          <w:b/>
          <w:sz w:val="28"/>
          <w:szCs w:val="28"/>
        </w:rPr>
        <w:t xml:space="preserve"> </w:t>
      </w:r>
      <w:r w:rsidR="004A2055" w:rsidRPr="00523B7C">
        <w:rPr>
          <w:b/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 xml:space="preserve">цен </w:t>
      </w:r>
      <w:r w:rsidR="00FA013F" w:rsidRPr="00523B7C">
        <w:rPr>
          <w:sz w:val="28"/>
          <w:szCs w:val="28"/>
        </w:rPr>
        <w:t>–</w:t>
      </w:r>
      <w:r w:rsidR="00A655A2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лиц</w:t>
      </w:r>
      <w:r w:rsidRPr="00523B7C">
        <w:rPr>
          <w:sz w:val="28"/>
          <w:szCs w:val="28"/>
        </w:rPr>
        <w:t>о</w:t>
      </w:r>
      <w:r w:rsidR="00775C2D" w:rsidRPr="00523B7C">
        <w:rPr>
          <w:sz w:val="28"/>
          <w:szCs w:val="28"/>
        </w:rPr>
        <w:t xml:space="preserve"> или несколько лиц</w:t>
      </w:r>
      <w:r w:rsidR="0030040B" w:rsidRPr="00523B7C">
        <w:rPr>
          <w:sz w:val="28"/>
          <w:szCs w:val="28"/>
        </w:rPr>
        <w:t>, претендующ</w:t>
      </w:r>
      <w:r w:rsidR="00775C2D" w:rsidRPr="00523B7C">
        <w:rPr>
          <w:sz w:val="28"/>
          <w:szCs w:val="28"/>
        </w:rPr>
        <w:t>их</w:t>
      </w:r>
      <w:r w:rsidR="0030040B" w:rsidRPr="00523B7C">
        <w:rPr>
          <w:sz w:val="28"/>
          <w:szCs w:val="28"/>
        </w:rPr>
        <w:t xml:space="preserve"> на</w:t>
      </w:r>
      <w:r w:rsidR="00A655A2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 xml:space="preserve">заключение договора с заказчиком. </w:t>
      </w:r>
      <w:proofErr w:type="gramStart"/>
      <w:r w:rsidR="0030040B" w:rsidRPr="00523B7C">
        <w:rPr>
          <w:sz w:val="28"/>
          <w:szCs w:val="28"/>
        </w:rPr>
        <w:t>Участником осуществления закупок может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капитала либо любое физическое лицо или несколько физических лиц,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предприниматель или несколько индивидуальных предпринимателей,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lastRenderedPageBreak/>
        <w:t>выступающих на стороне одного участника закупки, которые</w:t>
      </w:r>
      <w:proofErr w:type="gramEnd"/>
      <w:r w:rsidR="0030040B" w:rsidRPr="00523B7C">
        <w:rPr>
          <w:sz w:val="28"/>
          <w:szCs w:val="28"/>
        </w:rPr>
        <w:t xml:space="preserve"> соответствуют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требованиям, установленным в настоящей Документации</w:t>
      </w:r>
      <w:r w:rsidR="001F02C2" w:rsidRPr="00523B7C">
        <w:rPr>
          <w:b/>
          <w:i/>
        </w:rPr>
        <w:t>.</w:t>
      </w:r>
    </w:p>
    <w:p w:rsidR="005E1A6E" w:rsidRPr="00523B7C" w:rsidRDefault="005E1A6E" w:rsidP="005E1A6E">
      <w:pPr>
        <w:ind w:firstLine="720"/>
        <w:jc w:val="both"/>
        <w:rPr>
          <w:bCs/>
          <w:szCs w:val="28"/>
        </w:rPr>
      </w:pPr>
      <w:bookmarkStart w:id="7" w:name="_Ref93141687"/>
      <w:r w:rsidRPr="00523B7C">
        <w:rPr>
          <w:b/>
          <w:sz w:val="28"/>
          <w:szCs w:val="28"/>
        </w:rPr>
        <w:t>Эксперт</w:t>
      </w:r>
      <w:r w:rsidR="000070F9" w:rsidRPr="00523B7C">
        <w:rPr>
          <w:b/>
          <w:sz w:val="28"/>
          <w:szCs w:val="28"/>
        </w:rPr>
        <w:t xml:space="preserve"> </w:t>
      </w:r>
      <w:r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и привлекаемое для их использования в рамках данного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="00F306A3" w:rsidRPr="00523B7C">
        <w:rPr>
          <w:sz w:val="28"/>
          <w:szCs w:val="28"/>
        </w:rPr>
        <w:t>.</w:t>
      </w:r>
    </w:p>
    <w:bookmarkEnd w:id="7"/>
    <w:p w:rsidR="006958F6" w:rsidRPr="00523B7C" w:rsidRDefault="00507242" w:rsidP="00507242">
      <w:pPr>
        <w:ind w:firstLine="709"/>
        <w:jc w:val="both"/>
        <w:rPr>
          <w:szCs w:val="28"/>
        </w:rPr>
      </w:pPr>
      <w:r w:rsidRPr="00523B7C">
        <w:rPr>
          <w:b/>
          <w:sz w:val="28"/>
          <w:szCs w:val="28"/>
        </w:rPr>
        <w:t>Э</w:t>
      </w:r>
      <w:r w:rsidR="006958F6" w:rsidRPr="00523B7C">
        <w:rPr>
          <w:b/>
          <w:sz w:val="28"/>
          <w:szCs w:val="28"/>
        </w:rPr>
        <w:t>лектронная торговая площадка</w:t>
      </w:r>
      <w:r w:rsidR="00774E5E" w:rsidRPr="00523B7C">
        <w:rPr>
          <w:b/>
          <w:sz w:val="28"/>
          <w:szCs w:val="28"/>
        </w:rPr>
        <w:t xml:space="preserve"> (ЭТП)</w:t>
      </w:r>
      <w:r w:rsidR="000070F9" w:rsidRPr="00523B7C">
        <w:rPr>
          <w:b/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п</w:t>
      </w:r>
      <w:r w:rsidR="006958F6" w:rsidRPr="00523B7C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="006958F6" w:rsidRPr="00523B7C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523B7C" w:rsidRDefault="00507242" w:rsidP="00507242">
      <w:pPr>
        <w:ind w:firstLine="709"/>
        <w:jc w:val="both"/>
      </w:pPr>
      <w:r w:rsidRPr="00523B7C">
        <w:rPr>
          <w:b/>
          <w:sz w:val="28"/>
          <w:szCs w:val="28"/>
        </w:rPr>
        <w:t>Э</w:t>
      </w:r>
      <w:r w:rsidR="006958F6" w:rsidRPr="00523B7C">
        <w:rPr>
          <w:b/>
          <w:sz w:val="28"/>
          <w:szCs w:val="28"/>
        </w:rPr>
        <w:t xml:space="preserve">лектронная форма проведения </w:t>
      </w:r>
      <w:r w:rsidR="004A2055" w:rsidRPr="00523B7C">
        <w:rPr>
          <w:b/>
          <w:sz w:val="28"/>
          <w:szCs w:val="28"/>
        </w:rPr>
        <w:t xml:space="preserve">запроса </w:t>
      </w:r>
      <w:r w:rsidR="00BA126A" w:rsidRPr="00523B7C">
        <w:rPr>
          <w:b/>
          <w:sz w:val="28"/>
          <w:szCs w:val="28"/>
        </w:rPr>
        <w:t>цен</w:t>
      </w:r>
      <w:r w:rsidR="000070F9" w:rsidRPr="00523B7C">
        <w:rPr>
          <w:b/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п</w:t>
      </w:r>
      <w:r w:rsidR="006958F6" w:rsidRPr="00523B7C">
        <w:rPr>
          <w:sz w:val="28"/>
          <w:szCs w:val="28"/>
        </w:rPr>
        <w:t xml:space="preserve">роведение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 xml:space="preserve">цен </w:t>
      </w:r>
      <w:r w:rsidR="006958F6" w:rsidRPr="00523B7C">
        <w:rPr>
          <w:sz w:val="28"/>
          <w:szCs w:val="28"/>
        </w:rPr>
        <w:t>с использованием электронной торговой площадки и обменом электронными документами.</w:t>
      </w:r>
    </w:p>
    <w:p w:rsidR="006958F6" w:rsidRPr="00523B7C" w:rsidRDefault="00507242" w:rsidP="00507242">
      <w:pPr>
        <w:spacing w:after="120"/>
        <w:ind w:firstLine="709"/>
        <w:jc w:val="both"/>
        <w:rPr>
          <w:szCs w:val="28"/>
        </w:rPr>
      </w:pPr>
      <w:proofErr w:type="gramStart"/>
      <w:r w:rsidRPr="00523B7C">
        <w:rPr>
          <w:b/>
          <w:sz w:val="28"/>
          <w:szCs w:val="28"/>
        </w:rPr>
        <w:t>Э</w:t>
      </w:r>
      <w:r w:rsidR="006958F6" w:rsidRPr="00523B7C">
        <w:rPr>
          <w:b/>
          <w:sz w:val="28"/>
          <w:szCs w:val="28"/>
        </w:rPr>
        <w:t>лектронный документ</w:t>
      </w:r>
      <w:r w:rsidR="000070F9" w:rsidRPr="00523B7C">
        <w:rPr>
          <w:b/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э</w:t>
      </w:r>
      <w:r w:rsidR="006958F6" w:rsidRPr="00523B7C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523B7C">
        <w:rPr>
          <w:sz w:val="28"/>
          <w:szCs w:val="28"/>
        </w:rPr>
        <w:t>, созданн</w:t>
      </w:r>
      <w:r w:rsidR="00331BA8" w:rsidRPr="00523B7C">
        <w:rPr>
          <w:sz w:val="28"/>
          <w:szCs w:val="28"/>
        </w:rPr>
        <w:t>ое</w:t>
      </w:r>
      <w:r w:rsidR="003F3D83" w:rsidRPr="00523B7C">
        <w:rPr>
          <w:sz w:val="28"/>
          <w:szCs w:val="28"/>
        </w:rPr>
        <w:t xml:space="preserve"> и оформленн</w:t>
      </w:r>
      <w:r w:rsidR="00331BA8" w:rsidRPr="00523B7C">
        <w:rPr>
          <w:sz w:val="28"/>
          <w:szCs w:val="28"/>
        </w:rPr>
        <w:t>ое</w:t>
      </w:r>
      <w:r w:rsidR="003F3D83" w:rsidRPr="00523B7C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 w:rsidRPr="00523B7C">
        <w:rPr>
          <w:sz w:val="28"/>
          <w:szCs w:val="28"/>
        </w:rPr>
        <w:t>, либо не подписанное электронной цифровой подписью (в зависимости от требования о</w:t>
      </w:r>
      <w:proofErr w:type="gramEnd"/>
      <w:r w:rsidR="00E07597" w:rsidRPr="00523B7C">
        <w:rPr>
          <w:sz w:val="28"/>
          <w:szCs w:val="28"/>
        </w:rPr>
        <w:t xml:space="preserve"> </w:t>
      </w:r>
      <w:proofErr w:type="gramStart"/>
      <w:r w:rsidR="00E07597" w:rsidRPr="00523B7C">
        <w:rPr>
          <w:sz w:val="28"/>
          <w:szCs w:val="28"/>
        </w:rPr>
        <w:t>наличии</w:t>
      </w:r>
      <w:proofErr w:type="gramEnd"/>
      <w:r w:rsidR="00E07597" w:rsidRPr="00523B7C">
        <w:rPr>
          <w:sz w:val="28"/>
          <w:szCs w:val="28"/>
        </w:rPr>
        <w:t xml:space="preserve"> / отсутствии электронной цифровой подписи, установленного в «Информационной карте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="00E07597" w:rsidRPr="00523B7C">
        <w:rPr>
          <w:sz w:val="28"/>
          <w:szCs w:val="28"/>
        </w:rPr>
        <w:t>»)</w:t>
      </w:r>
      <w:r w:rsidR="003F3D83" w:rsidRPr="00523B7C">
        <w:rPr>
          <w:sz w:val="28"/>
          <w:szCs w:val="28"/>
        </w:rPr>
        <w:t>.</w:t>
      </w:r>
    </w:p>
    <w:p w:rsidR="00F35F38" w:rsidRPr="00523B7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8" w:name="_Toc314731698"/>
      <w:bookmarkStart w:id="9" w:name="_Toc343720380"/>
      <w:r w:rsidRPr="00523B7C">
        <w:rPr>
          <w:b/>
          <w:sz w:val="28"/>
          <w:szCs w:val="28"/>
        </w:rPr>
        <w:t>СОКРАЩЕНИЯ</w:t>
      </w:r>
      <w:bookmarkEnd w:id="8"/>
      <w:bookmarkEnd w:id="9"/>
    </w:p>
    <w:p w:rsidR="00F35F38" w:rsidRPr="00523B7C" w:rsidRDefault="00F35F38" w:rsidP="00F35F38">
      <w:pPr>
        <w:ind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НДС — налог на добавленную стоимость.</w:t>
      </w:r>
    </w:p>
    <w:p w:rsidR="00F35F38" w:rsidRPr="00523B7C" w:rsidRDefault="00F35F38" w:rsidP="00F35F38">
      <w:pPr>
        <w:ind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ЭТП — электронная торговая площадка.</w:t>
      </w:r>
    </w:p>
    <w:p w:rsidR="006958F6" w:rsidRPr="00523B7C" w:rsidRDefault="00F35F38" w:rsidP="00CB6822">
      <w:pPr>
        <w:ind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ЭЦП — электронная цифровая подпись.</w:t>
      </w:r>
    </w:p>
    <w:p w:rsidR="00C87330" w:rsidRPr="00523B7C" w:rsidRDefault="00C87330" w:rsidP="00C87330">
      <w:pPr>
        <w:spacing w:after="120"/>
        <w:jc w:val="both"/>
      </w:pPr>
      <w:r w:rsidRPr="00523B7C">
        <w:br w:type="page"/>
      </w:r>
    </w:p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10" w:name="_Toc343720381"/>
      <w:r w:rsidRPr="00523B7C">
        <w:rPr>
          <w:sz w:val="28"/>
          <w:szCs w:val="28"/>
        </w:rPr>
        <w:lastRenderedPageBreak/>
        <w:t>ОБЩИЕ ПОЛОЖЕНИЯ</w:t>
      </w:r>
      <w:bookmarkEnd w:id="10"/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1" w:name="_Toc343720382"/>
      <w:r w:rsidRPr="00523B7C">
        <w:rPr>
          <w:sz w:val="28"/>
          <w:szCs w:val="28"/>
        </w:rPr>
        <w:t xml:space="preserve">Форма и вид процедуры закупки, предмет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цен.</w:t>
      </w:r>
      <w:bookmarkEnd w:id="11"/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2" w:name="_Ref126000848"/>
      <w:r w:rsidRPr="00523B7C">
        <w:rPr>
          <w:sz w:val="28"/>
          <w:szCs w:val="28"/>
        </w:rPr>
        <w:t xml:space="preserve">Открытый одноэтапный </w:t>
      </w:r>
      <w:r w:rsidR="00FB408A" w:rsidRPr="00523B7C">
        <w:rPr>
          <w:sz w:val="28"/>
          <w:szCs w:val="28"/>
        </w:rPr>
        <w:t xml:space="preserve">запрос </w:t>
      </w:r>
      <w:bookmarkEnd w:id="12"/>
      <w:r w:rsidR="0018705A" w:rsidRPr="00523B7C">
        <w:rPr>
          <w:sz w:val="28"/>
          <w:szCs w:val="28"/>
        </w:rPr>
        <w:t xml:space="preserve">цен </w:t>
      </w:r>
      <w:r w:rsidR="00B27E89" w:rsidRPr="00523B7C">
        <w:rPr>
          <w:sz w:val="28"/>
          <w:szCs w:val="28"/>
        </w:rPr>
        <w:t>в электронной форме</w:t>
      </w:r>
      <w:r w:rsidR="00F071C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</w:t>
      </w:r>
      <w:r w:rsidR="00F071C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523B7C" w:rsidRDefault="00774E5E" w:rsidP="00774E5E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Настоящий </w:t>
      </w:r>
      <w:r w:rsidR="00FB408A" w:rsidRPr="00523B7C">
        <w:rPr>
          <w:sz w:val="28"/>
          <w:szCs w:val="28"/>
        </w:rPr>
        <w:t xml:space="preserve">запрос </w:t>
      </w:r>
      <w:r w:rsidR="0018705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проводится в соответствии с правилами и с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использованием функционала</w:t>
      </w:r>
      <w:r w:rsidR="00F071CA" w:rsidRPr="00523B7C">
        <w:rPr>
          <w:sz w:val="28"/>
          <w:szCs w:val="28"/>
        </w:rPr>
        <w:t xml:space="preserve"> </w:t>
      </w:r>
      <w:r w:rsidR="00E25760" w:rsidRPr="00523B7C">
        <w:rPr>
          <w:spacing w:val="-6"/>
          <w:sz w:val="28"/>
          <w:szCs w:val="28"/>
        </w:rPr>
        <w:t>ЭТП</w:t>
      </w:r>
      <w:r w:rsidR="002C2B00" w:rsidRPr="00523B7C">
        <w:rPr>
          <w:spacing w:val="-6"/>
          <w:sz w:val="28"/>
          <w:szCs w:val="28"/>
        </w:rPr>
        <w:t xml:space="preserve">, </w:t>
      </w:r>
      <w:proofErr w:type="gramStart"/>
      <w:r w:rsidR="002C2B00" w:rsidRPr="00523B7C">
        <w:rPr>
          <w:spacing w:val="-6"/>
          <w:sz w:val="28"/>
          <w:szCs w:val="28"/>
        </w:rPr>
        <w:t>указанной</w:t>
      </w:r>
      <w:proofErr w:type="gramEnd"/>
      <w:r w:rsidR="002C2B00" w:rsidRPr="00523B7C">
        <w:rPr>
          <w:spacing w:val="-6"/>
          <w:sz w:val="28"/>
          <w:szCs w:val="28"/>
        </w:rPr>
        <w:t xml:space="preserve"> в пункте </w:t>
      </w:r>
      <w:r w:rsidR="00AB3903">
        <w:fldChar w:fldCharType="begin"/>
      </w:r>
      <w:r w:rsidR="00AB3903">
        <w:instrText xml:space="preserve"> REF _Ref317250534 \r \h  \* MERGEFORMAT </w:instrText>
      </w:r>
      <w:r w:rsidR="00AB3903">
        <w:fldChar w:fldCharType="separate"/>
      </w:r>
      <w:r w:rsidR="00832811" w:rsidRPr="00523B7C">
        <w:t>7</w:t>
      </w:r>
      <w:r w:rsidR="00AB3903">
        <w:fldChar w:fldCharType="end"/>
      </w:r>
      <w:r w:rsidR="00F071CA" w:rsidRPr="00523B7C">
        <w:rPr>
          <w:spacing w:val="-6"/>
          <w:sz w:val="28"/>
          <w:szCs w:val="28"/>
        </w:rPr>
        <w:t xml:space="preserve"> </w:t>
      </w:r>
      <w:r w:rsidR="002C2B00" w:rsidRPr="00523B7C">
        <w:rPr>
          <w:sz w:val="28"/>
          <w:szCs w:val="28"/>
        </w:rPr>
        <w:t>раздела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_Ref317250543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2C2B0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="002C2B00" w:rsidRPr="00523B7C">
        <w:rPr>
          <w:sz w:val="28"/>
          <w:szCs w:val="28"/>
        </w:rPr>
        <w:t>»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="00F15D7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товаров, выполняемых работ и оказываемых услуг</w:t>
      </w:r>
      <w:r w:rsidR="00F15D7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указаны в </w:t>
      </w:r>
      <w:r w:rsidR="00B27E89" w:rsidRPr="00523B7C">
        <w:rPr>
          <w:sz w:val="28"/>
          <w:szCs w:val="28"/>
        </w:rPr>
        <w:t>Т</w:t>
      </w:r>
      <w:r w:rsidRPr="00523B7C">
        <w:rPr>
          <w:sz w:val="28"/>
          <w:szCs w:val="28"/>
        </w:rPr>
        <w:t>оме</w:t>
      </w:r>
      <w:r w:rsidR="00B27E89" w:rsidRPr="00523B7C">
        <w:rPr>
          <w:sz w:val="28"/>
          <w:szCs w:val="28"/>
        </w:rPr>
        <w:t> </w:t>
      </w:r>
      <w:r w:rsidR="006307DE" w:rsidRPr="00523B7C">
        <w:rPr>
          <w:sz w:val="28"/>
          <w:szCs w:val="28"/>
        </w:rPr>
        <w:t>2</w:t>
      </w:r>
      <w:r w:rsidRPr="00523B7C">
        <w:rPr>
          <w:sz w:val="28"/>
          <w:szCs w:val="28"/>
        </w:rPr>
        <w:t xml:space="preserve"> «ТЕХНИЧЕСКАЯ ЧАСТЬ»</w:t>
      </w:r>
      <w:r w:rsidR="00F15D7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если рядом с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такой ссылкой не указано иное).</w:t>
      </w:r>
      <w:proofErr w:type="gramEnd"/>
      <w:r w:rsidR="00D717F7" w:rsidRPr="00523B7C">
        <w:rPr>
          <w:sz w:val="28"/>
          <w:szCs w:val="28"/>
        </w:rPr>
        <w:t xml:space="preserve"> Проект договора, который будет заключен 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="00D717F7" w:rsidRPr="00523B7C">
        <w:rPr>
          <w:sz w:val="28"/>
          <w:szCs w:val="28"/>
        </w:rPr>
        <w:t>, приведен в</w:t>
      </w:r>
      <w:r w:rsidR="00F15D7D" w:rsidRPr="00523B7C">
        <w:rPr>
          <w:sz w:val="28"/>
          <w:szCs w:val="28"/>
        </w:rPr>
        <w:t xml:space="preserve"> </w:t>
      </w:r>
      <w:r w:rsidR="00D717F7" w:rsidRPr="00523B7C">
        <w:rPr>
          <w:sz w:val="28"/>
          <w:szCs w:val="28"/>
        </w:rPr>
        <w:t>Части 2 Тома 1</w:t>
      </w:r>
      <w:r w:rsidR="00FB238E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Предметом настоящего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является право на заключение договора на поставку товаров, выполнение работ или оказание услуг согласно пункту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_Ref317250566 \r \h  \* MERGEFORMAT </w:instrText>
      </w:r>
      <w:r w:rsidR="00AB3903">
        <w:fldChar w:fldCharType="separate"/>
      </w:r>
      <w:r w:rsidR="00832811" w:rsidRPr="00523B7C">
        <w:t>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_Ref317250574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_Ref317250566 \r \h  \* MERGEFORMAT </w:instrText>
      </w:r>
      <w:r w:rsidR="00AB3903">
        <w:fldChar w:fldCharType="separate"/>
      </w:r>
      <w:r w:rsidR="00832811" w:rsidRPr="00523B7C">
        <w:t>1</w:t>
      </w:r>
      <w:r w:rsidR="00AB3903">
        <w:fldChar w:fldCharType="end"/>
      </w:r>
      <w:r w:rsidRPr="00523B7C">
        <w:rPr>
          <w:sz w:val="28"/>
          <w:szCs w:val="28"/>
        </w:rPr>
        <w:t>, </w:t>
      </w:r>
      <w:r w:rsidR="00AB3903">
        <w:fldChar w:fldCharType="begin"/>
      </w:r>
      <w:r w:rsidR="00AB3903">
        <w:instrText xml:space="preserve"> REF _Ref317250598 \r \h  \* MERGEFORMAT </w:instrText>
      </w:r>
      <w:r w:rsidR="00AB3903">
        <w:fldChar w:fldCharType="separate"/>
      </w:r>
      <w:r w:rsidR="00832811" w:rsidRPr="00523B7C">
        <w:t>3</w:t>
      </w:r>
      <w:r w:rsidR="00AB3903">
        <w:fldChar w:fldCharType="end"/>
      </w:r>
      <w:r w:rsidRPr="00523B7C">
        <w:rPr>
          <w:sz w:val="28"/>
          <w:szCs w:val="28"/>
        </w:rPr>
        <w:t>, </w:t>
      </w:r>
      <w:r w:rsidR="00AB3903">
        <w:fldChar w:fldCharType="begin"/>
      </w:r>
      <w:r w:rsidR="00AB3903">
        <w:instrText xml:space="preserve"> REF _Ref317250606 \r \h  \* MERGEFORMAT </w:instrText>
      </w:r>
      <w:r w:rsidR="00AB3903">
        <w:fldChar w:fldCharType="separate"/>
      </w:r>
      <w:r w:rsidR="00832811" w:rsidRPr="00523B7C">
        <w:t>4</w:t>
      </w:r>
      <w:r w:rsidR="00AB3903">
        <w:fldChar w:fldCharType="end"/>
      </w:r>
      <w:r w:rsidR="003B7A32"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_Ref317250613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F071C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>Частичная поставка товара, выполнение работ, оказание услуг не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допускается.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3" w:name="_Toc343720383"/>
      <w:r w:rsidRPr="00523B7C">
        <w:rPr>
          <w:sz w:val="28"/>
          <w:szCs w:val="28"/>
        </w:rPr>
        <w:t>Участ</w:t>
      </w:r>
      <w:r w:rsidR="00DF421D" w:rsidRPr="00523B7C">
        <w:rPr>
          <w:sz w:val="28"/>
          <w:szCs w:val="28"/>
        </w:rPr>
        <w:t>ие в процедуре</w:t>
      </w:r>
      <w:r w:rsidR="00F071CA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цен.</w:t>
      </w:r>
      <w:bookmarkEnd w:id="13"/>
    </w:p>
    <w:p w:rsidR="00C87330" w:rsidRPr="00523B7C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Принять участие в </w:t>
      </w:r>
      <w:r w:rsidR="00127658" w:rsidRPr="00523B7C">
        <w:rPr>
          <w:sz w:val="28"/>
          <w:szCs w:val="28"/>
        </w:rPr>
        <w:t xml:space="preserve">запросе </w:t>
      </w:r>
      <w:r w:rsidR="00816B2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может </w:t>
      </w:r>
      <w:r w:rsidR="00BE30E6" w:rsidRPr="00523B7C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капитала</w:t>
      </w:r>
      <w:r w:rsidR="00816B2E" w:rsidRPr="00523B7C">
        <w:rPr>
          <w:sz w:val="28"/>
          <w:szCs w:val="28"/>
        </w:rPr>
        <w:t>,</w:t>
      </w:r>
      <w:r w:rsidR="00BE30E6" w:rsidRPr="00523B7C">
        <w:rPr>
          <w:sz w:val="28"/>
          <w:szCs w:val="28"/>
        </w:rPr>
        <w:t xml:space="preserve"> либо любое физическое лицо или несколько физических лиц,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предприниматель или несколько индивидуальных предпринимателей,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выступающих на стороне одного участника закупки</w:t>
      </w:r>
      <w:proofErr w:type="gramEnd"/>
      <w:r w:rsidR="00BE30E6" w:rsidRPr="00523B7C">
        <w:rPr>
          <w:sz w:val="28"/>
          <w:szCs w:val="28"/>
        </w:rPr>
        <w:t xml:space="preserve">, </w:t>
      </w:r>
      <w:proofErr w:type="gramStart"/>
      <w:r w:rsidR="00BE30E6" w:rsidRPr="00523B7C">
        <w:rPr>
          <w:sz w:val="28"/>
          <w:szCs w:val="28"/>
        </w:rPr>
        <w:t>которые</w:t>
      </w:r>
      <w:proofErr w:type="gramEnd"/>
      <w:r w:rsidR="00BE30E6" w:rsidRPr="00523B7C">
        <w:rPr>
          <w:sz w:val="28"/>
          <w:szCs w:val="28"/>
        </w:rPr>
        <w:t xml:space="preserve"> соответствуют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 xml:space="preserve">требованиям, установленным </w:t>
      </w:r>
      <w:r w:rsidR="007C7DD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805543" w:rsidRPr="00523B7C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Для участия в процедуре </w:t>
      </w:r>
      <w:r w:rsidR="004A2055" w:rsidRPr="00523B7C">
        <w:rPr>
          <w:sz w:val="28"/>
          <w:szCs w:val="28"/>
        </w:rPr>
        <w:t xml:space="preserve">запроса </w:t>
      </w:r>
      <w:r w:rsidR="00816B2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участник</w:t>
      </w:r>
      <w:r w:rsidR="00F071CA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816B2E" w:rsidRPr="00523B7C">
        <w:rPr>
          <w:sz w:val="28"/>
          <w:szCs w:val="28"/>
        </w:rPr>
        <w:t>цен</w:t>
      </w:r>
      <w:r w:rsidR="00F071CA" w:rsidRPr="00523B7C">
        <w:rPr>
          <w:sz w:val="28"/>
          <w:szCs w:val="28"/>
        </w:rPr>
        <w:t xml:space="preserve"> </w:t>
      </w:r>
      <w:r w:rsidR="002C2B00" w:rsidRPr="00523B7C">
        <w:rPr>
          <w:sz w:val="28"/>
          <w:szCs w:val="28"/>
        </w:rPr>
        <w:t>должен</w:t>
      </w:r>
      <w:r w:rsidR="00816B2E" w:rsidRPr="00523B7C">
        <w:rPr>
          <w:sz w:val="28"/>
          <w:szCs w:val="28"/>
        </w:rPr>
        <w:t>:</w:t>
      </w:r>
    </w:p>
    <w:p w:rsidR="00805543" w:rsidRPr="00523B7C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523B7C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удовлетворять т</w:t>
      </w:r>
      <w:r w:rsidR="003B7A32" w:rsidRPr="00523B7C">
        <w:rPr>
          <w:sz w:val="28"/>
          <w:szCs w:val="28"/>
        </w:rPr>
        <w:t>ребованиям, изложенным в пунктах </w:t>
      </w:r>
      <w:r w:rsidR="00AB3903">
        <w:fldChar w:fldCharType="begin"/>
      </w:r>
      <w:r w:rsidR="00AB3903">
        <w:instrText xml:space="preserve"> REF _Ref317251482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13.1</w:t>
      </w:r>
      <w:r w:rsidR="00AB3903">
        <w:fldChar w:fldCharType="end"/>
      </w:r>
      <w:r w:rsidR="003B7A32" w:rsidRPr="00523B7C">
        <w:rPr>
          <w:sz w:val="28"/>
          <w:szCs w:val="28"/>
        </w:rPr>
        <w:t> раздела </w:t>
      </w:r>
      <w:r w:rsidR="00AB3903">
        <w:fldChar w:fldCharType="begin"/>
      </w:r>
      <w:r w:rsidR="00AB3903">
        <w:instrText xml:space="preserve"> REF _Ref317250658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16B2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</w:p>
    <w:p w:rsidR="00805543" w:rsidRPr="00523B7C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быть правомочным на предоставление </w:t>
      </w:r>
      <w:proofErr w:type="gramStart"/>
      <w:r w:rsidRPr="00523B7C">
        <w:rPr>
          <w:sz w:val="28"/>
          <w:szCs w:val="28"/>
        </w:rPr>
        <w:t>заявки</w:t>
      </w:r>
      <w:proofErr w:type="gramEnd"/>
      <w:r w:rsidRPr="00523B7C">
        <w:rPr>
          <w:sz w:val="28"/>
          <w:szCs w:val="28"/>
        </w:rPr>
        <w:t xml:space="preserve">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16B2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предоставить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16B2E" w:rsidRPr="00523B7C">
        <w:rPr>
          <w:sz w:val="28"/>
          <w:szCs w:val="28"/>
        </w:rPr>
        <w:t xml:space="preserve">цен </w:t>
      </w:r>
      <w:r w:rsidR="00BA3DDA" w:rsidRPr="00523B7C">
        <w:rPr>
          <w:sz w:val="28"/>
          <w:szCs w:val="28"/>
        </w:rPr>
        <w:t xml:space="preserve">согласно </w:t>
      </w:r>
      <w:r w:rsidRPr="00523B7C">
        <w:rPr>
          <w:sz w:val="28"/>
          <w:szCs w:val="28"/>
        </w:rPr>
        <w:t xml:space="preserve">требованиям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816B2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Для всех участников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устанавливаются единые требования. Применение при рассмотрении заявок на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требований, непредусмотренных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не допускается.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>Решение</w:t>
      </w:r>
      <w:r w:rsidR="00C31F2B" w:rsidRPr="00523B7C">
        <w:rPr>
          <w:sz w:val="28"/>
          <w:szCs w:val="28"/>
        </w:rPr>
        <w:t xml:space="preserve"> о допуске к дальнейшему участию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r w:rsidR="00C31F2B" w:rsidRPr="00523B7C">
        <w:rPr>
          <w:sz w:val="28"/>
          <w:szCs w:val="28"/>
        </w:rPr>
        <w:t xml:space="preserve"> либо об отказе в допуске в соответствии с критериями отбора и в порядке, которые </w:t>
      </w:r>
      <w:r w:rsidR="00C31F2B" w:rsidRPr="00523B7C">
        <w:rPr>
          <w:sz w:val="28"/>
          <w:szCs w:val="28"/>
        </w:rPr>
        <w:lastRenderedPageBreak/>
        <w:t xml:space="preserve">установлены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>цен</w:t>
      </w:r>
      <w:r w:rsidR="000070F9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принимает </w:t>
      </w:r>
      <w:r w:rsidR="002E77A5" w:rsidRPr="00523B7C">
        <w:rPr>
          <w:sz w:val="28"/>
          <w:szCs w:val="28"/>
        </w:rPr>
        <w:t xml:space="preserve">закупочная </w:t>
      </w:r>
      <w:r w:rsidRPr="00523B7C">
        <w:rPr>
          <w:sz w:val="28"/>
          <w:szCs w:val="28"/>
        </w:rPr>
        <w:t>комиссия в порядке, определенном положениями подраздела</w:t>
      </w:r>
      <w:r w:rsidR="007540C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_Ref317258080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</w:t>
      </w:r>
      <w:r w:rsidR="00AB3903">
        <w:fldChar w:fldCharType="end"/>
      </w:r>
      <w:r w:rsidRPr="00523B7C">
        <w:rPr>
          <w:sz w:val="28"/>
          <w:szCs w:val="28"/>
        </w:rPr>
        <w:t>.</w:t>
      </w:r>
    </w:p>
    <w:p w:rsidR="00C31F2B" w:rsidRPr="00523B7C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4" w:name="_Ref317172396"/>
      <w:r w:rsidRPr="00523B7C">
        <w:rPr>
          <w:sz w:val="28"/>
          <w:szCs w:val="28"/>
        </w:rPr>
        <w:t xml:space="preserve">В любой момент вплоть до подписания договора </w:t>
      </w:r>
      <w:r w:rsidR="002E77A5" w:rsidRPr="00523B7C">
        <w:rPr>
          <w:sz w:val="28"/>
          <w:szCs w:val="28"/>
        </w:rPr>
        <w:t>закупочная</w:t>
      </w:r>
      <w:r w:rsidRPr="00523B7C">
        <w:rPr>
          <w:sz w:val="28"/>
          <w:szCs w:val="28"/>
        </w:rPr>
        <w:t xml:space="preserve"> комиссия вправе отстранить участника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том числе допущенного</w:t>
      </w:r>
      <w:r w:rsidR="00F249AA" w:rsidRPr="00523B7C">
        <w:rPr>
          <w:sz w:val="28"/>
          <w:szCs w:val="28"/>
        </w:rPr>
        <w:t xml:space="preserve"> до</w:t>
      </w:r>
      <w:r w:rsidR="00D53A1F" w:rsidRPr="00523B7C">
        <w:rPr>
          <w:sz w:val="28"/>
          <w:szCs w:val="28"/>
        </w:rPr>
        <w:t> </w:t>
      </w:r>
      <w:r w:rsidR="00F249AA" w:rsidRPr="00523B7C">
        <w:rPr>
          <w:sz w:val="28"/>
          <w:szCs w:val="28"/>
        </w:rPr>
        <w:t xml:space="preserve">участия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 случаях:</w:t>
      </w:r>
      <w:bookmarkEnd w:id="14"/>
    </w:p>
    <w:p w:rsidR="00C31F2B" w:rsidRPr="00523B7C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5" w:name="_Ref317173209"/>
      <w:r w:rsidRPr="00523B7C">
        <w:rPr>
          <w:sz w:val="28"/>
          <w:szCs w:val="28"/>
        </w:rPr>
        <w:t xml:space="preserve">обнаружения недостоверных сведений в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(или) ее уточнениях согласно пункту </w:t>
      </w:r>
      <w:r w:rsidR="00AB3903">
        <w:fldChar w:fldCharType="begin"/>
      </w:r>
      <w:r w:rsidR="00AB3903">
        <w:instrText xml:space="preserve"> REF _Ref317251555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4.14.1.7</w:t>
      </w:r>
      <w:r w:rsidR="00AB3903">
        <w:fldChar w:fldCharType="end"/>
      </w:r>
      <w:r w:rsidRPr="00523B7C">
        <w:rPr>
          <w:sz w:val="28"/>
          <w:szCs w:val="28"/>
        </w:rPr>
        <w:t xml:space="preserve">, существенных для допуска данного участника к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(или) установления его места в </w:t>
      </w:r>
      <w:proofErr w:type="spellStart"/>
      <w:r w:rsidRPr="00523B7C">
        <w:rPr>
          <w:sz w:val="28"/>
          <w:szCs w:val="28"/>
        </w:rPr>
        <w:t>ранжировке</w:t>
      </w:r>
      <w:proofErr w:type="spellEnd"/>
      <w:r w:rsidRPr="00523B7C">
        <w:rPr>
          <w:sz w:val="28"/>
          <w:szCs w:val="28"/>
        </w:rPr>
        <w:t>;</w:t>
      </w:r>
      <w:bookmarkEnd w:id="15"/>
    </w:p>
    <w:p w:rsidR="00C31F2B" w:rsidRPr="00523B7C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на члена </w:t>
      </w:r>
      <w:r w:rsidR="002E77A5" w:rsidRPr="00523B7C">
        <w:rPr>
          <w:sz w:val="28"/>
          <w:szCs w:val="28"/>
        </w:rPr>
        <w:t xml:space="preserve">закупочной </w:t>
      </w:r>
      <w:r w:rsidRPr="00523B7C">
        <w:rPr>
          <w:sz w:val="28"/>
          <w:szCs w:val="28"/>
        </w:rPr>
        <w:t xml:space="preserve">комиссии, эксперта, руководителя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или заказчика.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6" w:name="_Toc55285336"/>
      <w:bookmarkStart w:id="17" w:name="_Toc55305370"/>
      <w:bookmarkStart w:id="18" w:name="_Ref55313246"/>
      <w:bookmarkStart w:id="19" w:name="_Ref56231140"/>
      <w:bookmarkStart w:id="20" w:name="_Ref56231144"/>
      <w:bookmarkStart w:id="21" w:name="_Toc57314617"/>
      <w:bookmarkStart w:id="22" w:name="_Toc69728943"/>
      <w:bookmarkStart w:id="23" w:name="_Toc98251655"/>
      <w:bookmarkStart w:id="24" w:name="_Toc255999689"/>
      <w:bookmarkStart w:id="25" w:name="_Toc343720384"/>
      <w:r w:rsidRPr="00523B7C">
        <w:rPr>
          <w:sz w:val="28"/>
          <w:szCs w:val="28"/>
        </w:rPr>
        <w:t>Правовой статус документов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523B7C">
        <w:rPr>
          <w:bCs w:val="0"/>
          <w:sz w:val="28"/>
          <w:szCs w:val="28"/>
        </w:rPr>
        <w:t xml:space="preserve">Данная 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проводится в соответствии с</w:t>
      </w:r>
      <w:r w:rsidR="00D53A1F" w:rsidRPr="00523B7C">
        <w:rPr>
          <w:sz w:val="28"/>
          <w:szCs w:val="28"/>
        </w:rPr>
        <w:t> </w:t>
      </w:r>
      <w:r w:rsidR="00B931AD" w:rsidRPr="00523B7C">
        <w:rPr>
          <w:sz w:val="28"/>
          <w:szCs w:val="28"/>
        </w:rPr>
        <w:t xml:space="preserve"> Федеральным законом от 18.07.2011 №223-ФЗ «</w:t>
      </w:r>
      <w:hyperlink r:id="rId13" w:history="1">
        <w:r w:rsidR="00B931AD" w:rsidRPr="00523B7C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 w:rsidRPr="00523B7C">
        <w:rPr>
          <w:sz w:val="28"/>
          <w:szCs w:val="28"/>
        </w:rPr>
        <w:t>»</w:t>
      </w:r>
      <w:r w:rsidRPr="00523B7C">
        <w:rPr>
          <w:sz w:val="28"/>
          <w:szCs w:val="28"/>
        </w:rPr>
        <w:t>.</w:t>
      </w:r>
    </w:p>
    <w:p w:rsidR="00D46C66" w:rsidRPr="00523B7C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 является торгами</w:t>
      </w:r>
      <w:r w:rsidR="00842847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по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также не </w:t>
      </w:r>
      <w:proofErr w:type="gramStart"/>
      <w:r w:rsidRPr="00523B7C">
        <w:rPr>
          <w:sz w:val="28"/>
          <w:szCs w:val="28"/>
        </w:rPr>
        <w:t>является публичным конкурсом и не регулируется</w:t>
      </w:r>
      <w:proofErr w:type="gramEnd"/>
      <w:r w:rsidRPr="00523B7C">
        <w:rPr>
          <w:sz w:val="28"/>
          <w:szCs w:val="28"/>
        </w:rPr>
        <w:t xml:space="preserve"> статьями 1057-1061 части второй Гражданского кодекса Российской Федерации. Таким образом, данная 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не накладывает на организатора </w:t>
      </w:r>
      <w:r w:rsidR="004A2055" w:rsidRPr="00523B7C">
        <w:rPr>
          <w:sz w:val="28"/>
          <w:szCs w:val="28"/>
        </w:rPr>
        <w:t xml:space="preserve">запроса ценовых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или иным его участником.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Во всем, что не урегулировано извещением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установленном порядке, настоящая </w:t>
      </w:r>
      <w:r w:rsidR="009D6ADE" w:rsidRPr="00523B7C">
        <w:rPr>
          <w:sz w:val="28"/>
          <w:szCs w:val="28"/>
        </w:rPr>
        <w:t xml:space="preserve">документация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(и проект договора как ее часть) и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победителя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будут считаться приоритетными по отношению к диспозитивным нормам указанных документов.</w:t>
      </w:r>
      <w:proofErr w:type="gramEnd"/>
    </w:p>
    <w:p w:rsidR="00B67284" w:rsidRPr="00523B7C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6" w:name="_Toc343720385"/>
      <w:r w:rsidRPr="00523B7C">
        <w:rPr>
          <w:sz w:val="28"/>
          <w:szCs w:val="28"/>
        </w:rPr>
        <w:t>Особые положения в связи с</w:t>
      </w:r>
      <w:r w:rsidR="00183DDE" w:rsidRPr="00523B7C">
        <w:rPr>
          <w:sz w:val="28"/>
          <w:szCs w:val="28"/>
        </w:rPr>
        <w:t xml:space="preserve"> проведением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="00183DDE" w:rsidRPr="00523B7C">
        <w:rPr>
          <w:sz w:val="28"/>
          <w:szCs w:val="28"/>
        </w:rPr>
        <w:t>через ЭТП</w:t>
      </w:r>
      <w:bookmarkEnd w:id="26"/>
    </w:p>
    <w:p w:rsidR="00B67284" w:rsidRPr="00523B7C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в сроки, указанные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пункте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_Ref317250794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подать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 форме электронного документа через ЭТП в порядке, предусмотренном регламентом работы данной </w:t>
      </w:r>
      <w:r w:rsidR="00CB567B" w:rsidRPr="00523B7C">
        <w:rPr>
          <w:sz w:val="28"/>
          <w:szCs w:val="28"/>
        </w:rPr>
        <w:t>ЭТП</w:t>
      </w:r>
      <w:r w:rsidRPr="00523B7C">
        <w:rPr>
          <w:sz w:val="28"/>
          <w:szCs w:val="28"/>
        </w:rPr>
        <w:t>.</w:t>
      </w:r>
    </w:p>
    <w:p w:rsidR="00CB3291" w:rsidRPr="00523B7C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Правила регистрации и аккредитации участника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ЭТП, правила проведения процедур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на ЭТП (в том числе, подача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523B7C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523B7C">
        <w:rPr>
          <w:sz w:val="28"/>
          <w:szCs w:val="28"/>
        </w:rPr>
        <w:t>ЭЦП</w:t>
      </w:r>
      <w:r w:rsidRPr="00523B7C">
        <w:rPr>
          <w:sz w:val="28"/>
          <w:szCs w:val="28"/>
        </w:rPr>
        <w:t xml:space="preserve"> лица, имеющего право действовать от имени участника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lastRenderedPageBreak/>
        <w:t>цен</w:t>
      </w:r>
      <w:r w:rsidR="0099192C" w:rsidRPr="00523B7C">
        <w:rPr>
          <w:sz w:val="28"/>
          <w:szCs w:val="28"/>
        </w:rPr>
        <w:t xml:space="preserve">, в случае, если такое требование установлено в «Информационной карте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="0099192C" w:rsidRPr="00523B7C">
        <w:rPr>
          <w:sz w:val="28"/>
          <w:szCs w:val="28"/>
        </w:rPr>
        <w:t>»</w:t>
      </w:r>
      <w:r w:rsidR="00B67284" w:rsidRPr="00523B7C">
        <w:rPr>
          <w:sz w:val="28"/>
          <w:szCs w:val="28"/>
        </w:rPr>
        <w:t>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43720386"/>
      <w:r w:rsidRPr="00523B7C">
        <w:rPr>
          <w:sz w:val="28"/>
          <w:szCs w:val="28"/>
        </w:rPr>
        <w:t xml:space="preserve">Затраты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bookmarkEnd w:id="27"/>
    </w:p>
    <w:p w:rsidR="00C87330" w:rsidRPr="00523B7C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несет все расходы, связанные с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участием в </w:t>
      </w:r>
      <w:r w:rsidR="00127658" w:rsidRPr="00523B7C">
        <w:rPr>
          <w:sz w:val="28"/>
          <w:szCs w:val="28"/>
        </w:rPr>
        <w:t xml:space="preserve">запросе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иной документации, а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не имеет обязательств по этим расходам независимо от итогов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а также оснований их завершения</w:t>
      </w:r>
      <w:r w:rsidR="00C87330" w:rsidRPr="00523B7C">
        <w:rPr>
          <w:sz w:val="28"/>
          <w:szCs w:val="28"/>
        </w:rPr>
        <w:t>.</w:t>
      </w:r>
      <w:proofErr w:type="gramEnd"/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Участники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 вправе требовать компенсацию упущенной выгоды</w:t>
      </w:r>
      <w:r w:rsidR="000070F9" w:rsidRPr="00523B7C">
        <w:rPr>
          <w:sz w:val="28"/>
          <w:szCs w:val="28"/>
        </w:rPr>
        <w:t xml:space="preserve"> </w:t>
      </w:r>
      <w:r w:rsidR="00D1173F" w:rsidRPr="00523B7C">
        <w:rPr>
          <w:sz w:val="28"/>
          <w:szCs w:val="28"/>
        </w:rPr>
        <w:t>по результатам</w:t>
      </w:r>
      <w:r w:rsidRPr="00523B7C">
        <w:rPr>
          <w:sz w:val="28"/>
          <w:szCs w:val="28"/>
        </w:rPr>
        <w:t xml:space="preserve"> 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43720387"/>
      <w:r w:rsidRPr="00523B7C">
        <w:rPr>
          <w:sz w:val="28"/>
          <w:szCs w:val="28"/>
        </w:rPr>
        <w:t xml:space="preserve">Отказ от 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="008A284E" w:rsidRPr="00523B7C">
        <w:rPr>
          <w:sz w:val="28"/>
          <w:szCs w:val="28"/>
        </w:rPr>
        <w:t>.</w:t>
      </w:r>
      <w:bookmarkEnd w:id="28"/>
    </w:p>
    <w:p w:rsidR="00BC1FFD" w:rsidRPr="00523B7C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</w:t>
      </w:r>
      <w:r w:rsidR="00C87330" w:rsidRPr="00523B7C">
        <w:rPr>
          <w:sz w:val="28"/>
          <w:szCs w:val="28"/>
        </w:rPr>
        <w:t xml:space="preserve">рганизатор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, </w:t>
      </w:r>
      <w:r w:rsidRPr="00523B7C">
        <w:rPr>
          <w:sz w:val="28"/>
          <w:szCs w:val="28"/>
        </w:rPr>
        <w:t xml:space="preserve">по решению заказчика или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,</w:t>
      </w:r>
      <w:r w:rsidR="0097158D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разместивший</w:t>
      </w:r>
      <w:r w:rsidRPr="00523B7C">
        <w:rPr>
          <w:sz w:val="28"/>
          <w:szCs w:val="28"/>
        </w:rPr>
        <w:t xml:space="preserve"> на</w:t>
      </w:r>
      <w:r w:rsidR="0097158D" w:rsidRPr="00523B7C">
        <w:rPr>
          <w:sz w:val="28"/>
          <w:szCs w:val="28"/>
        </w:rPr>
        <w:t xml:space="preserve"> </w:t>
      </w:r>
      <w:r w:rsidR="005833BA" w:rsidRPr="00523B7C">
        <w:rPr>
          <w:sz w:val="28"/>
          <w:szCs w:val="28"/>
        </w:rPr>
        <w:t>официальном сайте</w:t>
      </w:r>
      <w:r w:rsidR="007966D2" w:rsidRPr="00523B7C">
        <w:rPr>
          <w:sz w:val="28"/>
          <w:szCs w:val="28"/>
        </w:rPr>
        <w:t xml:space="preserve"> </w:t>
      </w:r>
      <w:r w:rsidR="00E25760" w:rsidRPr="00523B7C">
        <w:rPr>
          <w:sz w:val="28"/>
          <w:szCs w:val="28"/>
        </w:rPr>
        <w:t>и</w:t>
      </w:r>
      <w:r w:rsidR="0097158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на ЭТП, </w:t>
      </w:r>
      <w:r w:rsidR="00C87330" w:rsidRPr="00523B7C">
        <w:rPr>
          <w:sz w:val="28"/>
          <w:szCs w:val="28"/>
        </w:rPr>
        <w:t>извещение о</w:t>
      </w:r>
      <w:r w:rsidR="0097158D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</w:t>
      </w:r>
      <w:r w:rsidR="002E77A5" w:rsidRPr="00523B7C">
        <w:rPr>
          <w:sz w:val="28"/>
          <w:szCs w:val="28"/>
        </w:rPr>
        <w:t xml:space="preserve">документацию по </w:t>
      </w:r>
      <w:r w:rsidR="004A2055" w:rsidRPr="00523B7C">
        <w:rPr>
          <w:sz w:val="28"/>
          <w:szCs w:val="28"/>
        </w:rPr>
        <w:t xml:space="preserve">запросу </w:t>
      </w:r>
      <w:r w:rsidR="005833B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, вправе отказаться от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="00C87330" w:rsidRPr="00523B7C">
        <w:rPr>
          <w:sz w:val="28"/>
          <w:szCs w:val="28"/>
        </w:rPr>
        <w:t xml:space="preserve">в </w:t>
      </w:r>
      <w:r w:rsidR="00870343" w:rsidRPr="00523B7C">
        <w:rPr>
          <w:sz w:val="28"/>
          <w:szCs w:val="28"/>
        </w:rPr>
        <w:t>любое время вплоть до подписания договора</w:t>
      </w:r>
      <w:r w:rsidR="00BC1FFD" w:rsidRPr="00523B7C">
        <w:rPr>
          <w:sz w:val="28"/>
          <w:szCs w:val="28"/>
        </w:rPr>
        <w:t xml:space="preserve"> в следующих случаях:</w:t>
      </w:r>
    </w:p>
    <w:p w:rsidR="00BC1FFD" w:rsidRPr="00523B7C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изменение потребностей заказчика;</w:t>
      </w:r>
    </w:p>
    <w:p w:rsidR="00C87330" w:rsidRPr="00523B7C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изменение объемов финансирования договора, заключаемого по результатам 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Извещение об отказе от проведения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размещается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="00870343" w:rsidRPr="00523B7C">
        <w:rPr>
          <w:sz w:val="28"/>
          <w:szCs w:val="28"/>
        </w:rPr>
        <w:t>не позднее 2 (двух)</w:t>
      </w:r>
      <w:r w:rsidR="00935D11" w:rsidRPr="00523B7C">
        <w:rPr>
          <w:sz w:val="28"/>
          <w:szCs w:val="28"/>
        </w:rPr>
        <w:t xml:space="preserve"> </w:t>
      </w:r>
      <w:r w:rsidR="007966D2" w:rsidRPr="00523B7C">
        <w:rPr>
          <w:sz w:val="28"/>
          <w:szCs w:val="28"/>
        </w:rPr>
        <w:t xml:space="preserve">рабочих </w:t>
      </w:r>
      <w:r w:rsidR="00870343" w:rsidRPr="00523B7C">
        <w:rPr>
          <w:sz w:val="28"/>
          <w:szCs w:val="28"/>
        </w:rPr>
        <w:t>дней со дня принятия решения об отказе</w:t>
      </w:r>
      <w:r w:rsidR="000070F9" w:rsidRPr="00523B7C">
        <w:rPr>
          <w:sz w:val="28"/>
          <w:szCs w:val="28"/>
        </w:rPr>
        <w:t xml:space="preserve"> </w:t>
      </w:r>
      <w:r w:rsidR="00E25760" w:rsidRPr="00523B7C">
        <w:rPr>
          <w:sz w:val="28"/>
          <w:szCs w:val="28"/>
        </w:rPr>
        <w:t>от </w:t>
      </w:r>
      <w:r w:rsidRPr="00523B7C">
        <w:rPr>
          <w:sz w:val="28"/>
          <w:szCs w:val="28"/>
        </w:rPr>
        <w:t xml:space="preserve">проведения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порядке, установленном для размещения из</w:t>
      </w:r>
      <w:r w:rsidR="00B67284" w:rsidRPr="00523B7C">
        <w:rPr>
          <w:sz w:val="28"/>
          <w:szCs w:val="28"/>
        </w:rPr>
        <w:t xml:space="preserve">вещения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="00B67284" w:rsidRPr="00523B7C">
        <w:rPr>
          <w:sz w:val="28"/>
          <w:szCs w:val="28"/>
        </w:rPr>
        <w:t>.</w:t>
      </w:r>
    </w:p>
    <w:p w:rsidR="00172174" w:rsidRPr="00523B7C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43720388"/>
      <w:r w:rsidRPr="00523B7C">
        <w:rPr>
          <w:sz w:val="28"/>
          <w:szCs w:val="28"/>
        </w:rPr>
        <w:t xml:space="preserve">Официальный источник информации о ходе и результатах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bookmarkEnd w:id="29"/>
    </w:p>
    <w:p w:rsidR="00BA3DDA" w:rsidRPr="00523B7C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На </w:t>
      </w:r>
      <w:r w:rsidR="00B9531C" w:rsidRPr="00523B7C">
        <w:rPr>
          <w:sz w:val="28"/>
          <w:szCs w:val="28"/>
        </w:rPr>
        <w:t>официальном сайте</w:t>
      </w:r>
      <w:r w:rsidRPr="00523B7C">
        <w:rPr>
          <w:sz w:val="28"/>
          <w:szCs w:val="28"/>
        </w:rPr>
        <w:t xml:space="preserve"> и на ЭТП в сроки, установленные 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="00AA3A80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размещаются: извещение о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9D6ADE" w:rsidRPr="00523B7C">
        <w:rPr>
          <w:sz w:val="28"/>
          <w:szCs w:val="28"/>
        </w:rPr>
        <w:t xml:space="preserve">документация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070F9" w:rsidRPr="00523B7C">
        <w:rPr>
          <w:sz w:val="28"/>
          <w:szCs w:val="28"/>
        </w:rPr>
        <w:t xml:space="preserve"> </w:t>
      </w:r>
      <w:r w:rsidR="007966D2" w:rsidRPr="00523B7C">
        <w:rPr>
          <w:sz w:val="28"/>
          <w:szCs w:val="28"/>
        </w:rPr>
        <w:t xml:space="preserve">заседаний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.</w:t>
      </w:r>
    </w:p>
    <w:p w:rsidR="00BA3DDA" w:rsidRPr="00523B7C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0" w:name="_Ref317254108"/>
      <w:r w:rsidRPr="00523B7C">
        <w:rPr>
          <w:sz w:val="28"/>
          <w:szCs w:val="28"/>
        </w:rPr>
        <w:t xml:space="preserve">Допускается в протоколах, размещаемых </w:t>
      </w:r>
      <w:r w:rsidR="00B9531C" w:rsidRPr="00523B7C">
        <w:rPr>
          <w:sz w:val="28"/>
          <w:szCs w:val="28"/>
        </w:rPr>
        <w:t>официальном сайте</w:t>
      </w:r>
      <w:r w:rsidR="007966D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 на ЭТП, не указывать сведения о составе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и данных о персональном голосовании членов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.</w:t>
      </w:r>
      <w:bookmarkEnd w:id="30"/>
    </w:p>
    <w:p w:rsidR="00BA3DDA" w:rsidRPr="00523B7C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</w:t>
      </w:r>
      <w:r w:rsidR="00BA3DDA" w:rsidRPr="00523B7C">
        <w:rPr>
          <w:sz w:val="28"/>
          <w:szCs w:val="28"/>
        </w:rPr>
        <w:t xml:space="preserve">фициальным источником информации о ходе и результатах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="00BA3DDA" w:rsidRPr="00523B7C">
        <w:rPr>
          <w:sz w:val="28"/>
          <w:szCs w:val="28"/>
        </w:rPr>
        <w:t xml:space="preserve">является </w:t>
      </w:r>
      <w:r w:rsidR="00B9531C" w:rsidRPr="00523B7C">
        <w:rPr>
          <w:sz w:val="28"/>
          <w:szCs w:val="28"/>
        </w:rPr>
        <w:t>официальный сайт</w:t>
      </w:r>
      <w:r w:rsidR="007966D2" w:rsidRPr="00523B7C">
        <w:rPr>
          <w:sz w:val="28"/>
          <w:szCs w:val="28"/>
        </w:rPr>
        <w:t xml:space="preserve"> </w:t>
      </w:r>
      <w:r w:rsidR="00BA3DDA" w:rsidRPr="00523B7C">
        <w:rPr>
          <w:sz w:val="28"/>
          <w:szCs w:val="28"/>
        </w:rPr>
        <w:t>и</w:t>
      </w:r>
      <w:r w:rsidRPr="00523B7C">
        <w:rPr>
          <w:sz w:val="28"/>
          <w:szCs w:val="28"/>
        </w:rPr>
        <w:t xml:space="preserve"> ЭТП.</w:t>
      </w:r>
      <w:r w:rsidR="00BA3DD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У</w:t>
      </w:r>
      <w:r w:rsidR="00BA3DDA" w:rsidRPr="00523B7C">
        <w:rPr>
          <w:sz w:val="28"/>
          <w:szCs w:val="28"/>
        </w:rPr>
        <w:t xml:space="preserve">частники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="00BA3DDA" w:rsidRPr="00523B7C">
        <w:rPr>
          <w:sz w:val="28"/>
          <w:szCs w:val="28"/>
        </w:rPr>
        <w:t xml:space="preserve">самостоятельно должны отслеживать опубликованные на таком сайте разъяснения и изменения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="008353FC" w:rsidRPr="00523B7C">
        <w:rPr>
          <w:sz w:val="28"/>
          <w:szCs w:val="28"/>
        </w:rPr>
        <w:t>, информацию о принятых в </w:t>
      </w:r>
      <w:r w:rsidR="00BA3DDA" w:rsidRPr="00523B7C">
        <w:rPr>
          <w:sz w:val="28"/>
          <w:szCs w:val="28"/>
        </w:rPr>
        <w:t xml:space="preserve">ходе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="00BA3DDA" w:rsidRPr="00523B7C">
        <w:rPr>
          <w:sz w:val="28"/>
          <w:szCs w:val="28"/>
        </w:rPr>
        <w:t xml:space="preserve"> решениях </w:t>
      </w:r>
      <w:r w:rsidR="002E77A5" w:rsidRPr="00523B7C">
        <w:rPr>
          <w:sz w:val="28"/>
          <w:szCs w:val="28"/>
        </w:rPr>
        <w:t>закупочной комиссии</w:t>
      </w:r>
      <w:r w:rsidR="00BA3DDA" w:rsidRPr="00523B7C">
        <w:rPr>
          <w:sz w:val="28"/>
          <w:szCs w:val="28"/>
        </w:rPr>
        <w:t xml:space="preserve"> и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="00BA3DDA" w:rsidRPr="00523B7C">
        <w:rPr>
          <w:sz w:val="28"/>
          <w:szCs w:val="28"/>
        </w:rPr>
        <w:t>.</w:t>
      </w:r>
    </w:p>
    <w:p w:rsidR="00BA3DDA" w:rsidRPr="00523B7C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1" w:name="_Toc343720389"/>
      <w:r w:rsidRPr="00523B7C">
        <w:rPr>
          <w:sz w:val="28"/>
          <w:szCs w:val="28"/>
        </w:rPr>
        <w:t>Прочие положения</w:t>
      </w:r>
      <w:bookmarkEnd w:id="31"/>
    </w:p>
    <w:p w:rsidR="00BA3DDA" w:rsidRPr="00523B7C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вправе обжаловать действия (бездействия) заказчика,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в связи с проведением данного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согласно положениям </w:t>
      </w:r>
      <w:r w:rsidR="00F93C72" w:rsidRPr="00523B7C">
        <w:rPr>
          <w:sz w:val="28"/>
          <w:szCs w:val="28"/>
        </w:rPr>
        <w:t>Федерального закона от 18.07.2011 №223-ФЗ</w:t>
      </w:r>
      <w:r w:rsidRPr="00523B7C">
        <w:rPr>
          <w:sz w:val="28"/>
          <w:szCs w:val="28"/>
        </w:rPr>
        <w:t>.</w:t>
      </w:r>
    </w:p>
    <w:p w:rsidR="00BA3DDA" w:rsidRPr="00523B7C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Заказчик,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сведений,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том числе </w:t>
      </w:r>
      <w:r w:rsidRPr="00523B7C">
        <w:rPr>
          <w:sz w:val="28"/>
          <w:szCs w:val="28"/>
        </w:rPr>
        <w:lastRenderedPageBreak/>
        <w:t>содержащихся в заявках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. Предоставление этой информации другим участникам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172174" w:rsidRPr="00523B7C" w:rsidRDefault="00172174" w:rsidP="00C87330">
      <w:pPr>
        <w:pStyle w:val="aff8"/>
        <w:spacing w:after="0"/>
        <w:ind w:left="0"/>
        <w:jc w:val="both"/>
      </w:pPr>
    </w:p>
    <w:p w:rsidR="00C87330" w:rsidRPr="00523B7C" w:rsidRDefault="00C87330" w:rsidP="00C87330">
      <w:pPr>
        <w:pStyle w:val="aff8"/>
        <w:spacing w:after="0"/>
        <w:ind w:left="0"/>
        <w:jc w:val="both"/>
      </w:pPr>
      <w:r w:rsidRPr="00523B7C">
        <w:br w:type="page"/>
      </w:r>
    </w:p>
    <w:p w:rsidR="00C87330" w:rsidRPr="00523B7C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2" w:name="_Toc343720390"/>
      <w:r w:rsidRPr="00523B7C">
        <w:rPr>
          <w:sz w:val="28"/>
          <w:szCs w:val="28"/>
        </w:rPr>
        <w:lastRenderedPageBreak/>
        <w:t>ТРЕБОВАНИЯ К УЧАСТНИКАМ</w:t>
      </w:r>
      <w:r w:rsidR="00564BD2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="008F33CB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127658" w:rsidRPr="00523B7C">
        <w:rPr>
          <w:sz w:val="28"/>
          <w:szCs w:val="28"/>
        </w:rPr>
        <w:t>ЗАПРОСЕ ЦЕН</w:t>
      </w:r>
      <w:bookmarkEnd w:id="32"/>
    </w:p>
    <w:p w:rsidR="009B65E9" w:rsidRPr="00523B7C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3" w:name="_Ref317251769"/>
      <w:bookmarkStart w:id="34" w:name="_Ref317255509"/>
      <w:bookmarkStart w:id="35" w:name="_Ref317256436"/>
      <w:bookmarkStart w:id="36" w:name="_Ref317256490"/>
      <w:bookmarkStart w:id="37" w:name="_Toc343720391"/>
      <w:bookmarkStart w:id="38" w:name="_Ref271038689"/>
      <w:r w:rsidRPr="00523B7C">
        <w:rPr>
          <w:sz w:val="28"/>
          <w:szCs w:val="28"/>
        </w:rPr>
        <w:t xml:space="preserve">Требования к участникам </w:t>
      </w:r>
      <w:r w:rsidR="004A2055" w:rsidRPr="00523B7C">
        <w:rPr>
          <w:sz w:val="28"/>
          <w:szCs w:val="28"/>
        </w:rPr>
        <w:t xml:space="preserve">запроса </w:t>
      </w:r>
      <w:bookmarkEnd w:id="33"/>
      <w:bookmarkEnd w:id="34"/>
      <w:bookmarkEnd w:id="35"/>
      <w:bookmarkEnd w:id="36"/>
      <w:r w:rsidR="005A6F48" w:rsidRPr="00523B7C">
        <w:rPr>
          <w:sz w:val="28"/>
          <w:szCs w:val="28"/>
        </w:rPr>
        <w:t>цен</w:t>
      </w:r>
      <w:bookmarkEnd w:id="37"/>
    </w:p>
    <w:p w:rsidR="00C87330" w:rsidRPr="00523B7C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должен обладать </w:t>
      </w:r>
      <w:r w:rsidR="008353FC" w:rsidRPr="00523B7C">
        <w:rPr>
          <w:sz w:val="28"/>
          <w:szCs w:val="28"/>
        </w:rPr>
        <w:t>гражданской правоспособностью в </w:t>
      </w:r>
      <w:r w:rsidRPr="00523B7C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523B7C">
        <w:rPr>
          <w:sz w:val="28"/>
          <w:szCs w:val="28"/>
        </w:rPr>
        <w:t>по</w:t>
      </w:r>
      <w:r w:rsidR="00D53A1F" w:rsidRPr="00523B7C">
        <w:rPr>
          <w:sz w:val="28"/>
          <w:szCs w:val="28"/>
        </w:rPr>
        <w:t> </w:t>
      </w:r>
      <w:r w:rsidR="00F917D8" w:rsidRPr="00523B7C">
        <w:rPr>
          <w:sz w:val="28"/>
          <w:szCs w:val="28"/>
        </w:rPr>
        <w:t xml:space="preserve">результатам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том числе:</w:t>
      </w:r>
      <w:bookmarkEnd w:id="38"/>
    </w:p>
    <w:p w:rsidR="00C87330" w:rsidRPr="00523B7C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523B7C">
        <w:rPr>
          <w:sz w:val="28"/>
          <w:szCs w:val="28"/>
        </w:rPr>
        <w:t>;</w:t>
      </w:r>
    </w:p>
    <w:p w:rsidR="008F33CB" w:rsidRPr="00523B7C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 w:rsidRPr="00523B7C">
        <w:rPr>
          <w:sz w:val="28"/>
          <w:szCs w:val="28"/>
        </w:rPr>
        <w:t xml:space="preserve"> </w:t>
      </w:r>
      <w:r w:rsidR="008F33CB" w:rsidRPr="00523B7C">
        <w:rPr>
          <w:sz w:val="28"/>
          <w:szCs w:val="28"/>
        </w:rPr>
        <w:t>(для иностранных участников);</w:t>
      </w:r>
    </w:p>
    <w:p w:rsidR="007449C0" w:rsidRPr="00523B7C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523B7C">
        <w:rPr>
          <w:sz w:val="28"/>
          <w:szCs w:val="28"/>
        </w:rPr>
        <w:t xml:space="preserve"> </w:t>
      </w:r>
      <w:proofErr w:type="gramStart"/>
      <w:r w:rsidR="00165D5E" w:rsidRPr="00523B7C">
        <w:rPr>
          <w:sz w:val="28"/>
          <w:szCs w:val="28"/>
        </w:rPr>
        <w:t>и</w:t>
      </w:r>
      <w:proofErr w:type="gramEnd"/>
      <w:r w:rsidR="00DA183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если такие товары, работы, услуги приобретаются в рамках заключаемого договора;</w:t>
      </w:r>
    </w:p>
    <w:p w:rsidR="007449C0" w:rsidRPr="00523B7C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9" w:name="_Ref299553052"/>
      <w:r w:rsidRPr="00523B7C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9"/>
    </w:p>
    <w:p w:rsidR="007449C0" w:rsidRPr="00523B7C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0" w:name="_Ref299553055"/>
      <w:r w:rsidRPr="00523B7C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 w:rsidRPr="00523B7C">
        <w:rPr>
          <w:sz w:val="28"/>
          <w:szCs w:val="28"/>
        </w:rPr>
        <w:t xml:space="preserve">или) экономическая </w:t>
      </w:r>
      <w:proofErr w:type="gramStart"/>
      <w:r w:rsidR="000241A3" w:rsidRPr="00523B7C">
        <w:rPr>
          <w:sz w:val="28"/>
          <w:szCs w:val="28"/>
        </w:rPr>
        <w:t>деятельность</w:t>
      </w:r>
      <w:proofErr w:type="gramEnd"/>
      <w:r w:rsidRPr="00523B7C">
        <w:rPr>
          <w:sz w:val="28"/>
          <w:szCs w:val="28"/>
        </w:rPr>
        <w:t xml:space="preserve"> которой приостановлена;</w:t>
      </w:r>
      <w:bookmarkEnd w:id="40"/>
    </w:p>
    <w:p w:rsidR="007449C0" w:rsidRPr="00523B7C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соответствовать требованиям, указанным в пункт</w:t>
      </w:r>
      <w:r w:rsidR="003B7A32" w:rsidRPr="00523B7C">
        <w:rPr>
          <w:sz w:val="28"/>
          <w:szCs w:val="28"/>
        </w:rPr>
        <w:t>е</w:t>
      </w:r>
      <w:r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_Ref317250645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13.1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_Ref317250960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в случае их установления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523B7C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1" w:name="_Toc343720392"/>
      <w:r w:rsidRPr="00523B7C">
        <w:rPr>
          <w:sz w:val="28"/>
          <w:szCs w:val="28"/>
        </w:rPr>
        <w:t>Дополнительные требования</w:t>
      </w:r>
      <w:r w:rsidR="007449C0" w:rsidRPr="00523B7C">
        <w:rPr>
          <w:sz w:val="28"/>
          <w:szCs w:val="28"/>
        </w:rPr>
        <w:t xml:space="preserve"> к участникам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="009611F7" w:rsidRPr="00523B7C">
        <w:rPr>
          <w:sz w:val="28"/>
          <w:szCs w:val="28"/>
        </w:rPr>
        <w:t xml:space="preserve"> указаны</w:t>
      </w:r>
      <w:r w:rsidR="009D6C7A" w:rsidRPr="00523B7C">
        <w:rPr>
          <w:sz w:val="28"/>
          <w:szCs w:val="28"/>
        </w:rPr>
        <w:t xml:space="preserve"> </w:t>
      </w:r>
      <w:r w:rsidR="009611F7" w:rsidRPr="00523B7C">
        <w:rPr>
          <w:sz w:val="28"/>
          <w:szCs w:val="28"/>
        </w:rPr>
        <w:t>в</w:t>
      </w:r>
      <w:r w:rsidR="009D6C7A" w:rsidRPr="00523B7C">
        <w:rPr>
          <w:sz w:val="28"/>
          <w:szCs w:val="28"/>
        </w:rPr>
        <w:t xml:space="preserve"> </w:t>
      </w:r>
      <w:r w:rsidR="009611F7" w:rsidRPr="00523B7C">
        <w:rPr>
          <w:sz w:val="28"/>
          <w:szCs w:val="28"/>
        </w:rPr>
        <w:t>пункт</w:t>
      </w:r>
      <w:r w:rsidR="00BE1F34" w:rsidRPr="00523B7C">
        <w:rPr>
          <w:sz w:val="28"/>
          <w:szCs w:val="28"/>
        </w:rPr>
        <w:t>ах</w:t>
      </w:r>
      <w:r w:rsidR="009D6C7A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_Ref317251727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13.1</w:t>
      </w:r>
      <w:r w:rsidR="00AB3903">
        <w:fldChar w:fldCharType="end"/>
      </w:r>
      <w:r w:rsidR="009D6C7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раздела</w:t>
      </w:r>
      <w:r w:rsidR="009D6C7A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_Ref317251687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9D6C7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bookmarkEnd w:id="41"/>
    </w:p>
    <w:p w:rsidR="009B65E9" w:rsidRPr="00523B7C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Ref317253328"/>
      <w:bookmarkStart w:id="43" w:name="_Ref317256545"/>
      <w:bookmarkStart w:id="44" w:name="_Toc343720393"/>
      <w:r w:rsidRPr="00523B7C">
        <w:rPr>
          <w:sz w:val="28"/>
          <w:szCs w:val="28"/>
        </w:rPr>
        <w:t xml:space="preserve">Документы, предоставляемые 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bookmarkEnd w:id="42"/>
      <w:bookmarkEnd w:id="43"/>
      <w:r w:rsidR="005A6F48" w:rsidRPr="00523B7C">
        <w:rPr>
          <w:sz w:val="28"/>
          <w:szCs w:val="28"/>
        </w:rPr>
        <w:t>цен</w:t>
      </w:r>
      <w:bookmarkEnd w:id="44"/>
    </w:p>
    <w:p w:rsidR="00C87330" w:rsidRPr="00523B7C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Для подтверждения соответствия требованиям, указанным в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пункте </w:t>
      </w:r>
      <w:r w:rsidR="00AB3903">
        <w:fldChar w:fldCharType="begin"/>
      </w:r>
      <w:r w:rsidR="00AB3903">
        <w:instrText xml:space="preserve"> REF _Ref317251769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3.1</w:t>
      </w:r>
      <w:r w:rsidR="00AB3903">
        <w:fldChar w:fldCharType="end"/>
      </w:r>
      <w:r w:rsidRPr="00523B7C">
        <w:rPr>
          <w:sz w:val="28"/>
          <w:szCs w:val="28"/>
        </w:rPr>
        <w:t xml:space="preserve">, участник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A6F48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приложить следующие документы:</w:t>
      </w:r>
    </w:p>
    <w:p w:rsidR="00BC4F8B" w:rsidRPr="00523B7C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отсканированные оригиналы </w:t>
      </w:r>
      <w:r w:rsidR="00362743" w:rsidRPr="00523B7C">
        <w:rPr>
          <w:sz w:val="28"/>
          <w:szCs w:val="28"/>
        </w:rPr>
        <w:t>полученн</w:t>
      </w:r>
      <w:r w:rsidRPr="00523B7C">
        <w:rPr>
          <w:sz w:val="28"/>
          <w:szCs w:val="28"/>
        </w:rPr>
        <w:t>ой не ранее чем за 6 месяцев (а </w:t>
      </w:r>
      <w:r w:rsidR="00362743" w:rsidRPr="00523B7C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 xml:space="preserve">соответствующий реестр) до дня размещения </w:t>
      </w:r>
      <w:r w:rsidR="005A6F48" w:rsidRPr="00523B7C">
        <w:rPr>
          <w:sz w:val="28"/>
          <w:szCs w:val="28"/>
        </w:rPr>
        <w:t>на официальном сайте</w:t>
      </w:r>
      <w:r w:rsidR="00DA1832" w:rsidRPr="00523B7C">
        <w:rPr>
          <w:sz w:val="28"/>
          <w:szCs w:val="28"/>
        </w:rPr>
        <w:t xml:space="preserve"> и ЭТП</w:t>
      </w:r>
      <w:r w:rsidR="00F93C72" w:rsidRPr="00523B7C">
        <w:rPr>
          <w:sz w:val="28"/>
          <w:szCs w:val="28"/>
        </w:rPr>
        <w:t xml:space="preserve"> </w:t>
      </w:r>
      <w:r w:rsidR="00362743" w:rsidRPr="00523B7C">
        <w:rPr>
          <w:sz w:val="28"/>
          <w:szCs w:val="28"/>
        </w:rPr>
        <w:t xml:space="preserve">извещения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выписк</w:t>
      </w:r>
      <w:r w:rsidRPr="00523B7C">
        <w:rPr>
          <w:sz w:val="28"/>
          <w:szCs w:val="28"/>
        </w:rPr>
        <w:t>и</w:t>
      </w:r>
      <w:r w:rsidR="00362743" w:rsidRPr="00523B7C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523B7C">
        <w:rPr>
          <w:sz w:val="28"/>
          <w:szCs w:val="28"/>
        </w:rPr>
        <w:t>и</w:t>
      </w:r>
      <w:r w:rsidR="00362743" w:rsidRPr="00523B7C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Pr="00523B7C">
        <w:rPr>
          <w:sz w:val="28"/>
          <w:szCs w:val="28"/>
        </w:rPr>
        <w:t>или</w:t>
      </w:r>
      <w:r w:rsidR="00362743" w:rsidRPr="00523B7C">
        <w:rPr>
          <w:sz w:val="28"/>
          <w:szCs w:val="28"/>
        </w:rPr>
        <w:t xml:space="preserve"> документов, удостоверяющих личность</w:t>
      </w:r>
      <w:proofErr w:type="gramEnd"/>
      <w:r w:rsidR="00362743" w:rsidRPr="00523B7C">
        <w:rPr>
          <w:sz w:val="28"/>
          <w:szCs w:val="28"/>
        </w:rPr>
        <w:t xml:space="preserve"> (</w:t>
      </w:r>
      <w:proofErr w:type="gramStart"/>
      <w:r w:rsidR="00362743" w:rsidRPr="00523B7C">
        <w:rPr>
          <w:sz w:val="28"/>
          <w:szCs w:val="28"/>
        </w:rPr>
        <w:t xml:space="preserve">для иных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</w:t>
      </w:r>
      <w:r w:rsidR="00362743" w:rsidRPr="00523B7C">
        <w:rPr>
          <w:sz w:val="28"/>
          <w:szCs w:val="28"/>
        </w:rPr>
        <w:lastRenderedPageBreak/>
        <w:t>с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</w:t>
      </w:r>
      <w:r w:rsidR="005A6F48" w:rsidRPr="00523B7C">
        <w:rPr>
          <w:sz w:val="28"/>
          <w:szCs w:val="28"/>
        </w:rPr>
        <w:t>официальном сайте</w:t>
      </w:r>
      <w:r w:rsidR="00DA1832" w:rsidRPr="00523B7C">
        <w:rPr>
          <w:sz w:val="28"/>
          <w:szCs w:val="28"/>
        </w:rPr>
        <w:t xml:space="preserve"> и ЭТП</w:t>
      </w:r>
      <w:r w:rsidR="00F93C72" w:rsidRPr="00523B7C">
        <w:rPr>
          <w:sz w:val="28"/>
          <w:szCs w:val="28"/>
        </w:rPr>
        <w:t xml:space="preserve"> </w:t>
      </w:r>
      <w:r w:rsidR="00362743" w:rsidRPr="00523B7C">
        <w:rPr>
          <w:sz w:val="28"/>
          <w:szCs w:val="28"/>
        </w:rPr>
        <w:t xml:space="preserve">извещения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="00BC4F8B" w:rsidRPr="00523B7C">
        <w:rPr>
          <w:sz w:val="28"/>
          <w:szCs w:val="28"/>
        </w:rPr>
        <w:t>;</w:t>
      </w:r>
      <w:proofErr w:type="gramEnd"/>
    </w:p>
    <w:p w:rsidR="00BC4F8B" w:rsidRPr="00523B7C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5" w:name="_Ref270105117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документ</w:t>
      </w:r>
      <w:r w:rsidRPr="00523B7C">
        <w:rPr>
          <w:sz w:val="28"/>
          <w:szCs w:val="28"/>
        </w:rPr>
        <w:t>а</w:t>
      </w:r>
      <w:r w:rsidR="00362743" w:rsidRPr="00523B7C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от имени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подписывается по доверенности)</w:t>
      </w:r>
      <w:r w:rsidR="00BC4F8B" w:rsidRPr="00523B7C">
        <w:rPr>
          <w:sz w:val="28"/>
          <w:szCs w:val="28"/>
        </w:rPr>
        <w:t>;</w:t>
      </w:r>
      <w:bookmarkEnd w:id="45"/>
    </w:p>
    <w:p w:rsidR="00BC4F8B" w:rsidRPr="00523B7C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отсканированные оригиналы </w:t>
      </w:r>
      <w:r w:rsidR="00BC4F8B" w:rsidRPr="00523B7C">
        <w:rPr>
          <w:sz w:val="28"/>
          <w:szCs w:val="28"/>
        </w:rPr>
        <w:t>учредительны</w:t>
      </w:r>
      <w:r w:rsidRPr="00523B7C">
        <w:rPr>
          <w:sz w:val="28"/>
          <w:szCs w:val="28"/>
        </w:rPr>
        <w:t>х</w:t>
      </w:r>
      <w:r w:rsidR="00BC4F8B" w:rsidRPr="00523B7C">
        <w:rPr>
          <w:sz w:val="28"/>
          <w:szCs w:val="28"/>
        </w:rPr>
        <w:t xml:space="preserve"> док</w:t>
      </w:r>
      <w:r w:rsidR="007603BF" w:rsidRPr="00523B7C">
        <w:rPr>
          <w:sz w:val="28"/>
          <w:szCs w:val="28"/>
        </w:rPr>
        <w:t>умент</w:t>
      </w:r>
      <w:r w:rsidRPr="00523B7C">
        <w:rPr>
          <w:sz w:val="28"/>
          <w:szCs w:val="28"/>
        </w:rPr>
        <w:t>ов</w:t>
      </w:r>
      <w:r w:rsidR="00842847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 действующей редакции</w:t>
      </w:r>
      <w:r w:rsidR="007603BF" w:rsidRPr="00523B7C">
        <w:rPr>
          <w:sz w:val="28"/>
          <w:szCs w:val="28"/>
        </w:rPr>
        <w:t xml:space="preserve"> (для </w:t>
      </w:r>
      <w:r w:rsidR="00BC4F8B" w:rsidRPr="00523B7C">
        <w:rPr>
          <w:sz w:val="28"/>
          <w:szCs w:val="28"/>
        </w:rPr>
        <w:t>юридических лиц);</w:t>
      </w:r>
    </w:p>
    <w:p w:rsidR="00BC4F8B" w:rsidRPr="00523B7C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99570007"/>
      <w:r w:rsidRPr="00523B7C">
        <w:rPr>
          <w:sz w:val="28"/>
          <w:szCs w:val="28"/>
        </w:rPr>
        <w:t xml:space="preserve">отсканированные оригиналы </w:t>
      </w:r>
      <w:r w:rsidR="007603BF" w:rsidRPr="00523B7C">
        <w:rPr>
          <w:sz w:val="28"/>
          <w:szCs w:val="28"/>
        </w:rPr>
        <w:t>специальны</w:t>
      </w:r>
      <w:r w:rsidRPr="00523B7C">
        <w:rPr>
          <w:sz w:val="28"/>
          <w:szCs w:val="28"/>
        </w:rPr>
        <w:t>х</w:t>
      </w:r>
      <w:r w:rsidR="007603BF" w:rsidRPr="00523B7C">
        <w:rPr>
          <w:sz w:val="28"/>
          <w:szCs w:val="28"/>
        </w:rPr>
        <w:t xml:space="preserve"> разрешени</w:t>
      </w:r>
      <w:r w:rsidRPr="00523B7C">
        <w:rPr>
          <w:sz w:val="28"/>
          <w:szCs w:val="28"/>
        </w:rPr>
        <w:t>й</w:t>
      </w:r>
      <w:r w:rsidR="009D6C7A" w:rsidRPr="00523B7C">
        <w:rPr>
          <w:sz w:val="28"/>
          <w:szCs w:val="28"/>
        </w:rPr>
        <w:t xml:space="preserve"> </w:t>
      </w:r>
      <w:r w:rsidR="00BB2494" w:rsidRPr="00523B7C">
        <w:rPr>
          <w:sz w:val="28"/>
          <w:szCs w:val="28"/>
        </w:rPr>
        <w:t>(лицензий, допусков, членства в </w:t>
      </w:r>
      <w:r w:rsidR="007603BF" w:rsidRPr="00523B7C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523B7C">
        <w:rPr>
          <w:sz w:val="28"/>
          <w:szCs w:val="28"/>
        </w:rPr>
        <w:t xml:space="preserve">если такие </w:t>
      </w:r>
      <w:r w:rsidR="007603BF" w:rsidRPr="00523B7C">
        <w:rPr>
          <w:sz w:val="28"/>
          <w:szCs w:val="28"/>
        </w:rPr>
        <w:t>указаны</w:t>
      </w:r>
      <w:r w:rsidR="009D6C7A" w:rsidRPr="00523B7C">
        <w:rPr>
          <w:sz w:val="28"/>
          <w:szCs w:val="28"/>
        </w:rPr>
        <w:t xml:space="preserve"> </w:t>
      </w:r>
      <w:r w:rsidR="007603BF" w:rsidRPr="00523B7C">
        <w:rPr>
          <w:sz w:val="28"/>
          <w:szCs w:val="28"/>
        </w:rPr>
        <w:t>в</w:t>
      </w:r>
      <w:r w:rsidR="00BB2494" w:rsidRPr="00523B7C">
        <w:rPr>
          <w:sz w:val="28"/>
          <w:szCs w:val="28"/>
        </w:rPr>
        <w:t> </w:t>
      </w:r>
      <w:r w:rsidR="007603BF" w:rsidRPr="00523B7C">
        <w:rPr>
          <w:sz w:val="28"/>
          <w:szCs w:val="28"/>
        </w:rPr>
        <w:t>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_Ref317251847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16.1</w:t>
      </w:r>
      <w:r w:rsidR="00AB3903">
        <w:fldChar w:fldCharType="end"/>
      </w:r>
      <w:r w:rsidR="00695D9D"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_Ref317251859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7603BF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7603BF" w:rsidRPr="00523B7C">
        <w:rPr>
          <w:sz w:val="28"/>
          <w:szCs w:val="28"/>
        </w:rPr>
        <w:t>»</w:t>
      </w:r>
      <w:r w:rsidR="00BC4F8B" w:rsidRPr="00523B7C">
        <w:rPr>
          <w:sz w:val="28"/>
          <w:szCs w:val="28"/>
        </w:rPr>
        <w:t>;</w:t>
      </w:r>
      <w:bookmarkEnd w:id="46"/>
    </w:p>
    <w:p w:rsidR="00BC4F8B" w:rsidRPr="00523B7C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35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уведомлени</w:t>
      </w:r>
      <w:r w:rsidRPr="00523B7C">
        <w:rPr>
          <w:sz w:val="28"/>
          <w:szCs w:val="28"/>
        </w:rPr>
        <w:t>я</w:t>
      </w:r>
      <w:r w:rsidR="00362743" w:rsidRPr="00523B7C">
        <w:rPr>
          <w:sz w:val="28"/>
          <w:szCs w:val="28"/>
        </w:rPr>
        <w:t xml:space="preserve"> о возможности применения участником</w:t>
      </w:r>
      <w:r w:rsidR="00824E6B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упрощенной системы налогообложения (для участников</w:t>
      </w:r>
      <w:r w:rsidR="00DA1832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>, применяющих ее)</w:t>
      </w:r>
      <w:r w:rsidR="00BC4F8B" w:rsidRPr="00523B7C">
        <w:rPr>
          <w:sz w:val="28"/>
          <w:szCs w:val="28"/>
        </w:rPr>
        <w:t>;</w:t>
      </w:r>
      <w:bookmarkEnd w:id="47"/>
    </w:p>
    <w:p w:rsidR="00D1173F" w:rsidRPr="00523B7C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подтверждение по форме, указанной в</w:t>
      </w:r>
      <w:r w:rsidR="009D6C7A" w:rsidRPr="00523B7C">
        <w:rPr>
          <w:sz w:val="28"/>
          <w:szCs w:val="28"/>
        </w:rPr>
        <w:t xml:space="preserve"> </w:t>
      </w:r>
      <w:r w:rsidR="003A1E52" w:rsidRPr="00523B7C">
        <w:rPr>
          <w:sz w:val="28"/>
          <w:szCs w:val="28"/>
        </w:rPr>
        <w:t>подпункте </w:t>
      </w:r>
      <w:r w:rsidR="00AB3903">
        <w:fldChar w:fldCharType="begin"/>
      </w:r>
      <w:r w:rsidR="00AB3903">
        <w:instrText xml:space="preserve"> REF _Ref319667226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1)</w:t>
      </w:r>
      <w:r w:rsidR="00AB3903">
        <w:fldChar w:fldCharType="end"/>
      </w:r>
      <w:r w:rsidR="00824E6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пункт</w:t>
      </w:r>
      <w:r w:rsidR="003A1E52" w:rsidRPr="00523B7C">
        <w:rPr>
          <w:sz w:val="28"/>
          <w:szCs w:val="28"/>
        </w:rPr>
        <w:t>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17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_Ref317251922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о </w:t>
      </w:r>
      <w:proofErr w:type="spellStart"/>
      <w:r w:rsidRPr="00523B7C">
        <w:rPr>
          <w:sz w:val="28"/>
          <w:szCs w:val="28"/>
        </w:rPr>
        <w:t>ненахождении</w:t>
      </w:r>
      <w:proofErr w:type="spellEnd"/>
      <w:r w:rsidRPr="00523B7C">
        <w:rPr>
          <w:sz w:val="28"/>
          <w:szCs w:val="28"/>
        </w:rPr>
        <w:t xml:space="preserve">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 процессе ликвидации (для юридического лица), об отсутствии в отношении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решения арбитражного суда о признании его несостоятельным (банкротом), об отсутствии ареста имущества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523B7C">
        <w:rPr>
          <w:sz w:val="28"/>
          <w:szCs w:val="28"/>
        </w:rPr>
        <w:t>неприостановлении</w:t>
      </w:r>
      <w:proofErr w:type="spellEnd"/>
      <w:r w:rsidRPr="00523B7C">
        <w:rPr>
          <w:sz w:val="28"/>
          <w:szCs w:val="28"/>
        </w:rPr>
        <w:t xml:space="preserve"> экономической деятельности участника </w:t>
      </w:r>
      <w:r w:rsidR="004A2055" w:rsidRPr="00523B7C">
        <w:rPr>
          <w:sz w:val="28"/>
          <w:szCs w:val="28"/>
        </w:rPr>
        <w:t>запроса</w:t>
      </w:r>
      <w:proofErr w:type="gramEnd"/>
      <w:r w:rsidR="004A2055" w:rsidRPr="00523B7C">
        <w:rPr>
          <w:sz w:val="28"/>
          <w:szCs w:val="28"/>
        </w:rPr>
        <w:t xml:space="preserve">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BC4F8B" w:rsidRPr="00523B7C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70105111"/>
      <w:bookmarkStart w:id="49" w:name="_Ref317251956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решени</w:t>
      </w:r>
      <w:r w:rsidRPr="00523B7C">
        <w:rPr>
          <w:sz w:val="28"/>
          <w:szCs w:val="28"/>
        </w:rPr>
        <w:t>я</w:t>
      </w:r>
      <w:r w:rsidR="00362743" w:rsidRPr="00523B7C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</w:r>
      <w:proofErr w:type="gramStart"/>
      <w:r w:rsidR="00362743" w:rsidRPr="00523B7C">
        <w:rPr>
          <w:sz w:val="28"/>
          <w:szCs w:val="28"/>
        </w:rPr>
        <w:t>и</w:t>
      </w:r>
      <w:proofErr w:type="gramEnd"/>
      <w:r w:rsidR="00362743" w:rsidRPr="00523B7C">
        <w:rPr>
          <w:sz w:val="28"/>
          <w:szCs w:val="28"/>
        </w:rPr>
        <w:t xml:space="preserve"> если для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заключение договора или предоставление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о том, что данная сделка для такого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не является крупно</w:t>
      </w:r>
      <w:bookmarkEnd w:id="48"/>
      <w:r w:rsidR="00362743" w:rsidRPr="00523B7C">
        <w:rPr>
          <w:sz w:val="28"/>
          <w:szCs w:val="28"/>
        </w:rPr>
        <w:t>й</w:t>
      </w:r>
      <w:r w:rsidR="00BC4F8B" w:rsidRPr="00523B7C">
        <w:rPr>
          <w:sz w:val="28"/>
          <w:szCs w:val="28"/>
        </w:rPr>
        <w:t>;</w:t>
      </w:r>
      <w:bookmarkEnd w:id="49"/>
    </w:p>
    <w:p w:rsidR="00BC4F8B" w:rsidRPr="00523B7C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0" w:name="_Ref317251962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решени</w:t>
      </w:r>
      <w:r w:rsidRPr="00523B7C">
        <w:rPr>
          <w:sz w:val="28"/>
          <w:szCs w:val="28"/>
        </w:rPr>
        <w:t>я</w:t>
      </w:r>
      <w:r w:rsidR="00362743" w:rsidRPr="00523B7C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</w:r>
      <w:proofErr w:type="gramStart"/>
      <w:r w:rsidR="00362743" w:rsidRPr="00523B7C">
        <w:rPr>
          <w:sz w:val="28"/>
          <w:szCs w:val="28"/>
        </w:rPr>
        <w:t>и</w:t>
      </w:r>
      <w:proofErr w:type="gramEnd"/>
      <w:r w:rsidR="00362743" w:rsidRPr="00523B7C">
        <w:rPr>
          <w:sz w:val="28"/>
          <w:szCs w:val="28"/>
        </w:rPr>
        <w:t xml:space="preserve"> если для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>, обеспечение договора является сделкой с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 xml:space="preserve">заинтересованностью, либо письмо </w:t>
      </w:r>
      <w:r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о том, что данная сделка для такого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не является сделкой с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>заинтересованностью</w:t>
      </w:r>
      <w:r w:rsidR="00B03906" w:rsidRPr="00523B7C">
        <w:rPr>
          <w:sz w:val="28"/>
          <w:szCs w:val="28"/>
        </w:rPr>
        <w:t>.</w:t>
      </w:r>
      <w:bookmarkEnd w:id="50"/>
    </w:p>
    <w:p w:rsidR="002429E1" w:rsidRPr="00523B7C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получение решения об одобрении или о совершении крупной сделки и</w:t>
      </w:r>
      <w:r w:rsidR="009278D2" w:rsidRPr="00523B7C">
        <w:rPr>
          <w:sz w:val="28"/>
          <w:szCs w:val="28"/>
        </w:rPr>
        <w:t xml:space="preserve"> (</w:t>
      </w:r>
      <w:r w:rsidRPr="00523B7C">
        <w:rPr>
          <w:sz w:val="28"/>
          <w:szCs w:val="28"/>
        </w:rPr>
        <w:t>или</w:t>
      </w:r>
      <w:r w:rsidR="009278D2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 xml:space="preserve"> решения об одобрении или о совершении сделки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заинтересованностью</w:t>
      </w:r>
      <w:r w:rsidR="009278D2" w:rsidRPr="00523B7C">
        <w:rPr>
          <w:sz w:val="28"/>
          <w:szCs w:val="28"/>
        </w:rPr>
        <w:t>, указанных в пунктах </w:t>
      </w:r>
      <w:r w:rsidR="00AB3903">
        <w:fldChar w:fldCharType="begin"/>
      </w:r>
      <w:r w:rsidR="00AB3903">
        <w:instrText xml:space="preserve"> REF _Ref317251956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3.3.7</w:t>
      </w:r>
      <w:r w:rsidR="00AB3903">
        <w:fldChar w:fldCharType="end"/>
      </w:r>
      <w:r w:rsidR="009278D2"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_Ref317251962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3.3.8</w:t>
      </w:r>
      <w:r w:rsidR="00AB3903">
        <w:fldChar w:fldCharType="end"/>
      </w:r>
      <w:r w:rsidR="009278D2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до истечения срока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для участника невозможно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</w:t>
      </w:r>
      <w:r w:rsidRPr="00523B7C">
        <w:rPr>
          <w:sz w:val="28"/>
          <w:szCs w:val="28"/>
        </w:rPr>
        <w:lastRenderedPageBreak/>
        <w:t xml:space="preserve">к компетенции которого относится вопрос об одобрении или о совершении таких сделок, участник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обязан представить письмо, содержащее обязательство в случае признания его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772FB7" w:rsidRPr="00523B7C">
        <w:rPr>
          <w:sz w:val="28"/>
          <w:szCs w:val="28"/>
        </w:rPr>
        <w:t>представить вышеуказанны</w:t>
      </w:r>
      <w:r w:rsidRPr="00523B7C">
        <w:rPr>
          <w:sz w:val="28"/>
          <w:szCs w:val="28"/>
        </w:rPr>
        <w:t>е решени</w:t>
      </w:r>
      <w:r w:rsidR="00772FB7" w:rsidRPr="00523B7C">
        <w:rPr>
          <w:sz w:val="28"/>
          <w:szCs w:val="28"/>
        </w:rPr>
        <w:t>я</w:t>
      </w:r>
      <w:r w:rsidRPr="00523B7C">
        <w:rPr>
          <w:sz w:val="28"/>
          <w:szCs w:val="28"/>
        </w:rPr>
        <w:t xml:space="preserve"> до момента заключения договора.</w:t>
      </w:r>
    </w:p>
    <w:p w:rsidR="00D22C86" w:rsidRPr="00523B7C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отсканированные оригиналы </w:t>
      </w:r>
      <w:r w:rsidR="00D22C86" w:rsidRPr="00523B7C">
        <w:rPr>
          <w:sz w:val="28"/>
          <w:szCs w:val="28"/>
        </w:rPr>
        <w:t>документ</w:t>
      </w:r>
      <w:r w:rsidRPr="00523B7C">
        <w:rPr>
          <w:sz w:val="28"/>
          <w:szCs w:val="28"/>
        </w:rPr>
        <w:t>ов</w:t>
      </w:r>
      <w:r w:rsidR="00D22C86" w:rsidRPr="00523B7C">
        <w:rPr>
          <w:sz w:val="28"/>
          <w:szCs w:val="28"/>
        </w:rPr>
        <w:t>, подтверждающи</w:t>
      </w:r>
      <w:r w:rsidRPr="00523B7C">
        <w:rPr>
          <w:sz w:val="28"/>
          <w:szCs w:val="28"/>
        </w:rPr>
        <w:t>х</w:t>
      </w:r>
      <w:r w:rsidR="00824E6B" w:rsidRPr="00523B7C">
        <w:rPr>
          <w:sz w:val="28"/>
          <w:szCs w:val="28"/>
        </w:rPr>
        <w:t xml:space="preserve"> </w:t>
      </w:r>
      <w:r w:rsidR="00D22C86" w:rsidRPr="00523B7C">
        <w:rPr>
          <w:sz w:val="28"/>
          <w:szCs w:val="28"/>
        </w:rPr>
        <w:t xml:space="preserve">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</w:t>
      </w:r>
      <w:r w:rsidR="00ED0F3D" w:rsidRPr="00523B7C">
        <w:rPr>
          <w:sz w:val="28"/>
          <w:szCs w:val="28"/>
        </w:rPr>
        <w:t>если такие указаны</w:t>
      </w:r>
      <w:r w:rsidR="009D6C7A" w:rsidRPr="00523B7C">
        <w:rPr>
          <w:sz w:val="28"/>
          <w:szCs w:val="28"/>
        </w:rPr>
        <w:t xml:space="preserve"> </w:t>
      </w:r>
      <w:r w:rsidR="00D22C86" w:rsidRPr="00523B7C">
        <w:rPr>
          <w:sz w:val="28"/>
          <w:szCs w:val="28"/>
        </w:rPr>
        <w:t>в пункте </w:t>
      </w:r>
      <w:r w:rsidR="00AB3903">
        <w:fldChar w:fldCharType="begin"/>
      </w:r>
      <w:r w:rsidR="00AB3903">
        <w:instrText xml:space="preserve"> REF _Ref317251847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16.1</w:t>
      </w:r>
      <w:r w:rsidR="00AB3903">
        <w:fldChar w:fldCharType="end"/>
      </w:r>
      <w:r w:rsidR="00824E6B" w:rsidRPr="00523B7C">
        <w:rPr>
          <w:sz w:val="28"/>
          <w:szCs w:val="28"/>
        </w:rPr>
        <w:t xml:space="preserve"> </w:t>
      </w:r>
      <w:r w:rsidR="00D22C86" w:rsidRPr="00523B7C">
        <w:rPr>
          <w:sz w:val="28"/>
          <w:szCs w:val="28"/>
        </w:rPr>
        <w:t>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_Ref317252010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D22C86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D22C86" w:rsidRPr="00523B7C">
        <w:rPr>
          <w:sz w:val="28"/>
          <w:szCs w:val="28"/>
        </w:rPr>
        <w:t>».</w:t>
      </w:r>
      <w:proofErr w:type="gramEnd"/>
    </w:p>
    <w:p w:rsidR="007E53D7" w:rsidRPr="00523B7C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1" w:name="_Toc343720394"/>
      <w:r w:rsidRPr="00523B7C">
        <w:rPr>
          <w:sz w:val="28"/>
          <w:szCs w:val="28"/>
        </w:rPr>
        <w:t xml:space="preserve">Условия привлечения </w:t>
      </w:r>
      <w:r w:rsidR="00BD7D4E" w:rsidRPr="00523B7C">
        <w:rPr>
          <w:sz w:val="28"/>
          <w:szCs w:val="28"/>
        </w:rPr>
        <w:t xml:space="preserve">поставщиков/ </w:t>
      </w:r>
      <w:r w:rsidRPr="00523B7C">
        <w:rPr>
          <w:sz w:val="28"/>
          <w:szCs w:val="28"/>
        </w:rPr>
        <w:t>субподрядчиков/ соисполнителей</w:t>
      </w:r>
      <w:r w:rsidR="00BD7D4E" w:rsidRPr="00523B7C">
        <w:rPr>
          <w:sz w:val="28"/>
          <w:szCs w:val="28"/>
        </w:rPr>
        <w:t xml:space="preserve"> и </w:t>
      </w:r>
      <w:r w:rsidRPr="00523B7C">
        <w:rPr>
          <w:sz w:val="28"/>
          <w:szCs w:val="28"/>
        </w:rPr>
        <w:t>порядок подтверждения их соответствия установленным требованиям приведены в пункте </w:t>
      </w:r>
      <w:r w:rsidR="00AB3903">
        <w:fldChar w:fldCharType="begin"/>
      </w:r>
      <w:r w:rsidR="00AB3903">
        <w:instrText xml:space="preserve">REF _Ref317252053 \r \h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3.5</w:t>
      </w:r>
      <w:r w:rsidR="00AB3903">
        <w:fldChar w:fldCharType="end"/>
      </w:r>
      <w:r w:rsidRPr="00523B7C">
        <w:rPr>
          <w:sz w:val="28"/>
          <w:szCs w:val="28"/>
        </w:rPr>
        <w:t>.</w:t>
      </w:r>
      <w:r w:rsidR="009D6C7A" w:rsidRPr="00523B7C">
        <w:rPr>
          <w:sz w:val="28"/>
          <w:szCs w:val="28"/>
        </w:rPr>
        <w:t xml:space="preserve"> </w:t>
      </w:r>
      <w:r w:rsidR="00BD7D4E" w:rsidRPr="00523B7C">
        <w:rPr>
          <w:sz w:val="28"/>
          <w:szCs w:val="28"/>
        </w:rPr>
        <w:t>Возможность</w:t>
      </w:r>
      <w:r w:rsidR="003A2AB1" w:rsidRPr="00523B7C">
        <w:rPr>
          <w:sz w:val="28"/>
          <w:szCs w:val="28"/>
        </w:rPr>
        <w:t xml:space="preserve"> </w:t>
      </w:r>
      <w:r w:rsidR="00BD7D4E" w:rsidRPr="00523B7C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 w:rsidRPr="00523B7C">
        <w:rPr>
          <w:sz w:val="28"/>
          <w:szCs w:val="28"/>
        </w:rPr>
        <w:t xml:space="preserve">и </w:t>
      </w:r>
      <w:r w:rsidR="00AA74CB" w:rsidRPr="00523B7C">
        <w:rPr>
          <w:sz w:val="28"/>
          <w:szCs w:val="28"/>
        </w:rPr>
        <w:t>условия применения</w:t>
      </w:r>
      <w:r w:rsidR="003A2AB1" w:rsidRPr="00523B7C">
        <w:rPr>
          <w:sz w:val="28"/>
          <w:szCs w:val="28"/>
        </w:rPr>
        <w:t xml:space="preserve"> требований </w:t>
      </w:r>
      <w:r w:rsidR="00AA74CB" w:rsidRPr="00523B7C">
        <w:rPr>
          <w:sz w:val="28"/>
          <w:szCs w:val="28"/>
        </w:rPr>
        <w:t xml:space="preserve">по </w:t>
      </w:r>
      <w:r w:rsidR="003A2AB1" w:rsidRPr="00523B7C">
        <w:rPr>
          <w:sz w:val="28"/>
          <w:szCs w:val="28"/>
        </w:rPr>
        <w:t xml:space="preserve">п.3.5. </w:t>
      </w:r>
      <w:r w:rsidR="00BD7D4E" w:rsidRPr="00523B7C">
        <w:rPr>
          <w:sz w:val="28"/>
          <w:szCs w:val="28"/>
        </w:rPr>
        <w:t>указан</w:t>
      </w:r>
      <w:r w:rsidR="003A2AB1" w:rsidRPr="00523B7C">
        <w:rPr>
          <w:sz w:val="28"/>
          <w:szCs w:val="28"/>
        </w:rPr>
        <w:t>ы</w:t>
      </w:r>
      <w:r w:rsidR="00BD7D4E" w:rsidRPr="00523B7C">
        <w:rPr>
          <w:sz w:val="28"/>
          <w:szCs w:val="28"/>
        </w:rPr>
        <w:t xml:space="preserve"> в</w:t>
      </w:r>
      <w:r w:rsidR="009D6C7A" w:rsidRPr="00523B7C">
        <w:rPr>
          <w:sz w:val="28"/>
          <w:szCs w:val="28"/>
        </w:rPr>
        <w:t xml:space="preserve"> </w:t>
      </w:r>
      <w:r w:rsidR="00695D9D" w:rsidRPr="00523B7C">
        <w:rPr>
          <w:sz w:val="28"/>
          <w:szCs w:val="28"/>
        </w:rPr>
        <w:t>пункте</w:t>
      </w:r>
      <w:r w:rsidR="009D6C7A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_Ref317252128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18</w:t>
      </w:r>
      <w:r w:rsidR="00AB3903">
        <w:fldChar w:fldCharType="end"/>
      </w:r>
      <w:r w:rsidR="00BD7D4E"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_Ref317252139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BD7D4E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BD7D4E" w:rsidRPr="00523B7C">
        <w:rPr>
          <w:sz w:val="28"/>
          <w:szCs w:val="28"/>
        </w:rPr>
        <w:t>».</w:t>
      </w:r>
      <w:bookmarkEnd w:id="51"/>
    </w:p>
    <w:p w:rsidR="00C87330" w:rsidRPr="00523B7C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18102635"/>
      <w:bookmarkStart w:id="53" w:name="_Toc318103507"/>
      <w:bookmarkStart w:id="54" w:name="_Toc127262883"/>
      <w:bookmarkStart w:id="55" w:name="_Toc255985672"/>
      <w:bookmarkStart w:id="56" w:name="_Ref317252053"/>
      <w:bookmarkStart w:id="57" w:name="_Toc343720395"/>
      <w:bookmarkEnd w:id="52"/>
      <w:bookmarkEnd w:id="53"/>
      <w:r w:rsidRPr="00523B7C">
        <w:rPr>
          <w:sz w:val="28"/>
          <w:szCs w:val="28"/>
        </w:rPr>
        <w:t xml:space="preserve">Привлечение </w:t>
      </w:r>
      <w:r w:rsidR="00450BC8" w:rsidRPr="00523B7C">
        <w:rPr>
          <w:sz w:val="28"/>
          <w:szCs w:val="28"/>
        </w:rPr>
        <w:t>поставщиков/</w:t>
      </w:r>
      <w:r w:rsidRPr="00523B7C">
        <w:rPr>
          <w:sz w:val="28"/>
          <w:szCs w:val="28"/>
        </w:rPr>
        <w:t>субподрядчиков</w:t>
      </w:r>
      <w:bookmarkEnd w:id="54"/>
      <w:bookmarkEnd w:id="55"/>
      <w:r w:rsidRPr="00523B7C">
        <w:rPr>
          <w:sz w:val="28"/>
          <w:szCs w:val="28"/>
        </w:rPr>
        <w:t>/ соисполнителе</w:t>
      </w:r>
      <w:bookmarkEnd w:id="56"/>
      <w:r w:rsidR="00487B91" w:rsidRPr="00523B7C">
        <w:rPr>
          <w:sz w:val="28"/>
          <w:szCs w:val="28"/>
        </w:rPr>
        <w:t>й.</w:t>
      </w:r>
      <w:bookmarkEnd w:id="57"/>
    </w:p>
    <w:p w:rsidR="00C87330" w:rsidRPr="00523B7C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3B7C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4A2055" w:rsidRPr="00523B7C">
        <w:rPr>
          <w:rFonts w:ascii="Times New Roman" w:hAnsi="Times New Roman" w:cs="Times New Roman"/>
          <w:sz w:val="28"/>
          <w:szCs w:val="28"/>
        </w:rPr>
        <w:t xml:space="preserve">запроса </w:t>
      </w:r>
      <w:r w:rsidR="0021113F" w:rsidRPr="00523B7C">
        <w:rPr>
          <w:rFonts w:ascii="Times New Roman" w:hAnsi="Times New Roman" w:cs="Times New Roman"/>
          <w:sz w:val="28"/>
          <w:szCs w:val="28"/>
        </w:rPr>
        <w:t xml:space="preserve">цен </w:t>
      </w:r>
      <w:r w:rsidRPr="00523B7C">
        <w:rPr>
          <w:rFonts w:ascii="Times New Roman" w:hAnsi="Times New Roman" w:cs="Times New Roman"/>
          <w:sz w:val="28"/>
          <w:szCs w:val="28"/>
        </w:rPr>
        <w:t xml:space="preserve">могут привлекать </w:t>
      </w:r>
      <w:r w:rsidR="00450BC8" w:rsidRPr="00523B7C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523B7C">
        <w:rPr>
          <w:rFonts w:ascii="Times New Roman" w:hAnsi="Times New Roman" w:cs="Times New Roman"/>
          <w:sz w:val="28"/>
          <w:szCs w:val="28"/>
        </w:rPr>
        <w:t xml:space="preserve">субподрядчиков/ соисполнителей при условии соблюдения нижеприведенных требований. </w:t>
      </w:r>
    </w:p>
    <w:p w:rsidR="00C87330" w:rsidRPr="00523B7C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8" w:name="_Ref317252302"/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подтвердить, что</w:t>
      </w:r>
      <w:r w:rsidR="00842847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каждый из</w:t>
      </w:r>
      <w:r w:rsidR="00D53A1F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привлекаемых </w:t>
      </w:r>
      <w:r w:rsidR="00487B91" w:rsidRPr="00523B7C">
        <w:rPr>
          <w:sz w:val="28"/>
          <w:szCs w:val="28"/>
        </w:rPr>
        <w:t>поставщиков/ субподрядчиков/ соисполнителей</w:t>
      </w:r>
      <w:r w:rsidR="009D6C7A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(</w:t>
      </w:r>
      <w:r w:rsidR="00B60EB3" w:rsidRPr="00523B7C">
        <w:rPr>
          <w:sz w:val="28"/>
          <w:szCs w:val="28"/>
        </w:rPr>
        <w:t>юридическое или физическое лицо</w:t>
      </w:r>
      <w:r w:rsidR="00B60EB3" w:rsidRPr="00523B7C">
        <w:rPr>
          <w:bCs w:val="0"/>
          <w:sz w:val="28"/>
          <w:szCs w:val="28"/>
        </w:rPr>
        <w:t xml:space="preserve">, </w:t>
      </w:r>
      <w:r w:rsidR="00C87330" w:rsidRPr="00523B7C">
        <w:rPr>
          <w:bCs w:val="0"/>
          <w:sz w:val="28"/>
          <w:szCs w:val="28"/>
        </w:rPr>
        <w:t>выполняющ</w:t>
      </w:r>
      <w:r w:rsidR="00B60EB3" w:rsidRPr="00523B7C">
        <w:rPr>
          <w:bCs w:val="0"/>
          <w:sz w:val="28"/>
          <w:szCs w:val="28"/>
        </w:rPr>
        <w:t>ее</w:t>
      </w:r>
      <w:r w:rsidR="00C87330" w:rsidRPr="00523B7C">
        <w:rPr>
          <w:bCs w:val="0"/>
          <w:sz w:val="28"/>
          <w:szCs w:val="28"/>
        </w:rPr>
        <w:t>/оказывающ</w:t>
      </w:r>
      <w:r w:rsidR="00B60EB3" w:rsidRPr="00523B7C">
        <w:rPr>
          <w:bCs w:val="0"/>
          <w:sz w:val="28"/>
          <w:szCs w:val="28"/>
        </w:rPr>
        <w:t>ее</w:t>
      </w:r>
      <w:r w:rsidR="00DA1832" w:rsidRPr="00523B7C">
        <w:rPr>
          <w:bCs w:val="0"/>
          <w:sz w:val="28"/>
          <w:szCs w:val="28"/>
        </w:rPr>
        <w:t xml:space="preserve"> </w:t>
      </w:r>
      <w:r w:rsidR="00285993" w:rsidRPr="00523B7C">
        <w:rPr>
          <w:bCs w:val="0"/>
          <w:sz w:val="28"/>
          <w:szCs w:val="28"/>
        </w:rPr>
        <w:t>часть</w:t>
      </w:r>
      <w:r w:rsidR="00C87330" w:rsidRPr="00523B7C">
        <w:rPr>
          <w:bCs w:val="0"/>
          <w:sz w:val="28"/>
          <w:szCs w:val="28"/>
        </w:rPr>
        <w:t xml:space="preserve"> поставок, работ / услуг</w:t>
      </w:r>
      <w:r w:rsidR="00285993" w:rsidRPr="00523B7C">
        <w:rPr>
          <w:bCs w:val="0"/>
          <w:sz w:val="28"/>
          <w:szCs w:val="28"/>
        </w:rPr>
        <w:t xml:space="preserve"> по</w:t>
      </w:r>
      <w:r w:rsidR="00D53A1F" w:rsidRPr="00523B7C">
        <w:rPr>
          <w:bCs w:val="0"/>
          <w:sz w:val="28"/>
          <w:szCs w:val="28"/>
        </w:rPr>
        <w:t> </w:t>
      </w:r>
      <w:r w:rsidR="00285993" w:rsidRPr="00523B7C">
        <w:rPr>
          <w:bCs w:val="0"/>
          <w:sz w:val="28"/>
          <w:szCs w:val="28"/>
        </w:rPr>
        <w:t>договору</w:t>
      </w:r>
      <w:r w:rsidR="00C87330" w:rsidRPr="00523B7C">
        <w:rPr>
          <w:bCs w:val="0"/>
          <w:sz w:val="28"/>
          <w:szCs w:val="28"/>
        </w:rPr>
        <w:t>)</w:t>
      </w:r>
      <w:r w:rsidR="00285993" w:rsidRPr="00523B7C">
        <w:rPr>
          <w:bCs w:val="0"/>
          <w:sz w:val="28"/>
          <w:szCs w:val="28"/>
        </w:rPr>
        <w:t xml:space="preserve">, </w:t>
      </w:r>
      <w:r w:rsidRPr="00523B7C">
        <w:rPr>
          <w:bCs w:val="0"/>
          <w:sz w:val="28"/>
          <w:szCs w:val="28"/>
        </w:rPr>
        <w:t>выполняющий/оказывающий поставки / работы / услуги</w:t>
      </w:r>
      <w:r w:rsidR="009D6C7A" w:rsidRPr="00523B7C">
        <w:rPr>
          <w:bCs w:val="0"/>
          <w:sz w:val="28"/>
          <w:szCs w:val="28"/>
        </w:rPr>
        <w:t xml:space="preserve"> </w:t>
      </w:r>
      <w:r w:rsidRPr="00523B7C">
        <w:rPr>
          <w:bCs w:val="0"/>
          <w:sz w:val="28"/>
          <w:szCs w:val="28"/>
        </w:rPr>
        <w:t>более объема, указанного в пункте </w:t>
      </w:r>
      <w:r w:rsidR="00AB3903">
        <w:fldChar w:fldCharType="begin"/>
      </w:r>
      <w:r w:rsidR="00AB3903">
        <w:instrText xml:space="preserve"> REF _Ref317252128 \r \h  \* MERGEFORMAT </w:instrText>
      </w:r>
      <w:r w:rsidR="00AB3903">
        <w:fldChar w:fldCharType="separate"/>
      </w:r>
      <w:r w:rsidR="00832811" w:rsidRPr="00523B7C">
        <w:rPr>
          <w:bCs w:val="0"/>
          <w:sz w:val="28"/>
          <w:szCs w:val="28"/>
        </w:rPr>
        <w:t>18</w:t>
      </w:r>
      <w:r w:rsidR="00AB3903">
        <w:fldChar w:fldCharType="end"/>
      </w:r>
      <w:r w:rsidR="00695D9D"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_Ref317252218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</w:t>
      </w:r>
      <w:r w:rsidR="00285993" w:rsidRPr="00523B7C">
        <w:rPr>
          <w:sz w:val="28"/>
          <w:szCs w:val="28"/>
        </w:rPr>
        <w:t>:</w:t>
      </w:r>
      <w:bookmarkEnd w:id="58"/>
    </w:p>
    <w:p w:rsidR="00C87330" w:rsidRPr="00523B7C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59" w:name="_Ref317252286"/>
      <w:r w:rsidRPr="00523B7C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субподрядчика/ соисполнителя;</w:t>
      </w:r>
      <w:bookmarkEnd w:id="59"/>
    </w:p>
    <w:p w:rsidR="00C87330" w:rsidRPr="00523B7C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60" w:name="_Ref317252292"/>
      <w:r w:rsidRPr="00523B7C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 w:rsidRPr="00523B7C">
        <w:rPr>
          <w:rFonts w:ascii="Times New Roman" w:hAnsi="Times New Roman"/>
          <w:sz w:val="28"/>
          <w:szCs w:val="28"/>
        </w:rPr>
        <w:t xml:space="preserve"> </w:t>
      </w:r>
      <w:r w:rsidR="00BD7FA6" w:rsidRPr="00523B7C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523B7C">
        <w:rPr>
          <w:rFonts w:ascii="Times New Roman" w:hAnsi="Times New Roman"/>
          <w:bCs/>
          <w:color w:val="auto"/>
          <w:sz w:val="28"/>
          <w:szCs w:val="28"/>
        </w:rPr>
        <w:t xml:space="preserve"> сроками </w:t>
      </w:r>
      <w:proofErr w:type="gramStart"/>
      <w:r w:rsidRPr="00523B7C">
        <w:rPr>
          <w:rFonts w:ascii="Times New Roman" w:hAnsi="Times New Roman"/>
          <w:bCs/>
          <w:color w:val="auto"/>
          <w:sz w:val="28"/>
          <w:szCs w:val="28"/>
        </w:rPr>
        <w:t>поставки товара/ выполнения работ/ оказания услуг</w:t>
      </w:r>
      <w:proofErr w:type="gramEnd"/>
      <w:r w:rsidRPr="00523B7C">
        <w:rPr>
          <w:rFonts w:ascii="Times New Roman" w:hAnsi="Times New Roman"/>
          <w:bCs/>
          <w:color w:val="auto"/>
          <w:sz w:val="28"/>
          <w:szCs w:val="28"/>
        </w:rPr>
        <w:t>;</w:t>
      </w:r>
      <w:bookmarkEnd w:id="60"/>
    </w:p>
    <w:p w:rsidR="00C87330" w:rsidRPr="00523B7C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1" w:name="_Ref317252317"/>
      <w:r w:rsidRPr="00523B7C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 w:rsidRPr="00523B7C">
        <w:rPr>
          <w:rFonts w:ascii="Times New Roman" w:hAnsi="Times New Roman"/>
          <w:sz w:val="28"/>
          <w:szCs w:val="28"/>
        </w:rPr>
        <w:t xml:space="preserve">документации по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запросу </w:t>
      </w:r>
      <w:r w:rsidR="0021113F" w:rsidRPr="00523B7C">
        <w:rPr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 xml:space="preserve"> (пункт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F971BB" w:rsidRPr="00523B7C">
        <w:rPr>
          <w:rFonts w:ascii="Times New Roman" w:hAnsi="Times New Roman"/>
          <w:sz w:val="28"/>
          <w:szCs w:val="28"/>
        </w:rPr>
        <w:t xml:space="preserve">13.1 </w:t>
      </w:r>
      <w:r w:rsidRPr="00523B7C">
        <w:rPr>
          <w:rFonts w:ascii="Times New Roman" w:hAnsi="Times New Roman"/>
          <w:sz w:val="28"/>
          <w:szCs w:val="28"/>
        </w:rPr>
        <w:t>раздела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_Ref317252248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 xml:space="preserve">») в объеме выполняемых </w:t>
      </w:r>
      <w:r w:rsidR="008353FC" w:rsidRPr="00523B7C">
        <w:rPr>
          <w:rFonts w:ascii="Times New Roman" w:hAnsi="Times New Roman"/>
          <w:sz w:val="28"/>
          <w:szCs w:val="28"/>
        </w:rPr>
        <w:t xml:space="preserve">поставок, </w:t>
      </w:r>
      <w:r w:rsidRPr="00523B7C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523B7C">
        <w:rPr>
          <w:rFonts w:ascii="Times New Roman" w:hAnsi="Times New Roman"/>
          <w:sz w:val="28"/>
          <w:szCs w:val="28"/>
        </w:rPr>
        <w:t xml:space="preserve">поставщиком/ </w:t>
      </w:r>
      <w:r w:rsidRPr="00523B7C">
        <w:rPr>
          <w:rFonts w:ascii="Times New Roman" w:hAnsi="Times New Roman"/>
          <w:sz w:val="28"/>
          <w:szCs w:val="28"/>
        </w:rPr>
        <w:t>субподрядчиком/ соисполнителем.</w:t>
      </w:r>
      <w:bookmarkEnd w:id="61"/>
    </w:p>
    <w:p w:rsidR="00C87330" w:rsidRPr="00523B7C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2" w:name="_Ref317256775"/>
      <w:proofErr w:type="gramStart"/>
      <w:r w:rsidRPr="00523B7C">
        <w:rPr>
          <w:sz w:val="28"/>
          <w:szCs w:val="28"/>
        </w:rPr>
        <w:t xml:space="preserve">В связи с вышеизложенным участник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готовит заявку на</w:t>
      </w:r>
      <w:r w:rsidR="007E53D7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участие в</w:t>
      </w:r>
      <w:r w:rsidR="00DA1832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с учетом следующих дополнительных требований:</w:t>
      </w:r>
      <w:bookmarkEnd w:id="62"/>
      <w:proofErr w:type="gramEnd"/>
    </w:p>
    <w:p w:rsidR="00C87330" w:rsidRPr="00523B7C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3" w:name="_Ref317256766"/>
      <w:r w:rsidRPr="00523B7C">
        <w:rPr>
          <w:rFonts w:ascii="Times New Roman" w:hAnsi="Times New Roman"/>
          <w:sz w:val="28"/>
          <w:szCs w:val="28"/>
        </w:rPr>
        <w:t>для подтверждения соответствия требов</w:t>
      </w:r>
      <w:r w:rsidR="00695D9D" w:rsidRPr="00523B7C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AB3903">
        <w:fldChar w:fldCharType="begin"/>
      </w:r>
      <w:r w:rsidR="00AB3903">
        <w:instrText xml:space="preserve"> REF _Ref317252286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а)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_Ref317252292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б)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>пункта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_Ref317252302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3.5.1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, </w:t>
      </w:r>
      <w:r w:rsidR="00C87330" w:rsidRPr="00523B7C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21113F" w:rsidRPr="00523B7C">
        <w:rPr>
          <w:rFonts w:ascii="Times New Roman" w:hAnsi="Times New Roman"/>
          <w:sz w:val="28"/>
          <w:szCs w:val="28"/>
        </w:rPr>
        <w:t xml:space="preserve">цен </w:t>
      </w:r>
      <w:r w:rsidR="00C87330" w:rsidRPr="00523B7C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523B7C">
        <w:rPr>
          <w:rFonts w:ascii="Times New Roman" w:hAnsi="Times New Roman"/>
          <w:sz w:val="28"/>
          <w:szCs w:val="28"/>
        </w:rPr>
        <w:t>отсканированные оригиналы</w:t>
      </w:r>
      <w:r w:rsidR="009D6C7A" w:rsidRPr="00523B7C">
        <w:rPr>
          <w:rFonts w:ascii="Times New Roman" w:hAnsi="Times New Roman"/>
          <w:sz w:val="28"/>
          <w:szCs w:val="28"/>
        </w:rPr>
        <w:t xml:space="preserve"> </w:t>
      </w:r>
      <w:r w:rsidR="00BD7FA6" w:rsidRPr="00523B7C">
        <w:rPr>
          <w:rFonts w:ascii="Times New Roman" w:hAnsi="Times New Roman"/>
          <w:sz w:val="28"/>
          <w:szCs w:val="28"/>
        </w:rPr>
        <w:t>договор</w:t>
      </w:r>
      <w:r w:rsidR="00CF302D" w:rsidRPr="00523B7C">
        <w:rPr>
          <w:rFonts w:ascii="Times New Roman" w:hAnsi="Times New Roman"/>
          <w:sz w:val="28"/>
          <w:szCs w:val="28"/>
        </w:rPr>
        <w:t>ов</w:t>
      </w:r>
      <w:r w:rsidR="00BD7FA6" w:rsidRPr="00523B7C">
        <w:rPr>
          <w:rFonts w:ascii="Times New Roman" w:hAnsi="Times New Roman"/>
          <w:sz w:val="28"/>
          <w:szCs w:val="28"/>
        </w:rPr>
        <w:t xml:space="preserve"> (в том числе предварительные или под условием) </w:t>
      </w:r>
      <w:r w:rsidR="00C87330" w:rsidRPr="00523B7C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523B7C">
        <w:rPr>
          <w:rFonts w:ascii="Times New Roman" w:hAnsi="Times New Roman"/>
          <w:sz w:val="28"/>
          <w:szCs w:val="28"/>
        </w:rPr>
        <w:t>поставки товара/ выполнения работ/ оказания</w:t>
      </w:r>
      <w:proofErr w:type="gramEnd"/>
      <w:r w:rsidR="00C87330" w:rsidRPr="00523B7C">
        <w:rPr>
          <w:rFonts w:ascii="Times New Roman" w:hAnsi="Times New Roman"/>
          <w:sz w:val="28"/>
          <w:szCs w:val="28"/>
        </w:rPr>
        <w:t xml:space="preserve"> услуг, возлагаемых на 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="00C87330" w:rsidRPr="00523B7C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523B7C">
        <w:rPr>
          <w:rFonts w:ascii="Times New Roman" w:hAnsi="Times New Roman"/>
          <w:sz w:val="28"/>
          <w:szCs w:val="28"/>
        </w:rPr>
        <w:t>.</w:t>
      </w:r>
      <w:r w:rsidR="009D6C7A" w:rsidRPr="00523B7C">
        <w:rPr>
          <w:rFonts w:ascii="Times New Roman" w:hAnsi="Times New Roman"/>
          <w:sz w:val="28"/>
          <w:szCs w:val="28"/>
        </w:rPr>
        <w:t xml:space="preserve"> </w:t>
      </w:r>
      <w:r w:rsidR="00D1173F" w:rsidRPr="00523B7C">
        <w:rPr>
          <w:rFonts w:ascii="Times New Roman" w:hAnsi="Times New Roman"/>
          <w:sz w:val="28"/>
          <w:szCs w:val="28"/>
        </w:rPr>
        <w:t>В </w:t>
      </w:r>
      <w:r w:rsidRPr="00523B7C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523B7C">
        <w:rPr>
          <w:rFonts w:ascii="Times New Roman" w:hAnsi="Times New Roman"/>
          <w:sz w:val="28"/>
          <w:szCs w:val="28"/>
        </w:rPr>
        <w:t> 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21113F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>указанн</w:t>
      </w:r>
      <w:r w:rsidR="00A37CC3" w:rsidRPr="00523B7C">
        <w:rPr>
          <w:rFonts w:ascii="Times New Roman" w:hAnsi="Times New Roman"/>
          <w:sz w:val="28"/>
          <w:szCs w:val="28"/>
        </w:rPr>
        <w:t>ых договоров</w:t>
      </w:r>
      <w:r w:rsidRPr="00523B7C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523B7C">
        <w:rPr>
          <w:rFonts w:ascii="Times New Roman" w:hAnsi="Times New Roman"/>
          <w:sz w:val="28"/>
          <w:szCs w:val="28"/>
        </w:rPr>
        <w:t>документы, представленные на такого поставщика/ субподрядчика/ соисполнителя</w:t>
      </w:r>
      <w:r w:rsidR="00DA1832" w:rsidRPr="00523B7C">
        <w:rPr>
          <w:rFonts w:ascii="Times New Roman" w:hAnsi="Times New Roman"/>
          <w:sz w:val="28"/>
          <w:szCs w:val="28"/>
        </w:rPr>
        <w:t xml:space="preserve"> </w:t>
      </w:r>
      <w:r w:rsidRPr="00523B7C">
        <w:rPr>
          <w:rFonts w:ascii="Times New Roman" w:hAnsi="Times New Roman"/>
          <w:sz w:val="28"/>
          <w:szCs w:val="28"/>
        </w:rPr>
        <w:t>считаются</w:t>
      </w:r>
      <w:proofErr w:type="gramEnd"/>
      <w:r w:rsidRPr="00523B7C"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не учитываются при рассмотрении данной заявки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F150C3" w:rsidRPr="00523B7C">
        <w:rPr>
          <w:rFonts w:ascii="Times New Roman" w:hAnsi="Times New Roman"/>
          <w:sz w:val="28"/>
          <w:szCs w:val="28"/>
        </w:rPr>
        <w:t>цен</w:t>
      </w:r>
      <w:r w:rsidR="00C87330" w:rsidRPr="00523B7C">
        <w:rPr>
          <w:rFonts w:ascii="Times New Roman" w:hAnsi="Times New Roman"/>
          <w:sz w:val="28"/>
          <w:szCs w:val="28"/>
        </w:rPr>
        <w:t>;</w:t>
      </w:r>
      <w:bookmarkEnd w:id="63"/>
    </w:p>
    <w:p w:rsidR="00C87330" w:rsidRPr="00523B7C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23B7C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F150C3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 xml:space="preserve">должна включать сведения, подтверждающие соответствие каждого </w:t>
      </w:r>
      <w:r w:rsidR="001B28E7" w:rsidRPr="00523B7C">
        <w:rPr>
          <w:rFonts w:ascii="Times New Roman" w:hAnsi="Times New Roman"/>
          <w:sz w:val="28"/>
          <w:szCs w:val="28"/>
        </w:rPr>
        <w:t>суб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субподрядчика/ соисполнителя установленным в подпункте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_Ref317252317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 w:hint="eastAsia"/>
          <w:sz w:val="28"/>
          <w:szCs w:val="28"/>
        </w:rPr>
        <w:t>в</w:t>
      </w:r>
      <w:r w:rsidR="00832811" w:rsidRPr="00523B7C">
        <w:rPr>
          <w:rFonts w:ascii="Times New Roman" w:hAnsi="Times New Roman"/>
          <w:sz w:val="28"/>
          <w:szCs w:val="28"/>
        </w:rPr>
        <w:t>)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пункта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_Ref317252302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3.5.1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523B7C">
        <w:rPr>
          <w:rFonts w:ascii="Times New Roman" w:hAnsi="Times New Roman"/>
          <w:sz w:val="28"/>
          <w:szCs w:val="28"/>
        </w:rPr>
        <w:lastRenderedPageBreak/>
        <w:t xml:space="preserve">поставляемого товара/ выполняемых работ/ оказываемых услуг </w:t>
      </w:r>
      <w:r w:rsidR="00450BC8" w:rsidRPr="00523B7C">
        <w:rPr>
          <w:rFonts w:ascii="Times New Roman" w:hAnsi="Times New Roman"/>
          <w:sz w:val="28"/>
          <w:szCs w:val="28"/>
        </w:rPr>
        <w:t>поставщико</w:t>
      </w:r>
      <w:r w:rsidR="002E1075" w:rsidRPr="00523B7C">
        <w:rPr>
          <w:rFonts w:ascii="Times New Roman" w:hAnsi="Times New Roman"/>
          <w:sz w:val="28"/>
          <w:szCs w:val="28"/>
        </w:rPr>
        <w:t>м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субподрядчиком/соисполнителем, с предоставлением документов согласно пункту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_Ref317251847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16.1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раздела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_Ref317252368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F150C3" w:rsidRPr="00523B7C">
        <w:rPr>
          <w:rFonts w:ascii="Times New Roman" w:hAnsi="Times New Roman"/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>»</w:t>
      </w:r>
      <w:r w:rsidR="00695D9D" w:rsidRPr="00523B7C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95D9D" w:rsidRPr="00523B7C">
        <w:rPr>
          <w:rFonts w:ascii="Times New Roman" w:hAnsi="Times New Roman"/>
          <w:sz w:val="28"/>
          <w:szCs w:val="28"/>
        </w:rPr>
        <w:t>Соответствующие формы раздела</w:t>
      </w:r>
      <w:r w:rsidR="003A2AB1" w:rsidRPr="00523B7C">
        <w:rPr>
          <w:rFonts w:ascii="Times New Roman" w:hAnsi="Times New Roman"/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_Ref317252392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1.1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заполняются </w:t>
      </w:r>
      <w:r w:rsidR="001B28E7" w:rsidRPr="00523B7C">
        <w:rPr>
          <w:rFonts w:ascii="Times New Roman" w:hAnsi="Times New Roman"/>
          <w:sz w:val="28"/>
          <w:szCs w:val="28"/>
        </w:rPr>
        <w:t xml:space="preserve">участником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F150C3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 xml:space="preserve">с указанием организаций </w:t>
      </w:r>
      <w:r w:rsidR="001B28E7" w:rsidRPr="00523B7C">
        <w:rPr>
          <w:rFonts w:ascii="Times New Roman" w:hAnsi="Times New Roman"/>
          <w:sz w:val="28"/>
          <w:szCs w:val="28"/>
        </w:rPr>
        <w:t>субпоставщиков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="001B28E7" w:rsidRPr="00523B7C">
        <w:rPr>
          <w:rFonts w:ascii="Times New Roman" w:hAnsi="Times New Roman"/>
          <w:sz w:val="28"/>
          <w:szCs w:val="28"/>
        </w:rPr>
        <w:t>субподрядчиков</w:t>
      </w:r>
      <w:r w:rsidRPr="00523B7C">
        <w:rPr>
          <w:rFonts w:ascii="Times New Roman" w:hAnsi="Times New Roman"/>
          <w:sz w:val="28"/>
          <w:szCs w:val="28"/>
        </w:rPr>
        <w:t xml:space="preserve">/ </w:t>
      </w:r>
      <w:r w:rsidR="001B28E7" w:rsidRPr="00523B7C">
        <w:rPr>
          <w:rFonts w:ascii="Times New Roman" w:hAnsi="Times New Roman"/>
          <w:sz w:val="28"/>
          <w:szCs w:val="28"/>
        </w:rPr>
        <w:t>соисполнителей</w:t>
      </w:r>
      <w:r w:rsidR="00DA1832" w:rsidRPr="00523B7C">
        <w:rPr>
          <w:rFonts w:ascii="Times New Roman" w:hAnsi="Times New Roman"/>
          <w:sz w:val="28"/>
          <w:szCs w:val="28"/>
        </w:rPr>
        <w:t xml:space="preserve"> </w:t>
      </w:r>
      <w:r w:rsidRPr="00523B7C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 w:rsidRPr="00523B7C">
        <w:rPr>
          <w:rFonts w:ascii="Times New Roman" w:hAnsi="Times New Roman"/>
          <w:sz w:val="28"/>
          <w:szCs w:val="28"/>
          <w:lang w:val="en-US"/>
        </w:rPr>
        <w:t> </w:t>
      </w:r>
      <w:r w:rsidRPr="00523B7C">
        <w:rPr>
          <w:rFonts w:ascii="Times New Roman" w:hAnsi="Times New Roman"/>
          <w:sz w:val="28"/>
          <w:szCs w:val="28"/>
        </w:rPr>
        <w:t>соответствии с пунктами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_Ref317252426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4.4.3</w:t>
      </w:r>
      <w:r w:rsidR="00AB3903">
        <w:fldChar w:fldCharType="end"/>
      </w:r>
      <w:r w:rsidR="00695D9D" w:rsidRPr="00523B7C">
        <w:rPr>
          <w:rFonts w:ascii="Times New Roman" w:hAnsi="Times New Roman"/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_Ref317252433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4.4.4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>;</w:t>
      </w:r>
      <w:proofErr w:type="gramEnd"/>
    </w:p>
    <w:p w:rsidR="00C87330" w:rsidRPr="00523B7C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23B7C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F150C3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>должна включать сведения о</w:t>
      </w:r>
      <w:r w:rsidRPr="00523B7C">
        <w:rPr>
          <w:rFonts w:ascii="Times New Roman" w:hAnsi="Times New Roman"/>
          <w:sz w:val="28"/>
          <w:szCs w:val="28"/>
          <w:lang w:val="en-US"/>
        </w:rPr>
        <w:t> </w:t>
      </w:r>
      <w:r w:rsidRPr="00523B7C">
        <w:rPr>
          <w:rFonts w:ascii="Times New Roman" w:hAnsi="Times New Roman"/>
          <w:sz w:val="28"/>
          <w:szCs w:val="28"/>
        </w:rPr>
        <w:t xml:space="preserve">распределении объемов поставок, работ/услуг между участником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F150C3" w:rsidRPr="00523B7C">
        <w:rPr>
          <w:rFonts w:ascii="Times New Roman" w:hAnsi="Times New Roman"/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 xml:space="preserve"> и </w:t>
      </w:r>
      <w:r w:rsidR="001B28E7" w:rsidRPr="00523B7C">
        <w:rPr>
          <w:rFonts w:ascii="Times New Roman" w:hAnsi="Times New Roman"/>
          <w:sz w:val="28"/>
          <w:szCs w:val="28"/>
        </w:rPr>
        <w:t>суб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ами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субподрядчиками/ соисполнителями (раздел</w:t>
      </w:r>
      <w:r w:rsidR="007540C3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_Ref317258826 \r \h  \* MERGEFORMAT </w:instrText>
      </w:r>
      <w:r w:rsidR="00AB3903">
        <w:fldChar w:fldCharType="separate"/>
      </w:r>
      <w:r w:rsidR="00832811" w:rsidRPr="00523B7C">
        <w:t>1.1</w:t>
      </w:r>
      <w:r w:rsidR="00AB3903">
        <w:fldChar w:fldCharType="end"/>
      </w:r>
      <w:r w:rsidR="002E1075" w:rsidRPr="00523B7C">
        <w:rPr>
          <w:rFonts w:ascii="Times New Roman" w:hAnsi="Times New Roman"/>
          <w:sz w:val="28"/>
          <w:szCs w:val="28"/>
        </w:rPr>
        <w:t>, соответствующая форма).</w:t>
      </w:r>
      <w:r w:rsidR="00C02C3E" w:rsidRPr="00523B7C">
        <w:rPr>
          <w:rFonts w:ascii="Times New Roman" w:hAnsi="Times New Roman"/>
          <w:sz w:val="28"/>
          <w:szCs w:val="28"/>
        </w:rPr>
        <w:t xml:space="preserve"> </w:t>
      </w:r>
      <w:r w:rsidR="00F42828" w:rsidRPr="00523B7C">
        <w:rPr>
          <w:rFonts w:ascii="Times New Roman" w:hAnsi="Times New Roman"/>
          <w:sz w:val="28"/>
          <w:szCs w:val="28"/>
        </w:rPr>
        <w:t xml:space="preserve">Указанная форма </w:t>
      </w:r>
      <w:proofErr w:type="gramStart"/>
      <w:r w:rsidR="00F42828" w:rsidRPr="00523B7C">
        <w:rPr>
          <w:rFonts w:ascii="Times New Roman" w:hAnsi="Times New Roman"/>
          <w:sz w:val="28"/>
          <w:szCs w:val="28"/>
        </w:rPr>
        <w:t>заполняется и предоставляется</w:t>
      </w:r>
      <w:proofErr w:type="gramEnd"/>
      <w:r w:rsidR="00F42828" w:rsidRPr="00523B7C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BA126A" w:rsidRPr="00523B7C">
        <w:rPr>
          <w:rFonts w:ascii="Times New Roman" w:hAnsi="Times New Roman"/>
          <w:sz w:val="28"/>
          <w:szCs w:val="28"/>
        </w:rPr>
        <w:t>цен</w:t>
      </w:r>
      <w:r w:rsidR="00AA74CB" w:rsidRPr="00523B7C">
        <w:rPr>
          <w:rFonts w:ascii="Times New Roman" w:hAnsi="Times New Roman"/>
          <w:sz w:val="28"/>
          <w:szCs w:val="28"/>
        </w:rPr>
        <w:t xml:space="preserve"> </w:t>
      </w:r>
      <w:r w:rsidR="001B28E7" w:rsidRPr="00523B7C">
        <w:rPr>
          <w:rFonts w:ascii="Times New Roman" w:hAnsi="Times New Roman"/>
          <w:sz w:val="28"/>
          <w:szCs w:val="28"/>
        </w:rPr>
        <w:t>суб</w:t>
      </w:r>
      <w:r w:rsidR="00F42828" w:rsidRPr="00523B7C">
        <w:rPr>
          <w:rFonts w:ascii="Times New Roman" w:hAnsi="Times New Roman"/>
          <w:sz w:val="28"/>
          <w:szCs w:val="28"/>
        </w:rPr>
        <w:t xml:space="preserve">поставщиков/ субподрядчиков/соисполнителей, так и в случае их </w:t>
      </w:r>
      <w:proofErr w:type="spellStart"/>
      <w:r w:rsidR="00F42828" w:rsidRPr="00523B7C">
        <w:rPr>
          <w:rFonts w:ascii="Times New Roman" w:hAnsi="Times New Roman"/>
          <w:sz w:val="28"/>
          <w:szCs w:val="28"/>
        </w:rPr>
        <w:t>непривлечения</w:t>
      </w:r>
      <w:proofErr w:type="spellEnd"/>
      <w:r w:rsidR="00F42828" w:rsidRPr="00523B7C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="00E83991" w:rsidRPr="00523B7C">
        <w:rPr>
          <w:rFonts w:ascii="Times New Roman" w:hAnsi="Times New Roman"/>
          <w:sz w:val="28"/>
          <w:szCs w:val="28"/>
        </w:rPr>
        <w:t>с</w:t>
      </w:r>
      <w:r w:rsidR="001B28E7" w:rsidRPr="00523B7C">
        <w:rPr>
          <w:rFonts w:ascii="Times New Roman" w:hAnsi="Times New Roman"/>
          <w:sz w:val="28"/>
          <w:szCs w:val="28"/>
        </w:rPr>
        <w:t>уб</w:t>
      </w:r>
      <w:r w:rsidR="00F42828" w:rsidRPr="00523B7C">
        <w:rPr>
          <w:rFonts w:ascii="Times New Roman" w:hAnsi="Times New Roman"/>
          <w:sz w:val="28"/>
          <w:szCs w:val="28"/>
        </w:rPr>
        <w:t>поставщики/ субподрядчики/соисполнители не планируются к привлечению.</w:t>
      </w:r>
    </w:p>
    <w:p w:rsidR="00C87330" w:rsidRPr="00523B7C" w:rsidRDefault="00C87330" w:rsidP="00C87330">
      <w:pPr>
        <w:pStyle w:val="Times12"/>
        <w:spacing w:after="120"/>
        <w:ind w:firstLine="0"/>
        <w:rPr>
          <w:szCs w:val="24"/>
        </w:rPr>
      </w:pPr>
      <w:r w:rsidRPr="00523B7C">
        <w:rPr>
          <w:szCs w:val="24"/>
        </w:rPr>
        <w:br w:type="page"/>
      </w:r>
    </w:p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4" w:name="_Ref317259044"/>
      <w:bookmarkStart w:id="65" w:name="_Toc343720396"/>
      <w:r w:rsidRPr="00523B7C">
        <w:rPr>
          <w:sz w:val="28"/>
          <w:szCs w:val="28"/>
          <w:lang w:val="en-US"/>
        </w:rPr>
        <w:lastRenderedPageBreak/>
        <w:t xml:space="preserve">ПОРЯДОК ПРОВЕДЕНИЯ </w:t>
      </w:r>
      <w:r w:rsidR="004A2055" w:rsidRPr="00523B7C">
        <w:rPr>
          <w:sz w:val="28"/>
          <w:szCs w:val="28"/>
          <w:lang w:val="en-US"/>
        </w:rPr>
        <w:t xml:space="preserve">ЗАПРОСА </w:t>
      </w:r>
      <w:bookmarkEnd w:id="64"/>
      <w:r w:rsidR="00F150C3" w:rsidRPr="00523B7C">
        <w:rPr>
          <w:sz w:val="28"/>
          <w:szCs w:val="28"/>
        </w:rPr>
        <w:t>ЦЕН</w:t>
      </w:r>
      <w:bookmarkEnd w:id="65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6" w:name="_Toc343720397"/>
      <w:r w:rsidRPr="00523B7C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523B7C">
        <w:rPr>
          <w:rFonts w:ascii="Times New Roman" w:hAnsi="Times New Roman" w:cs="Times New Roman"/>
          <w:b w:val="0"/>
          <w:i w:val="0"/>
        </w:rPr>
        <w:t xml:space="preserve">документации по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запросу </w:t>
      </w:r>
      <w:r w:rsidR="00E20B8A" w:rsidRPr="00523B7C">
        <w:rPr>
          <w:rFonts w:ascii="Times New Roman" w:hAnsi="Times New Roman" w:cs="Times New Roman"/>
          <w:b w:val="0"/>
          <w:i w:val="0"/>
        </w:rPr>
        <w:t>цен</w:t>
      </w:r>
      <w:bookmarkEnd w:id="66"/>
    </w:p>
    <w:p w:rsidR="00594A53" w:rsidRPr="00523B7C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7" w:name="_Ref125823280"/>
      <w:r w:rsidRPr="00523B7C">
        <w:rPr>
          <w:sz w:val="28"/>
          <w:szCs w:val="28"/>
        </w:rPr>
        <w:t xml:space="preserve">Документация по </w:t>
      </w:r>
      <w:r w:rsidR="004A2055" w:rsidRPr="00523B7C">
        <w:rPr>
          <w:sz w:val="28"/>
          <w:szCs w:val="28"/>
        </w:rPr>
        <w:t xml:space="preserve">запросу </w:t>
      </w:r>
      <w:r w:rsidR="00E20B8A" w:rsidRPr="00523B7C">
        <w:rPr>
          <w:sz w:val="28"/>
          <w:szCs w:val="28"/>
        </w:rPr>
        <w:t>цен</w:t>
      </w:r>
      <w:r w:rsidR="00594A53" w:rsidRPr="00523B7C">
        <w:rPr>
          <w:sz w:val="28"/>
          <w:szCs w:val="28"/>
        </w:rPr>
        <w:t>, размещенная на</w:t>
      </w:r>
      <w:r w:rsidR="00D53A1F" w:rsidRPr="00523B7C">
        <w:rPr>
          <w:sz w:val="28"/>
          <w:szCs w:val="28"/>
          <w:lang w:val="en-US"/>
        </w:rPr>
        <w:t> </w:t>
      </w:r>
      <w:r w:rsidR="00594A53"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официальном сайте</w:t>
      </w:r>
      <w:r w:rsidR="00594A53" w:rsidRPr="00523B7C">
        <w:t>,</w:t>
      </w:r>
      <w:r w:rsidR="00C02C3E" w:rsidRPr="00523B7C">
        <w:t xml:space="preserve"> </w:t>
      </w:r>
      <w:r w:rsidR="00594A53" w:rsidRPr="00523B7C">
        <w:rPr>
          <w:sz w:val="28"/>
          <w:szCs w:val="28"/>
        </w:rPr>
        <w:t>находится в открытом доступе.</w:t>
      </w:r>
      <w:r w:rsidR="00C02C3E" w:rsidRPr="00523B7C">
        <w:rPr>
          <w:sz w:val="28"/>
          <w:szCs w:val="28"/>
        </w:rPr>
        <w:t xml:space="preserve"> </w:t>
      </w:r>
      <w:r w:rsidR="00594A53" w:rsidRPr="00523B7C">
        <w:rPr>
          <w:sz w:val="28"/>
          <w:szCs w:val="28"/>
        </w:rPr>
        <w:t xml:space="preserve">Порядок получения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E20B8A" w:rsidRPr="00523B7C">
        <w:rPr>
          <w:sz w:val="28"/>
          <w:szCs w:val="28"/>
        </w:rPr>
        <w:t xml:space="preserve">цен </w:t>
      </w:r>
      <w:r w:rsidR="00594A53" w:rsidRPr="00523B7C">
        <w:rPr>
          <w:sz w:val="28"/>
          <w:szCs w:val="28"/>
        </w:rPr>
        <w:t xml:space="preserve">на ЭТП определяется правилами данной </w:t>
      </w:r>
      <w:r w:rsidR="009A4C92" w:rsidRPr="00523B7C">
        <w:rPr>
          <w:sz w:val="28"/>
          <w:szCs w:val="28"/>
        </w:rPr>
        <w:t>ЭТП</w:t>
      </w:r>
      <w:r w:rsidR="00594A53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8" w:name="_Toc343720398"/>
      <w:bookmarkEnd w:id="67"/>
      <w:r w:rsidRPr="00523B7C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523B7C">
        <w:rPr>
          <w:rFonts w:ascii="Times New Roman" w:hAnsi="Times New Roman" w:cs="Times New Roman"/>
          <w:b w:val="0"/>
          <w:i w:val="0"/>
        </w:rPr>
        <w:t xml:space="preserve">документации по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запросу </w:t>
      </w:r>
      <w:r w:rsidR="00DE71F5" w:rsidRPr="00523B7C">
        <w:rPr>
          <w:rFonts w:ascii="Times New Roman" w:hAnsi="Times New Roman" w:cs="Times New Roman"/>
          <w:b w:val="0"/>
          <w:i w:val="0"/>
        </w:rPr>
        <w:t>цен</w:t>
      </w:r>
      <w:bookmarkEnd w:id="68"/>
    </w:p>
    <w:p w:rsidR="00C87330" w:rsidRPr="00523B7C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69" w:name="_Ref317252532"/>
      <w:r w:rsidRPr="00523B7C">
        <w:rPr>
          <w:sz w:val="28"/>
          <w:szCs w:val="28"/>
        </w:rPr>
        <w:t>Не позднее, чем за </w:t>
      </w:r>
      <w:r w:rsidR="00321125" w:rsidRPr="00523B7C">
        <w:rPr>
          <w:sz w:val="28"/>
          <w:szCs w:val="28"/>
        </w:rPr>
        <w:t>3</w:t>
      </w:r>
      <w:r w:rsidRPr="00523B7C">
        <w:rPr>
          <w:sz w:val="28"/>
          <w:szCs w:val="28"/>
        </w:rPr>
        <w:t> (</w:t>
      </w:r>
      <w:r w:rsidR="00321125" w:rsidRPr="00523B7C">
        <w:rPr>
          <w:sz w:val="28"/>
          <w:szCs w:val="28"/>
        </w:rPr>
        <w:t>три</w:t>
      </w:r>
      <w:r w:rsidRPr="00523B7C">
        <w:rPr>
          <w:sz w:val="28"/>
          <w:szCs w:val="28"/>
        </w:rPr>
        <w:t xml:space="preserve">) </w:t>
      </w:r>
      <w:r w:rsidR="00613723" w:rsidRPr="00523B7C">
        <w:rPr>
          <w:sz w:val="28"/>
          <w:szCs w:val="28"/>
        </w:rPr>
        <w:t>рабочих</w:t>
      </w:r>
      <w:r w:rsidR="00B238C5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дн</w:t>
      </w:r>
      <w:r w:rsidR="00321125" w:rsidRPr="00523B7C">
        <w:rPr>
          <w:sz w:val="28"/>
          <w:szCs w:val="28"/>
        </w:rPr>
        <w:t>я</w:t>
      </w:r>
      <w:r w:rsidRPr="00523B7C">
        <w:rPr>
          <w:sz w:val="28"/>
          <w:szCs w:val="28"/>
        </w:rPr>
        <w:t xml:space="preserve"> до дня окончания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любой участник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вправе направить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запрос о разъяснении положений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через ЭТП в порядке, предусмотренном регламентом работы данной ЭТП.</w:t>
      </w:r>
      <w:bookmarkEnd w:id="69"/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CB603A" w:rsidRPr="00523B7C">
        <w:rPr>
          <w:sz w:val="28"/>
          <w:szCs w:val="28"/>
        </w:rPr>
        <w:t xml:space="preserve">в течение </w:t>
      </w:r>
      <w:r w:rsidR="006B5722" w:rsidRPr="00523B7C">
        <w:rPr>
          <w:sz w:val="28"/>
          <w:szCs w:val="28"/>
        </w:rPr>
        <w:t>2</w:t>
      </w:r>
      <w:r w:rsidR="00CB603A" w:rsidRPr="00523B7C">
        <w:rPr>
          <w:sz w:val="28"/>
          <w:szCs w:val="28"/>
        </w:rPr>
        <w:t xml:space="preserve"> (</w:t>
      </w:r>
      <w:r w:rsidR="006B5722" w:rsidRPr="00523B7C">
        <w:rPr>
          <w:sz w:val="28"/>
          <w:szCs w:val="28"/>
        </w:rPr>
        <w:t>двух</w:t>
      </w:r>
      <w:r w:rsidR="00CB603A" w:rsidRPr="00523B7C">
        <w:rPr>
          <w:sz w:val="28"/>
          <w:szCs w:val="28"/>
        </w:rPr>
        <w:t xml:space="preserve">) </w:t>
      </w:r>
      <w:r w:rsidR="006B5722" w:rsidRPr="00523B7C">
        <w:rPr>
          <w:sz w:val="28"/>
          <w:szCs w:val="28"/>
        </w:rPr>
        <w:t>рабочих</w:t>
      </w:r>
      <w:r w:rsidR="00CB603A" w:rsidRPr="00523B7C">
        <w:rPr>
          <w:sz w:val="28"/>
          <w:szCs w:val="28"/>
        </w:rPr>
        <w:t xml:space="preserve"> дней со дня поступления</w:t>
      </w:r>
      <w:r w:rsidR="00B238C5" w:rsidRPr="00523B7C">
        <w:rPr>
          <w:sz w:val="28"/>
          <w:szCs w:val="28"/>
        </w:rPr>
        <w:t xml:space="preserve"> </w:t>
      </w:r>
      <w:r w:rsidR="00CB603A" w:rsidRPr="00523B7C">
        <w:rPr>
          <w:sz w:val="28"/>
          <w:szCs w:val="28"/>
        </w:rPr>
        <w:t>запроса</w:t>
      </w:r>
      <w:r w:rsidR="00593F78" w:rsidRPr="00523B7C">
        <w:rPr>
          <w:sz w:val="28"/>
          <w:szCs w:val="28"/>
        </w:rPr>
        <w:t>, сделанного</w:t>
      </w:r>
      <w:r w:rsidR="00B238C5" w:rsidRPr="00523B7C">
        <w:rPr>
          <w:sz w:val="28"/>
          <w:szCs w:val="28"/>
        </w:rPr>
        <w:t xml:space="preserve"> </w:t>
      </w:r>
      <w:r w:rsidR="00593F78" w:rsidRPr="00523B7C">
        <w:rPr>
          <w:sz w:val="28"/>
          <w:szCs w:val="28"/>
        </w:rPr>
        <w:t>в порядке, определенном пунктом </w:t>
      </w:r>
      <w:r w:rsidR="00AB3903">
        <w:fldChar w:fldCharType="begin"/>
      </w:r>
      <w:r w:rsidR="00AB3903">
        <w:instrText xml:space="preserve"> REF _Ref317252532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4.2.1</w:t>
      </w:r>
      <w:r w:rsidR="00AB3903">
        <w:fldChar w:fldCharType="end"/>
      </w:r>
      <w:r w:rsidR="00593F78" w:rsidRPr="00523B7C">
        <w:rPr>
          <w:sz w:val="28"/>
          <w:szCs w:val="28"/>
        </w:rPr>
        <w:t xml:space="preserve">, </w:t>
      </w:r>
      <w:proofErr w:type="gramStart"/>
      <w:r w:rsidR="00613723" w:rsidRPr="00523B7C">
        <w:rPr>
          <w:sz w:val="28"/>
          <w:szCs w:val="28"/>
        </w:rPr>
        <w:t xml:space="preserve">предоставляет участнику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613723" w:rsidRPr="00523B7C">
        <w:rPr>
          <w:sz w:val="28"/>
          <w:szCs w:val="28"/>
        </w:rPr>
        <w:t xml:space="preserve">и </w:t>
      </w:r>
      <w:r w:rsidRPr="00523B7C">
        <w:rPr>
          <w:sz w:val="28"/>
          <w:szCs w:val="28"/>
        </w:rPr>
        <w:t>размещае</w:t>
      </w:r>
      <w:r w:rsidR="00593F78" w:rsidRPr="00523B7C">
        <w:rPr>
          <w:sz w:val="28"/>
          <w:szCs w:val="28"/>
        </w:rPr>
        <w:t>т</w:t>
      </w:r>
      <w:proofErr w:type="gramEnd"/>
      <w:r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на официальном сайте</w:t>
      </w:r>
      <w:r w:rsidR="00613723" w:rsidRPr="00523B7C">
        <w:rPr>
          <w:sz w:val="28"/>
          <w:szCs w:val="28"/>
        </w:rPr>
        <w:t xml:space="preserve"> </w:t>
      </w:r>
      <w:r w:rsidR="00280526" w:rsidRPr="00523B7C">
        <w:rPr>
          <w:sz w:val="28"/>
          <w:szCs w:val="28"/>
        </w:rPr>
        <w:t>и н</w:t>
      </w:r>
      <w:r w:rsidR="00593F78" w:rsidRPr="00523B7C">
        <w:rPr>
          <w:sz w:val="28"/>
          <w:szCs w:val="28"/>
        </w:rPr>
        <w:t>а ЭТП</w:t>
      </w:r>
      <w:r w:rsidRPr="00523B7C">
        <w:rPr>
          <w:sz w:val="28"/>
          <w:szCs w:val="28"/>
        </w:rPr>
        <w:t xml:space="preserve"> соответствующий </w:t>
      </w:r>
      <w:r w:rsidR="00593F78" w:rsidRPr="00523B7C">
        <w:rPr>
          <w:sz w:val="28"/>
          <w:szCs w:val="28"/>
        </w:rPr>
        <w:t>ответ</w:t>
      </w:r>
      <w:r w:rsidR="000B5374" w:rsidRPr="00523B7C">
        <w:rPr>
          <w:sz w:val="28"/>
          <w:szCs w:val="28"/>
        </w:rPr>
        <w:t xml:space="preserve"> с указанием предмета запроса</w:t>
      </w:r>
      <w:r w:rsidRPr="00523B7C">
        <w:rPr>
          <w:sz w:val="28"/>
          <w:szCs w:val="28"/>
        </w:rPr>
        <w:t>, без ссылки на</w:t>
      </w:r>
      <w:r w:rsidR="000B5374" w:rsidRPr="00523B7C">
        <w:rPr>
          <w:sz w:val="28"/>
          <w:szCs w:val="28"/>
        </w:rPr>
        <w:t xml:space="preserve"> участника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0B5374" w:rsidRPr="00523B7C">
        <w:rPr>
          <w:sz w:val="28"/>
          <w:szCs w:val="28"/>
        </w:rPr>
        <w:t>, от которого поступил запрос</w:t>
      </w:r>
      <w:r w:rsidRPr="00523B7C">
        <w:rPr>
          <w:sz w:val="28"/>
          <w:szCs w:val="28"/>
        </w:rPr>
        <w:t>. Разъяснение</w:t>
      </w:r>
      <w:r w:rsidRPr="00523B7C">
        <w:rPr>
          <w:bCs/>
          <w:sz w:val="28"/>
          <w:szCs w:val="28"/>
        </w:rPr>
        <w:t xml:space="preserve"> положений </w:t>
      </w:r>
      <w:r w:rsidR="003E0066" w:rsidRPr="00523B7C">
        <w:rPr>
          <w:bCs/>
          <w:sz w:val="28"/>
          <w:szCs w:val="28"/>
        </w:rPr>
        <w:t xml:space="preserve">документации по </w:t>
      </w:r>
      <w:r w:rsidR="004A2055" w:rsidRPr="00523B7C">
        <w:rPr>
          <w:bCs/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sz w:val="28"/>
          <w:szCs w:val="28"/>
        </w:rPr>
        <w:t xml:space="preserve"> </w:t>
      </w:r>
      <w:r w:rsidRPr="00523B7C">
        <w:rPr>
          <w:bCs/>
          <w:sz w:val="28"/>
          <w:szCs w:val="28"/>
        </w:rPr>
        <w:t>не изменяет ее суть</w:t>
      </w:r>
      <w:r w:rsidR="000B5374" w:rsidRPr="00523B7C">
        <w:rPr>
          <w:bCs/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вправе не отвечать на запросы о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разъяснении положений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поступившие позднее срока, установленного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_Ref317252532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4.2.1</w:t>
      </w:r>
      <w:r w:rsidR="00AB3903">
        <w:fldChar w:fldCharType="end"/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не вправе ссылаться на устную информацию, полученную от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0" w:name="_Toc343720399"/>
      <w:r w:rsidRPr="00523B7C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523B7C">
        <w:rPr>
          <w:rFonts w:ascii="Times New Roman" w:hAnsi="Times New Roman" w:cs="Times New Roman"/>
          <w:b w:val="0"/>
          <w:i w:val="0"/>
        </w:rPr>
        <w:t>в </w:t>
      </w:r>
      <w:r w:rsidR="00A0446F" w:rsidRPr="00523B7C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DE71F5" w:rsidRPr="00523B7C">
        <w:rPr>
          <w:rFonts w:ascii="Times New Roman" w:hAnsi="Times New Roman" w:cs="Times New Roman"/>
          <w:b w:val="0"/>
          <w:i w:val="0"/>
        </w:rPr>
        <w:t>цен</w:t>
      </w:r>
      <w:r w:rsidR="00A0446F" w:rsidRPr="00523B7C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523B7C">
        <w:rPr>
          <w:rFonts w:ascii="Times New Roman" w:hAnsi="Times New Roman" w:cs="Times New Roman"/>
          <w:b w:val="0"/>
          <w:i w:val="0"/>
        </w:rPr>
        <w:t xml:space="preserve">документацию по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запросу </w:t>
      </w:r>
      <w:r w:rsidR="00DE71F5" w:rsidRPr="00523B7C">
        <w:rPr>
          <w:rFonts w:ascii="Times New Roman" w:hAnsi="Times New Roman" w:cs="Times New Roman"/>
          <w:b w:val="0"/>
          <w:i w:val="0"/>
        </w:rPr>
        <w:t>цен.</w:t>
      </w:r>
      <w:bookmarkEnd w:id="70"/>
    </w:p>
    <w:p w:rsidR="00A0446F" w:rsidRPr="00523B7C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523B7C">
        <w:rPr>
          <w:sz w:val="28"/>
          <w:szCs w:val="28"/>
        </w:rPr>
        <w:t xml:space="preserve">Заказчик,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по собственной инициативе, по решению </w:t>
      </w:r>
      <w:r w:rsidR="002E77A5" w:rsidRPr="00523B7C">
        <w:rPr>
          <w:sz w:val="28"/>
          <w:szCs w:val="28"/>
        </w:rPr>
        <w:t>закупочной комиссии</w:t>
      </w:r>
      <w:r w:rsidR="00F365D7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 xml:space="preserve">или в соответствии с запросом участника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740DEE" w:rsidRPr="00523B7C">
        <w:rPr>
          <w:sz w:val="28"/>
          <w:szCs w:val="28"/>
        </w:rPr>
        <w:t>вправе принять решение о</w:t>
      </w:r>
      <w:r w:rsidR="00740DEE" w:rsidRPr="00523B7C">
        <w:rPr>
          <w:bCs/>
          <w:iCs/>
          <w:sz w:val="28"/>
          <w:szCs w:val="28"/>
        </w:rPr>
        <w:t> </w:t>
      </w:r>
      <w:r w:rsidR="00C87330" w:rsidRPr="00523B7C">
        <w:rPr>
          <w:bCs/>
          <w:iCs/>
          <w:sz w:val="28"/>
          <w:szCs w:val="28"/>
        </w:rPr>
        <w:t>внесении изменений в</w:t>
      </w:r>
      <w:r w:rsidR="00D53A1F" w:rsidRPr="00523B7C">
        <w:rPr>
          <w:bCs/>
          <w:iCs/>
          <w:sz w:val="28"/>
          <w:szCs w:val="28"/>
          <w:lang w:val="en-US"/>
        </w:rPr>
        <w:t> </w:t>
      </w:r>
      <w:r w:rsidR="002719DF" w:rsidRPr="00523B7C">
        <w:rPr>
          <w:bCs/>
          <w:iCs/>
          <w:sz w:val="28"/>
          <w:szCs w:val="28"/>
        </w:rPr>
        <w:t xml:space="preserve">извещение о проведении </w:t>
      </w:r>
      <w:r w:rsidR="004A2055" w:rsidRPr="00523B7C">
        <w:rPr>
          <w:bCs/>
          <w:iCs/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iCs/>
          <w:sz w:val="28"/>
          <w:szCs w:val="28"/>
        </w:rPr>
        <w:t xml:space="preserve"> </w:t>
      </w:r>
      <w:r w:rsidR="002719DF" w:rsidRPr="00523B7C">
        <w:rPr>
          <w:bCs/>
          <w:iCs/>
          <w:sz w:val="28"/>
          <w:szCs w:val="28"/>
        </w:rPr>
        <w:t xml:space="preserve">и </w:t>
      </w:r>
      <w:r w:rsidR="002E77A5" w:rsidRPr="00523B7C">
        <w:rPr>
          <w:bCs/>
          <w:iCs/>
          <w:sz w:val="28"/>
          <w:szCs w:val="28"/>
        </w:rPr>
        <w:t xml:space="preserve">документацию по </w:t>
      </w:r>
      <w:r w:rsidR="004A2055" w:rsidRPr="00523B7C">
        <w:rPr>
          <w:bCs/>
          <w:iCs/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iCs/>
          <w:sz w:val="28"/>
          <w:szCs w:val="28"/>
        </w:rPr>
        <w:t xml:space="preserve"> </w:t>
      </w:r>
      <w:r w:rsidR="00571FA6" w:rsidRPr="00523B7C">
        <w:rPr>
          <w:bCs/>
          <w:iCs/>
          <w:sz w:val="28"/>
          <w:szCs w:val="28"/>
        </w:rPr>
        <w:t xml:space="preserve">не </w:t>
      </w:r>
      <w:proofErr w:type="gramStart"/>
      <w:r w:rsidR="00571FA6" w:rsidRPr="00523B7C">
        <w:rPr>
          <w:bCs/>
          <w:iCs/>
          <w:sz w:val="28"/>
          <w:szCs w:val="28"/>
        </w:rPr>
        <w:t>позднее</w:t>
      </w:r>
      <w:proofErr w:type="gramEnd"/>
      <w:r w:rsidR="00571FA6" w:rsidRPr="00523B7C">
        <w:rPr>
          <w:bCs/>
          <w:iCs/>
          <w:sz w:val="28"/>
          <w:szCs w:val="28"/>
        </w:rPr>
        <w:t xml:space="preserve"> чем за </w:t>
      </w:r>
      <w:r w:rsidR="006F6E2A" w:rsidRPr="00523B7C">
        <w:rPr>
          <w:bCs/>
          <w:iCs/>
          <w:sz w:val="28"/>
          <w:szCs w:val="28"/>
        </w:rPr>
        <w:t>2</w:t>
      </w:r>
      <w:r w:rsidR="00571FA6" w:rsidRPr="00523B7C">
        <w:rPr>
          <w:bCs/>
          <w:iCs/>
          <w:sz w:val="28"/>
          <w:szCs w:val="28"/>
        </w:rPr>
        <w:t xml:space="preserve"> (</w:t>
      </w:r>
      <w:r w:rsidR="006F6E2A" w:rsidRPr="00523B7C">
        <w:rPr>
          <w:bCs/>
          <w:iCs/>
          <w:sz w:val="28"/>
          <w:szCs w:val="28"/>
        </w:rPr>
        <w:t>два</w:t>
      </w:r>
      <w:r w:rsidR="00571FA6" w:rsidRPr="00523B7C">
        <w:rPr>
          <w:bCs/>
          <w:iCs/>
          <w:sz w:val="28"/>
          <w:szCs w:val="28"/>
        </w:rPr>
        <w:t>) рабочих дн</w:t>
      </w:r>
      <w:r w:rsidR="006F6E2A" w:rsidRPr="00523B7C">
        <w:rPr>
          <w:bCs/>
          <w:iCs/>
          <w:sz w:val="28"/>
          <w:szCs w:val="28"/>
        </w:rPr>
        <w:t>я</w:t>
      </w:r>
      <w:r w:rsidR="00571FA6" w:rsidRPr="00523B7C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Любое изменение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является неотъемлемой ее частью.</w:t>
      </w:r>
    </w:p>
    <w:p w:rsidR="00C87330" w:rsidRPr="00523B7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Т</w:t>
      </w:r>
      <w:r w:rsidR="00C87330" w:rsidRPr="00523B7C">
        <w:rPr>
          <w:sz w:val="28"/>
          <w:szCs w:val="28"/>
        </w:rPr>
        <w:t xml:space="preserve">акие изменения размещаются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7163F9" w:rsidRPr="00523B7C">
        <w:rPr>
          <w:sz w:val="28"/>
          <w:szCs w:val="28"/>
        </w:rPr>
        <w:t xml:space="preserve"> </w:t>
      </w:r>
      <w:r w:rsidR="009434CF" w:rsidRPr="00523B7C">
        <w:rPr>
          <w:bCs/>
          <w:iCs/>
          <w:sz w:val="28"/>
          <w:szCs w:val="28"/>
        </w:rPr>
        <w:t>до окончания срока подачи заявок</w:t>
      </w:r>
      <w:r w:rsidR="007163F9" w:rsidRPr="00523B7C">
        <w:rPr>
          <w:bCs/>
          <w:iCs/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>на</w:t>
      </w:r>
      <w:r w:rsidR="009434CF" w:rsidRPr="00523B7C">
        <w:rPr>
          <w:sz w:val="28"/>
          <w:szCs w:val="28"/>
        </w:rPr>
        <w:t> </w:t>
      </w:r>
      <w:r w:rsidR="00755E36" w:rsidRPr="00523B7C">
        <w:rPr>
          <w:sz w:val="28"/>
          <w:szCs w:val="28"/>
        </w:rPr>
        <w:t xml:space="preserve"> </w:t>
      </w:r>
      <w:r w:rsidR="00DE71F5" w:rsidRPr="00523B7C">
        <w:rPr>
          <w:sz w:val="28"/>
          <w:szCs w:val="28"/>
        </w:rPr>
        <w:t>официальном сайте</w:t>
      </w:r>
      <w:r w:rsidR="00613723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 xml:space="preserve">и на ЭТП </w:t>
      </w:r>
      <w:r w:rsidRPr="00523B7C">
        <w:rPr>
          <w:sz w:val="28"/>
          <w:szCs w:val="28"/>
        </w:rPr>
        <w:t>в порядке, установленном для </w:t>
      </w:r>
      <w:r w:rsidR="00C87330" w:rsidRPr="00523B7C">
        <w:rPr>
          <w:sz w:val="28"/>
          <w:szCs w:val="28"/>
        </w:rPr>
        <w:t>размещения извещения о </w:t>
      </w:r>
      <w:r w:rsidR="004A7506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7163F9" w:rsidRPr="00523B7C">
        <w:rPr>
          <w:sz w:val="28"/>
          <w:szCs w:val="28"/>
        </w:rPr>
        <w:t xml:space="preserve"> </w:t>
      </w:r>
      <w:r w:rsidR="00613723" w:rsidRPr="00523B7C">
        <w:rPr>
          <w:sz w:val="28"/>
          <w:szCs w:val="28"/>
        </w:rPr>
        <w:t>в течение 3 (трех) календарных дней со дня принятия решения о внесении указанных изменений</w:t>
      </w:r>
      <w:r w:rsidR="00C87330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При этом срок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быть продлен так, чтобы со</w:t>
      </w:r>
      <w:r w:rsidR="007163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дня размещения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 </w:t>
      </w:r>
      <w:r w:rsidR="00DE71F5" w:rsidRPr="00523B7C">
        <w:rPr>
          <w:sz w:val="28"/>
          <w:szCs w:val="28"/>
        </w:rPr>
        <w:t>официальном сайте</w:t>
      </w:r>
      <w:r w:rsidR="00613723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 xml:space="preserve">и ЭТП </w:t>
      </w:r>
      <w:r w:rsidRPr="00523B7C">
        <w:rPr>
          <w:sz w:val="28"/>
          <w:szCs w:val="28"/>
        </w:rPr>
        <w:t>внесенных изменений в</w:t>
      </w:r>
      <w:r w:rsidR="007163F9" w:rsidRPr="00523B7C">
        <w:rPr>
          <w:sz w:val="28"/>
          <w:szCs w:val="28"/>
        </w:rPr>
        <w:t xml:space="preserve"> </w:t>
      </w:r>
      <w:r w:rsidR="004A7506" w:rsidRPr="00523B7C">
        <w:rPr>
          <w:bCs/>
          <w:iCs/>
          <w:sz w:val="28"/>
          <w:szCs w:val="28"/>
        </w:rPr>
        <w:t xml:space="preserve">извещение о проведении </w:t>
      </w:r>
      <w:r w:rsidR="004A2055" w:rsidRPr="00523B7C">
        <w:rPr>
          <w:bCs/>
          <w:iCs/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iCs/>
          <w:sz w:val="28"/>
          <w:szCs w:val="28"/>
        </w:rPr>
        <w:t xml:space="preserve"> </w:t>
      </w:r>
      <w:r w:rsidR="004A7506" w:rsidRPr="00523B7C">
        <w:rPr>
          <w:bCs/>
          <w:iCs/>
          <w:sz w:val="28"/>
          <w:szCs w:val="28"/>
        </w:rPr>
        <w:t xml:space="preserve">и </w:t>
      </w:r>
      <w:r w:rsidR="002E77A5" w:rsidRPr="00523B7C">
        <w:rPr>
          <w:sz w:val="28"/>
          <w:szCs w:val="28"/>
        </w:rPr>
        <w:t xml:space="preserve">документацию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до даты окончания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такой срок составлял не менее </w:t>
      </w:r>
      <w:r w:rsidR="004A7506" w:rsidRPr="00523B7C">
        <w:rPr>
          <w:sz w:val="28"/>
          <w:szCs w:val="28"/>
        </w:rPr>
        <w:t>5 (пят</w:t>
      </w:r>
      <w:r w:rsidR="0025484D" w:rsidRPr="00523B7C">
        <w:rPr>
          <w:sz w:val="28"/>
          <w:szCs w:val="28"/>
        </w:rPr>
        <w:t>и</w:t>
      </w:r>
      <w:r w:rsidR="004A7506" w:rsidRPr="00523B7C">
        <w:rPr>
          <w:sz w:val="28"/>
          <w:szCs w:val="28"/>
        </w:rPr>
        <w:t>)</w:t>
      </w:r>
      <w:r w:rsidR="00C02C3E" w:rsidRPr="00523B7C">
        <w:rPr>
          <w:sz w:val="28"/>
          <w:szCs w:val="28"/>
        </w:rPr>
        <w:t xml:space="preserve"> </w:t>
      </w:r>
      <w:r w:rsidR="0025484D" w:rsidRPr="00523B7C">
        <w:rPr>
          <w:sz w:val="28"/>
          <w:szCs w:val="28"/>
        </w:rPr>
        <w:t>рабочих</w:t>
      </w:r>
      <w:r w:rsidRPr="00523B7C">
        <w:rPr>
          <w:sz w:val="28"/>
          <w:szCs w:val="28"/>
        </w:rPr>
        <w:t xml:space="preserve"> дней</w:t>
      </w:r>
      <w:r w:rsidR="00755E36" w:rsidRPr="00523B7C">
        <w:rPr>
          <w:sz w:val="28"/>
          <w:szCs w:val="28"/>
        </w:rPr>
        <w:t>, а в случае изменения предмета</w:t>
      </w:r>
      <w:proofErr w:type="gramEnd"/>
      <w:r w:rsidR="00755E36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755E36" w:rsidRPr="00523B7C">
        <w:rPr>
          <w:sz w:val="28"/>
          <w:szCs w:val="28"/>
        </w:rPr>
        <w:t xml:space="preserve"> — </w:t>
      </w:r>
      <w:r w:rsidR="009434CF" w:rsidRPr="00523B7C">
        <w:rPr>
          <w:sz w:val="28"/>
          <w:szCs w:val="28"/>
        </w:rPr>
        <w:t>1</w:t>
      </w:r>
      <w:r w:rsidR="00755E36" w:rsidRPr="00523B7C">
        <w:rPr>
          <w:sz w:val="28"/>
          <w:szCs w:val="28"/>
        </w:rPr>
        <w:t>0 (</w:t>
      </w:r>
      <w:r w:rsidR="009434CF" w:rsidRPr="00523B7C">
        <w:rPr>
          <w:sz w:val="28"/>
          <w:szCs w:val="28"/>
        </w:rPr>
        <w:t>деся</w:t>
      </w:r>
      <w:r w:rsidR="00755E36" w:rsidRPr="00523B7C">
        <w:rPr>
          <w:sz w:val="28"/>
          <w:szCs w:val="28"/>
        </w:rPr>
        <w:t>ть) календарных дней</w:t>
      </w:r>
      <w:r w:rsidRPr="00523B7C">
        <w:rPr>
          <w:sz w:val="28"/>
          <w:szCs w:val="28"/>
        </w:rPr>
        <w:t>.</w:t>
      </w:r>
    </w:p>
    <w:p w:rsidR="00571FA6" w:rsidRPr="00523B7C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755E36" w:rsidRPr="00523B7C">
        <w:rPr>
          <w:sz w:val="28"/>
          <w:szCs w:val="28"/>
        </w:rPr>
        <w:t>вправе в любой момент до</w:t>
      </w:r>
      <w:r w:rsidR="00D53A1F" w:rsidRPr="00523B7C">
        <w:rPr>
          <w:sz w:val="28"/>
          <w:szCs w:val="28"/>
          <w:lang w:val="en-US"/>
        </w:rPr>
        <w:t> </w:t>
      </w:r>
      <w:r w:rsidR="00755E36" w:rsidRPr="00523B7C">
        <w:rPr>
          <w:sz w:val="28"/>
          <w:szCs w:val="28"/>
        </w:rPr>
        <w:t xml:space="preserve">окончания срока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="00755E36" w:rsidRPr="00523B7C">
        <w:rPr>
          <w:sz w:val="28"/>
          <w:szCs w:val="28"/>
        </w:rPr>
        <w:t xml:space="preserve">продлить сроки приема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="00755E36" w:rsidRPr="00523B7C">
        <w:rPr>
          <w:sz w:val="28"/>
          <w:szCs w:val="28"/>
        </w:rPr>
        <w:t xml:space="preserve">и, при необходимости, сроки проведения последующих процедур </w:t>
      </w:r>
      <w:r w:rsidR="004A2055" w:rsidRPr="00523B7C">
        <w:rPr>
          <w:sz w:val="28"/>
          <w:szCs w:val="28"/>
        </w:rPr>
        <w:lastRenderedPageBreak/>
        <w:t xml:space="preserve">запроса </w:t>
      </w:r>
      <w:r w:rsidR="00DE71F5" w:rsidRPr="00523B7C">
        <w:rPr>
          <w:sz w:val="28"/>
          <w:szCs w:val="28"/>
        </w:rPr>
        <w:t>цен</w:t>
      </w:r>
      <w:r w:rsidR="00755E36" w:rsidRPr="00523B7C">
        <w:rPr>
          <w:sz w:val="28"/>
          <w:szCs w:val="28"/>
        </w:rPr>
        <w:t xml:space="preserve">, о чем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BA5C95" w:rsidRPr="00523B7C">
        <w:rPr>
          <w:sz w:val="28"/>
          <w:szCs w:val="28"/>
        </w:rPr>
        <w:t xml:space="preserve">в течение 3 (трех) календарных дней </w:t>
      </w:r>
      <w:r w:rsidR="00755E36" w:rsidRPr="00523B7C">
        <w:rPr>
          <w:sz w:val="28"/>
          <w:szCs w:val="28"/>
        </w:rPr>
        <w:t xml:space="preserve">размещает информацию на </w:t>
      </w:r>
      <w:r w:rsidR="00DE71F5" w:rsidRPr="00523B7C">
        <w:rPr>
          <w:sz w:val="28"/>
          <w:szCs w:val="28"/>
        </w:rPr>
        <w:t>официальном сайте</w:t>
      </w:r>
      <w:r w:rsidR="00BA5C95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>и ЭТП</w:t>
      </w:r>
      <w:r w:rsidRPr="00523B7C">
        <w:rPr>
          <w:sz w:val="28"/>
          <w:szCs w:val="28"/>
        </w:rPr>
        <w:t>.</w:t>
      </w:r>
      <w:proofErr w:type="gramEnd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1" w:name="_Toc276137311"/>
      <w:bookmarkStart w:id="72" w:name="_Ref317504346"/>
      <w:bookmarkStart w:id="73" w:name="_Toc343720400"/>
      <w:bookmarkEnd w:id="71"/>
      <w:r w:rsidRPr="00523B7C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bookmarkEnd w:id="72"/>
      <w:r w:rsidR="00DE71F5" w:rsidRPr="00523B7C">
        <w:rPr>
          <w:rFonts w:ascii="Times New Roman" w:hAnsi="Times New Roman" w:cs="Times New Roman"/>
          <w:b w:val="0"/>
          <w:i w:val="0"/>
        </w:rPr>
        <w:t>цен</w:t>
      </w:r>
      <w:bookmarkEnd w:id="73"/>
    </w:p>
    <w:p w:rsidR="00C87330" w:rsidRPr="00523B7C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Для целей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504D6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под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bCs/>
          <w:sz w:val="28"/>
          <w:szCs w:val="28"/>
        </w:rPr>
        <w:t xml:space="preserve">заявкой на участие в </w:t>
      </w:r>
      <w:r w:rsidR="00127658" w:rsidRPr="00523B7C">
        <w:rPr>
          <w:bCs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понимается предоставляемое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="00F47AAB" w:rsidRPr="00523B7C">
        <w:rPr>
          <w:sz w:val="28"/>
          <w:szCs w:val="28"/>
        </w:rPr>
        <w:t xml:space="preserve"> с </w:t>
      </w:r>
      <w:r w:rsidRPr="00523B7C">
        <w:rPr>
          <w:sz w:val="28"/>
          <w:szCs w:val="28"/>
        </w:rPr>
        <w:t>использованием функционала и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соответствии с регламентом ЭТП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предложение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17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_Ref317252621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оформленных в соответствии с положениями</w:t>
      </w:r>
      <w:proofErr w:type="gramEnd"/>
      <w:r w:rsidRPr="00523B7C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504D6B" w:rsidRPr="00523B7C">
        <w:rPr>
          <w:sz w:val="28"/>
          <w:szCs w:val="28"/>
        </w:rPr>
        <w:t>цен</w:t>
      </w:r>
      <w:r w:rsidR="00491C71" w:rsidRPr="00523B7C">
        <w:rPr>
          <w:sz w:val="28"/>
          <w:szCs w:val="28"/>
        </w:rPr>
        <w:t>.</w:t>
      </w:r>
    </w:p>
    <w:p w:rsidR="00C87330" w:rsidRPr="00523B7C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523B7C">
        <w:rPr>
          <w:color w:val="000000"/>
          <w:sz w:val="28"/>
          <w:szCs w:val="28"/>
        </w:rPr>
        <w:t>У</w:t>
      </w:r>
      <w:r w:rsidR="00E526CF" w:rsidRPr="00523B7C">
        <w:rPr>
          <w:color w:val="000000"/>
          <w:sz w:val="28"/>
          <w:szCs w:val="28"/>
        </w:rPr>
        <w:t xml:space="preserve">частник </w:t>
      </w:r>
      <w:r w:rsidR="004A2055" w:rsidRPr="00523B7C">
        <w:rPr>
          <w:color w:val="000000"/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 xml:space="preserve">вправе подать только одну заявку </w:t>
      </w:r>
      <w:r w:rsidR="004C1219" w:rsidRPr="00523B7C">
        <w:rPr>
          <w:color w:val="000000"/>
          <w:sz w:val="28"/>
          <w:szCs w:val="28"/>
        </w:rPr>
        <w:t>на </w:t>
      </w:r>
      <w:r w:rsidR="00C87330" w:rsidRPr="00523B7C">
        <w:rPr>
          <w:color w:val="000000"/>
          <w:sz w:val="28"/>
          <w:szCs w:val="28"/>
        </w:rPr>
        <w:t>участие в 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E83991" w:rsidRPr="00523B7C">
        <w:rPr>
          <w:color w:val="000000"/>
          <w:sz w:val="28"/>
          <w:szCs w:val="28"/>
        </w:rPr>
        <w:t>.</w:t>
      </w:r>
      <w:r w:rsidR="002852CF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523B7C">
        <w:rPr>
          <w:color w:val="000000"/>
          <w:sz w:val="28"/>
          <w:szCs w:val="28"/>
          <w:lang w:val="en-US"/>
        </w:rPr>
        <w:t> 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 xml:space="preserve">при условии, что поданные ранее заявки на участие в 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 xml:space="preserve">таким участником не отозваны, все заявки на участие в 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>такого участника,</w:t>
      </w:r>
      <w:r w:rsidR="00111A66" w:rsidRPr="00523B7C">
        <w:rPr>
          <w:color w:val="000000"/>
          <w:sz w:val="28"/>
          <w:szCs w:val="28"/>
        </w:rPr>
        <w:t xml:space="preserve"> </w:t>
      </w:r>
      <w:r w:rsidR="004C1219" w:rsidRPr="00523B7C">
        <w:rPr>
          <w:color w:val="000000"/>
          <w:sz w:val="28"/>
          <w:szCs w:val="28"/>
        </w:rPr>
        <w:t>не </w:t>
      </w:r>
      <w:r w:rsidR="00C87330" w:rsidRPr="00523B7C">
        <w:rPr>
          <w:color w:val="000000"/>
          <w:sz w:val="28"/>
          <w:szCs w:val="28"/>
        </w:rPr>
        <w:t>рассматриваются.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4" w:name="_Ref317252426"/>
      <w:r w:rsidRPr="00523B7C">
        <w:rPr>
          <w:sz w:val="28"/>
          <w:szCs w:val="28"/>
        </w:rPr>
        <w:t xml:space="preserve">Каждый документ, входящий в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лица участника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без доверенности, или надлежащим </w:t>
      </w:r>
      <w:proofErr w:type="gramStart"/>
      <w:r w:rsidRPr="00523B7C">
        <w:rPr>
          <w:sz w:val="28"/>
          <w:szCs w:val="28"/>
        </w:rPr>
        <w:t>образом</w:t>
      </w:r>
      <w:proofErr w:type="gramEnd"/>
      <w:r w:rsidRPr="00523B7C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</w:t>
      </w:r>
      <w:r w:rsidR="00111A6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последнем случае до</w:t>
      </w:r>
      <w:r w:rsidR="007A0C42" w:rsidRPr="00523B7C">
        <w:rPr>
          <w:sz w:val="28"/>
          <w:szCs w:val="28"/>
        </w:rPr>
        <w:t>веренность</w:t>
      </w:r>
      <w:r w:rsidRPr="00523B7C">
        <w:rPr>
          <w:sz w:val="28"/>
          <w:szCs w:val="28"/>
        </w:rPr>
        <w:t xml:space="preserve"> прикладывается к</w:t>
      </w:r>
      <w:r w:rsidR="00111A6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заявке на участие в</w:t>
      </w:r>
      <w:r w:rsidR="00111A66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7A0C42" w:rsidRPr="00523B7C">
        <w:rPr>
          <w:sz w:val="28"/>
          <w:szCs w:val="28"/>
        </w:rPr>
        <w:t>.</w:t>
      </w:r>
      <w:bookmarkEnd w:id="74"/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5" w:name="_Ref317252433"/>
      <w:r w:rsidRPr="00523B7C">
        <w:rPr>
          <w:sz w:val="28"/>
          <w:szCs w:val="28"/>
        </w:rPr>
        <w:t xml:space="preserve">Каждый документ, входящий в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должен быть скреплен печатью участника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75"/>
    </w:p>
    <w:p w:rsidR="00C87330" w:rsidRPr="00523B7C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Предоставляемые 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523B7C">
        <w:rPr>
          <w:sz w:val="28"/>
          <w:szCs w:val="28"/>
        </w:rPr>
        <w:t>исправленному</w:t>
      </w:r>
      <w:proofErr w:type="gramEnd"/>
      <w:r w:rsidRPr="00523B7C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523B7C">
        <w:rPr>
          <w:sz w:val="28"/>
          <w:szCs w:val="28"/>
        </w:rPr>
        <w:t>скреплены</w:t>
      </w:r>
      <w:r w:rsidRPr="00523B7C">
        <w:rPr>
          <w:sz w:val="28"/>
          <w:szCs w:val="28"/>
        </w:rPr>
        <w:t xml:space="preserve"> печатью </w:t>
      </w:r>
      <w:r w:rsidR="007A0C42"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3302"/>
      <w:r w:rsidRPr="00523B7C">
        <w:rPr>
          <w:sz w:val="28"/>
          <w:szCs w:val="28"/>
        </w:rPr>
        <w:t xml:space="preserve">Все без исключения страницы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должны быть пронумерованы.</w:t>
      </w:r>
      <w:bookmarkEnd w:id="76"/>
    </w:p>
    <w:p w:rsidR="00C87330" w:rsidRPr="00523B7C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Все документы (формы, заполненные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требованиями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="007C7DD5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должны быть предоставлены участником </w:t>
      </w:r>
      <w:r w:rsidR="004A2055" w:rsidRPr="00523B7C">
        <w:rPr>
          <w:sz w:val="28"/>
          <w:szCs w:val="28"/>
        </w:rPr>
        <w:t xml:space="preserve">запроса </w:t>
      </w:r>
      <w:r w:rsidR="00F77F7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через ЭТП в отсканированном виде в доступном для прочтения формате (предпочтительнее формат *.</w:t>
      </w:r>
      <w:proofErr w:type="spellStart"/>
      <w:r w:rsidRPr="00523B7C">
        <w:rPr>
          <w:sz w:val="28"/>
          <w:szCs w:val="28"/>
        </w:rPr>
        <w:t>pdf</w:t>
      </w:r>
      <w:proofErr w:type="spellEnd"/>
      <w:r w:rsidRPr="00523B7C">
        <w:rPr>
          <w:sz w:val="28"/>
          <w:szCs w:val="28"/>
        </w:rPr>
        <w:t>, формат: один</w:t>
      </w:r>
      <w:proofErr w:type="gramEnd"/>
      <w:r w:rsidRPr="00523B7C">
        <w:rPr>
          <w:sz w:val="28"/>
          <w:szCs w:val="28"/>
        </w:rPr>
        <w:t xml:space="preserve"> файл – один документ). Все файлы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размещенные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F77F7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на ЭТП, должны иметь наименование либо комментарий, позволяющие идентифицировать содержание данного файла заявки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соответствии с тре</w:t>
      </w:r>
      <w:r w:rsidR="00695D9D" w:rsidRPr="00523B7C">
        <w:rPr>
          <w:sz w:val="28"/>
          <w:szCs w:val="28"/>
        </w:rPr>
        <w:t>бованиями, указанными в пунктах </w:t>
      </w:r>
      <w:r w:rsidR="00AB3903">
        <w:fldChar w:fldCharType="begin"/>
      </w:r>
      <w:r w:rsidR="00AB3903">
        <w:instrText xml:space="preserve"> REF _Ref317252426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4.4.3</w:t>
      </w:r>
      <w:r w:rsidR="00AB3903">
        <w:fldChar w:fldCharType="end"/>
      </w:r>
      <w:r w:rsidRPr="00523B7C">
        <w:rPr>
          <w:sz w:val="28"/>
          <w:szCs w:val="28"/>
        </w:rPr>
        <w:t xml:space="preserve"> –</w:t>
      </w:r>
      <w:r w:rsidR="002852CF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_Ref317253302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4.4.6</w:t>
      </w:r>
      <w:r w:rsidR="00AB3903">
        <w:fldChar w:fldCharType="end"/>
      </w:r>
      <w:r w:rsidRPr="00523B7C">
        <w:rPr>
          <w:sz w:val="28"/>
          <w:szCs w:val="28"/>
        </w:rPr>
        <w:t xml:space="preserve">. </w:t>
      </w:r>
      <w:r w:rsidR="00C25DA7" w:rsidRPr="00523B7C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523B7C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523B7C">
        <w:rPr>
          <w:bCs/>
          <w:sz w:val="28"/>
          <w:szCs w:val="28"/>
          <w:lang w:val="en-US"/>
        </w:rPr>
        <w:t> </w:t>
      </w:r>
      <w:r w:rsidR="00C25DA7" w:rsidRPr="00523B7C">
        <w:rPr>
          <w:bCs/>
          <w:sz w:val="28"/>
          <w:szCs w:val="28"/>
        </w:rPr>
        <w:t>ЭТП</w:t>
      </w:r>
      <w:r w:rsidR="002852CF" w:rsidRPr="00523B7C">
        <w:rPr>
          <w:bCs/>
          <w:sz w:val="28"/>
          <w:szCs w:val="28"/>
        </w:rPr>
        <w:t xml:space="preserve"> </w:t>
      </w:r>
      <w:r w:rsidR="00C25DA7" w:rsidRPr="00523B7C">
        <w:rPr>
          <w:bCs/>
          <w:sz w:val="28"/>
          <w:szCs w:val="28"/>
        </w:rPr>
        <w:t>архивов, разделенных на несколько частей</w:t>
      </w:r>
      <w:r w:rsidR="00C25DA7" w:rsidRPr="00523B7C">
        <w:rPr>
          <w:sz w:val="28"/>
          <w:szCs w:val="28"/>
        </w:rPr>
        <w:t>,</w:t>
      </w:r>
      <w:r w:rsidR="00C25DA7" w:rsidRPr="00523B7C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523B7C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Прочие правила подготовки и подачи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EC35E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через ЭТП определяются регламентом работы </w:t>
      </w:r>
      <w:r w:rsidR="00C25DA7" w:rsidRPr="00523B7C">
        <w:rPr>
          <w:sz w:val="28"/>
          <w:szCs w:val="28"/>
        </w:rPr>
        <w:t xml:space="preserve">данной </w:t>
      </w:r>
      <w:r w:rsidRPr="00523B7C">
        <w:rPr>
          <w:sz w:val="28"/>
          <w:szCs w:val="28"/>
        </w:rPr>
        <w:t>ЭТП.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7" w:name="_Toc343720401"/>
      <w:r w:rsidRPr="00523B7C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EC35EC" w:rsidRPr="00523B7C">
        <w:rPr>
          <w:rFonts w:ascii="Times New Roman" w:hAnsi="Times New Roman" w:cs="Times New Roman"/>
          <w:b w:val="0"/>
          <w:i w:val="0"/>
        </w:rPr>
        <w:t>цен</w:t>
      </w:r>
      <w:bookmarkEnd w:id="77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8" w:name="_Ref56220570"/>
      <w:bookmarkStart w:id="79" w:name="_Ref317257850"/>
      <w:r w:rsidRPr="00523B7C">
        <w:rPr>
          <w:sz w:val="28"/>
          <w:szCs w:val="28"/>
        </w:rPr>
        <w:t xml:space="preserve">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EC35E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действительна в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течение срока, указанного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EC35E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данной заявке (раздел</w:t>
      </w:r>
      <w:r w:rsidR="007540C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_Ref317258884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1.1</w:t>
      </w:r>
      <w:r w:rsidR="00AB3903">
        <w:fldChar w:fldCharType="end"/>
      </w:r>
      <w:r w:rsidRPr="00523B7C">
        <w:rPr>
          <w:sz w:val="28"/>
          <w:szCs w:val="28"/>
        </w:rPr>
        <w:t xml:space="preserve">, </w:t>
      </w:r>
      <w:hyperlink w:anchor="_Письмо_о_подаче" w:history="1">
        <w:r w:rsidRPr="00523B7C">
          <w:rPr>
            <w:rStyle w:val="afa"/>
            <w:sz w:val="28"/>
            <w:szCs w:val="28"/>
          </w:rPr>
          <w:t>Форма 1</w:t>
        </w:r>
      </w:hyperlink>
      <w:r w:rsidRPr="00523B7C">
        <w:rPr>
          <w:sz w:val="28"/>
          <w:szCs w:val="28"/>
        </w:rPr>
        <w:t xml:space="preserve">), но </w:t>
      </w:r>
      <w:bookmarkEnd w:id="78"/>
      <w:r w:rsidRPr="00523B7C">
        <w:rPr>
          <w:sz w:val="28"/>
          <w:szCs w:val="28"/>
        </w:rPr>
        <w:t xml:space="preserve">не менее </w:t>
      </w:r>
      <w:r w:rsidR="004E3A49" w:rsidRPr="00523B7C">
        <w:rPr>
          <w:sz w:val="28"/>
          <w:szCs w:val="28"/>
        </w:rPr>
        <w:t>9</w:t>
      </w:r>
      <w:r w:rsidRPr="00523B7C">
        <w:rPr>
          <w:sz w:val="28"/>
          <w:szCs w:val="28"/>
        </w:rPr>
        <w:t>0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523B7C">
        <w:rPr>
          <w:sz w:val="28"/>
          <w:szCs w:val="28"/>
        </w:rPr>
        <w:t xml:space="preserve">открытия доступа к поданным заявкам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EC35E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79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0" w:name="_Toc343720402"/>
      <w:r w:rsidRPr="00523B7C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EC35EC" w:rsidRPr="00523B7C">
        <w:rPr>
          <w:rFonts w:ascii="Times New Roman" w:hAnsi="Times New Roman" w:cs="Times New Roman"/>
          <w:b w:val="0"/>
          <w:i w:val="0"/>
        </w:rPr>
        <w:t>цен</w:t>
      </w:r>
      <w:bookmarkEnd w:id="80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1" w:name="_Ref317253353"/>
      <w:r w:rsidRPr="00523B7C">
        <w:rPr>
          <w:sz w:val="28"/>
          <w:szCs w:val="28"/>
        </w:rPr>
        <w:t xml:space="preserve">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подготовленная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а также вся корреспонденция и документация, связанная с</w:t>
      </w:r>
      <w:r w:rsidR="00D53A1F" w:rsidRPr="00523B7C">
        <w:rPr>
          <w:sz w:val="28"/>
          <w:szCs w:val="28"/>
          <w:lang w:val="en-US"/>
        </w:rPr>
        <w:t> </w:t>
      </w:r>
      <w:r w:rsidR="004A2055" w:rsidRPr="00523B7C">
        <w:rPr>
          <w:sz w:val="28"/>
          <w:szCs w:val="28"/>
        </w:rPr>
        <w:t xml:space="preserve">запросом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которыми обмениваются участники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должны быть написаны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русском языке.</w:t>
      </w:r>
      <w:bookmarkEnd w:id="81"/>
    </w:p>
    <w:p w:rsidR="00C87330" w:rsidRPr="00523B7C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2" w:name="_Ref317253360"/>
      <w:r w:rsidRPr="00523B7C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могут быть составлены на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предусмотренных действующим законодательством РФ</w:t>
      </w:r>
      <w:r w:rsidR="007C7DD5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на документах должен быть проставлен </w:t>
      </w:r>
      <w:proofErr w:type="spellStart"/>
      <w:r w:rsidRPr="00523B7C">
        <w:rPr>
          <w:sz w:val="28"/>
          <w:szCs w:val="28"/>
        </w:rPr>
        <w:t>апостиль</w:t>
      </w:r>
      <w:proofErr w:type="spellEnd"/>
      <w:r w:rsidRPr="00523B7C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 w:rsidRPr="00523B7C">
        <w:rPr>
          <w:sz w:val="28"/>
          <w:szCs w:val="28"/>
        </w:rPr>
        <w:t>закупочной комиссией</w:t>
      </w:r>
      <w:r w:rsidRPr="00523B7C">
        <w:rPr>
          <w:sz w:val="28"/>
          <w:szCs w:val="28"/>
        </w:rPr>
        <w:t xml:space="preserve"> как предоставление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недостоверных сведений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82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Использование других языков для подготовки заявки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 исключением случаев, предусмотренных пунктами</w:t>
      </w:r>
      <w:r w:rsidR="002852CF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_Ref317253353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4.6.1</w:t>
      </w:r>
      <w:r w:rsidR="00AB3903">
        <w:fldChar w:fldCharType="end"/>
      </w:r>
      <w:r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_Ref317253360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4.6.2</w:t>
      </w:r>
      <w:r w:rsidR="00AB3903">
        <w:fldChar w:fldCharType="end"/>
      </w:r>
      <w:r w:rsidRPr="00523B7C">
        <w:rPr>
          <w:sz w:val="28"/>
          <w:szCs w:val="28"/>
        </w:rPr>
        <w:t xml:space="preserve">, может быть расценено </w:t>
      </w:r>
      <w:r w:rsidR="002E77A5" w:rsidRPr="00523B7C">
        <w:rPr>
          <w:sz w:val="28"/>
          <w:szCs w:val="28"/>
        </w:rPr>
        <w:t>закупочной комиссией</w:t>
      </w:r>
      <w:r w:rsidRPr="00523B7C">
        <w:rPr>
          <w:sz w:val="28"/>
          <w:szCs w:val="28"/>
        </w:rPr>
        <w:t xml:space="preserve"> как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несоответствие заявки на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требованиям, установленным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3" w:name="_Toc343720403"/>
      <w:r w:rsidRPr="00523B7C">
        <w:rPr>
          <w:rFonts w:ascii="Times New Roman" w:hAnsi="Times New Roman" w:cs="Times New Roman"/>
          <w:b w:val="0"/>
          <w:i w:val="0"/>
        </w:rPr>
        <w:t xml:space="preserve">Валюта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3240A2" w:rsidRPr="00523B7C">
        <w:rPr>
          <w:rFonts w:ascii="Times New Roman" w:hAnsi="Times New Roman" w:cs="Times New Roman"/>
          <w:b w:val="0"/>
          <w:i w:val="0"/>
        </w:rPr>
        <w:t>цен</w:t>
      </w:r>
      <w:bookmarkEnd w:id="83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4" w:name="_Ref517806908"/>
      <w:bookmarkStart w:id="85" w:name="_Toc518119274"/>
      <w:bookmarkStart w:id="86" w:name="_Ref52534291"/>
      <w:bookmarkStart w:id="87" w:name="_Ref317253459"/>
      <w:r w:rsidRPr="00523B7C">
        <w:rPr>
          <w:sz w:val="28"/>
          <w:szCs w:val="28"/>
        </w:rPr>
        <w:t>Все суммы денежных сре</w:t>
      </w:r>
      <w:proofErr w:type="gramStart"/>
      <w:r w:rsidRPr="00523B7C">
        <w:rPr>
          <w:sz w:val="28"/>
          <w:szCs w:val="28"/>
        </w:rPr>
        <w:t>дств в з</w:t>
      </w:r>
      <w:proofErr w:type="gramEnd"/>
      <w:r w:rsidRPr="00523B7C">
        <w:rPr>
          <w:sz w:val="28"/>
          <w:szCs w:val="28"/>
        </w:rPr>
        <w:t xml:space="preserve">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приложениях к ней должны быть выражены в </w:t>
      </w:r>
      <w:bookmarkEnd w:id="84"/>
      <w:bookmarkEnd w:id="85"/>
      <w:r w:rsidRPr="00523B7C">
        <w:rPr>
          <w:sz w:val="28"/>
          <w:szCs w:val="28"/>
        </w:rPr>
        <w:t>валюте, установленной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_Ref317253392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_Ref317253402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за исключением случаев, предусмотренных</w:t>
      </w:r>
      <w:bookmarkEnd w:id="86"/>
      <w:r w:rsidRPr="00523B7C">
        <w:rPr>
          <w:sz w:val="28"/>
          <w:szCs w:val="28"/>
        </w:rPr>
        <w:t xml:space="preserve">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_Ref317253392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_Ref317253410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bookmarkEnd w:id="87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8" w:name="_Ref317253467"/>
      <w:bookmarkStart w:id="89" w:name="_Toc518119275"/>
      <w:proofErr w:type="gramStart"/>
      <w:r w:rsidRPr="00523B7C">
        <w:rPr>
          <w:sz w:val="28"/>
          <w:szCs w:val="28"/>
        </w:rPr>
        <w:t xml:space="preserve">Документы, оригиналы которых выданы </w:t>
      </w:r>
      <w:r w:rsidR="007A0C42" w:rsidRPr="00523B7C">
        <w:rPr>
          <w:sz w:val="28"/>
          <w:szCs w:val="28"/>
        </w:rPr>
        <w:t xml:space="preserve">участнику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третьими лицами</w:t>
      </w:r>
      <w:r w:rsidR="00DB576E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переводом этих сумм в валюту, установленную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_Ref317253392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_Ref317253440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523B7C">
        <w:rPr>
          <w:sz w:val="28"/>
          <w:szCs w:val="28"/>
        </w:rPr>
        <w:t xml:space="preserve"> такового курса и даты его установления.</w:t>
      </w:r>
      <w:bookmarkEnd w:id="88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_Ref317253459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4.7.1</w:t>
      </w:r>
      <w:r w:rsidR="00AB3903">
        <w:fldChar w:fldCharType="end"/>
      </w:r>
      <w:r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_Ref317253467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4.7.2</w:t>
      </w:r>
      <w:r w:rsidR="00AB3903">
        <w:fldChar w:fldCharType="end"/>
      </w:r>
      <w:r w:rsidR="00DB576E" w:rsidRPr="00523B7C">
        <w:rPr>
          <w:sz w:val="28"/>
          <w:szCs w:val="28"/>
        </w:rPr>
        <w:t>,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может быть расценено </w:t>
      </w:r>
      <w:r w:rsidR="002E77A5" w:rsidRPr="00523B7C">
        <w:rPr>
          <w:sz w:val="28"/>
          <w:szCs w:val="28"/>
        </w:rPr>
        <w:lastRenderedPageBreak/>
        <w:t>закупочной комиссией</w:t>
      </w:r>
      <w:r w:rsidRPr="00523B7C">
        <w:rPr>
          <w:sz w:val="28"/>
          <w:szCs w:val="28"/>
        </w:rPr>
        <w:t xml:space="preserve"> как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несоответствие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требованиям, установленным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89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0" w:name="_Toc343720404"/>
      <w:r w:rsidRPr="00523B7C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90"/>
    </w:p>
    <w:p w:rsidR="00C87330" w:rsidRPr="00523B7C" w:rsidRDefault="00C87330" w:rsidP="00C87330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_Ref317250440 \r \h  \* MERGEFORMAT </w:instrText>
      </w:r>
      <w:r w:rsidR="00AB3903">
        <w:fldChar w:fldCharType="separate"/>
      </w:r>
      <w:r w:rsidR="00832811" w:rsidRPr="00523B7C">
        <w:t>9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_Ref317253501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1" w:name="_Ref317258254"/>
      <w:bookmarkStart w:id="92" w:name="_Toc343720405"/>
      <w:r w:rsidRPr="00523B7C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523B7C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 w:rsidRPr="00523B7C">
        <w:rPr>
          <w:rFonts w:ascii="Times New Roman" w:hAnsi="Times New Roman" w:cs="Times New Roman"/>
          <w:b w:val="0"/>
          <w:i w:val="0"/>
          <w:lang w:val="en-US"/>
        </w:rPr>
        <w:t> 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3240A2" w:rsidRPr="00523B7C">
        <w:rPr>
          <w:rFonts w:ascii="Times New Roman" w:hAnsi="Times New Roman" w:cs="Times New Roman"/>
          <w:b w:val="0"/>
          <w:i w:val="0"/>
        </w:rPr>
        <w:t xml:space="preserve">цен </w:t>
      </w:r>
      <w:r w:rsidR="00DD0201" w:rsidRPr="00523B7C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523B7C">
        <w:rPr>
          <w:rFonts w:ascii="Times New Roman" w:hAnsi="Times New Roman" w:cs="Times New Roman"/>
          <w:b w:val="0"/>
          <w:i w:val="0"/>
        </w:rPr>
        <w:t>заявки</w:t>
      </w:r>
      <w:r w:rsidR="00231F47" w:rsidRPr="00523B7C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3240A2" w:rsidRPr="00523B7C">
        <w:rPr>
          <w:rFonts w:ascii="Times New Roman" w:hAnsi="Times New Roman" w:cs="Times New Roman"/>
          <w:b w:val="0"/>
          <w:i w:val="0"/>
        </w:rPr>
        <w:t>цен</w:t>
      </w:r>
      <w:r w:rsidR="00DD0201" w:rsidRPr="00523B7C">
        <w:rPr>
          <w:rFonts w:ascii="Times New Roman" w:hAnsi="Times New Roman" w:cs="Times New Roman"/>
          <w:b w:val="0"/>
          <w:i w:val="0"/>
        </w:rPr>
        <w:t>)</w:t>
      </w:r>
      <w:bookmarkEnd w:id="91"/>
      <w:r w:rsidR="00602B0C" w:rsidRPr="00523B7C">
        <w:rPr>
          <w:rFonts w:ascii="Times New Roman" w:hAnsi="Times New Roman" w:cs="Times New Roman"/>
          <w:b w:val="0"/>
          <w:i w:val="0"/>
        </w:rPr>
        <w:t>.</w:t>
      </w:r>
      <w:bookmarkEnd w:id="92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извещением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пунктом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_Ref317253528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12</w:t>
      </w:r>
      <w:r w:rsidR="00AB3903">
        <w:fldChar w:fldCharType="end"/>
      </w:r>
      <w:r w:rsidR="00695D9D"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  <w:lang w:val="en-US"/>
        </w:rPr>
        <w:t> </w:t>
      </w:r>
      <w:r w:rsidR="00AB3903">
        <w:fldChar w:fldCharType="begin"/>
      </w:r>
      <w:r w:rsidR="00AB3903">
        <w:instrText xml:space="preserve">REF _Ref317253520 \r \h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 установлено требование обеспечения </w:t>
      </w:r>
      <w:r w:rsidR="005F17AB" w:rsidRPr="00523B7C">
        <w:rPr>
          <w:sz w:val="28"/>
          <w:szCs w:val="28"/>
        </w:rPr>
        <w:t>заявки на участие</w:t>
      </w:r>
      <w:r w:rsidR="00E845A7" w:rsidRPr="00523B7C">
        <w:rPr>
          <w:sz w:val="28"/>
          <w:szCs w:val="28"/>
        </w:rPr>
        <w:t xml:space="preserve">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E526CF"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должен предоставить обеспечение заявки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 xml:space="preserve">цен </w:t>
      </w:r>
      <w:r w:rsidR="00A96C91" w:rsidRPr="00523B7C">
        <w:rPr>
          <w:sz w:val="28"/>
          <w:szCs w:val="28"/>
        </w:rPr>
        <w:t xml:space="preserve">по форме, </w:t>
      </w:r>
      <w:r w:rsidRPr="00523B7C">
        <w:rPr>
          <w:sz w:val="28"/>
          <w:szCs w:val="28"/>
        </w:rPr>
        <w:t>в размере и валюте,</w:t>
      </w:r>
      <w:r w:rsidR="00D35F80" w:rsidRPr="00523B7C">
        <w:rPr>
          <w:sz w:val="28"/>
          <w:szCs w:val="28"/>
        </w:rPr>
        <w:t xml:space="preserve">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="00D35F80" w:rsidRPr="00523B7C">
        <w:rPr>
          <w:sz w:val="28"/>
          <w:szCs w:val="28"/>
        </w:rPr>
        <w:t>требованиями</w:t>
      </w:r>
      <w:r w:rsidR="002852CF" w:rsidRPr="00523B7C">
        <w:rPr>
          <w:sz w:val="28"/>
          <w:szCs w:val="28"/>
        </w:rPr>
        <w:t xml:space="preserve">, </w:t>
      </w:r>
      <w:r w:rsidR="00D35F80" w:rsidRPr="00523B7C">
        <w:rPr>
          <w:sz w:val="28"/>
          <w:szCs w:val="28"/>
        </w:rPr>
        <w:t>установленными</w:t>
      </w:r>
      <w:r w:rsidRPr="00523B7C">
        <w:rPr>
          <w:sz w:val="28"/>
          <w:szCs w:val="28"/>
        </w:rPr>
        <w:t xml:space="preserve"> в извещении о проведении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в пункте</w:t>
      </w:r>
      <w:r w:rsidR="00695D9D" w:rsidRPr="00523B7C">
        <w:rPr>
          <w:sz w:val="28"/>
          <w:szCs w:val="28"/>
          <w:lang w:val="en-US"/>
        </w:rPr>
        <w:t> </w:t>
      </w:r>
      <w:r w:rsidR="00AB3903">
        <w:fldChar w:fldCharType="begin"/>
      </w:r>
      <w:r w:rsidR="00AB3903">
        <w:instrText xml:space="preserve">REF _Ref317253528 \r \h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12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  <w:lang w:val="en-US"/>
        </w:rPr>
        <w:t> </w:t>
      </w:r>
      <w:r w:rsidR="00AB3903">
        <w:fldChar w:fldCharType="begin"/>
      </w:r>
      <w:r w:rsidR="00AB3903">
        <w:instrText xml:space="preserve">REF _Ref317253546 \r \h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». </w:t>
      </w:r>
    </w:p>
    <w:p w:rsidR="000033CA" w:rsidRPr="00523B7C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Обеспечение заявки о подаче Предложения должно быть </w:t>
      </w:r>
      <w:r w:rsidR="00DB576E" w:rsidRPr="00523B7C">
        <w:rPr>
          <w:sz w:val="28"/>
          <w:szCs w:val="28"/>
        </w:rPr>
        <w:t>предоставлено</w:t>
      </w:r>
      <w:r w:rsidRPr="00523B7C">
        <w:rPr>
          <w:sz w:val="28"/>
          <w:szCs w:val="28"/>
        </w:rPr>
        <w:t xml:space="preserve"> не позднее момента окончания срока подачи </w:t>
      </w:r>
      <w:r w:rsidR="00DB576E" w:rsidRPr="00523B7C">
        <w:rPr>
          <w:sz w:val="28"/>
          <w:szCs w:val="28"/>
        </w:rPr>
        <w:t xml:space="preserve">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указанного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в пункте 21 раздела 5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3" w:name="_Ref317253663"/>
      <w:r w:rsidRPr="00523B7C">
        <w:rPr>
          <w:sz w:val="28"/>
          <w:szCs w:val="28"/>
        </w:rPr>
        <w:t xml:space="preserve">Обеспечение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возвращается:</w:t>
      </w:r>
      <w:bookmarkEnd w:id="93"/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>5 (</w:t>
      </w:r>
      <w:r w:rsidRPr="00523B7C">
        <w:rPr>
          <w:rFonts w:ascii="Times New Roman" w:hAnsi="Times New Roman"/>
          <w:color w:val="auto"/>
          <w:sz w:val="28"/>
          <w:szCs w:val="28"/>
        </w:rPr>
        <w:t>пяти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>)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A2638F" w:rsidRPr="00523B7C">
        <w:rPr>
          <w:rFonts w:ascii="Times New Roman" w:hAnsi="Times New Roman"/>
          <w:color w:val="auto"/>
          <w:sz w:val="28"/>
          <w:szCs w:val="28"/>
        </w:rPr>
        <w:t>– всем участникам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A2638F" w:rsidRPr="00523B7C">
        <w:rPr>
          <w:rFonts w:ascii="Times New Roman" w:hAnsi="Times New Roman"/>
          <w:color w:val="auto"/>
          <w:sz w:val="28"/>
          <w:szCs w:val="28"/>
        </w:rPr>
        <w:t>, подавшим заявки на участие в </w:t>
      </w:r>
      <w:r w:rsidR="00127658" w:rsidRPr="00523B7C">
        <w:rPr>
          <w:rFonts w:ascii="Times New Roman" w:hAnsi="Times New Roman"/>
          <w:color w:val="auto"/>
          <w:sz w:val="28"/>
          <w:szCs w:val="28"/>
        </w:rPr>
        <w:t xml:space="preserve">запросе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уведомления об отзыве </w:t>
      </w:r>
      <w:r w:rsidR="007A0C42" w:rsidRPr="00523B7C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заявки на участие в </w:t>
      </w:r>
      <w:r w:rsidR="00127658" w:rsidRPr="00523B7C">
        <w:rPr>
          <w:rFonts w:ascii="Times New Roman" w:hAnsi="Times New Roman"/>
          <w:color w:val="auto"/>
          <w:sz w:val="28"/>
          <w:szCs w:val="28"/>
        </w:rPr>
        <w:t xml:space="preserve">запросе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805F1D" w:rsidRPr="00523B7C">
        <w:rPr>
          <w:rFonts w:ascii="Times New Roman" w:hAnsi="Times New Roman"/>
          <w:color w:val="auto"/>
          <w:sz w:val="28"/>
          <w:szCs w:val="28"/>
        </w:rPr>
        <w:t>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523B7C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805F1D" w:rsidRPr="00523B7C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по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запросу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523B7C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523B7C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523B7C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523B7C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>с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>договору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Pr="00523B7C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523B7C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и (если требовалось) предоставления им обеспечения исполнения обязательств по договору, либо со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23B7C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523B7C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несостоявшимся и принятия решения о </w:t>
      </w:r>
      <w:proofErr w:type="spellStart"/>
      <w:r w:rsidRPr="00523B7C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523B7C">
        <w:rPr>
          <w:rFonts w:ascii="Times New Roman" w:hAnsi="Times New Roman"/>
          <w:color w:val="auto"/>
          <w:sz w:val="28"/>
          <w:szCs w:val="28"/>
        </w:rPr>
        <w:t xml:space="preserve"> договора по его результатам 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23B7C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, которому обеспечение заявки не было возвращено на предыдущих стадиях.</w:t>
      </w:r>
    </w:p>
    <w:p w:rsidR="00DB576E" w:rsidRPr="00523B7C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4" w:name="_Ref317253690"/>
      <w:r w:rsidRPr="00523B7C">
        <w:rPr>
          <w:sz w:val="28"/>
          <w:szCs w:val="28"/>
        </w:rPr>
        <w:lastRenderedPageBreak/>
        <w:t xml:space="preserve">В случае поступления жалобы на действия (бездействия) заказчика,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1B53C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срок в соответствии с пунктом </w:t>
      </w:r>
      <w:r w:rsidR="00AB3903">
        <w:fldChar w:fldCharType="begin"/>
      </w:r>
      <w:r w:rsidR="00AB3903">
        <w:instrText xml:space="preserve"> REF _Ref317253663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4.9.3</w:t>
      </w:r>
      <w:r w:rsidR="00AB3903">
        <w:fldChar w:fldCharType="end"/>
      </w:r>
      <w:r w:rsidRPr="00523B7C">
        <w:rPr>
          <w:sz w:val="28"/>
          <w:szCs w:val="28"/>
        </w:rPr>
        <w:t xml:space="preserve">, начиная с которого участник </w:t>
      </w:r>
      <w:r w:rsidR="004A2055" w:rsidRPr="00523B7C">
        <w:rPr>
          <w:sz w:val="28"/>
          <w:szCs w:val="28"/>
        </w:rPr>
        <w:t xml:space="preserve">запроса </w:t>
      </w:r>
      <w:r w:rsidR="001B53C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515319"/>
      <w:r w:rsidRPr="00523B7C">
        <w:rPr>
          <w:sz w:val="28"/>
          <w:szCs w:val="28"/>
        </w:rPr>
        <w:t xml:space="preserve">Обеспечение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1B53C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может быть удержано в следующих случаях:</w:t>
      </w:r>
      <w:bookmarkEnd w:id="94"/>
      <w:bookmarkEnd w:id="95"/>
    </w:p>
    <w:p w:rsidR="008C69D0" w:rsidRPr="00523B7C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127658" w:rsidRPr="00523B7C">
        <w:rPr>
          <w:rFonts w:ascii="Times New Roman" w:hAnsi="Times New Roman"/>
          <w:color w:val="auto"/>
          <w:sz w:val="28"/>
          <w:szCs w:val="28"/>
        </w:rPr>
        <w:t xml:space="preserve">запросе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 xml:space="preserve">, установленного в извещении о проведении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>и в пункте</w:t>
      </w:r>
      <w:r w:rsidR="00035643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AB3903">
        <w:fldChar w:fldCharType="begin"/>
      </w:r>
      <w:r w:rsidR="00AB3903">
        <w:instrText xml:space="preserve">REF _Ref317250778 \r \h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color w:val="auto"/>
          <w:sz w:val="28"/>
          <w:szCs w:val="28"/>
        </w:rPr>
        <w:t>20</w:t>
      </w:r>
      <w:r w:rsidR="00AB3903">
        <w:fldChar w:fldCharType="end"/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AB3903">
        <w:fldChar w:fldCharType="begin"/>
      </w:r>
      <w:r w:rsidR="00AB3903">
        <w:instrText xml:space="preserve">REF _Ref317253625 \r \h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>»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от заключения договора;</w:t>
      </w:r>
    </w:p>
    <w:p w:rsidR="00C87330" w:rsidRPr="00523B7C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924DDE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 второ</w:t>
      </w:r>
      <w:r w:rsidRPr="00523B7C">
        <w:rPr>
          <w:rFonts w:ascii="Times New Roman" w:hAnsi="Times New Roman"/>
          <w:color w:val="auto"/>
          <w:sz w:val="28"/>
          <w:szCs w:val="28"/>
        </w:rPr>
        <w:t>е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523B7C">
        <w:rPr>
          <w:rFonts w:ascii="Times New Roman" w:hAnsi="Times New Roman"/>
          <w:color w:val="auto"/>
          <w:sz w:val="28"/>
          <w:szCs w:val="28"/>
        </w:rPr>
        <w:t>от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B24686" w:rsidRPr="00523B7C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924DDE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договора, и так далее для участников, занявших </w:t>
      </w:r>
      <w:r w:rsidRPr="00523B7C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если </w:t>
      </w:r>
      <w:proofErr w:type="gramStart"/>
      <w:r w:rsidRPr="00523B7C">
        <w:rPr>
          <w:rFonts w:ascii="Times New Roman" w:hAnsi="Times New Roman"/>
          <w:color w:val="auto"/>
          <w:sz w:val="28"/>
          <w:szCs w:val="28"/>
        </w:rPr>
        <w:t>соответствующая</w:t>
      </w:r>
      <w:proofErr w:type="gramEnd"/>
      <w:r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523B7C">
        <w:rPr>
          <w:rFonts w:ascii="Times New Roman" w:hAnsi="Times New Roman"/>
          <w:color w:val="auto"/>
          <w:sz w:val="28"/>
          <w:szCs w:val="28"/>
        </w:rPr>
        <w:t>ранжировка</w:t>
      </w:r>
      <w:proofErr w:type="spellEnd"/>
      <w:r w:rsidRPr="00523B7C">
        <w:rPr>
          <w:rFonts w:ascii="Times New Roman" w:hAnsi="Times New Roman"/>
          <w:color w:val="auto"/>
          <w:sz w:val="28"/>
          <w:szCs w:val="28"/>
        </w:rPr>
        <w:t xml:space="preserve"> проводилась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 w:rsidR="00B24686" w:rsidRPr="00523B7C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 w:rsidRPr="00523B7C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924DDE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от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523B7C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При наступл</w:t>
      </w:r>
      <w:r w:rsidR="00035643" w:rsidRPr="00523B7C">
        <w:rPr>
          <w:sz w:val="28"/>
          <w:szCs w:val="28"/>
        </w:rPr>
        <w:t>ении случая, указанного в пункте </w:t>
      </w:r>
      <w:r w:rsidR="00AB3903">
        <w:fldChar w:fldCharType="begin"/>
      </w:r>
      <w:r w:rsidR="00AB3903">
        <w:instrText xml:space="preserve"> REF _Ref317515319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4.9.5</w:t>
      </w:r>
      <w:r w:rsidR="00AB3903">
        <w:fldChar w:fldCharType="end"/>
      </w:r>
      <w:r w:rsidRPr="00523B7C">
        <w:rPr>
          <w:sz w:val="28"/>
          <w:szCs w:val="28"/>
        </w:rPr>
        <w:t xml:space="preserve">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924DDE" w:rsidRPr="00523B7C">
        <w:rPr>
          <w:sz w:val="28"/>
          <w:szCs w:val="28"/>
        </w:rPr>
        <w:t xml:space="preserve">цен </w:t>
      </w:r>
      <w:r w:rsidR="006F02C8" w:rsidRPr="00523B7C">
        <w:rPr>
          <w:sz w:val="28"/>
          <w:szCs w:val="28"/>
        </w:rPr>
        <w:t>/заказчик</w:t>
      </w:r>
      <w:r w:rsidRPr="00523B7C">
        <w:rPr>
          <w:sz w:val="28"/>
          <w:szCs w:val="28"/>
        </w:rPr>
        <w:t xml:space="preserve"> уведомляет </w:t>
      </w:r>
      <w:r w:rsidR="00E14F28" w:rsidRPr="00523B7C">
        <w:rPr>
          <w:sz w:val="28"/>
          <w:szCs w:val="28"/>
        </w:rPr>
        <w:t xml:space="preserve">такого </w:t>
      </w:r>
      <w:r w:rsidRPr="00523B7C">
        <w:rPr>
          <w:sz w:val="28"/>
          <w:szCs w:val="28"/>
        </w:rPr>
        <w:t>участника</w:t>
      </w:r>
      <w:r w:rsidR="002852CF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924DDE" w:rsidRPr="00523B7C">
        <w:rPr>
          <w:sz w:val="28"/>
          <w:szCs w:val="28"/>
        </w:rPr>
        <w:t xml:space="preserve">цен </w:t>
      </w:r>
      <w:r w:rsidR="0008141F" w:rsidRPr="00523B7C">
        <w:rPr>
          <w:sz w:val="28"/>
          <w:szCs w:val="28"/>
        </w:rPr>
        <w:t>об </w:t>
      </w:r>
      <w:r w:rsidRPr="00523B7C">
        <w:rPr>
          <w:sz w:val="28"/>
          <w:szCs w:val="28"/>
        </w:rPr>
        <w:t>удержании денежных средств, внесенных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качестве обеспечен</w:t>
      </w:r>
      <w:r w:rsidR="006F02C8" w:rsidRPr="00523B7C">
        <w:rPr>
          <w:sz w:val="28"/>
          <w:szCs w:val="28"/>
        </w:rPr>
        <w:t xml:space="preserve">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924DD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6" w:name="_Ref317254894"/>
      <w:bookmarkStart w:id="97" w:name="_Toc343720406"/>
      <w:r w:rsidRPr="00523B7C">
        <w:rPr>
          <w:rFonts w:ascii="Times New Roman" w:hAnsi="Times New Roman" w:cs="Times New Roman"/>
          <w:b w:val="0"/>
          <w:bCs w:val="0"/>
          <w:i w:val="0"/>
          <w:iCs w:val="0"/>
        </w:rPr>
        <w:t>Подача и прием заяв</w:t>
      </w:r>
      <w:r w:rsidR="000B1AA1" w:rsidRPr="00523B7C">
        <w:rPr>
          <w:rFonts w:ascii="Times New Roman" w:hAnsi="Times New Roman" w:cs="Times New Roman"/>
          <w:b w:val="0"/>
          <w:bCs w:val="0"/>
          <w:i w:val="0"/>
          <w:iCs w:val="0"/>
        </w:rPr>
        <w:t>ок</w:t>
      </w:r>
      <w:r w:rsidRPr="00523B7C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на участие в </w:t>
      </w:r>
      <w:r w:rsidR="00127658" w:rsidRPr="00523B7C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запросе </w:t>
      </w:r>
      <w:bookmarkEnd w:id="96"/>
      <w:r w:rsidR="00924DDE" w:rsidRPr="00523B7C">
        <w:rPr>
          <w:rFonts w:ascii="Times New Roman" w:hAnsi="Times New Roman" w:cs="Times New Roman"/>
          <w:b w:val="0"/>
          <w:bCs w:val="0"/>
          <w:i w:val="0"/>
          <w:iCs w:val="0"/>
        </w:rPr>
        <w:t>цен</w:t>
      </w:r>
      <w:bookmarkEnd w:id="97"/>
    </w:p>
    <w:p w:rsidR="000B1AA1" w:rsidRPr="00523B7C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Порядок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523B7C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должны быть поданы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ЭТП </w:t>
      </w:r>
      <w:r w:rsidR="00A43962" w:rsidRPr="00523B7C">
        <w:rPr>
          <w:sz w:val="28"/>
          <w:szCs w:val="28"/>
        </w:rPr>
        <w:t>до </w:t>
      </w:r>
      <w:r w:rsidRPr="00523B7C">
        <w:rPr>
          <w:sz w:val="28"/>
          <w:szCs w:val="28"/>
        </w:rPr>
        <w:t xml:space="preserve">истечения срока, установленного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_Ref317253730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8" w:name="_Toc343720407"/>
      <w:r w:rsidRPr="00523B7C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98"/>
    </w:p>
    <w:p w:rsidR="00C87330" w:rsidRPr="00523B7C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подавший заявку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вправе изменить или отозвать свою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 соответствии с регламентом ЭТП, в любое время после ее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подачи, но до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истечения срока окончания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указанного в 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_Ref317253746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proofErr w:type="gramEnd"/>
    </w:p>
    <w:p w:rsidR="00C87330" w:rsidRPr="00523B7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Порядок изменения или отзыва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поданных на ЭТП, </w:t>
      </w:r>
      <w:proofErr w:type="gramStart"/>
      <w:r w:rsidRPr="00523B7C">
        <w:rPr>
          <w:sz w:val="28"/>
          <w:szCs w:val="28"/>
        </w:rPr>
        <w:t>определяется и осуществляется</w:t>
      </w:r>
      <w:proofErr w:type="gramEnd"/>
      <w:r w:rsidRPr="00523B7C">
        <w:rPr>
          <w:sz w:val="28"/>
          <w:szCs w:val="28"/>
        </w:rPr>
        <w:t xml:space="preserve">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регламентом работы данной ЭТП.</w:t>
      </w:r>
    </w:p>
    <w:p w:rsidR="00F62BD9" w:rsidRPr="00523B7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99" w:name="_Ref317253800"/>
      <w:r w:rsidRPr="00523B7C">
        <w:rPr>
          <w:sz w:val="28"/>
          <w:szCs w:val="28"/>
        </w:rPr>
        <w:t xml:space="preserve">Если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E6268" w:rsidRPr="00523B7C">
        <w:rPr>
          <w:sz w:val="28"/>
          <w:szCs w:val="28"/>
        </w:rPr>
        <w:t xml:space="preserve"> продлен срок подачи заявок, то </w:t>
      </w: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уже подавший заявку, вправе принять любое из следующих решений:</w:t>
      </w:r>
      <w:bookmarkEnd w:id="99"/>
    </w:p>
    <w:p w:rsidR="00F62BD9" w:rsidRPr="00523B7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отозвать поданную заявку</w:t>
      </w:r>
      <w:r w:rsidR="00E23AF3" w:rsidRPr="00523B7C">
        <w:rPr>
          <w:sz w:val="28"/>
          <w:szCs w:val="28"/>
        </w:rPr>
        <w:t xml:space="preserve"> и подать ее вновь (при желании)</w:t>
      </w:r>
      <w:r w:rsidRPr="00523B7C">
        <w:rPr>
          <w:sz w:val="28"/>
          <w:szCs w:val="28"/>
        </w:rPr>
        <w:t>;</w:t>
      </w:r>
    </w:p>
    <w:p w:rsidR="00F62BD9" w:rsidRPr="00523B7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100" w:name="_Ref307223370"/>
      <w:r w:rsidRPr="00523B7C">
        <w:rPr>
          <w:sz w:val="28"/>
          <w:szCs w:val="28"/>
        </w:rPr>
        <w:t>продли</w:t>
      </w:r>
      <w:r w:rsidR="00E23AF3" w:rsidRPr="00523B7C">
        <w:rPr>
          <w:sz w:val="28"/>
          <w:szCs w:val="28"/>
        </w:rPr>
        <w:t>ть</w:t>
      </w:r>
      <w:r w:rsidRPr="00523B7C">
        <w:rPr>
          <w:sz w:val="28"/>
          <w:szCs w:val="28"/>
        </w:rPr>
        <w:t xml:space="preserve"> срок действия </w:t>
      </w:r>
      <w:r w:rsidR="00E23AF3" w:rsidRPr="00523B7C">
        <w:rPr>
          <w:sz w:val="28"/>
          <w:szCs w:val="28"/>
        </w:rPr>
        <w:t xml:space="preserve">заявки </w:t>
      </w:r>
      <w:r w:rsidRPr="00523B7C">
        <w:rPr>
          <w:sz w:val="28"/>
          <w:szCs w:val="28"/>
        </w:rPr>
        <w:t>на соответствующий период времени;</w:t>
      </w:r>
      <w:bookmarkEnd w:id="100"/>
    </w:p>
    <w:p w:rsidR="00F62BD9" w:rsidRPr="00523B7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23B7C">
        <w:rPr>
          <w:sz w:val="28"/>
          <w:szCs w:val="28"/>
        </w:rPr>
        <w:t>лу в </w:t>
      </w:r>
      <w:r w:rsidRPr="00523B7C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523B7C">
        <w:rPr>
          <w:sz w:val="28"/>
          <w:szCs w:val="28"/>
        </w:rPr>
        <w:t>,</w:t>
      </w:r>
      <w:proofErr w:type="gramEnd"/>
      <w:r w:rsidR="00315C9D" w:rsidRPr="00523B7C">
        <w:rPr>
          <w:sz w:val="28"/>
          <w:szCs w:val="28"/>
        </w:rPr>
        <w:t xml:space="preserve"> </w:t>
      </w:r>
      <w:r w:rsidR="007968E7" w:rsidRPr="00523B7C">
        <w:rPr>
          <w:sz w:val="28"/>
          <w:szCs w:val="28"/>
        </w:rPr>
        <w:t xml:space="preserve">если в течение старого срока действия заявки </w:t>
      </w:r>
      <w:r w:rsidR="002E77A5" w:rsidRPr="00523B7C">
        <w:rPr>
          <w:sz w:val="28"/>
          <w:szCs w:val="28"/>
        </w:rPr>
        <w:t>закупочная комиссия</w:t>
      </w:r>
      <w:r w:rsidR="007968E7" w:rsidRPr="00523B7C">
        <w:rPr>
          <w:sz w:val="28"/>
          <w:szCs w:val="28"/>
        </w:rPr>
        <w:t xml:space="preserve"> успевает выбрать победителя, </w:t>
      </w:r>
      <w:r w:rsidR="007968E7" w:rsidRPr="00523B7C">
        <w:rPr>
          <w:sz w:val="28"/>
          <w:szCs w:val="28"/>
        </w:rPr>
        <w:lastRenderedPageBreak/>
        <w:t>то</w:t>
      </w:r>
      <w:r w:rsidR="000E6268" w:rsidRPr="00523B7C">
        <w:rPr>
          <w:sz w:val="28"/>
          <w:szCs w:val="28"/>
        </w:rPr>
        <w:t> 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не отклон</w:t>
      </w:r>
      <w:r w:rsidR="007968E7" w:rsidRPr="00523B7C">
        <w:rPr>
          <w:sz w:val="28"/>
          <w:szCs w:val="28"/>
        </w:rPr>
        <w:t>яет</w:t>
      </w:r>
      <w:r w:rsidRPr="00523B7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523B7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523B7C">
        <w:rPr>
          <w:sz w:val="28"/>
          <w:szCs w:val="28"/>
        </w:rPr>
        <w:t>подпунктом </w:t>
      </w:r>
      <w:r w:rsidR="00AB3903">
        <w:fldChar w:fldCharType="begin"/>
      </w:r>
      <w:r w:rsidR="00AB3903">
        <w:instrText xml:space="preserve"> REF _Ref307223370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б)</w:t>
      </w:r>
      <w:r w:rsidR="00AB3903">
        <w:fldChar w:fldCharType="end"/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</w:t>
      </w:r>
      <w:r w:rsidR="00C62F44" w:rsidRPr="00523B7C">
        <w:rPr>
          <w:sz w:val="28"/>
          <w:szCs w:val="28"/>
        </w:rPr>
        <w:t>ункта </w:t>
      </w:r>
      <w:r w:rsidR="00AB3903">
        <w:fldChar w:fldCharType="begin"/>
      </w:r>
      <w:r w:rsidR="00AB3903">
        <w:instrText xml:space="preserve"> REF _Ref317253800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4.11.3</w:t>
      </w:r>
      <w:r w:rsidR="00AB3903">
        <w:fldChar w:fldCharType="end"/>
      </w:r>
      <w:r w:rsidRPr="00523B7C">
        <w:rPr>
          <w:sz w:val="28"/>
          <w:szCs w:val="28"/>
        </w:rPr>
        <w:t xml:space="preserve"> осуществляется путем </w:t>
      </w:r>
      <w:r w:rsidR="00C62F44" w:rsidRPr="00523B7C">
        <w:rPr>
          <w:sz w:val="28"/>
          <w:szCs w:val="28"/>
        </w:rPr>
        <w:t>размещения</w:t>
      </w:r>
      <w:r w:rsidR="007968E7" w:rsidRPr="00523B7C">
        <w:rPr>
          <w:sz w:val="28"/>
          <w:szCs w:val="28"/>
        </w:rPr>
        <w:t xml:space="preserve"> на ЭТП 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7968E7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подавшим ее участником</w:t>
      </w:r>
      <w:r w:rsidR="00315C9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7968E7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письм</w:t>
      </w:r>
      <w:proofErr w:type="gramStart"/>
      <w:r w:rsidRPr="00523B7C">
        <w:rPr>
          <w:sz w:val="28"/>
          <w:szCs w:val="28"/>
        </w:rPr>
        <w:t>а о ее</w:t>
      </w:r>
      <w:proofErr w:type="gramEnd"/>
      <w:r w:rsidRPr="00523B7C">
        <w:rPr>
          <w:sz w:val="28"/>
          <w:szCs w:val="28"/>
        </w:rPr>
        <w:t xml:space="preserve"> продлении. </w:t>
      </w:r>
    </w:p>
    <w:p w:rsidR="00C87330" w:rsidRPr="00523B7C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1" w:name="_Ref317254920"/>
      <w:bookmarkStart w:id="102" w:name="_Toc343720408"/>
      <w:r w:rsidRPr="00523B7C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bookmarkEnd w:id="101"/>
      <w:bookmarkEnd w:id="102"/>
    </w:p>
    <w:p w:rsidR="00C87330" w:rsidRPr="00523B7C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срок, установленный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в 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_Ref317253837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</w:t>
      </w:r>
      <w:r w:rsidR="00F208BC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ко всем поданным заявкам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15C9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содержащимся в них документам и сведениям.</w:t>
      </w:r>
    </w:p>
    <w:p w:rsidR="007F77AE" w:rsidRPr="00523B7C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3" w:name="_Ref318387012"/>
      <w:r w:rsidRPr="00523B7C">
        <w:rPr>
          <w:sz w:val="28"/>
          <w:szCs w:val="28"/>
        </w:rPr>
        <w:t>Оператор ЭТП с и</w:t>
      </w:r>
      <w:r w:rsidR="008B0182" w:rsidRPr="00523B7C">
        <w:rPr>
          <w:sz w:val="28"/>
          <w:szCs w:val="28"/>
        </w:rPr>
        <w:t>спользованием технологических и </w:t>
      </w:r>
      <w:r w:rsidRPr="00523B7C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523B7C">
        <w:rPr>
          <w:sz w:val="28"/>
          <w:szCs w:val="28"/>
        </w:rPr>
        <w:t xml:space="preserve">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21A9B" w:rsidRPr="00523B7C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523B7C">
        <w:rPr>
          <w:sz w:val="28"/>
          <w:szCs w:val="28"/>
        </w:rPr>
        <w:t xml:space="preserve">. </w:t>
      </w:r>
      <w:r w:rsidR="005E23F3" w:rsidRPr="00523B7C">
        <w:rPr>
          <w:sz w:val="28"/>
          <w:szCs w:val="28"/>
        </w:rPr>
        <w:t>Не позднее чем через 3 (три) дня со дня подписания д</w:t>
      </w:r>
      <w:r w:rsidR="000D3BD4" w:rsidRPr="00523B7C">
        <w:rPr>
          <w:sz w:val="28"/>
          <w:szCs w:val="28"/>
        </w:rPr>
        <w:t xml:space="preserve">анный протокол размещается </w:t>
      </w:r>
      <w:r w:rsidR="005E23F3" w:rsidRPr="00523B7C">
        <w:rPr>
          <w:sz w:val="28"/>
          <w:szCs w:val="28"/>
        </w:rPr>
        <w:t xml:space="preserve">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5E23F3" w:rsidRPr="00523B7C">
        <w:rPr>
          <w:sz w:val="28"/>
          <w:szCs w:val="28"/>
        </w:rPr>
        <w:t xml:space="preserve"> </w:t>
      </w:r>
      <w:r w:rsidR="000D3BD4" w:rsidRPr="00523B7C">
        <w:rPr>
          <w:sz w:val="28"/>
          <w:szCs w:val="28"/>
        </w:rPr>
        <w:t xml:space="preserve">на ЭТП </w:t>
      </w:r>
      <w:r w:rsidR="005E23F3" w:rsidRPr="00523B7C">
        <w:rPr>
          <w:sz w:val="28"/>
          <w:szCs w:val="28"/>
        </w:rPr>
        <w:t xml:space="preserve">и </w:t>
      </w:r>
      <w:r w:rsidR="00BA126A" w:rsidRPr="00523B7C">
        <w:rPr>
          <w:sz w:val="28"/>
          <w:szCs w:val="28"/>
        </w:rPr>
        <w:t>на официальном сайте</w:t>
      </w:r>
      <w:r w:rsidR="002852CF" w:rsidRPr="00523B7C">
        <w:rPr>
          <w:sz w:val="28"/>
          <w:szCs w:val="28"/>
        </w:rPr>
        <w:t xml:space="preserve"> </w:t>
      </w:r>
      <w:r w:rsidR="005E23F3" w:rsidRPr="00523B7C">
        <w:rPr>
          <w:sz w:val="28"/>
          <w:szCs w:val="28"/>
        </w:rPr>
        <w:t>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0D3BD4" w:rsidRPr="00523B7C">
        <w:rPr>
          <w:sz w:val="28"/>
          <w:szCs w:val="28"/>
        </w:rPr>
        <w:t>.</w:t>
      </w:r>
      <w:bookmarkEnd w:id="103"/>
    </w:p>
    <w:p w:rsidR="00932412" w:rsidRPr="00523B7C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 если по окончании срока подачи заявок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15C9D" w:rsidRPr="00523B7C">
        <w:rPr>
          <w:sz w:val="28"/>
          <w:szCs w:val="28"/>
        </w:rPr>
        <w:t xml:space="preserve"> </w:t>
      </w:r>
      <w:r w:rsidR="00C21A9B" w:rsidRPr="00523B7C">
        <w:rPr>
          <w:sz w:val="28"/>
          <w:szCs w:val="28"/>
        </w:rPr>
        <w:t>на ЭТП в порядке, предусмотренном регламентом работы данной ЭТП,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подана только одна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указанная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рассматривается по согласованию с заказчиком</w:t>
      </w:r>
      <w:r w:rsidR="00315C9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 порядке, установленном подразделом </w:t>
      </w:r>
      <w:r w:rsidR="00AB3903">
        <w:fldChar w:fldCharType="begin"/>
      </w:r>
      <w:r w:rsidR="00AB3903">
        <w:instrText xml:space="preserve"> REF _Ref317258098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</w:t>
      </w:r>
      <w:r w:rsidR="00AB3903">
        <w:fldChar w:fldCharType="end"/>
      </w:r>
      <w:r w:rsidRPr="00523B7C">
        <w:rPr>
          <w:sz w:val="28"/>
          <w:szCs w:val="28"/>
        </w:rPr>
        <w:t>.</w:t>
      </w:r>
    </w:p>
    <w:p w:rsidR="00932412" w:rsidRPr="00523B7C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4" w:name="_Ref317254055"/>
      <w:proofErr w:type="gramStart"/>
      <w:r w:rsidRPr="00523B7C">
        <w:rPr>
          <w:sz w:val="28"/>
          <w:szCs w:val="28"/>
        </w:rPr>
        <w:t>В случае если по окончании срока подачи заявок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не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подано ни одной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в указанный протокол вносится информация о признании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несостоявшимся.</w:t>
      </w:r>
      <w:bookmarkEnd w:id="104"/>
      <w:proofErr w:type="gramEnd"/>
    </w:p>
    <w:p w:rsidR="00C87330" w:rsidRPr="00523B7C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намерен н</w:t>
      </w:r>
      <w:r w:rsidR="0006373D" w:rsidRPr="00523B7C">
        <w:rPr>
          <w:sz w:val="28"/>
          <w:szCs w:val="28"/>
        </w:rPr>
        <w:t>аправить своего представителя к </w:t>
      </w:r>
      <w:r w:rsidRPr="00523B7C">
        <w:rPr>
          <w:sz w:val="28"/>
          <w:szCs w:val="28"/>
        </w:rPr>
        <w:t xml:space="preserve">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 моменту открытия доступа к заявкам</w:t>
      </w:r>
      <w:r w:rsidR="00315C9D" w:rsidRPr="00523B7C">
        <w:rPr>
          <w:sz w:val="28"/>
          <w:szCs w:val="28"/>
        </w:rPr>
        <w:t xml:space="preserve"> </w:t>
      </w:r>
      <w:r w:rsidR="0006373D" w:rsidRPr="00523B7C">
        <w:rPr>
          <w:sz w:val="28"/>
          <w:szCs w:val="28"/>
        </w:rPr>
        <w:t>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06373D" w:rsidRPr="00523B7C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такой участник должен не </w:t>
      </w:r>
      <w:proofErr w:type="gramStart"/>
      <w:r w:rsidRPr="00523B7C">
        <w:rPr>
          <w:sz w:val="28"/>
          <w:szCs w:val="28"/>
        </w:rPr>
        <w:t>позднее</w:t>
      </w:r>
      <w:proofErr w:type="gramEnd"/>
      <w:r w:rsidRPr="00523B7C">
        <w:rPr>
          <w:sz w:val="28"/>
          <w:szCs w:val="28"/>
        </w:rPr>
        <w:t xml:space="preserve"> чем за 1</w:t>
      </w:r>
      <w:r w:rsidR="009D6A1E" w:rsidRPr="00523B7C">
        <w:rPr>
          <w:sz w:val="28"/>
          <w:szCs w:val="28"/>
        </w:rPr>
        <w:t> (один)</w:t>
      </w:r>
      <w:r w:rsidR="0006373D" w:rsidRPr="00523B7C">
        <w:rPr>
          <w:sz w:val="28"/>
          <w:szCs w:val="28"/>
        </w:rPr>
        <w:t xml:space="preserve"> день до </w:t>
      </w:r>
      <w:r w:rsidRPr="00523B7C">
        <w:rPr>
          <w:sz w:val="28"/>
          <w:szCs w:val="28"/>
        </w:rPr>
        <w:t>истечения срока подачи заявок</w:t>
      </w:r>
      <w:r w:rsidR="0006373D" w:rsidRPr="00523B7C">
        <w:rPr>
          <w:sz w:val="28"/>
          <w:szCs w:val="28"/>
        </w:rPr>
        <w:t xml:space="preserve">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9D6A1E" w:rsidRPr="00523B7C">
        <w:rPr>
          <w:sz w:val="28"/>
          <w:szCs w:val="28"/>
        </w:rPr>
        <w:t>,</w:t>
      </w:r>
      <w:r w:rsidR="00315C9D" w:rsidRPr="00523B7C">
        <w:rPr>
          <w:sz w:val="28"/>
          <w:szCs w:val="28"/>
        </w:rPr>
        <w:t xml:space="preserve"> </w:t>
      </w:r>
      <w:r w:rsidR="009D6A1E" w:rsidRPr="00523B7C">
        <w:rPr>
          <w:sz w:val="28"/>
          <w:szCs w:val="28"/>
        </w:rPr>
        <w:t xml:space="preserve">указанного в извещении </w:t>
      </w:r>
      <w:proofErr w:type="gramStart"/>
      <w:r w:rsidR="009D6A1E" w:rsidRPr="00523B7C">
        <w:rPr>
          <w:sz w:val="28"/>
          <w:szCs w:val="28"/>
        </w:rPr>
        <w:t>о</w:t>
      </w:r>
      <w:r w:rsidR="00315C9D" w:rsidRPr="00523B7C">
        <w:rPr>
          <w:sz w:val="28"/>
          <w:szCs w:val="28"/>
        </w:rPr>
        <w:t xml:space="preserve"> </w:t>
      </w:r>
      <w:r w:rsidR="009D6A1E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9D6A1E" w:rsidRPr="00523B7C">
        <w:rPr>
          <w:sz w:val="28"/>
          <w:szCs w:val="28"/>
        </w:rPr>
        <w:t xml:space="preserve"> и в</w:t>
      </w:r>
      <w:r w:rsidR="00F12FC6" w:rsidRPr="00523B7C">
        <w:rPr>
          <w:sz w:val="28"/>
          <w:szCs w:val="28"/>
        </w:rPr>
        <w:t xml:space="preserve"> </w:t>
      </w:r>
      <w:r w:rsidR="009D6A1E" w:rsidRPr="00523B7C">
        <w:rPr>
          <w:sz w:val="28"/>
          <w:szCs w:val="28"/>
        </w:rPr>
        <w:t>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="009D6A1E"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_Ref317253860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9D6A1E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9D6A1E" w:rsidRPr="00523B7C">
        <w:rPr>
          <w:sz w:val="28"/>
          <w:szCs w:val="28"/>
        </w:rPr>
        <w:t xml:space="preserve">», </w:t>
      </w:r>
      <w:r w:rsidRPr="00523B7C">
        <w:rPr>
          <w:sz w:val="28"/>
          <w:szCs w:val="28"/>
        </w:rPr>
        <w:t>уведомить об этом организато</w:t>
      </w:r>
      <w:r w:rsidR="009D6A1E" w:rsidRPr="00523B7C">
        <w:rPr>
          <w:sz w:val="28"/>
          <w:szCs w:val="28"/>
        </w:rPr>
        <w:t xml:space="preserve">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6373D" w:rsidRPr="00523B7C">
        <w:rPr>
          <w:sz w:val="28"/>
          <w:szCs w:val="28"/>
        </w:rPr>
        <w:t xml:space="preserve">, </w:t>
      </w:r>
      <w:r w:rsidR="00C87330" w:rsidRPr="00523B7C">
        <w:rPr>
          <w:sz w:val="28"/>
          <w:szCs w:val="28"/>
        </w:rPr>
        <w:t>направи</w:t>
      </w:r>
      <w:r w:rsidR="0006373D" w:rsidRPr="00523B7C">
        <w:rPr>
          <w:sz w:val="28"/>
          <w:szCs w:val="28"/>
        </w:rPr>
        <w:t>в</w:t>
      </w:r>
      <w:r w:rsidR="00C87330" w:rsidRPr="00523B7C">
        <w:rPr>
          <w:sz w:val="28"/>
          <w:szCs w:val="28"/>
        </w:rPr>
        <w:t xml:space="preserve"> контактному лицу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, указанному в 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_Ref317250471 \r \h  \* MERGEFORMAT </w:instrText>
      </w:r>
      <w:r w:rsidR="00AB3903">
        <w:fldChar w:fldCharType="separate"/>
      </w:r>
      <w:r w:rsidR="00832811" w:rsidRPr="00523B7C">
        <w:t>6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_Ref317253928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523B7C">
        <w:rPr>
          <w:sz w:val="28"/>
          <w:szCs w:val="28"/>
        </w:rPr>
        <w:t>при открытии доступа к заявкам</w:t>
      </w:r>
      <w:proofErr w:type="gramEnd"/>
      <w:r w:rsidR="0006373D" w:rsidRPr="00523B7C">
        <w:rPr>
          <w:sz w:val="28"/>
          <w:szCs w:val="28"/>
        </w:rPr>
        <w:t xml:space="preserve">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 Заявка на оформление пропуска может направляться с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>использованием любых сре</w:t>
      </w:r>
      <w:proofErr w:type="gramStart"/>
      <w:r w:rsidR="00C87330" w:rsidRPr="00523B7C">
        <w:rPr>
          <w:sz w:val="28"/>
          <w:szCs w:val="28"/>
        </w:rPr>
        <w:t>дств св</w:t>
      </w:r>
      <w:proofErr w:type="gramEnd"/>
      <w:r w:rsidR="00C87330" w:rsidRPr="00523B7C">
        <w:rPr>
          <w:sz w:val="28"/>
          <w:szCs w:val="28"/>
        </w:rPr>
        <w:t>язи, включая почтовую, телеграфную и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 xml:space="preserve">своевременность получения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такой заявки на оформление пропуска несет </w:t>
      </w:r>
      <w:r w:rsidR="00E526CF"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5" w:name="_Toc317269894"/>
      <w:bookmarkStart w:id="106" w:name="_Toc317269975"/>
      <w:bookmarkStart w:id="107" w:name="_Toc317269900"/>
      <w:bookmarkStart w:id="108" w:name="_Toc317269981"/>
      <w:bookmarkStart w:id="109" w:name="_Toc317269901"/>
      <w:bookmarkStart w:id="110" w:name="_Toc317269982"/>
      <w:bookmarkStart w:id="111" w:name="_Toc317269902"/>
      <w:bookmarkStart w:id="112" w:name="_Toc317269983"/>
      <w:bookmarkStart w:id="113" w:name="_Toc317269903"/>
      <w:bookmarkStart w:id="114" w:name="_Toc317269984"/>
      <w:bookmarkStart w:id="115" w:name="_Toc317269904"/>
      <w:bookmarkStart w:id="116" w:name="_Toc317269985"/>
      <w:bookmarkStart w:id="117" w:name="_Toc317269907"/>
      <w:bookmarkStart w:id="118" w:name="_Toc317269988"/>
      <w:bookmarkStart w:id="119" w:name="_Toc317269909"/>
      <w:bookmarkStart w:id="120" w:name="_Toc317269990"/>
      <w:bookmarkStart w:id="121" w:name="_Toc269472549"/>
      <w:bookmarkStart w:id="122" w:name="_Toc277263812"/>
      <w:bookmarkStart w:id="123" w:name="_Toc343720409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r w:rsidRPr="00523B7C">
        <w:rPr>
          <w:rFonts w:ascii="Times New Roman" w:hAnsi="Times New Roman" w:cs="Times New Roman"/>
          <w:b w:val="0"/>
          <w:i w:val="0"/>
        </w:rPr>
        <w:lastRenderedPageBreak/>
        <w:t xml:space="preserve">Опоздавшие </w:t>
      </w:r>
      <w:bookmarkEnd w:id="121"/>
      <w:r w:rsidRPr="00523B7C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bookmarkEnd w:id="122"/>
      <w:bookmarkEnd w:id="123"/>
    </w:p>
    <w:p w:rsidR="00C87330" w:rsidRPr="00523B7C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отсутствует возможность подать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15C9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на ЭТП после окончания срока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31B0D" w:rsidRPr="00523B7C">
        <w:rPr>
          <w:sz w:val="28"/>
          <w:szCs w:val="28"/>
        </w:rPr>
        <w:t>.</w:t>
      </w:r>
    </w:p>
    <w:p w:rsidR="00C87330" w:rsidRPr="00523B7C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4" w:name="_Toc269472550"/>
      <w:bookmarkStart w:id="125" w:name="_Ref317258080"/>
      <w:bookmarkStart w:id="126" w:name="_Ref317258098"/>
      <w:bookmarkStart w:id="127" w:name="_Toc343720410"/>
      <w:r w:rsidRPr="00523B7C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4"/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bookmarkEnd w:id="125"/>
      <w:bookmarkEnd w:id="126"/>
      <w:bookmarkEnd w:id="127"/>
    </w:p>
    <w:p w:rsidR="00C87330" w:rsidRPr="00523B7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523B7C">
        <w:rPr>
          <w:b w:val="0"/>
        </w:rPr>
        <w:t>Общие положения</w:t>
      </w:r>
    </w:p>
    <w:p w:rsidR="00F55C42" w:rsidRPr="00523B7C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523B7C">
        <w:rPr>
          <w:rFonts w:eastAsia="Arial Unicode MS"/>
          <w:bCs/>
          <w:sz w:val="28"/>
          <w:szCs w:val="28"/>
        </w:rPr>
        <w:t>Р</w:t>
      </w:r>
      <w:r w:rsidR="00F55C42" w:rsidRPr="00523B7C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523B7C">
        <w:rPr>
          <w:rFonts w:eastAsia="Arial Unicode MS"/>
          <w:bCs/>
          <w:sz w:val="28"/>
          <w:szCs w:val="28"/>
          <w:lang w:val="en-US"/>
        </w:rPr>
        <w:t> </w:t>
      </w:r>
      <w:r w:rsidR="00F55C42" w:rsidRPr="00523B7C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523B7C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523B7C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523B7C">
        <w:rPr>
          <w:rFonts w:eastAsia="Arial Unicode MS"/>
          <w:bCs/>
          <w:sz w:val="28"/>
          <w:szCs w:val="28"/>
        </w:rPr>
        <w:t xml:space="preserve"> (</w:t>
      </w:r>
      <w:r w:rsidR="007540C3" w:rsidRPr="00523B7C">
        <w:rPr>
          <w:rFonts w:eastAsia="Arial Unicode MS"/>
          <w:bCs/>
          <w:sz w:val="28"/>
          <w:szCs w:val="28"/>
        </w:rPr>
        <w:t>пункт </w:t>
      </w:r>
      <w:r w:rsidR="00AB3903">
        <w:fldChar w:fldCharType="begin"/>
      </w:r>
      <w:r w:rsidR="00AB3903">
        <w:instrText xml:space="preserve"> REF _Ref317258141 \r \h  \* MERGEFORMAT </w:instrText>
      </w:r>
      <w:r w:rsidR="00AB3903">
        <w:fldChar w:fldCharType="separate"/>
      </w:r>
      <w:r w:rsidR="00832811" w:rsidRPr="00523B7C">
        <w:rPr>
          <w:rFonts w:eastAsia="Arial Unicode MS"/>
          <w:bCs/>
          <w:sz w:val="28"/>
          <w:szCs w:val="28"/>
        </w:rPr>
        <w:t>4.14.2</w:t>
      </w:r>
      <w:r w:rsidR="00AB3903">
        <w:fldChar w:fldCharType="end"/>
      </w:r>
      <w:r w:rsidR="00173D87" w:rsidRPr="00523B7C">
        <w:rPr>
          <w:rFonts w:eastAsia="Arial Unicode MS"/>
          <w:bCs/>
          <w:sz w:val="28"/>
          <w:szCs w:val="28"/>
        </w:rPr>
        <w:t>)</w:t>
      </w:r>
      <w:r w:rsidRPr="00523B7C">
        <w:rPr>
          <w:rFonts w:eastAsia="Arial Unicode MS"/>
          <w:bCs/>
          <w:sz w:val="28"/>
          <w:szCs w:val="28"/>
        </w:rPr>
        <w:t>;</w:t>
      </w:r>
    </w:p>
    <w:p w:rsidR="00F55C42" w:rsidRPr="00523B7C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523B7C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523B7C">
        <w:rPr>
          <w:rFonts w:eastAsia="Arial Unicode MS"/>
          <w:bCs/>
          <w:sz w:val="28"/>
          <w:szCs w:val="28"/>
        </w:rPr>
        <w:t xml:space="preserve"> (</w:t>
      </w:r>
      <w:r w:rsidR="007540C3" w:rsidRPr="00523B7C">
        <w:rPr>
          <w:rFonts w:eastAsia="Arial Unicode MS"/>
          <w:bCs/>
          <w:sz w:val="28"/>
          <w:szCs w:val="28"/>
        </w:rPr>
        <w:t>пункт </w:t>
      </w:r>
      <w:r w:rsidR="00AB3903">
        <w:fldChar w:fldCharType="begin"/>
      </w:r>
      <w:r w:rsidR="00AB3903">
        <w:instrText xml:space="preserve"> REF _Ref317258175 \r \h  \* MERGEFORMAT </w:instrText>
      </w:r>
      <w:r w:rsidR="00AB3903">
        <w:fldChar w:fldCharType="separate"/>
      </w:r>
      <w:r w:rsidR="00832811" w:rsidRPr="00523B7C">
        <w:rPr>
          <w:rFonts w:eastAsia="Arial Unicode MS"/>
          <w:bCs/>
          <w:sz w:val="28"/>
          <w:szCs w:val="28"/>
        </w:rPr>
        <w:t>4.14.5</w:t>
      </w:r>
      <w:r w:rsidR="00AB3903">
        <w:fldChar w:fldCharType="end"/>
      </w:r>
      <w:r w:rsidR="00173D87" w:rsidRPr="00523B7C">
        <w:rPr>
          <w:rFonts w:eastAsia="Arial Unicode MS"/>
          <w:bCs/>
          <w:sz w:val="28"/>
          <w:szCs w:val="28"/>
        </w:rPr>
        <w:t>)</w:t>
      </w:r>
      <w:r w:rsidRPr="00523B7C">
        <w:rPr>
          <w:rFonts w:eastAsia="Arial Unicode MS"/>
          <w:bCs/>
          <w:sz w:val="28"/>
          <w:szCs w:val="28"/>
        </w:rPr>
        <w:t>.</w:t>
      </w:r>
    </w:p>
    <w:p w:rsidR="00E26670" w:rsidRPr="00523B7C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 w:rsidRPr="00523B7C">
        <w:rPr>
          <w:rFonts w:eastAsia="Arial Unicode MS"/>
          <w:bCs/>
          <w:sz w:val="28"/>
          <w:szCs w:val="28"/>
        </w:rPr>
        <w:t xml:space="preserve">стадиями рассмотрения заявок возможно </w:t>
      </w:r>
      <w:r w:rsidR="00F96DE1" w:rsidRPr="00523B7C">
        <w:rPr>
          <w:sz w:val="28"/>
          <w:szCs w:val="28"/>
        </w:rPr>
        <w:t xml:space="preserve">по решению закупочной комиссии </w:t>
      </w:r>
      <w:r w:rsidRPr="00523B7C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523B7C">
        <w:rPr>
          <w:rFonts w:eastAsia="Arial Unicode MS"/>
          <w:bCs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_Ref318369480 \r \h  \* MERGEFORMAT </w:instrText>
      </w:r>
      <w:r w:rsidR="00AB3903">
        <w:fldChar w:fldCharType="separate"/>
      </w:r>
      <w:r w:rsidR="00832811" w:rsidRPr="00523B7C">
        <w:rPr>
          <w:rFonts w:eastAsia="Arial Unicode MS"/>
          <w:bCs/>
          <w:sz w:val="28"/>
          <w:szCs w:val="28"/>
        </w:rPr>
        <w:t>4.14.3</w:t>
      </w:r>
      <w:r w:rsidR="00AB3903">
        <w:fldChar w:fldCharType="end"/>
      </w:r>
      <w:r w:rsidRPr="00523B7C">
        <w:rPr>
          <w:rFonts w:eastAsia="Arial Unicode MS"/>
          <w:bCs/>
          <w:sz w:val="28"/>
          <w:szCs w:val="28"/>
        </w:rPr>
        <w:t>)</w:t>
      </w:r>
      <w:r w:rsidR="00F96DE1" w:rsidRPr="00523B7C">
        <w:rPr>
          <w:sz w:val="28"/>
          <w:szCs w:val="28"/>
        </w:rPr>
        <w:t xml:space="preserve">с допущенными участниками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96DE1" w:rsidRPr="00523B7C">
        <w:rPr>
          <w:sz w:val="28"/>
          <w:szCs w:val="28"/>
        </w:rPr>
        <w:t xml:space="preserve"> (до переторжки (если предусмотрена)), а так же проведение переторжки, если в пункте </w:t>
      </w:r>
      <w:r w:rsidR="00AB3903">
        <w:fldChar w:fldCharType="begin"/>
      </w:r>
      <w:r w:rsidR="00AB3903">
        <w:instrText xml:space="preserve"> REF _Ref317254826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19</w:t>
      </w:r>
      <w:r w:rsidR="00AB3903">
        <w:fldChar w:fldCharType="end"/>
      </w:r>
      <w:r w:rsidR="00F96DE1"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_Ref317254811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F96DE1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96DE1" w:rsidRPr="00523B7C">
        <w:rPr>
          <w:sz w:val="28"/>
          <w:szCs w:val="28"/>
        </w:rPr>
        <w:t>» предусмотрена возможность проведения процедуры переторжки.</w:t>
      </w:r>
      <w:proofErr w:type="gramEnd"/>
    </w:p>
    <w:p w:rsidR="00F55C42" w:rsidRPr="00523B7C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</w:t>
      </w:r>
      <w:r w:rsidR="00F55C42" w:rsidRPr="00523B7C">
        <w:rPr>
          <w:sz w:val="28"/>
          <w:szCs w:val="28"/>
        </w:rPr>
        <w:t xml:space="preserve">о решению </w:t>
      </w:r>
      <w:r w:rsidR="002E77A5" w:rsidRPr="00523B7C">
        <w:rPr>
          <w:sz w:val="28"/>
          <w:szCs w:val="28"/>
        </w:rPr>
        <w:t>закупочной комиссии</w:t>
      </w:r>
      <w:r w:rsidR="00F55C42" w:rsidRPr="00523B7C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523B7C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523B7C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Рассмо</w:t>
      </w:r>
      <w:r w:rsidR="00C87330" w:rsidRPr="00523B7C">
        <w:rPr>
          <w:sz w:val="28"/>
          <w:szCs w:val="28"/>
        </w:rPr>
        <w:t>трение заявок на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и пунктом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_Ref317254136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21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_Ref317254150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».</w:t>
      </w:r>
    </w:p>
    <w:p w:rsidR="00C87330" w:rsidRPr="00523B7C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744448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по решению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523B7C">
        <w:rPr>
          <w:sz w:val="28"/>
          <w:szCs w:val="28"/>
        </w:rPr>
        <w:t xml:space="preserve">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. При этом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523B7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В ходе рассмотрения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сведений.</w:t>
      </w:r>
      <w:proofErr w:type="gramEnd"/>
    </w:p>
    <w:p w:rsidR="008240C6" w:rsidRPr="00523B7C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8" w:name="_Ref317251555"/>
      <w:r w:rsidRPr="00523B7C">
        <w:rPr>
          <w:sz w:val="28"/>
          <w:szCs w:val="28"/>
        </w:rPr>
        <w:t xml:space="preserve">В ходе рассмотрения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 решению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, вправе уточнять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следующем порядке:</w:t>
      </w:r>
      <w:bookmarkEnd w:id="128"/>
    </w:p>
    <w:p w:rsidR="008240C6" w:rsidRPr="00523B7C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затребовать у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подписание заявки от имени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документы, подтверждающие обладание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proofErr w:type="gramEnd"/>
      <w:r w:rsidRPr="00523B7C">
        <w:rPr>
          <w:sz w:val="28"/>
          <w:szCs w:val="28"/>
        </w:rPr>
        <w:t xml:space="preserve"> предлагать этот товар</w:t>
      </w:r>
      <w:r w:rsidR="008240C6" w:rsidRPr="00523B7C">
        <w:rPr>
          <w:sz w:val="28"/>
          <w:szCs w:val="28"/>
        </w:rPr>
        <w:t>;</w:t>
      </w:r>
    </w:p>
    <w:p w:rsidR="008240C6" w:rsidRPr="00523B7C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направить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A74C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запросы об исправлении выявленных в ходе рассмотрения арифметических и грамматических ошибок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документах, представленных в составе заявки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направлении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применяются следующие правила:</w:t>
      </w:r>
    </w:p>
    <w:p w:rsidR="006D246B" w:rsidRPr="00523B7C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523B7C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8240C6" w:rsidRPr="00523B7C">
        <w:rPr>
          <w:sz w:val="28"/>
          <w:szCs w:val="28"/>
        </w:rPr>
        <w:t>;</w:t>
      </w:r>
    </w:p>
    <w:p w:rsidR="008240C6" w:rsidRPr="00523B7C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8240C6" w:rsidRPr="00523B7C">
        <w:rPr>
          <w:sz w:val="28"/>
          <w:szCs w:val="28"/>
        </w:rPr>
        <w:t>.</w:t>
      </w:r>
    </w:p>
    <w:p w:rsidR="008240C6" w:rsidRPr="00523B7C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Исправление иных ошибок не допускается.</w:t>
      </w:r>
    </w:p>
    <w:p w:rsidR="008240C6" w:rsidRPr="00523B7C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направить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A74C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запросы по разъяснению положений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не изменяющие существо заявки</w:t>
      </w:r>
      <w:r w:rsidR="006D246B" w:rsidRPr="00523B7C">
        <w:rPr>
          <w:sz w:val="28"/>
          <w:szCs w:val="28"/>
        </w:rPr>
        <w:t>, включая изменение условий заявки</w:t>
      </w:r>
      <w:r w:rsidRPr="00523B7C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523B7C">
        <w:rPr>
          <w:sz w:val="28"/>
          <w:szCs w:val="28"/>
        </w:rPr>
        <w:t>ых</w:t>
      </w:r>
      <w:r w:rsidR="007E6934" w:rsidRPr="00523B7C">
        <w:rPr>
          <w:sz w:val="28"/>
          <w:szCs w:val="28"/>
        </w:rPr>
        <w:t xml:space="preserve"> </w:t>
      </w:r>
      <w:r w:rsidR="006D246B" w:rsidRPr="00523B7C">
        <w:rPr>
          <w:sz w:val="28"/>
          <w:szCs w:val="28"/>
        </w:rPr>
        <w:t>товар</w:t>
      </w:r>
      <w:r w:rsidR="005349A9" w:rsidRPr="00523B7C">
        <w:rPr>
          <w:sz w:val="28"/>
          <w:szCs w:val="28"/>
        </w:rPr>
        <w:t>ов</w:t>
      </w:r>
      <w:r w:rsidR="006D246B" w:rsidRPr="00523B7C">
        <w:rPr>
          <w:sz w:val="28"/>
          <w:szCs w:val="28"/>
        </w:rPr>
        <w:t>, работ, услуг</w:t>
      </w:r>
      <w:r w:rsidRPr="00523B7C">
        <w:rPr>
          <w:sz w:val="28"/>
          <w:szCs w:val="28"/>
        </w:rPr>
        <w:t xml:space="preserve">, </w:t>
      </w:r>
      <w:r w:rsidR="005349A9" w:rsidRPr="00523B7C">
        <w:rPr>
          <w:sz w:val="28"/>
          <w:szCs w:val="28"/>
        </w:rPr>
        <w:t>их</w:t>
      </w:r>
      <w:r w:rsidRPr="00523B7C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объем, номенклатуру и цену предлагаем</w:t>
      </w:r>
      <w:r w:rsidR="005F0D85" w:rsidRPr="00523B7C">
        <w:rPr>
          <w:sz w:val="28"/>
          <w:szCs w:val="28"/>
        </w:rPr>
        <w:t>ых</w:t>
      </w:r>
      <w:r w:rsidRPr="00523B7C">
        <w:rPr>
          <w:sz w:val="28"/>
          <w:szCs w:val="28"/>
        </w:rPr>
        <w:t xml:space="preserve"> участником </w:t>
      </w:r>
      <w:r w:rsidR="005F0D85" w:rsidRPr="00523B7C">
        <w:rPr>
          <w:sz w:val="28"/>
          <w:szCs w:val="28"/>
        </w:rPr>
        <w:t>товаров, работ, услуг</w:t>
      </w:r>
      <w:r w:rsidRPr="00523B7C">
        <w:rPr>
          <w:sz w:val="28"/>
          <w:szCs w:val="28"/>
        </w:rPr>
        <w:t xml:space="preserve">. </w:t>
      </w:r>
    </w:p>
    <w:p w:rsidR="008240C6" w:rsidRPr="00523B7C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_Ref317250737"/>
      <w:r w:rsidRPr="00523B7C">
        <w:rPr>
          <w:sz w:val="28"/>
          <w:szCs w:val="28"/>
        </w:rPr>
        <w:t xml:space="preserve">При уточнении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или нескольким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129"/>
    </w:p>
    <w:p w:rsidR="008240C6" w:rsidRPr="00523B7C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Допускается не направлять участнику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A74C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AB3903">
        <w:fldChar w:fldCharType="begin"/>
      </w:r>
      <w:r w:rsidR="00AB3903">
        <w:instrText xml:space="preserve"> REF _Ref297560912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4.14.2.2</w:t>
      </w:r>
      <w:r w:rsidR="00AB3903">
        <w:fldChar w:fldCharType="end"/>
      </w:r>
      <w:r w:rsidRPr="00523B7C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такого участника.</w:t>
      </w:r>
    </w:p>
    <w:p w:rsidR="008240C6" w:rsidRPr="00523B7C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317254290"/>
      <w:r w:rsidRPr="00523B7C">
        <w:rPr>
          <w:sz w:val="28"/>
          <w:szCs w:val="28"/>
        </w:rPr>
        <w:t xml:space="preserve">Решение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о</w:t>
      </w:r>
      <w:r w:rsidR="00206B3B" w:rsidRPr="00523B7C">
        <w:rPr>
          <w:sz w:val="28"/>
          <w:szCs w:val="28"/>
        </w:rPr>
        <w:t>б уточнении заявок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5F0D85" w:rsidRPr="00523B7C">
        <w:rPr>
          <w:sz w:val="28"/>
          <w:szCs w:val="28"/>
        </w:rPr>
        <w:t xml:space="preserve"> в</w:t>
      </w:r>
      <w:r w:rsidR="00F12FC6" w:rsidRPr="00523B7C">
        <w:rPr>
          <w:sz w:val="28"/>
          <w:szCs w:val="28"/>
        </w:rPr>
        <w:t xml:space="preserve"> </w:t>
      </w:r>
      <w:r w:rsidR="005F0D85" w:rsidRPr="00523B7C">
        <w:rPr>
          <w:sz w:val="28"/>
          <w:szCs w:val="28"/>
        </w:rPr>
        <w:t>соответствии с пунктом</w:t>
      </w:r>
      <w:proofErr w:type="gramEnd"/>
      <w:r w:rsidR="005F0D85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_Ref317251555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4.14.1.7</w:t>
      </w:r>
      <w:r w:rsidR="00AB3903">
        <w:fldChar w:fldCharType="end"/>
      </w:r>
      <w:r w:rsidRPr="00523B7C">
        <w:rPr>
          <w:sz w:val="28"/>
          <w:szCs w:val="28"/>
        </w:rPr>
        <w:t xml:space="preserve"> отражается в протоколе заседания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, который 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F12FC6" w:rsidRPr="00523B7C">
        <w:rPr>
          <w:sz w:val="28"/>
          <w:szCs w:val="28"/>
        </w:rPr>
        <w:t xml:space="preserve"> </w:t>
      </w:r>
      <w:r w:rsidR="005F0D85" w:rsidRPr="00523B7C">
        <w:rPr>
          <w:sz w:val="28"/>
          <w:szCs w:val="28"/>
        </w:rPr>
        <w:t>и</w:t>
      </w:r>
      <w:r w:rsidR="00F12FC6" w:rsidRPr="00523B7C">
        <w:rPr>
          <w:sz w:val="28"/>
          <w:szCs w:val="28"/>
        </w:rPr>
        <w:t xml:space="preserve"> </w:t>
      </w:r>
      <w:r w:rsidR="005F0D85" w:rsidRPr="00523B7C">
        <w:rPr>
          <w:sz w:val="28"/>
          <w:szCs w:val="28"/>
        </w:rPr>
        <w:t xml:space="preserve">на ЭТП </w:t>
      </w:r>
      <w:r w:rsidR="00F461EC" w:rsidRPr="00523B7C">
        <w:rPr>
          <w:sz w:val="28"/>
          <w:szCs w:val="28"/>
        </w:rPr>
        <w:t>не позднее чем через три дня со дня</w:t>
      </w:r>
      <w:r w:rsidRPr="00523B7C">
        <w:rPr>
          <w:sz w:val="28"/>
          <w:szCs w:val="28"/>
        </w:rPr>
        <w:t xml:space="preserve"> после подписания указанного протокола</w:t>
      </w:r>
      <w:r w:rsidR="009936F6" w:rsidRPr="00523B7C">
        <w:rPr>
          <w:sz w:val="28"/>
          <w:szCs w:val="28"/>
        </w:rPr>
        <w:t>,</w:t>
      </w:r>
      <w:r w:rsidR="007E6934" w:rsidRPr="00523B7C">
        <w:rPr>
          <w:sz w:val="28"/>
          <w:szCs w:val="28"/>
        </w:rPr>
        <w:t xml:space="preserve"> </w:t>
      </w:r>
      <w:r w:rsidR="00035643" w:rsidRPr="00523B7C">
        <w:rPr>
          <w:sz w:val="28"/>
          <w:szCs w:val="28"/>
        </w:rPr>
        <w:t>с</w:t>
      </w:r>
      <w:r w:rsidR="006954A4" w:rsidRPr="00523B7C">
        <w:rPr>
          <w:sz w:val="28"/>
          <w:szCs w:val="28"/>
          <w:lang w:val="en-US"/>
        </w:rPr>
        <w:t> </w:t>
      </w:r>
      <w:r w:rsidR="00035643" w:rsidRPr="00523B7C">
        <w:rPr>
          <w:sz w:val="28"/>
          <w:szCs w:val="28"/>
        </w:rPr>
        <w:t>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9936F6" w:rsidRPr="00523B7C">
        <w:rPr>
          <w:sz w:val="28"/>
          <w:szCs w:val="28"/>
        </w:rPr>
        <w:t>.</w:t>
      </w:r>
      <w:bookmarkEnd w:id="130"/>
    </w:p>
    <w:p w:rsidR="00206B3B" w:rsidRPr="00523B7C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 принятия</w:t>
      </w:r>
      <w:r w:rsidR="00AA74CB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закупочной комиссией</w:t>
      </w:r>
      <w:r w:rsidR="00320201" w:rsidRPr="00523B7C">
        <w:rPr>
          <w:sz w:val="28"/>
          <w:szCs w:val="28"/>
        </w:rPr>
        <w:t xml:space="preserve"> решения о </w:t>
      </w:r>
      <w:r w:rsidRPr="00523B7C">
        <w:rPr>
          <w:sz w:val="28"/>
          <w:szCs w:val="28"/>
        </w:rPr>
        <w:t xml:space="preserve">направлении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запросов в соответствии с пунктом </w:t>
      </w:r>
      <w:r w:rsidR="00AB3903">
        <w:fldChar w:fldCharType="begin"/>
      </w:r>
      <w:r w:rsidR="00AB3903">
        <w:instrText xml:space="preserve"> REF _Ref317251555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4.14.1.7</w:t>
      </w:r>
      <w:r w:rsidR="00AB3903">
        <w:fldChar w:fldCharType="end"/>
      </w:r>
      <w:r w:rsidRPr="00523B7C">
        <w:rPr>
          <w:sz w:val="28"/>
          <w:szCs w:val="28"/>
        </w:rPr>
        <w:t xml:space="preserve">, такие запросы направляются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пункте </w:t>
      </w:r>
      <w:r w:rsidR="00AB3903">
        <w:fldChar w:fldCharType="begin"/>
      </w:r>
      <w:r w:rsidR="00AB3903">
        <w:instrText xml:space="preserve"> REF _Ref317254290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4.14.1.10</w:t>
      </w:r>
      <w:r w:rsidR="00AB3903">
        <w:fldChar w:fldCharType="end"/>
      </w:r>
      <w:r w:rsidRPr="00523B7C">
        <w:rPr>
          <w:sz w:val="28"/>
          <w:szCs w:val="28"/>
        </w:rPr>
        <w:t xml:space="preserve">. Все направленные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запросы и полученные ответы </w:t>
      </w:r>
      <w:r w:rsidRPr="00523B7C">
        <w:rPr>
          <w:sz w:val="28"/>
          <w:szCs w:val="28"/>
        </w:rPr>
        <w:lastRenderedPageBreak/>
        <w:t xml:space="preserve">регистрируются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Журнале запросов – ответов.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Срок уточнения участниками своих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 xml:space="preserve">устанавливается </w:t>
      </w:r>
      <w:r w:rsidR="00320201" w:rsidRPr="00523B7C">
        <w:rPr>
          <w:sz w:val="28"/>
          <w:szCs w:val="28"/>
        </w:rPr>
        <w:t xml:space="preserve">в соответствующих запросах </w:t>
      </w:r>
      <w:r w:rsidRPr="00523B7C">
        <w:rPr>
          <w:sz w:val="28"/>
          <w:szCs w:val="28"/>
        </w:rPr>
        <w:t>одинаковый для всех участников и не может</w:t>
      </w:r>
      <w:proofErr w:type="gramEnd"/>
      <w:r w:rsidRPr="00523B7C">
        <w:rPr>
          <w:sz w:val="28"/>
          <w:szCs w:val="28"/>
        </w:rPr>
        <w:t xml:space="preserve"> превышать 5</w:t>
      </w:r>
      <w:r w:rsidR="00F300DE" w:rsidRPr="00523B7C">
        <w:rPr>
          <w:sz w:val="28"/>
          <w:szCs w:val="28"/>
        </w:rPr>
        <w:t> (пять)</w:t>
      </w:r>
      <w:r w:rsidRPr="00523B7C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523B7C">
        <w:rPr>
          <w:sz w:val="28"/>
          <w:szCs w:val="28"/>
        </w:rPr>
        <w:t xml:space="preserve"> (</w:t>
      </w:r>
      <w:r w:rsidRPr="00523B7C">
        <w:rPr>
          <w:sz w:val="28"/>
          <w:szCs w:val="28"/>
        </w:rPr>
        <w:t>или</w:t>
      </w:r>
      <w:r w:rsidR="005F0D85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 xml:space="preserve"> разъяснений </w:t>
      </w:r>
      <w:r w:rsidR="00320201" w:rsidRPr="00523B7C">
        <w:rPr>
          <w:sz w:val="28"/>
          <w:szCs w:val="28"/>
        </w:rPr>
        <w:t>в рамках отборочной стадии рассмотрения заявок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 установленный в запросе срок служит основанием для отказа в допус</w:t>
      </w:r>
      <w:r w:rsidR="00320201" w:rsidRPr="00523B7C">
        <w:rPr>
          <w:sz w:val="28"/>
          <w:szCs w:val="28"/>
        </w:rPr>
        <w:t>ке к </w:t>
      </w:r>
      <w:r w:rsidRPr="00523B7C">
        <w:rPr>
          <w:sz w:val="28"/>
          <w:szCs w:val="28"/>
        </w:rPr>
        <w:t xml:space="preserve">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320201" w:rsidRPr="00523B7C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 решению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. Решение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о продлении срока оформляется протоколом заседания комиссии, который </w:t>
      </w:r>
      <w:proofErr w:type="gramStart"/>
      <w:r w:rsidRPr="00523B7C">
        <w:rPr>
          <w:sz w:val="28"/>
          <w:szCs w:val="28"/>
        </w:rPr>
        <w:t>подписывается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день проведения заседания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и размещается</w:t>
      </w:r>
      <w:proofErr w:type="gramEnd"/>
      <w:r w:rsidRPr="00523B7C">
        <w:rPr>
          <w:sz w:val="28"/>
          <w:szCs w:val="28"/>
        </w:rPr>
        <w:t xml:space="preserve">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официальном сайте</w:t>
      </w:r>
      <w:r w:rsidRPr="00523B7C">
        <w:rPr>
          <w:sz w:val="28"/>
          <w:szCs w:val="28"/>
        </w:rPr>
        <w:t xml:space="preserve"> и на ЭТП</w:t>
      </w:r>
      <w:r w:rsidR="00F12FC6" w:rsidRPr="00523B7C">
        <w:rPr>
          <w:sz w:val="28"/>
          <w:szCs w:val="28"/>
        </w:rPr>
        <w:t xml:space="preserve"> </w:t>
      </w:r>
      <w:r w:rsidR="00F461EC" w:rsidRPr="00523B7C">
        <w:rPr>
          <w:sz w:val="28"/>
          <w:szCs w:val="28"/>
        </w:rPr>
        <w:t>не позднее чем через три дня со дня</w:t>
      </w:r>
      <w:r w:rsidRPr="00523B7C">
        <w:rPr>
          <w:sz w:val="28"/>
          <w:szCs w:val="28"/>
        </w:rPr>
        <w:t xml:space="preserve"> подписания указанного протокола.</w:t>
      </w:r>
    </w:p>
    <w:p w:rsidR="00C87330" w:rsidRPr="00523B7C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1" w:name="_Ref317258141"/>
      <w:r w:rsidRPr="00523B7C">
        <w:rPr>
          <w:rFonts w:eastAsia="Times New Roman"/>
          <w:b w:val="0"/>
          <w:bCs w:val="0"/>
        </w:rPr>
        <w:t>Проведение отборочной стадии</w:t>
      </w:r>
      <w:bookmarkEnd w:id="131"/>
    </w:p>
    <w:p w:rsidR="00C87330" w:rsidRPr="00523B7C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В рамках отборочной стадии</w:t>
      </w:r>
      <w:r w:rsidR="00F821BC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закупочная комиссия</w:t>
      </w:r>
      <w:r w:rsidR="00C87330" w:rsidRPr="00523B7C">
        <w:rPr>
          <w:sz w:val="28"/>
          <w:szCs w:val="28"/>
        </w:rPr>
        <w:t xml:space="preserve"> в срок, указанный в извещении о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и в</w:t>
      </w:r>
      <w:r w:rsidR="00F12FC6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пункте</w:t>
      </w:r>
      <w:r w:rsidR="00B85488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_Ref317254136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21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раздела</w:t>
      </w:r>
      <w:r w:rsidR="00B85488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_Ref317254376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»</w:t>
      </w:r>
      <w:r w:rsidR="00F12FC6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осуществляет рассмотрение заявок на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>участие в</w:t>
      </w:r>
      <w:r w:rsidR="00F821BC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и участников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на</w:t>
      </w:r>
      <w:r w:rsidR="00F821BC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предмет их соответствия требованиям, установленным законодательством Российской Федерации и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настоящей </w:t>
      </w:r>
      <w:r w:rsidR="002E77A5" w:rsidRPr="00523B7C">
        <w:rPr>
          <w:sz w:val="28"/>
          <w:szCs w:val="28"/>
        </w:rPr>
        <w:t>документацией по</w:t>
      </w:r>
      <w:r w:rsidR="006954A4" w:rsidRPr="00523B7C">
        <w:rPr>
          <w:sz w:val="28"/>
          <w:szCs w:val="28"/>
          <w:lang w:val="en-US"/>
        </w:rPr>
        <w:t> 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</w:t>
      </w:r>
      <w:proofErr w:type="gramEnd"/>
    </w:p>
    <w:p w:rsidR="004A0A4B" w:rsidRPr="00523B7C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266805430"/>
      <w:bookmarkStart w:id="133" w:name="_Ref125833092"/>
      <w:bookmarkStart w:id="134" w:name="_Ref297560912"/>
      <w:r w:rsidRPr="00523B7C">
        <w:rPr>
          <w:sz w:val="28"/>
          <w:szCs w:val="28"/>
        </w:rPr>
        <w:t xml:space="preserve">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требований или быть лучше, то есть </w:t>
      </w:r>
      <w:r w:rsidR="004A0A4B" w:rsidRPr="00523B7C">
        <w:rPr>
          <w:sz w:val="28"/>
          <w:szCs w:val="28"/>
        </w:rPr>
        <w:t>установленные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требования </w:t>
      </w:r>
      <w:r w:rsidR="004A0A4B" w:rsidRPr="00523B7C">
        <w:rPr>
          <w:sz w:val="28"/>
          <w:szCs w:val="28"/>
        </w:rPr>
        <w:t xml:space="preserve">в 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4A0A4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являются </w:t>
      </w:r>
      <w:r w:rsidR="0016417D" w:rsidRPr="00523B7C">
        <w:rPr>
          <w:sz w:val="28"/>
          <w:szCs w:val="28"/>
        </w:rPr>
        <w:t>минимально допустимыми</w:t>
      </w:r>
      <w:r w:rsidRPr="00523B7C">
        <w:rPr>
          <w:sz w:val="28"/>
          <w:szCs w:val="28"/>
        </w:rPr>
        <w:t>.</w:t>
      </w:r>
    </w:p>
    <w:p w:rsidR="004A0A4B" w:rsidRPr="00523B7C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319671106"/>
      <w:r w:rsidRPr="00523B7C">
        <w:rPr>
          <w:sz w:val="28"/>
          <w:szCs w:val="28"/>
        </w:rPr>
        <w:t xml:space="preserve">В соответствии с установленными в 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требованиями,</w:t>
      </w:r>
      <w:r w:rsidR="00F821BC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критериями отбора являются:</w:t>
      </w:r>
      <w:bookmarkEnd w:id="135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310366279"/>
      <w:r w:rsidRPr="00523B7C">
        <w:rPr>
          <w:sz w:val="28"/>
          <w:szCs w:val="28"/>
        </w:rPr>
        <w:t xml:space="preserve">соответствие заявки требованиям 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 существу по своему составу, согласно пункту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17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и оформлению;</w:t>
      </w:r>
      <w:bookmarkEnd w:id="136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319658796"/>
      <w:r w:rsidRPr="00523B7C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37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319658823"/>
      <w:r w:rsidRPr="00523B7C">
        <w:rPr>
          <w:sz w:val="28"/>
          <w:szCs w:val="28"/>
        </w:rPr>
        <w:t xml:space="preserve">соответствие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заявленных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субподрядчиков/ </w:t>
      </w:r>
      <w:r w:rsidR="00891191" w:rsidRPr="00523B7C">
        <w:rPr>
          <w:sz w:val="28"/>
          <w:szCs w:val="28"/>
        </w:rPr>
        <w:t>суб</w:t>
      </w:r>
      <w:r w:rsidRPr="00523B7C">
        <w:rPr>
          <w:sz w:val="28"/>
          <w:szCs w:val="28"/>
        </w:rPr>
        <w:t>поставщиков/ соисполнителей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(в случае установления требований), требованиям, установленным в пункте </w:t>
      </w:r>
      <w:r w:rsidR="00AB3903">
        <w:fldChar w:fldCharType="begin"/>
      </w:r>
      <w:r w:rsidR="00AB3903">
        <w:instrText xml:space="preserve"> REF _Ref319670208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13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  <w:bookmarkEnd w:id="138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59212"/>
      <w:r w:rsidRPr="00523B7C">
        <w:rPr>
          <w:sz w:val="28"/>
          <w:szCs w:val="28"/>
        </w:rPr>
        <w:t xml:space="preserve">соответствие предлагаемых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товаров, работ, услуг требованиям, установленным в пункте </w:t>
      </w:r>
      <w:r w:rsidR="00AB3903">
        <w:fldChar w:fldCharType="begin"/>
      </w:r>
      <w:r w:rsidR="00AB3903">
        <w:instrText xml:space="preserve"> REF _Ref317257394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15</w:t>
      </w:r>
      <w:r w:rsidR="00AB3903">
        <w:fldChar w:fldCharType="end"/>
      </w:r>
      <w:r w:rsidRPr="00523B7C">
        <w:rPr>
          <w:sz w:val="28"/>
          <w:szCs w:val="28"/>
        </w:rPr>
        <w:t>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  <w:bookmarkEnd w:id="139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9659237"/>
      <w:r w:rsidRPr="00523B7C">
        <w:rPr>
          <w:sz w:val="28"/>
          <w:szCs w:val="28"/>
        </w:rPr>
        <w:t xml:space="preserve">соответствие предлагаемых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договорных условий (в том числе</w:t>
      </w:r>
      <w:r w:rsidR="00F12FC6" w:rsidRPr="00523B7C">
        <w:rPr>
          <w:sz w:val="28"/>
          <w:szCs w:val="28"/>
        </w:rPr>
        <w:t xml:space="preserve"> </w:t>
      </w:r>
      <w:proofErr w:type="spellStart"/>
      <w:r w:rsidRPr="00523B7C">
        <w:rPr>
          <w:sz w:val="28"/>
          <w:szCs w:val="28"/>
        </w:rPr>
        <w:t>непревышения</w:t>
      </w:r>
      <w:proofErr w:type="spellEnd"/>
      <w:r w:rsidRPr="00523B7C">
        <w:rPr>
          <w:sz w:val="28"/>
          <w:szCs w:val="28"/>
        </w:rPr>
        <w:t xml:space="preserve"> объявленной начальной (максимальной) цены договора) требованиям, установленным в пунктах </w:t>
      </w:r>
      <w:r w:rsidR="00AB3903">
        <w:fldChar w:fldCharType="begin"/>
      </w:r>
      <w:r w:rsidR="00AB3903">
        <w:instrText xml:space="preserve"> REF _Ref317250598 \r \h  \* MERGEFORMAT </w:instrText>
      </w:r>
      <w:r w:rsidR="00AB3903">
        <w:fldChar w:fldCharType="separate"/>
      </w:r>
      <w:r w:rsidR="00832811" w:rsidRPr="00523B7C">
        <w:t>3</w:t>
      </w:r>
      <w:r w:rsidR="00AB3903">
        <w:fldChar w:fldCharType="end"/>
      </w:r>
      <w:r w:rsidRPr="00523B7C">
        <w:rPr>
          <w:sz w:val="28"/>
          <w:szCs w:val="28"/>
        </w:rPr>
        <w:t>, </w:t>
      </w:r>
      <w:r w:rsidR="00AB3903">
        <w:fldChar w:fldCharType="begin"/>
      </w:r>
      <w:r w:rsidR="00AB3903">
        <w:instrText xml:space="preserve"> REF _Ref317250440 \r \h  \* MERGEFORMAT </w:instrText>
      </w:r>
      <w:r w:rsidR="00AB3903">
        <w:fldChar w:fldCharType="separate"/>
      </w:r>
      <w:r w:rsidR="00832811" w:rsidRPr="00523B7C">
        <w:t>9</w:t>
      </w:r>
      <w:r w:rsidR="00AB3903">
        <w:fldChar w:fldCharType="end"/>
      </w:r>
      <w:r w:rsidR="00A936AC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  <w:bookmarkEnd w:id="140"/>
    </w:p>
    <w:p w:rsidR="004A0A4B" w:rsidRPr="00523B7C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9280"/>
      <w:r w:rsidRPr="00523B7C">
        <w:rPr>
          <w:sz w:val="28"/>
          <w:szCs w:val="28"/>
        </w:rPr>
        <w:lastRenderedPageBreak/>
        <w:t xml:space="preserve">предоставление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требуемого обеспечения заявки, установленного в пункте </w:t>
      </w:r>
      <w:r w:rsidR="00AB3903">
        <w:fldChar w:fldCharType="begin"/>
      </w:r>
      <w:r w:rsidR="00AB3903">
        <w:instrText xml:space="preserve"> REF _Ref317253528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12</w:t>
      </w:r>
      <w:r w:rsidR="00AB3903">
        <w:fldChar w:fldCharType="end"/>
      </w:r>
      <w:r w:rsidRPr="00523B7C">
        <w:rPr>
          <w:sz w:val="28"/>
          <w:szCs w:val="28"/>
        </w:rPr>
        <w:t>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bookmarkEnd w:id="141"/>
    </w:p>
    <w:p w:rsidR="00C87330" w:rsidRPr="00523B7C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 итогам отборочной стадии </w:t>
      </w:r>
      <w:r w:rsidR="002E77A5" w:rsidRPr="00523B7C">
        <w:rPr>
          <w:sz w:val="28"/>
          <w:szCs w:val="28"/>
        </w:rPr>
        <w:t>закупочная комиссия</w:t>
      </w:r>
      <w:r w:rsidR="00FA5BE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 своем заседании в отношении каждого участника</w:t>
      </w:r>
      <w:r w:rsidR="00FA5BE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принимает решение о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допуске к дальнейшему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либо об отказе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допуске</w:t>
      </w:r>
      <w:bookmarkEnd w:id="132"/>
      <w:r w:rsidRPr="00523B7C">
        <w:rPr>
          <w:sz w:val="28"/>
          <w:szCs w:val="28"/>
        </w:rPr>
        <w:t xml:space="preserve"> в соответствии с критериями отбора и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порядке, которые установлены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следующим основаниям:</w:t>
      </w:r>
      <w:bookmarkStart w:id="142" w:name="sub_1211"/>
      <w:bookmarkEnd w:id="133"/>
      <w:bookmarkEnd w:id="134"/>
    </w:p>
    <w:p w:rsidR="006376EB" w:rsidRPr="00523B7C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3" w:name="_Ref299324479"/>
      <w:proofErr w:type="gramStart"/>
      <w:r w:rsidRPr="00523B7C">
        <w:rPr>
          <w:sz w:val="28"/>
          <w:szCs w:val="28"/>
        </w:rPr>
        <w:t xml:space="preserve">несоответствие заявки </w:t>
      </w:r>
      <w:r w:rsidR="00147FD3" w:rsidRPr="00523B7C">
        <w:rPr>
          <w:sz w:val="28"/>
          <w:szCs w:val="28"/>
        </w:rPr>
        <w:t>требованиям подпункта </w:t>
      </w:r>
      <w:r w:rsidR="00AB3903">
        <w:fldChar w:fldCharType="begin"/>
      </w:r>
      <w:r w:rsidR="00AB3903">
        <w:instrText xml:space="preserve"> REF _Ref310366279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а)</w:t>
      </w:r>
      <w:r w:rsidR="00AB3903">
        <w:fldChar w:fldCharType="end"/>
      </w:r>
      <w:r w:rsidR="00147FD3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), содержанию и оформлению</w:t>
      </w:r>
      <w:bookmarkEnd w:id="143"/>
      <w:r w:rsidR="00EB1F47" w:rsidRPr="00523B7C">
        <w:rPr>
          <w:sz w:val="28"/>
          <w:szCs w:val="28"/>
        </w:rPr>
        <w:t>,</w:t>
      </w:r>
      <w:r w:rsidR="00FA5BED" w:rsidRPr="00523B7C">
        <w:rPr>
          <w:sz w:val="28"/>
          <w:szCs w:val="28"/>
        </w:rPr>
        <w:t xml:space="preserve"> </w:t>
      </w:r>
      <w:r w:rsidR="00EB1F47" w:rsidRPr="00523B7C">
        <w:rPr>
          <w:sz w:val="28"/>
          <w:szCs w:val="28"/>
        </w:rPr>
        <w:t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</w:t>
      </w:r>
      <w:proofErr w:type="gramEnd"/>
      <w:r w:rsidR="00EB1F47" w:rsidRPr="00523B7C">
        <w:rPr>
          <w:sz w:val="28"/>
          <w:szCs w:val="28"/>
        </w:rPr>
        <w:t xml:space="preserve">, услуги, работы, срока поставки товара, выполнения работ или оказания услуг. </w:t>
      </w:r>
      <w:proofErr w:type="gramStart"/>
      <w:r w:rsidR="00EB1F47" w:rsidRPr="00523B7C">
        <w:rPr>
          <w:sz w:val="28"/>
          <w:szCs w:val="28"/>
        </w:rPr>
        <w:t>Если в заявке на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указан срок в периодах (дни, недели, месяцы), а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>в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>извещении о</w:t>
      </w:r>
      <w:r w:rsidR="006954A4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и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_Ref317250598 \r \h  \* MERGEFORMAT </w:instrText>
      </w:r>
      <w:r w:rsidR="00AB3903">
        <w:fldChar w:fldCharType="separate"/>
      </w:r>
      <w:r w:rsidR="00832811" w:rsidRPr="00523B7C">
        <w:t>3</w:t>
      </w:r>
      <w:r w:rsidR="00AB3903">
        <w:fldChar w:fldCharType="end"/>
      </w:r>
      <w:r w:rsidR="00EB1F47"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_Ref317254587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EB1F47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требуемым срокам, предлагаемый период поставки товара, выполнения работ или оказания услуг отсчитывается от предполагаемой даты заключения</w:t>
      </w:r>
      <w:proofErr w:type="gramEnd"/>
      <w:r w:rsidR="00EB1F47" w:rsidRPr="00523B7C">
        <w:rPr>
          <w:sz w:val="28"/>
          <w:szCs w:val="28"/>
        </w:rPr>
        <w:t xml:space="preserve"> договора, рассчитываемой в</w:t>
      </w:r>
      <w:r w:rsidR="006954A4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соответствии с датой </w:t>
      </w:r>
      <w:r w:rsidR="00EB1F47" w:rsidRPr="00523B7C">
        <w:rPr>
          <w:bCs/>
          <w:sz w:val="28"/>
          <w:szCs w:val="28"/>
        </w:rPr>
        <w:t xml:space="preserve">подведения итогов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>, указанной в</w:t>
      </w:r>
      <w:r w:rsidR="006954A4" w:rsidRPr="00523B7C">
        <w:rPr>
          <w:bCs/>
          <w:sz w:val="28"/>
          <w:szCs w:val="28"/>
          <w:lang w:val="en-US"/>
        </w:rPr>
        <w:t> </w:t>
      </w:r>
      <w:r w:rsidR="00EB1F47" w:rsidRPr="00523B7C">
        <w:rPr>
          <w:bCs/>
          <w:sz w:val="28"/>
          <w:szCs w:val="28"/>
        </w:rPr>
        <w:t xml:space="preserve">извещении о проведении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 xml:space="preserve"> и пункте</w:t>
      </w:r>
      <w:r w:rsidR="00806D8D" w:rsidRPr="00523B7C">
        <w:rPr>
          <w:bCs/>
          <w:sz w:val="28"/>
          <w:szCs w:val="28"/>
          <w:lang w:val="en-US"/>
        </w:rPr>
        <w:t> </w:t>
      </w:r>
      <w:r w:rsidR="009A7F18" w:rsidRPr="00523B7C">
        <w:t>21</w:t>
      </w:r>
      <w:r w:rsidR="00EB1F47" w:rsidRPr="00523B7C">
        <w:rPr>
          <w:bCs/>
          <w:sz w:val="28"/>
          <w:szCs w:val="28"/>
        </w:rPr>
        <w:t xml:space="preserve"> раздела</w:t>
      </w:r>
      <w:r w:rsidR="00806D8D" w:rsidRPr="00523B7C">
        <w:rPr>
          <w:bCs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_Ref317254624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EB1F47" w:rsidRPr="00523B7C">
        <w:rPr>
          <w:bCs/>
          <w:sz w:val="28"/>
          <w:szCs w:val="28"/>
        </w:rPr>
        <w:t xml:space="preserve"> «Информационная карта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 xml:space="preserve">» и датой заключения </w:t>
      </w:r>
      <w:r w:rsidR="00EB1F47" w:rsidRPr="00523B7C">
        <w:rPr>
          <w:sz w:val="28"/>
          <w:szCs w:val="28"/>
        </w:rPr>
        <w:t>договора, указанной в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и </w:t>
      </w:r>
      <w:r w:rsidR="00EB1F47" w:rsidRPr="00523B7C">
        <w:rPr>
          <w:bCs/>
          <w:sz w:val="28"/>
          <w:szCs w:val="28"/>
        </w:rPr>
        <w:t>пункте</w:t>
      </w:r>
      <w:r w:rsidR="00806D8D" w:rsidRPr="00523B7C">
        <w:rPr>
          <w:bCs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_Ref317254659 \r \h  \* MERGEFORMAT </w:instrText>
      </w:r>
      <w:r w:rsidR="00AB3903">
        <w:fldChar w:fldCharType="separate"/>
      </w:r>
      <w:r w:rsidR="00832811" w:rsidRPr="00523B7C">
        <w:rPr>
          <w:bCs/>
          <w:sz w:val="28"/>
          <w:szCs w:val="28"/>
        </w:rPr>
        <w:t>22</w:t>
      </w:r>
      <w:r w:rsidR="00AB3903">
        <w:fldChar w:fldCharType="end"/>
      </w:r>
      <w:r w:rsidR="00EB1F47" w:rsidRPr="00523B7C">
        <w:rPr>
          <w:bCs/>
          <w:sz w:val="28"/>
          <w:szCs w:val="28"/>
        </w:rPr>
        <w:t>раздела</w:t>
      </w:r>
      <w:r w:rsidR="00806D8D" w:rsidRPr="00523B7C">
        <w:rPr>
          <w:bCs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_Ref317254668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EB1F47" w:rsidRPr="00523B7C">
        <w:rPr>
          <w:bCs/>
          <w:sz w:val="28"/>
          <w:szCs w:val="28"/>
        </w:rPr>
        <w:t xml:space="preserve"> «Информационная карта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>»</w:t>
      </w:r>
      <w:r w:rsidR="00EB1F47" w:rsidRPr="00523B7C">
        <w:rPr>
          <w:sz w:val="28"/>
          <w:szCs w:val="28"/>
        </w:rPr>
        <w:t>;</w:t>
      </w:r>
    </w:p>
    <w:p w:rsidR="00266729" w:rsidRPr="00523B7C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предоставление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 составе заявки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недостоверных сведений</w:t>
      </w:r>
      <w:r w:rsidR="0045201B" w:rsidRPr="00523B7C">
        <w:rPr>
          <w:sz w:val="28"/>
          <w:szCs w:val="28"/>
        </w:rPr>
        <w:t xml:space="preserve"> (подпункт </w:t>
      </w:r>
      <w:r w:rsidR="00AB3903">
        <w:fldChar w:fldCharType="begin"/>
      </w:r>
      <w:r w:rsidR="00AB3903">
        <w:instrText xml:space="preserve"> REF _Ref319658796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б)</w:t>
      </w:r>
      <w:r w:rsidR="00AB3903">
        <w:fldChar w:fldCharType="end"/>
      </w:r>
      <w:r w:rsidR="0045201B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="0045201B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>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45201B" w:rsidRPr="00523B7C">
        <w:rPr>
          <w:sz w:val="28"/>
          <w:szCs w:val="28"/>
        </w:rPr>
        <w:t>согласно критерию отбора подпункта </w:t>
      </w:r>
      <w:r w:rsidR="00AB3903">
        <w:fldChar w:fldCharType="begin"/>
      </w:r>
      <w:r w:rsidR="00AB3903">
        <w:instrText xml:space="preserve"> REF _Ref319658823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в)</w:t>
      </w:r>
      <w:r w:rsidR="00AB3903">
        <w:fldChar w:fldCharType="end"/>
      </w:r>
      <w:r w:rsidR="0045201B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Pr="00523B7C">
        <w:rPr>
          <w:sz w:val="28"/>
          <w:szCs w:val="28"/>
        </w:rPr>
        <w:t>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</w:t>
      </w:r>
      <w:r w:rsidR="001938D0" w:rsidRPr="00523B7C">
        <w:rPr>
          <w:sz w:val="28"/>
          <w:szCs w:val="28"/>
        </w:rPr>
        <w:t>суб</w:t>
      </w:r>
      <w:r w:rsidRPr="00523B7C">
        <w:rPr>
          <w:sz w:val="28"/>
          <w:szCs w:val="28"/>
        </w:rPr>
        <w:t>поставщиков/субподрядчиков/ соисполнителей</w:t>
      </w:r>
      <w:r w:rsidR="003538DD" w:rsidRPr="00523B7C">
        <w:rPr>
          <w:sz w:val="28"/>
          <w:szCs w:val="28"/>
        </w:rPr>
        <w:t xml:space="preserve"> </w:t>
      </w:r>
      <w:r w:rsidR="0045201B" w:rsidRPr="00523B7C">
        <w:rPr>
          <w:sz w:val="28"/>
          <w:szCs w:val="28"/>
        </w:rPr>
        <w:t>согласно критерию отбора подпункта </w:t>
      </w:r>
      <w:r w:rsidR="00AB3903">
        <w:fldChar w:fldCharType="begin"/>
      </w:r>
      <w:r w:rsidR="00AB3903">
        <w:instrText xml:space="preserve"> REF _Ref319658823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в)</w:t>
      </w:r>
      <w:r w:rsidR="00AB3903">
        <w:fldChar w:fldCharType="end"/>
      </w:r>
      <w:r w:rsidR="0045201B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Pr="00523B7C">
        <w:rPr>
          <w:sz w:val="28"/>
          <w:szCs w:val="28"/>
        </w:rPr>
        <w:t xml:space="preserve">, если </w:t>
      </w:r>
      <w:r w:rsidR="0045201B" w:rsidRPr="00523B7C">
        <w:rPr>
          <w:sz w:val="28"/>
          <w:szCs w:val="28"/>
        </w:rPr>
        <w:t xml:space="preserve">требования к ним </w:t>
      </w:r>
      <w:r w:rsidRPr="00523B7C">
        <w:rPr>
          <w:sz w:val="28"/>
          <w:szCs w:val="28"/>
        </w:rPr>
        <w:t>были установлены;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</w:t>
      </w:r>
      <w:r w:rsidR="00266729" w:rsidRPr="00523B7C">
        <w:rPr>
          <w:sz w:val="28"/>
          <w:szCs w:val="28"/>
        </w:rPr>
        <w:t>товара, работ, услуг</w:t>
      </w:r>
      <w:r w:rsidRPr="00523B7C">
        <w:rPr>
          <w:sz w:val="28"/>
          <w:szCs w:val="28"/>
        </w:rPr>
        <w:t xml:space="preserve">, указанных в 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45201B" w:rsidRPr="00523B7C">
        <w:rPr>
          <w:sz w:val="28"/>
          <w:szCs w:val="28"/>
        </w:rPr>
        <w:t>согласно критерию отбора подпункта </w:t>
      </w:r>
      <w:r w:rsidR="00AB3903">
        <w:fldChar w:fldCharType="begin"/>
      </w:r>
      <w:r w:rsidR="00AB3903">
        <w:instrText xml:space="preserve"> REF _Ref319659212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г)</w:t>
      </w:r>
      <w:r w:rsidR="00AB3903">
        <w:fldChar w:fldCharType="end"/>
      </w:r>
      <w:r w:rsidR="0045201B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Pr="00523B7C">
        <w:rPr>
          <w:sz w:val="28"/>
          <w:szCs w:val="28"/>
        </w:rPr>
        <w:t>;</w:t>
      </w:r>
    </w:p>
    <w:p w:rsidR="0045201B" w:rsidRPr="00523B7C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договорных условий, указанных в 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согласно критерию отбора подпункта </w:t>
      </w:r>
      <w:r w:rsidR="00AB3903">
        <w:fldChar w:fldCharType="begin"/>
      </w:r>
      <w:r w:rsidR="00AB3903">
        <w:instrText xml:space="preserve"> REF _Ref319659237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д)</w:t>
      </w:r>
      <w:r w:rsidR="00AB3903">
        <w:fldChar w:fldCharType="end"/>
      </w:r>
      <w:r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="00C6640D" w:rsidRPr="00523B7C">
        <w:rPr>
          <w:sz w:val="28"/>
          <w:szCs w:val="28"/>
        </w:rPr>
        <w:t>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523B7C">
        <w:rPr>
          <w:sz w:val="28"/>
          <w:szCs w:val="28"/>
        </w:rPr>
        <w:t xml:space="preserve"> (подпункт </w:t>
      </w:r>
      <w:r w:rsidR="00AB3903">
        <w:fldChar w:fldCharType="begin"/>
      </w:r>
      <w:r w:rsidR="00AB3903">
        <w:instrText xml:space="preserve"> REF _Ref319659280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е)</w:t>
      </w:r>
      <w:r w:rsidR="00AB3903">
        <w:fldChar w:fldCharType="end"/>
      </w:r>
      <w:r w:rsidR="002F4DB7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="002F4DB7" w:rsidRPr="00523B7C">
        <w:rPr>
          <w:sz w:val="28"/>
          <w:szCs w:val="28"/>
        </w:rPr>
        <w:t>)</w:t>
      </w:r>
      <w:r w:rsidR="00266729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proofErr w:type="gramStart"/>
      <w:r w:rsidR="00266729" w:rsidRPr="00523B7C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523B7C">
        <w:rPr>
          <w:sz w:val="28"/>
          <w:szCs w:val="28"/>
        </w:rPr>
        <w:t>перечисление</w:t>
      </w:r>
      <w:r w:rsidR="00266729" w:rsidRPr="00523B7C">
        <w:rPr>
          <w:sz w:val="28"/>
          <w:szCs w:val="28"/>
        </w:rPr>
        <w:t xml:space="preserve"> денежных средств </w:t>
      </w:r>
      <w:r w:rsidR="001938D0" w:rsidRPr="00523B7C">
        <w:rPr>
          <w:sz w:val="28"/>
          <w:szCs w:val="28"/>
        </w:rPr>
        <w:t xml:space="preserve">(в случае если в «Информационной карте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1938D0" w:rsidRPr="00523B7C">
        <w:rPr>
          <w:sz w:val="28"/>
          <w:szCs w:val="28"/>
        </w:rPr>
        <w:t xml:space="preserve">» установлена такая форма предоставления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1938D0" w:rsidRPr="00523B7C">
        <w:rPr>
          <w:sz w:val="28"/>
          <w:szCs w:val="28"/>
        </w:rPr>
        <w:t>)</w:t>
      </w:r>
      <w:r w:rsidR="003538DD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t xml:space="preserve">в качестве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7609AE" w:rsidRPr="00523B7C">
        <w:rPr>
          <w:sz w:val="28"/>
          <w:szCs w:val="28"/>
        </w:rPr>
        <w:t xml:space="preserve"> на</w:t>
      </w:r>
      <w:r w:rsidR="00964E64" w:rsidRPr="00523B7C">
        <w:rPr>
          <w:sz w:val="28"/>
          <w:szCs w:val="28"/>
        </w:rPr>
        <w:t> </w:t>
      </w:r>
      <w:r w:rsidR="007609AE" w:rsidRPr="00523B7C">
        <w:rPr>
          <w:sz w:val="28"/>
          <w:szCs w:val="28"/>
        </w:rPr>
        <w:t xml:space="preserve">расчетный счет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, </w:t>
      </w:r>
      <w:r w:rsidR="00964E64" w:rsidRPr="00523B7C">
        <w:rPr>
          <w:sz w:val="28"/>
          <w:szCs w:val="28"/>
        </w:rPr>
        <w:t>в случае установления</w:t>
      </w:r>
      <w:r w:rsidR="00F400CC" w:rsidRPr="00523B7C">
        <w:rPr>
          <w:sz w:val="28"/>
          <w:szCs w:val="28"/>
        </w:rPr>
        <w:t xml:space="preserve"> такого требования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F400CC" w:rsidRPr="00523B7C">
        <w:rPr>
          <w:sz w:val="28"/>
          <w:szCs w:val="28"/>
        </w:rPr>
        <w:t xml:space="preserve">, </w:t>
      </w:r>
      <w:r w:rsidR="007609AE" w:rsidRPr="00523B7C">
        <w:rPr>
          <w:sz w:val="28"/>
          <w:szCs w:val="28"/>
        </w:rPr>
        <w:t>при условии</w:t>
      </w:r>
      <w:r w:rsidR="003538DD" w:rsidRPr="00523B7C">
        <w:rPr>
          <w:sz w:val="28"/>
          <w:szCs w:val="28"/>
        </w:rPr>
        <w:t xml:space="preserve"> </w:t>
      </w:r>
      <w:r w:rsidR="007609AE" w:rsidRPr="00523B7C">
        <w:rPr>
          <w:sz w:val="28"/>
          <w:szCs w:val="28"/>
        </w:rPr>
        <w:t xml:space="preserve">своевременного </w:t>
      </w:r>
      <w:r w:rsidR="00266729" w:rsidRPr="00523B7C">
        <w:rPr>
          <w:sz w:val="28"/>
          <w:szCs w:val="28"/>
        </w:rPr>
        <w:t>поступления на расчетный счет организатора</w:t>
      </w:r>
      <w:proofErr w:type="gramEnd"/>
      <w:r w:rsidR="00266729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lastRenderedPageBreak/>
        <w:t>денежных сре</w:t>
      </w:r>
      <w:proofErr w:type="gramStart"/>
      <w:r w:rsidR="00266729" w:rsidRPr="00523B7C">
        <w:rPr>
          <w:sz w:val="28"/>
          <w:szCs w:val="28"/>
        </w:rPr>
        <w:t>дств в р</w:t>
      </w:r>
      <w:proofErr w:type="gramEnd"/>
      <w:r w:rsidR="00266729" w:rsidRPr="00523B7C">
        <w:rPr>
          <w:sz w:val="28"/>
          <w:szCs w:val="28"/>
        </w:rPr>
        <w:t>азмере обеспечения заявки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 w:rsidRPr="00523B7C">
        <w:rPr>
          <w:sz w:val="28"/>
          <w:szCs w:val="28"/>
          <w:lang w:val="en-US"/>
        </w:rPr>
        <w:t> </w:t>
      </w:r>
      <w:r w:rsidR="00266729" w:rsidRPr="00523B7C">
        <w:rPr>
          <w:sz w:val="28"/>
          <w:szCs w:val="28"/>
        </w:rPr>
        <w:t xml:space="preserve">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. </w:t>
      </w:r>
      <w:r w:rsidR="007609AE" w:rsidRPr="00523B7C">
        <w:rPr>
          <w:sz w:val="28"/>
          <w:szCs w:val="28"/>
        </w:rPr>
        <w:t>Организатор</w:t>
      </w:r>
      <w:r w:rsidR="00FA5BE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 по всем заявкам </w:t>
      </w:r>
      <w:r w:rsidR="007609AE" w:rsidRPr="00523B7C">
        <w:rPr>
          <w:sz w:val="28"/>
          <w:szCs w:val="28"/>
        </w:rPr>
        <w:t xml:space="preserve">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>, в которых отсутствует</w:t>
      </w:r>
      <w:r w:rsidR="00AA74CB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t>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523B7C">
        <w:rPr>
          <w:sz w:val="28"/>
          <w:szCs w:val="28"/>
        </w:rPr>
        <w:t>дств в к</w:t>
      </w:r>
      <w:proofErr w:type="gramEnd"/>
      <w:r w:rsidR="00266729" w:rsidRPr="00523B7C">
        <w:rPr>
          <w:sz w:val="28"/>
          <w:szCs w:val="28"/>
        </w:rPr>
        <w:t xml:space="preserve">ачестве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FA5BED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t>и вносит сведения о поступившем платеже в протокол, указанный в</w:t>
      </w:r>
      <w:r w:rsidR="006954A4" w:rsidRPr="00523B7C">
        <w:rPr>
          <w:sz w:val="28"/>
          <w:szCs w:val="28"/>
          <w:lang w:val="en-US"/>
        </w:rPr>
        <w:t> </w:t>
      </w:r>
      <w:r w:rsidR="00266729" w:rsidRPr="00523B7C">
        <w:rPr>
          <w:sz w:val="28"/>
          <w:szCs w:val="28"/>
        </w:rPr>
        <w:t>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_Ref317254711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4.14.2.7</w:t>
      </w:r>
      <w:r w:rsidR="00AB3903">
        <w:fldChar w:fldCharType="end"/>
      </w:r>
      <w:r w:rsidR="00266729" w:rsidRPr="00523B7C">
        <w:rPr>
          <w:sz w:val="28"/>
          <w:szCs w:val="28"/>
        </w:rPr>
        <w:t>;</w:t>
      </w:r>
    </w:p>
    <w:p w:rsidR="00C87330" w:rsidRPr="00523B7C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sub_1214"/>
      <w:bookmarkEnd w:id="142"/>
      <w:r w:rsidRPr="00523B7C">
        <w:rPr>
          <w:sz w:val="28"/>
          <w:szCs w:val="28"/>
        </w:rPr>
        <w:t>П</w:t>
      </w:r>
      <w:r w:rsidR="00D937BC" w:rsidRPr="00523B7C">
        <w:rPr>
          <w:sz w:val="28"/>
          <w:szCs w:val="28"/>
        </w:rPr>
        <w:t xml:space="preserve">о итогам отборочной стадии </w:t>
      </w:r>
      <w:r w:rsidR="002E77A5" w:rsidRPr="00523B7C">
        <w:rPr>
          <w:sz w:val="28"/>
          <w:szCs w:val="28"/>
        </w:rPr>
        <w:t>закупочной комиссией</w:t>
      </w:r>
      <w:r w:rsidR="00D937BC" w:rsidRPr="00523B7C">
        <w:rPr>
          <w:sz w:val="28"/>
          <w:szCs w:val="28"/>
        </w:rPr>
        <w:t xml:space="preserve"> принимаются решения</w:t>
      </w:r>
      <w:r w:rsidR="00FA5BED" w:rsidRPr="00523B7C">
        <w:rPr>
          <w:sz w:val="28"/>
          <w:szCs w:val="28"/>
        </w:rPr>
        <w:t xml:space="preserve"> </w:t>
      </w:r>
      <w:r w:rsidR="00D937BC" w:rsidRPr="00523B7C">
        <w:rPr>
          <w:sz w:val="28"/>
          <w:szCs w:val="28"/>
        </w:rPr>
        <w:t xml:space="preserve">в отношении каждого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D937BC" w:rsidRPr="00523B7C">
        <w:rPr>
          <w:sz w:val="28"/>
          <w:szCs w:val="28"/>
        </w:rPr>
        <w:t xml:space="preserve">о 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D937BC" w:rsidRPr="00523B7C">
        <w:rPr>
          <w:sz w:val="28"/>
          <w:szCs w:val="28"/>
        </w:rPr>
        <w:t xml:space="preserve"> или об отказе в</w:t>
      </w:r>
      <w:r w:rsidR="006954A4" w:rsidRPr="00523B7C">
        <w:rPr>
          <w:sz w:val="28"/>
          <w:szCs w:val="28"/>
          <w:lang w:val="en-US"/>
        </w:rPr>
        <w:t> </w:t>
      </w:r>
      <w:r w:rsidR="00D937BC" w:rsidRPr="00523B7C">
        <w:rPr>
          <w:sz w:val="28"/>
          <w:szCs w:val="28"/>
        </w:rPr>
        <w:t>допуске к участию в</w:t>
      </w:r>
      <w:r w:rsidR="00FA5BED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D937BC" w:rsidRPr="00523B7C">
        <w:rPr>
          <w:sz w:val="28"/>
          <w:szCs w:val="28"/>
        </w:rPr>
        <w:t>.</w:t>
      </w:r>
    </w:p>
    <w:p w:rsidR="00265BE7" w:rsidRPr="00523B7C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(в т</w:t>
      </w:r>
      <w:r w:rsidR="00DF61DF" w:rsidRPr="00523B7C">
        <w:rPr>
          <w:sz w:val="28"/>
          <w:szCs w:val="28"/>
        </w:rPr>
        <w:t xml:space="preserve">ом </w:t>
      </w:r>
      <w:r w:rsidRPr="00523B7C">
        <w:rPr>
          <w:sz w:val="28"/>
          <w:szCs w:val="28"/>
        </w:rPr>
        <w:t>ч</w:t>
      </w:r>
      <w:r w:rsidR="00DF61DF" w:rsidRPr="00523B7C">
        <w:rPr>
          <w:sz w:val="28"/>
          <w:szCs w:val="28"/>
        </w:rPr>
        <w:t>исле</w:t>
      </w:r>
      <w:r w:rsidRPr="00523B7C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B73B31" w:rsidRPr="00523B7C">
        <w:rPr>
          <w:sz w:val="28"/>
          <w:szCs w:val="28"/>
        </w:rPr>
        <w:t>или</w:t>
      </w:r>
      <w:r w:rsidRPr="00523B7C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были признаны соответствующими условиям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признается несостоявшимс</w:t>
      </w:r>
      <w:r w:rsidR="005555EA" w:rsidRPr="00523B7C">
        <w:rPr>
          <w:sz w:val="28"/>
          <w:szCs w:val="28"/>
        </w:rPr>
        <w:t>я.</w:t>
      </w:r>
    </w:p>
    <w:p w:rsidR="009F5224" w:rsidRPr="00523B7C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_Ref317254711"/>
      <w:bookmarkEnd w:id="144"/>
      <w:r w:rsidRPr="00523B7C">
        <w:rPr>
          <w:sz w:val="28"/>
          <w:szCs w:val="28"/>
        </w:rPr>
        <w:t>Р</w:t>
      </w:r>
      <w:r w:rsidR="00182472" w:rsidRPr="00523B7C">
        <w:rPr>
          <w:sz w:val="28"/>
          <w:szCs w:val="28"/>
        </w:rPr>
        <w:t xml:space="preserve">ешения </w:t>
      </w:r>
      <w:r w:rsidR="002E77A5" w:rsidRPr="00523B7C">
        <w:rPr>
          <w:sz w:val="28"/>
          <w:szCs w:val="28"/>
        </w:rPr>
        <w:t>закупочной комиссии</w:t>
      </w:r>
      <w:r w:rsidR="00FA5BED" w:rsidRPr="00523B7C">
        <w:rPr>
          <w:sz w:val="28"/>
          <w:szCs w:val="28"/>
        </w:rPr>
        <w:t xml:space="preserve"> </w:t>
      </w:r>
      <w:r w:rsidR="00182472" w:rsidRPr="00523B7C">
        <w:rPr>
          <w:sz w:val="28"/>
          <w:szCs w:val="28"/>
        </w:rPr>
        <w:t>по</w:t>
      </w:r>
      <w:r w:rsidR="006954A4" w:rsidRPr="00523B7C">
        <w:rPr>
          <w:sz w:val="28"/>
          <w:szCs w:val="28"/>
          <w:lang w:val="en-US"/>
        </w:rPr>
        <w:t> </w:t>
      </w:r>
      <w:r w:rsidR="00182472" w:rsidRPr="00523B7C">
        <w:rPr>
          <w:sz w:val="28"/>
          <w:szCs w:val="28"/>
        </w:rPr>
        <w:t>итогам отборочной стадии оформляются</w:t>
      </w:r>
      <w:r w:rsidR="009F5CA3" w:rsidRPr="00523B7C">
        <w:rPr>
          <w:sz w:val="28"/>
          <w:szCs w:val="28"/>
        </w:rPr>
        <w:t xml:space="preserve"> протокол</w:t>
      </w:r>
      <w:r w:rsidR="00182472" w:rsidRPr="00523B7C">
        <w:rPr>
          <w:sz w:val="28"/>
          <w:szCs w:val="28"/>
        </w:rPr>
        <w:t>ом</w:t>
      </w:r>
      <w:r w:rsidR="009F5CA3" w:rsidRPr="00523B7C">
        <w:rPr>
          <w:sz w:val="28"/>
          <w:szCs w:val="28"/>
        </w:rPr>
        <w:t xml:space="preserve"> 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9F5CA3" w:rsidRPr="00523B7C">
        <w:rPr>
          <w:sz w:val="28"/>
          <w:szCs w:val="28"/>
        </w:rPr>
        <w:t>по рассмотрению заявок на отборочной стадии</w:t>
      </w:r>
      <w:r w:rsidR="009F5224" w:rsidRPr="00523B7C">
        <w:rPr>
          <w:sz w:val="28"/>
          <w:szCs w:val="28"/>
        </w:rPr>
        <w:t xml:space="preserve">, </w:t>
      </w:r>
      <w:r w:rsidR="000043D2" w:rsidRPr="00523B7C">
        <w:rPr>
          <w:sz w:val="28"/>
          <w:szCs w:val="28"/>
        </w:rPr>
        <w:t xml:space="preserve">в </w:t>
      </w:r>
      <w:r w:rsidR="009F5224" w:rsidRPr="00523B7C">
        <w:rPr>
          <w:sz w:val="28"/>
          <w:szCs w:val="28"/>
        </w:rPr>
        <w:t>который</w:t>
      </w:r>
      <w:r w:rsidR="003538DD" w:rsidRPr="00523B7C">
        <w:rPr>
          <w:sz w:val="28"/>
          <w:szCs w:val="28"/>
        </w:rPr>
        <w:t xml:space="preserve"> </w:t>
      </w:r>
      <w:r w:rsidR="000043D2" w:rsidRPr="00523B7C">
        <w:rPr>
          <w:sz w:val="28"/>
          <w:szCs w:val="28"/>
        </w:rPr>
        <w:t>вносятся</w:t>
      </w:r>
      <w:r w:rsidR="009F5224" w:rsidRPr="00523B7C">
        <w:rPr>
          <w:sz w:val="28"/>
          <w:szCs w:val="28"/>
        </w:rPr>
        <w:t xml:space="preserve"> следующие сведения:</w:t>
      </w:r>
      <w:bookmarkEnd w:id="145"/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наименование и реквизиты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начальн</w:t>
      </w:r>
      <w:r w:rsidR="00182472" w:rsidRPr="00523B7C">
        <w:rPr>
          <w:sz w:val="28"/>
          <w:szCs w:val="28"/>
        </w:rPr>
        <w:t>ая</w:t>
      </w:r>
      <w:r w:rsidRPr="00523B7C">
        <w:rPr>
          <w:sz w:val="28"/>
          <w:szCs w:val="28"/>
        </w:rPr>
        <w:t xml:space="preserve"> (максимальн</w:t>
      </w:r>
      <w:r w:rsidR="00182472" w:rsidRPr="00523B7C">
        <w:rPr>
          <w:sz w:val="28"/>
          <w:szCs w:val="28"/>
        </w:rPr>
        <w:t>ая</w:t>
      </w:r>
      <w:r w:rsidRPr="00523B7C">
        <w:rPr>
          <w:sz w:val="28"/>
          <w:szCs w:val="28"/>
        </w:rPr>
        <w:t>) цен</w:t>
      </w:r>
      <w:r w:rsidR="00182472" w:rsidRPr="00523B7C">
        <w:rPr>
          <w:sz w:val="28"/>
          <w:szCs w:val="28"/>
        </w:rPr>
        <w:t>а</w:t>
      </w:r>
      <w:r w:rsidRPr="00523B7C">
        <w:rPr>
          <w:sz w:val="28"/>
          <w:szCs w:val="28"/>
        </w:rPr>
        <w:t xml:space="preserve"> договора (если устанавливалась);</w:t>
      </w:r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267002804"/>
      <w:r w:rsidRPr="00523B7C">
        <w:rPr>
          <w:sz w:val="28"/>
          <w:szCs w:val="28"/>
        </w:rPr>
        <w:t xml:space="preserve">из протокола </w:t>
      </w:r>
      <w:r w:rsidR="00182472" w:rsidRPr="00523B7C">
        <w:rPr>
          <w:sz w:val="28"/>
          <w:szCs w:val="28"/>
        </w:rPr>
        <w:t>открытия доступа к заявкам</w:t>
      </w:r>
      <w:r w:rsidR="00FA5BE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– перечень участников, подавших заявки, и цены таких заявок;</w:t>
      </w:r>
      <w:bookmarkEnd w:id="146"/>
    </w:p>
    <w:p w:rsidR="00A470A6" w:rsidRPr="00523B7C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 направлении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запросов в соответствии с пунктом </w:t>
      </w:r>
      <w:r w:rsidR="00AB3903">
        <w:fldChar w:fldCharType="begin"/>
      </w:r>
      <w:r w:rsidR="00AB3903">
        <w:instrText xml:space="preserve"> REF _Ref317251555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4.14.1.7</w:t>
      </w:r>
      <w:r w:rsidR="00AB3903">
        <w:fldChar w:fldCharType="end"/>
      </w:r>
      <w:r w:rsidRPr="00523B7C">
        <w:rPr>
          <w:sz w:val="28"/>
          <w:szCs w:val="28"/>
        </w:rPr>
        <w:t xml:space="preserve"> (при необходимости);</w:t>
      </w:r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7002810"/>
      <w:r w:rsidRPr="00523B7C">
        <w:rPr>
          <w:sz w:val="28"/>
          <w:szCs w:val="28"/>
        </w:rPr>
        <w:t xml:space="preserve">решение о допуске участника к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которым не соответствует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47"/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 результатах голосования членов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, принявших участие в голосовании</w:t>
      </w:r>
      <w:r w:rsidR="008B4E54" w:rsidRPr="00523B7C">
        <w:rPr>
          <w:sz w:val="28"/>
          <w:szCs w:val="28"/>
        </w:rPr>
        <w:t>;</w:t>
      </w:r>
    </w:p>
    <w:p w:rsidR="009F5224" w:rsidRPr="00523B7C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7002812"/>
      <w:r w:rsidRPr="00523B7C">
        <w:rPr>
          <w:sz w:val="28"/>
          <w:szCs w:val="28"/>
        </w:rPr>
        <w:t xml:space="preserve">информация о признании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несостоявшимся, 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также рекомендации заказчику по дальнейшим действиям,</w:t>
      </w:r>
      <w:r w:rsidR="003538DD" w:rsidRPr="00523B7C">
        <w:rPr>
          <w:sz w:val="28"/>
          <w:szCs w:val="28"/>
        </w:rPr>
        <w:t xml:space="preserve"> </w:t>
      </w:r>
      <w:r w:rsidR="009F5224" w:rsidRPr="00523B7C">
        <w:rPr>
          <w:sz w:val="28"/>
          <w:szCs w:val="28"/>
        </w:rPr>
        <w:t xml:space="preserve">если по результатам рассмотрения заявок только один участник (в </w:t>
      </w:r>
      <w:proofErr w:type="spellStart"/>
      <w:r w:rsidR="009F5224" w:rsidRPr="00523B7C">
        <w:rPr>
          <w:sz w:val="28"/>
          <w:szCs w:val="28"/>
        </w:rPr>
        <w:t>т.ч</w:t>
      </w:r>
      <w:proofErr w:type="spellEnd"/>
      <w:r w:rsidR="009F5224" w:rsidRPr="00523B7C">
        <w:rPr>
          <w:sz w:val="28"/>
          <w:szCs w:val="28"/>
        </w:rPr>
        <w:t>. участник, подавший единственную заявку) и поданная им заявка были признаны соо</w:t>
      </w:r>
      <w:r w:rsidRPr="00523B7C">
        <w:rPr>
          <w:sz w:val="28"/>
          <w:szCs w:val="28"/>
        </w:rPr>
        <w:t xml:space="preserve">тветствующими условиям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318214593"/>
      <w:bookmarkEnd w:id="148"/>
      <w:r w:rsidRPr="00523B7C">
        <w:rPr>
          <w:sz w:val="28"/>
          <w:szCs w:val="28"/>
        </w:rPr>
        <w:t>П</w:t>
      </w:r>
      <w:r w:rsidR="00C87330" w:rsidRPr="00523B7C">
        <w:rPr>
          <w:sz w:val="28"/>
          <w:szCs w:val="28"/>
        </w:rPr>
        <w:t>ротоко</w:t>
      </w:r>
      <w:r w:rsidRPr="00523B7C">
        <w:rPr>
          <w:sz w:val="28"/>
          <w:szCs w:val="28"/>
        </w:rPr>
        <w:t>л</w:t>
      </w:r>
      <w:r w:rsidR="003538DD" w:rsidRPr="00523B7C">
        <w:rPr>
          <w:sz w:val="28"/>
          <w:szCs w:val="28"/>
        </w:rPr>
        <w:t xml:space="preserve"> </w:t>
      </w:r>
      <w:r w:rsidR="00235009" w:rsidRPr="00523B7C">
        <w:rPr>
          <w:sz w:val="28"/>
          <w:szCs w:val="28"/>
        </w:rPr>
        <w:t xml:space="preserve">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B73B31" w:rsidRPr="00523B7C">
        <w:rPr>
          <w:sz w:val="28"/>
          <w:szCs w:val="28"/>
        </w:rPr>
        <w:t xml:space="preserve">по рассмотрению заявок на отборочной стадии </w:t>
      </w:r>
      <w:proofErr w:type="gramStart"/>
      <w:r w:rsidR="00B80502" w:rsidRPr="00523B7C">
        <w:rPr>
          <w:sz w:val="28"/>
          <w:szCs w:val="28"/>
        </w:rPr>
        <w:t>оформляетс</w:t>
      </w:r>
      <w:r w:rsidRPr="00523B7C">
        <w:rPr>
          <w:sz w:val="28"/>
          <w:szCs w:val="28"/>
        </w:rPr>
        <w:t>я</w:t>
      </w:r>
      <w:r w:rsidR="00B80502" w:rsidRPr="00523B7C">
        <w:rPr>
          <w:sz w:val="28"/>
          <w:szCs w:val="28"/>
        </w:rPr>
        <w:t xml:space="preserve"> и</w:t>
      </w:r>
      <w:r w:rsidR="006954A4" w:rsidRPr="00523B7C">
        <w:rPr>
          <w:sz w:val="28"/>
          <w:szCs w:val="28"/>
          <w:lang w:val="en-US"/>
        </w:rPr>
        <w:t> </w:t>
      </w:r>
      <w:r w:rsidR="00B80502" w:rsidRPr="00523B7C">
        <w:rPr>
          <w:sz w:val="28"/>
          <w:szCs w:val="28"/>
        </w:rPr>
        <w:t>подписываетс</w:t>
      </w:r>
      <w:r w:rsidRPr="00523B7C">
        <w:rPr>
          <w:sz w:val="28"/>
          <w:szCs w:val="28"/>
        </w:rPr>
        <w:t>я</w:t>
      </w:r>
      <w:proofErr w:type="gramEnd"/>
      <w:r w:rsidR="00B80502" w:rsidRPr="00523B7C">
        <w:rPr>
          <w:sz w:val="28"/>
          <w:szCs w:val="28"/>
        </w:rPr>
        <w:t xml:space="preserve"> в течение 5 (пяти) рабочих дней после заседания </w:t>
      </w:r>
      <w:r w:rsidR="002E77A5" w:rsidRPr="00523B7C">
        <w:rPr>
          <w:sz w:val="28"/>
          <w:szCs w:val="28"/>
        </w:rPr>
        <w:t>закупочной комиссии</w:t>
      </w:r>
      <w:r w:rsidR="00B80502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="00B80502" w:rsidRPr="00523B7C">
        <w:rPr>
          <w:sz w:val="28"/>
          <w:szCs w:val="28"/>
        </w:rPr>
        <w:t xml:space="preserve">Указанный срок </w:t>
      </w:r>
      <w:r w:rsidR="00235009" w:rsidRPr="00523B7C">
        <w:rPr>
          <w:sz w:val="28"/>
          <w:szCs w:val="28"/>
        </w:rPr>
        <w:t xml:space="preserve">по решению председателя комиссии </w:t>
      </w:r>
      <w:r w:rsidR="00B80502" w:rsidRPr="00523B7C">
        <w:rPr>
          <w:sz w:val="28"/>
          <w:szCs w:val="28"/>
        </w:rPr>
        <w:t xml:space="preserve">может быть продлен до 10 (десяти) рабочих дней. </w:t>
      </w:r>
      <w:proofErr w:type="gramStart"/>
      <w:r w:rsidR="00B80502" w:rsidRPr="00523B7C">
        <w:rPr>
          <w:sz w:val="28"/>
          <w:szCs w:val="28"/>
        </w:rPr>
        <w:t>Протоко</w:t>
      </w:r>
      <w:r w:rsidRPr="00523B7C">
        <w:rPr>
          <w:sz w:val="28"/>
          <w:szCs w:val="28"/>
        </w:rPr>
        <w:t>л</w:t>
      </w:r>
      <w:r w:rsidR="003538DD" w:rsidRPr="00523B7C">
        <w:rPr>
          <w:sz w:val="28"/>
          <w:szCs w:val="28"/>
        </w:rPr>
        <w:t xml:space="preserve"> </w:t>
      </w:r>
      <w:r w:rsidR="00235009" w:rsidRPr="00523B7C">
        <w:rPr>
          <w:sz w:val="28"/>
          <w:szCs w:val="28"/>
        </w:rPr>
        <w:t xml:space="preserve">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B73B31" w:rsidRPr="00523B7C">
        <w:rPr>
          <w:sz w:val="28"/>
          <w:szCs w:val="28"/>
        </w:rPr>
        <w:t xml:space="preserve">по рассмотрению заявок на отборочной стадии </w:t>
      </w:r>
      <w:r w:rsidR="00B80502" w:rsidRPr="00523B7C">
        <w:rPr>
          <w:sz w:val="28"/>
          <w:szCs w:val="28"/>
        </w:rPr>
        <w:t>размещаетс</w:t>
      </w:r>
      <w:r w:rsidRPr="00523B7C">
        <w:rPr>
          <w:sz w:val="28"/>
          <w:szCs w:val="28"/>
        </w:rPr>
        <w:t>я</w:t>
      </w:r>
      <w:r w:rsidR="003538DD"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на официальном сайте</w:t>
      </w:r>
      <w:r w:rsidR="003538DD" w:rsidRPr="00523B7C">
        <w:rPr>
          <w:sz w:val="28"/>
          <w:szCs w:val="28"/>
        </w:rPr>
        <w:t xml:space="preserve"> </w:t>
      </w:r>
      <w:r w:rsidR="00235009" w:rsidRPr="00523B7C">
        <w:rPr>
          <w:sz w:val="28"/>
          <w:szCs w:val="28"/>
        </w:rPr>
        <w:t>и</w:t>
      </w:r>
      <w:r w:rsidR="003538DD" w:rsidRPr="00523B7C">
        <w:rPr>
          <w:sz w:val="28"/>
          <w:szCs w:val="28"/>
        </w:rPr>
        <w:t xml:space="preserve"> </w:t>
      </w:r>
      <w:r w:rsidR="00B80502" w:rsidRPr="00523B7C">
        <w:rPr>
          <w:sz w:val="28"/>
          <w:szCs w:val="28"/>
        </w:rPr>
        <w:t xml:space="preserve">на ЭТП </w:t>
      </w:r>
      <w:r w:rsidR="001938D0" w:rsidRPr="00523B7C">
        <w:rPr>
          <w:sz w:val="28"/>
          <w:szCs w:val="28"/>
        </w:rPr>
        <w:t>не позднее чем через три дня со дня</w:t>
      </w:r>
      <w:r w:rsidR="003538DD" w:rsidRPr="00523B7C">
        <w:rPr>
          <w:sz w:val="28"/>
          <w:szCs w:val="28"/>
        </w:rPr>
        <w:t xml:space="preserve"> </w:t>
      </w:r>
      <w:r w:rsidR="00B80502" w:rsidRPr="00523B7C">
        <w:rPr>
          <w:sz w:val="28"/>
          <w:szCs w:val="28"/>
        </w:rPr>
        <w:t>подписания</w:t>
      </w:r>
      <w:r w:rsidR="00DB4635" w:rsidRPr="00523B7C">
        <w:rPr>
          <w:sz w:val="28"/>
          <w:szCs w:val="28"/>
        </w:rPr>
        <w:t xml:space="preserve"> указанного протокола</w:t>
      </w:r>
      <w:r w:rsidR="00A470A6" w:rsidRPr="00523B7C">
        <w:rPr>
          <w:sz w:val="28"/>
          <w:szCs w:val="28"/>
        </w:rPr>
        <w:t>,</w:t>
      </w:r>
      <w:r w:rsidR="003538DD" w:rsidRPr="00523B7C">
        <w:rPr>
          <w:sz w:val="28"/>
          <w:szCs w:val="28"/>
        </w:rPr>
        <w:t xml:space="preserve"> </w:t>
      </w:r>
      <w:r w:rsidR="00A470A6" w:rsidRPr="00523B7C">
        <w:rPr>
          <w:sz w:val="28"/>
          <w:szCs w:val="28"/>
        </w:rPr>
        <w:t>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A470A6" w:rsidRPr="00523B7C">
        <w:rPr>
          <w:sz w:val="28"/>
          <w:szCs w:val="28"/>
        </w:rPr>
        <w:t xml:space="preserve">. </w:t>
      </w:r>
      <w:r w:rsidR="00DB4635" w:rsidRPr="00523B7C">
        <w:rPr>
          <w:sz w:val="28"/>
          <w:szCs w:val="28"/>
        </w:rPr>
        <w:t xml:space="preserve">Также на ЭТП формируется протокол заседания комиссии по рассмотрению </w:t>
      </w:r>
      <w:r w:rsidR="00DB4635" w:rsidRPr="00523B7C">
        <w:rPr>
          <w:sz w:val="28"/>
          <w:szCs w:val="28"/>
        </w:rPr>
        <w:lastRenderedPageBreak/>
        <w:t xml:space="preserve">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DB4635" w:rsidRPr="00523B7C">
        <w:rPr>
          <w:sz w:val="28"/>
          <w:szCs w:val="28"/>
        </w:rPr>
        <w:t xml:space="preserve"> в порядке, предусмотренном регламентом данной ЭТП.</w:t>
      </w:r>
      <w:bookmarkEnd w:id="149"/>
      <w:proofErr w:type="gramEnd"/>
    </w:p>
    <w:p w:rsidR="00C87330" w:rsidRPr="00523B7C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270006910"/>
      <w:r w:rsidRPr="00523B7C">
        <w:rPr>
          <w:sz w:val="28"/>
          <w:szCs w:val="28"/>
        </w:rPr>
        <w:t xml:space="preserve">Любой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после размещения протокола </w:t>
      </w:r>
      <w:r w:rsidR="00984DC4" w:rsidRPr="00523B7C">
        <w:rPr>
          <w:sz w:val="28"/>
          <w:szCs w:val="28"/>
        </w:rPr>
        <w:t xml:space="preserve">заседания </w:t>
      </w:r>
      <w:r w:rsidR="002E77A5" w:rsidRPr="00523B7C">
        <w:rPr>
          <w:sz w:val="28"/>
          <w:szCs w:val="28"/>
        </w:rPr>
        <w:t>закупочной комиссии</w:t>
      </w:r>
      <w:r w:rsidR="00984DC4" w:rsidRPr="00523B7C">
        <w:rPr>
          <w:sz w:val="28"/>
          <w:szCs w:val="28"/>
        </w:rPr>
        <w:t xml:space="preserve"> по </w:t>
      </w:r>
      <w:r w:rsidRPr="00523B7C">
        <w:rPr>
          <w:sz w:val="28"/>
          <w:szCs w:val="28"/>
        </w:rPr>
        <w:t>рассмотрени</w:t>
      </w:r>
      <w:r w:rsidR="00984DC4" w:rsidRPr="00523B7C">
        <w:rPr>
          <w:sz w:val="28"/>
          <w:szCs w:val="28"/>
        </w:rPr>
        <w:t>ю</w:t>
      </w:r>
      <w:r w:rsidRPr="00523B7C">
        <w:rPr>
          <w:sz w:val="28"/>
          <w:szCs w:val="28"/>
        </w:rPr>
        <w:t xml:space="preserve"> заявок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отборочной стадии вправе направить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 Организатор в течение 3</w:t>
      </w:r>
      <w:r w:rsidR="008D371F" w:rsidRPr="00523B7C">
        <w:rPr>
          <w:sz w:val="28"/>
          <w:szCs w:val="28"/>
        </w:rPr>
        <w:t> (трех)</w:t>
      </w:r>
      <w:r w:rsidRPr="00523B7C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523B7C">
        <w:rPr>
          <w:sz w:val="28"/>
          <w:szCs w:val="28"/>
        </w:rPr>
        <w:t>обязан предоставить</w:t>
      </w:r>
      <w:r w:rsidRPr="00523B7C">
        <w:rPr>
          <w:sz w:val="28"/>
          <w:szCs w:val="28"/>
        </w:rPr>
        <w:t xml:space="preserve"> участнику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письменной форме соответствующие разъяснения.</w:t>
      </w:r>
      <w:bookmarkEnd w:id="150"/>
    </w:p>
    <w:p w:rsidR="004874E4" w:rsidRPr="00523B7C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1" w:name="_Ref299529821"/>
      <w:bookmarkStart w:id="152" w:name="_Toc314731845"/>
      <w:bookmarkStart w:id="153" w:name="_Ref318369480"/>
      <w:r w:rsidRPr="00523B7C">
        <w:rPr>
          <w:b w:val="0"/>
        </w:rPr>
        <w:t>Проведение переговоров с участниками</w:t>
      </w:r>
      <w:bookmarkEnd w:id="151"/>
      <w:bookmarkEnd w:id="152"/>
      <w:r w:rsidRPr="00523B7C">
        <w:rPr>
          <w:b w:val="0"/>
        </w:rPr>
        <w:t xml:space="preserve"> </w:t>
      </w:r>
      <w:r w:rsidR="004A2055" w:rsidRPr="00523B7C">
        <w:rPr>
          <w:b w:val="0"/>
        </w:rPr>
        <w:t xml:space="preserve">запроса </w:t>
      </w:r>
      <w:r w:rsidR="00BA126A" w:rsidRPr="00523B7C">
        <w:rPr>
          <w:b w:val="0"/>
        </w:rPr>
        <w:t>цен</w:t>
      </w:r>
      <w:bookmarkEnd w:id="153"/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но до </w:t>
      </w:r>
      <w:r w:rsidR="00096FE5" w:rsidRPr="00523B7C">
        <w:rPr>
          <w:sz w:val="28"/>
          <w:szCs w:val="28"/>
        </w:rPr>
        <w:t xml:space="preserve">проведения </w:t>
      </w:r>
      <w:r w:rsidR="00F066A0" w:rsidRPr="00523B7C">
        <w:rPr>
          <w:sz w:val="28"/>
          <w:szCs w:val="28"/>
        </w:rPr>
        <w:t xml:space="preserve">(при необходимости) </w:t>
      </w:r>
      <w:r w:rsidR="00096FE5" w:rsidRPr="00523B7C">
        <w:rPr>
          <w:sz w:val="28"/>
          <w:szCs w:val="28"/>
        </w:rPr>
        <w:t xml:space="preserve">процедуры </w:t>
      </w:r>
      <w:r w:rsidRPr="00523B7C">
        <w:rPr>
          <w:sz w:val="28"/>
          <w:szCs w:val="28"/>
        </w:rPr>
        <w:t>переторжки</w:t>
      </w:r>
      <w:r w:rsidR="00FA5BE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 решению закупочной комиссии, вправе провести переговоры с допущенными участниками. </w:t>
      </w:r>
      <w:r w:rsidR="00D53A1F" w:rsidRPr="00523B7C">
        <w:rPr>
          <w:sz w:val="28"/>
          <w:szCs w:val="28"/>
        </w:rPr>
        <w:t xml:space="preserve">Переговоры от лица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D53A1F" w:rsidRPr="00523B7C">
        <w:rPr>
          <w:sz w:val="28"/>
          <w:szCs w:val="28"/>
        </w:rPr>
        <w:t xml:space="preserve"> проводятся закупочной комиссией, которая вправе привлекать экспертов при их проведении.</w:t>
      </w:r>
      <w:r w:rsidR="0033493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523B7C">
        <w:rPr>
          <w:sz w:val="28"/>
          <w:szCs w:val="28"/>
        </w:rPr>
        <w:t>в </w:t>
      </w:r>
      <w:r w:rsidRPr="00523B7C">
        <w:rPr>
          <w:sz w:val="28"/>
          <w:szCs w:val="28"/>
        </w:rPr>
        <w:t>интересах заказчика.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Переговоры проводятся со всеми участниками</w:t>
      </w:r>
      <w:r w:rsidR="00C70F60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прошедшими отборочную стадию.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том числе по снижению цены.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066A0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066A0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вправе отказаться от участия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23B7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 </w:t>
      </w:r>
      <w:r w:rsidR="00F066A0" w:rsidRPr="00523B7C">
        <w:rPr>
          <w:sz w:val="28"/>
          <w:szCs w:val="28"/>
        </w:rPr>
        <w:t>случае</w:t>
      </w:r>
      <w:proofErr w:type="gramStart"/>
      <w:r w:rsidR="00F066A0" w:rsidRPr="00523B7C">
        <w:rPr>
          <w:sz w:val="28"/>
          <w:szCs w:val="28"/>
        </w:rPr>
        <w:t>,</w:t>
      </w:r>
      <w:proofErr w:type="gramEnd"/>
      <w:r w:rsidR="00F066A0" w:rsidRPr="00523B7C">
        <w:rPr>
          <w:sz w:val="28"/>
          <w:szCs w:val="28"/>
        </w:rPr>
        <w:t xml:space="preserve"> если </w:t>
      </w:r>
      <w:r w:rsidRPr="00523B7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23B7C">
        <w:rPr>
          <w:sz w:val="28"/>
          <w:szCs w:val="28"/>
        </w:rPr>
        <w:t xml:space="preserve"> заявок в интересах </w:t>
      </w:r>
      <w:r w:rsidRPr="00523B7C">
        <w:rPr>
          <w:sz w:val="28"/>
          <w:szCs w:val="28"/>
        </w:rPr>
        <w:t xml:space="preserve">заказчика, касающиеся сведений, указанных в протоколах, оформленных в соответствии </w:t>
      </w:r>
      <w:r w:rsidR="009A7F18" w:rsidRPr="00523B7C">
        <w:rPr>
          <w:sz w:val="28"/>
          <w:szCs w:val="28"/>
        </w:rPr>
        <w:t xml:space="preserve">с </w:t>
      </w:r>
      <w:r w:rsidR="001938D0" w:rsidRPr="00523B7C">
        <w:rPr>
          <w:sz w:val="28"/>
          <w:szCs w:val="28"/>
        </w:rPr>
        <w:t>пунктом </w:t>
      </w:r>
      <w:r w:rsidR="00AB3903">
        <w:fldChar w:fldCharType="begin"/>
      </w:r>
      <w:r w:rsidR="00AB3903">
        <w:instrText xml:space="preserve"> REF _Ref317254711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4.14.2.7</w:t>
      </w:r>
      <w:r w:rsidR="00AB3903">
        <w:fldChar w:fldCharType="end"/>
      </w:r>
      <w:r w:rsidRPr="00523B7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23B7C">
        <w:rPr>
          <w:sz w:val="28"/>
          <w:szCs w:val="28"/>
        </w:rPr>
        <w:t xml:space="preserve"> результатов проведения переговоров. </w:t>
      </w:r>
      <w:r w:rsidR="002136F1" w:rsidRPr="00523B7C">
        <w:rPr>
          <w:sz w:val="28"/>
          <w:szCs w:val="28"/>
        </w:rPr>
        <w:t xml:space="preserve">Данный протокол 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2136F1" w:rsidRPr="00523B7C">
        <w:rPr>
          <w:sz w:val="28"/>
          <w:szCs w:val="28"/>
        </w:rPr>
        <w:t xml:space="preserve"> и на ЭТП, 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2136F1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523B7C">
        <w:rPr>
          <w:b w:val="0"/>
        </w:rPr>
        <w:t>Переторжка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Если 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_Ref317254826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19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_Ref317254811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523B7C">
        <w:rPr>
          <w:sz w:val="28"/>
          <w:szCs w:val="28"/>
        </w:rPr>
        <w:t>закупочная комиссия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вправе принять решение о проведении процедуры переторжки</w:t>
      </w:r>
      <w:r w:rsidR="001938D0" w:rsidRPr="00523B7C">
        <w:rPr>
          <w:sz w:val="28"/>
          <w:szCs w:val="28"/>
        </w:rPr>
        <w:t xml:space="preserve"> (регулирования цены)</w:t>
      </w:r>
      <w:r w:rsidRPr="00523B7C">
        <w:rPr>
          <w:sz w:val="28"/>
          <w:szCs w:val="28"/>
        </w:rPr>
        <w:t xml:space="preserve">, т.е. предоставление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путем снижения первоначально указанной </w:t>
      </w:r>
      <w:r w:rsidR="001E2D6F" w:rsidRPr="00523B7C">
        <w:rPr>
          <w:sz w:val="28"/>
          <w:szCs w:val="28"/>
        </w:rPr>
        <w:t>в </w:t>
      </w:r>
      <w:r w:rsidRPr="00523B7C">
        <w:rPr>
          <w:sz w:val="28"/>
          <w:szCs w:val="28"/>
        </w:rPr>
        <w:t xml:space="preserve">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9A453C" w:rsidRPr="00523B7C">
        <w:rPr>
          <w:sz w:val="28"/>
          <w:szCs w:val="28"/>
        </w:rPr>
        <w:t xml:space="preserve">(или зафиксированной в результате переговоров) </w:t>
      </w:r>
      <w:r w:rsidRPr="00523B7C">
        <w:rPr>
          <w:sz w:val="28"/>
          <w:szCs w:val="28"/>
        </w:rPr>
        <w:t>цены</w:t>
      </w:r>
      <w:proofErr w:type="gramEnd"/>
      <w:r w:rsidR="005555EA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Снижение цены заявки на участие в</w:t>
      </w:r>
      <w:r w:rsidR="006954A4" w:rsidRPr="00523B7C">
        <w:rPr>
          <w:iCs/>
          <w:sz w:val="28"/>
          <w:szCs w:val="28"/>
        </w:rPr>
        <w:t> 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Pr="00523B7C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 w:rsidRPr="00523B7C">
        <w:rPr>
          <w:iCs/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участие в</w:t>
      </w:r>
      <w:r w:rsidR="003538DD" w:rsidRPr="00523B7C">
        <w:rPr>
          <w:iCs/>
          <w:sz w:val="28"/>
          <w:szCs w:val="28"/>
        </w:rPr>
        <w:t xml:space="preserve"> 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Pr="00523B7C">
        <w:rPr>
          <w:iCs/>
          <w:sz w:val="28"/>
          <w:szCs w:val="28"/>
        </w:rPr>
        <w:t>.</w:t>
      </w:r>
    </w:p>
    <w:p w:rsidR="00C87330" w:rsidRPr="00523B7C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>Форма и порядок проведения переторжки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 использованием функционала ЭТП, </w:t>
      </w:r>
      <w:r w:rsidR="00AC6ABA" w:rsidRPr="00523B7C">
        <w:rPr>
          <w:sz w:val="28"/>
          <w:szCs w:val="28"/>
        </w:rPr>
        <w:t xml:space="preserve">определенные </w:t>
      </w:r>
      <w:r w:rsidR="002E77A5" w:rsidRPr="00523B7C">
        <w:rPr>
          <w:sz w:val="28"/>
          <w:szCs w:val="28"/>
        </w:rPr>
        <w:t>закупочной комиссией</w:t>
      </w:r>
      <w:r w:rsidR="00AC6ABA" w:rsidRPr="00523B7C">
        <w:rPr>
          <w:sz w:val="28"/>
          <w:szCs w:val="28"/>
        </w:rPr>
        <w:t xml:space="preserve">, </w:t>
      </w:r>
      <w:r w:rsidRPr="00523B7C">
        <w:rPr>
          <w:sz w:val="28"/>
          <w:szCs w:val="28"/>
        </w:rPr>
        <w:t xml:space="preserve">сроки </w:t>
      </w:r>
      <w:r w:rsidR="00AC6ABA" w:rsidRPr="00523B7C">
        <w:rPr>
          <w:sz w:val="28"/>
          <w:szCs w:val="28"/>
        </w:rPr>
        <w:t xml:space="preserve">и порядок </w:t>
      </w:r>
      <w:r w:rsidRPr="00523B7C">
        <w:rPr>
          <w:sz w:val="28"/>
          <w:szCs w:val="28"/>
        </w:rPr>
        <w:t>подачи новых ценовых предложений, указываются в письмах, приглашающих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участников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 процедуру переторжки</w:t>
      </w:r>
      <w:r w:rsidR="0062378E" w:rsidRPr="00523B7C">
        <w:rPr>
          <w:b/>
          <w:i/>
        </w:rPr>
        <w:t xml:space="preserve">, </w:t>
      </w:r>
      <w:r w:rsidR="0062378E" w:rsidRPr="00523B7C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62378E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приглашенный на переторжку, вправе не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участвовать в ней, тогда его предложение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остается действующим с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ранее объявленной ценой</w:t>
      </w:r>
      <w:r w:rsidR="005C6601" w:rsidRPr="00523B7C">
        <w:rPr>
          <w:sz w:val="28"/>
          <w:szCs w:val="28"/>
        </w:rPr>
        <w:t>, указанной в</w:t>
      </w:r>
      <w:r w:rsidR="00334932" w:rsidRPr="00523B7C">
        <w:rPr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заявк</w:t>
      </w:r>
      <w:r w:rsidR="005C6601" w:rsidRPr="00523B7C">
        <w:rPr>
          <w:iCs/>
          <w:sz w:val="28"/>
          <w:szCs w:val="28"/>
        </w:rPr>
        <w:t>е</w:t>
      </w:r>
      <w:r w:rsidRPr="00523B7C">
        <w:rPr>
          <w:iCs/>
          <w:sz w:val="28"/>
          <w:szCs w:val="28"/>
        </w:rPr>
        <w:t xml:space="preserve"> на участие </w:t>
      </w:r>
      <w:r w:rsidR="001E2D6F" w:rsidRPr="00523B7C">
        <w:rPr>
          <w:iCs/>
          <w:sz w:val="28"/>
          <w:szCs w:val="28"/>
        </w:rPr>
        <w:t>в 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523B7C">
        <w:rPr>
          <w:iCs/>
          <w:sz w:val="28"/>
          <w:szCs w:val="28"/>
        </w:rPr>
        <w:t xml:space="preserve">Предложения участника </w:t>
      </w:r>
      <w:r w:rsidR="004A2055" w:rsidRPr="00523B7C">
        <w:rPr>
          <w:iCs/>
          <w:sz w:val="28"/>
          <w:szCs w:val="28"/>
        </w:rPr>
        <w:t xml:space="preserve">запроса </w:t>
      </w:r>
      <w:r w:rsidR="00BA126A" w:rsidRPr="00523B7C">
        <w:rPr>
          <w:iCs/>
          <w:sz w:val="28"/>
          <w:szCs w:val="28"/>
        </w:rPr>
        <w:t>цен</w:t>
      </w:r>
      <w:r w:rsidR="003538DD" w:rsidRPr="00523B7C">
        <w:rPr>
          <w:iCs/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по увеличению цены</w:t>
      </w:r>
      <w:r w:rsidR="00991527" w:rsidRPr="00523B7C">
        <w:rPr>
          <w:iCs/>
          <w:sz w:val="28"/>
          <w:szCs w:val="28"/>
        </w:rPr>
        <w:t>,</w:t>
      </w:r>
      <w:r w:rsidR="003538DD" w:rsidRPr="00523B7C">
        <w:rPr>
          <w:iCs/>
          <w:sz w:val="28"/>
          <w:szCs w:val="28"/>
        </w:rPr>
        <w:t xml:space="preserve"> </w:t>
      </w:r>
      <w:r w:rsidR="00860E21" w:rsidRPr="00523B7C">
        <w:rPr>
          <w:sz w:val="28"/>
          <w:szCs w:val="28"/>
        </w:rPr>
        <w:t>указанн</w:t>
      </w:r>
      <w:r w:rsidR="00CC1CD9" w:rsidRPr="00523B7C">
        <w:rPr>
          <w:sz w:val="28"/>
          <w:szCs w:val="28"/>
        </w:rPr>
        <w:t>ой</w:t>
      </w:r>
      <w:r w:rsidR="00860E21" w:rsidRPr="00523B7C">
        <w:rPr>
          <w:sz w:val="28"/>
          <w:szCs w:val="28"/>
        </w:rPr>
        <w:t xml:space="preserve"> в </w:t>
      </w:r>
      <w:r w:rsidRPr="00523B7C">
        <w:rPr>
          <w:iCs/>
          <w:sz w:val="28"/>
          <w:szCs w:val="28"/>
        </w:rPr>
        <w:t>заявк</w:t>
      </w:r>
      <w:r w:rsidR="00860E21" w:rsidRPr="00523B7C">
        <w:rPr>
          <w:iCs/>
          <w:sz w:val="28"/>
          <w:szCs w:val="28"/>
        </w:rPr>
        <w:t>е</w:t>
      </w:r>
      <w:r w:rsidRPr="00523B7C">
        <w:rPr>
          <w:iCs/>
          <w:sz w:val="28"/>
          <w:szCs w:val="28"/>
        </w:rPr>
        <w:t xml:space="preserve"> на участие в 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="00CC6009" w:rsidRPr="00523B7C">
        <w:rPr>
          <w:iCs/>
          <w:sz w:val="28"/>
          <w:szCs w:val="28"/>
        </w:rPr>
        <w:t>,</w:t>
      </w:r>
      <w:r w:rsidR="003538DD" w:rsidRPr="00523B7C">
        <w:rPr>
          <w:iCs/>
          <w:sz w:val="28"/>
          <w:szCs w:val="28"/>
        </w:rPr>
        <w:t xml:space="preserve"> </w:t>
      </w:r>
      <w:r w:rsidR="00860E21" w:rsidRPr="00523B7C">
        <w:rPr>
          <w:iCs/>
          <w:sz w:val="28"/>
          <w:szCs w:val="28"/>
        </w:rPr>
        <w:t>не </w:t>
      </w:r>
      <w:r w:rsidRPr="00523B7C">
        <w:rPr>
          <w:iCs/>
          <w:sz w:val="28"/>
          <w:szCs w:val="28"/>
        </w:rPr>
        <w:t xml:space="preserve">рассматриваются, </w:t>
      </w:r>
      <w:r w:rsidR="00860E21" w:rsidRPr="00523B7C">
        <w:rPr>
          <w:iCs/>
          <w:sz w:val="28"/>
          <w:szCs w:val="28"/>
        </w:rPr>
        <w:t>данный</w:t>
      </w:r>
      <w:r w:rsidR="003538DD" w:rsidRPr="00523B7C">
        <w:rPr>
          <w:iCs/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523B7C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523B7C">
        <w:rPr>
          <w:color w:val="000000"/>
          <w:sz w:val="28"/>
          <w:szCs w:val="28"/>
        </w:rPr>
        <w:t>заявк</w:t>
      </w:r>
      <w:r w:rsidR="00860E21" w:rsidRPr="00523B7C">
        <w:rPr>
          <w:color w:val="000000"/>
          <w:sz w:val="28"/>
          <w:szCs w:val="28"/>
        </w:rPr>
        <w:t>е</w:t>
      </w:r>
      <w:r w:rsidRPr="00523B7C">
        <w:rPr>
          <w:color w:val="000000"/>
          <w:sz w:val="28"/>
          <w:szCs w:val="28"/>
        </w:rPr>
        <w:t xml:space="preserve"> на участие в 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BA126A" w:rsidRPr="00523B7C">
        <w:rPr>
          <w:color w:val="000000"/>
          <w:sz w:val="28"/>
          <w:szCs w:val="28"/>
        </w:rPr>
        <w:t>цен</w:t>
      </w:r>
      <w:r w:rsidRPr="00523B7C">
        <w:rPr>
          <w:color w:val="000000"/>
          <w:sz w:val="28"/>
          <w:szCs w:val="28"/>
        </w:rPr>
        <w:t>, остается действующ</w:t>
      </w:r>
      <w:r w:rsidR="00860E21" w:rsidRPr="00523B7C">
        <w:rPr>
          <w:color w:val="000000"/>
          <w:sz w:val="28"/>
          <w:szCs w:val="28"/>
        </w:rPr>
        <w:t>им</w:t>
      </w:r>
      <w:r w:rsidRPr="00523B7C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23B7C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4" w:name="_Ref299577527"/>
      <w:r w:rsidRPr="00523B7C">
        <w:rPr>
          <w:sz w:val="28"/>
          <w:szCs w:val="28"/>
        </w:rPr>
        <w:t xml:space="preserve">Протокол переторжки размещается </w:t>
      </w:r>
      <w:r w:rsidR="00BA126A" w:rsidRPr="00523B7C">
        <w:rPr>
          <w:sz w:val="28"/>
          <w:szCs w:val="28"/>
        </w:rPr>
        <w:t>на официальном сайте</w:t>
      </w:r>
      <w:r w:rsidRPr="00523B7C">
        <w:rPr>
          <w:sz w:val="28"/>
          <w:szCs w:val="28"/>
        </w:rPr>
        <w:t xml:space="preserve"> и на ЭТП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не позднее чем через три дня со дня подписания данного протокола</w:t>
      </w:r>
      <w:r w:rsidR="00664DBB" w:rsidRPr="00523B7C">
        <w:rPr>
          <w:sz w:val="28"/>
          <w:szCs w:val="28"/>
        </w:rPr>
        <w:t>, 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50026E" w:rsidRPr="00523B7C">
        <w:rPr>
          <w:sz w:val="28"/>
          <w:szCs w:val="28"/>
        </w:rPr>
        <w:t>.</w:t>
      </w:r>
    </w:p>
    <w:p w:rsidR="00BF1DE6" w:rsidRPr="00523B7C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После проведения переторжки победитель определяется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порядке, установленном для данного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соответствии с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критериями оценки, указанными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bookmarkStart w:id="155" w:name="_Ref308080192"/>
      <w:bookmarkEnd w:id="154"/>
      <w:r w:rsidRPr="00523B7C">
        <w:rPr>
          <w:sz w:val="28"/>
          <w:szCs w:val="28"/>
        </w:rPr>
        <w:t>.</w:t>
      </w:r>
      <w:bookmarkEnd w:id="155"/>
    </w:p>
    <w:p w:rsidR="00C87330" w:rsidRPr="00523B7C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6" w:name="_Ref317258175"/>
      <w:r w:rsidRPr="00523B7C">
        <w:rPr>
          <w:rFonts w:eastAsia="Times New Roman"/>
          <w:b w:val="0"/>
          <w:bCs w:val="0"/>
        </w:rPr>
        <w:t>Проведение оценочной стадии</w:t>
      </w:r>
      <w:bookmarkEnd w:id="156"/>
    </w:p>
    <w:p w:rsidR="00C87330" w:rsidRPr="00523B7C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рамках оценочной стадии</w:t>
      </w:r>
      <w:r w:rsidR="001E126B" w:rsidRPr="00523B7C">
        <w:rPr>
          <w:sz w:val="28"/>
          <w:szCs w:val="28"/>
        </w:rPr>
        <w:t>,</w:t>
      </w:r>
      <w:r w:rsidR="003538DD" w:rsidRPr="00523B7C">
        <w:rPr>
          <w:sz w:val="28"/>
          <w:szCs w:val="28"/>
        </w:rPr>
        <w:t xml:space="preserve"> </w:t>
      </w:r>
      <w:r w:rsidR="001E126B" w:rsidRPr="00523B7C">
        <w:rPr>
          <w:sz w:val="28"/>
          <w:szCs w:val="28"/>
        </w:rPr>
        <w:t xml:space="preserve">в срок, указанный в извещении о 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1E126B" w:rsidRPr="00523B7C">
        <w:rPr>
          <w:sz w:val="28"/>
          <w:szCs w:val="28"/>
        </w:rPr>
        <w:t xml:space="preserve"> и 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_Ref317254136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21</w:t>
      </w:r>
      <w:r w:rsidR="00AB3903">
        <w:fldChar w:fldCharType="end"/>
      </w:r>
      <w:r w:rsidR="001E126B"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_Ref317254962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1E126B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1E126B" w:rsidRPr="00523B7C">
        <w:rPr>
          <w:sz w:val="28"/>
          <w:szCs w:val="28"/>
        </w:rPr>
        <w:t xml:space="preserve">»,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оценивает и сопоставляет</w:t>
      </w:r>
      <w:proofErr w:type="gramEnd"/>
      <w:r w:rsidRPr="00523B7C">
        <w:rPr>
          <w:sz w:val="28"/>
          <w:szCs w:val="28"/>
        </w:rPr>
        <w:t xml:space="preserve"> заявки </w:t>
      </w:r>
      <w:r w:rsidR="0020036E" w:rsidRPr="00523B7C">
        <w:rPr>
          <w:sz w:val="28"/>
          <w:szCs w:val="28"/>
        </w:rPr>
        <w:t>участников,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допущенных </w:t>
      </w:r>
      <w:r w:rsidR="001E126B" w:rsidRPr="00523B7C">
        <w:rPr>
          <w:sz w:val="28"/>
          <w:szCs w:val="28"/>
        </w:rPr>
        <w:t xml:space="preserve">до участия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0036E" w:rsidRPr="00523B7C">
        <w:rPr>
          <w:sz w:val="28"/>
          <w:szCs w:val="28"/>
        </w:rPr>
        <w:t>,</w:t>
      </w:r>
      <w:r w:rsidR="00334932" w:rsidRPr="00523B7C">
        <w:rPr>
          <w:sz w:val="28"/>
          <w:szCs w:val="28"/>
        </w:rPr>
        <w:t xml:space="preserve"> </w:t>
      </w:r>
      <w:r w:rsidR="00C90E0F" w:rsidRPr="00523B7C">
        <w:rPr>
          <w:sz w:val="28"/>
          <w:szCs w:val="28"/>
        </w:rPr>
        <w:t>с</w:t>
      </w:r>
      <w:r w:rsidR="00334932" w:rsidRPr="00523B7C">
        <w:rPr>
          <w:sz w:val="28"/>
          <w:szCs w:val="28"/>
        </w:rPr>
        <w:t xml:space="preserve"> </w:t>
      </w:r>
      <w:r w:rsidR="00C90E0F" w:rsidRPr="00523B7C">
        <w:rPr>
          <w:sz w:val="28"/>
          <w:szCs w:val="28"/>
        </w:rPr>
        <w:t xml:space="preserve">учетом </w:t>
      </w:r>
      <w:r w:rsidR="00506E47" w:rsidRPr="00523B7C">
        <w:rPr>
          <w:sz w:val="28"/>
          <w:szCs w:val="28"/>
        </w:rPr>
        <w:t xml:space="preserve">проведенных переговоров и </w:t>
      </w:r>
      <w:r w:rsidR="00C90E0F" w:rsidRPr="00523B7C">
        <w:rPr>
          <w:sz w:val="28"/>
          <w:szCs w:val="28"/>
        </w:rPr>
        <w:t>предложений по</w:t>
      </w:r>
      <w:r w:rsidR="003538DD" w:rsidRPr="00523B7C">
        <w:rPr>
          <w:sz w:val="28"/>
          <w:szCs w:val="28"/>
        </w:rPr>
        <w:t xml:space="preserve"> </w:t>
      </w:r>
      <w:r w:rsidR="00C90E0F" w:rsidRPr="00523B7C">
        <w:rPr>
          <w:sz w:val="28"/>
          <w:szCs w:val="28"/>
        </w:rPr>
        <w:t>переторжке</w:t>
      </w:r>
      <w:r w:rsidR="002049E0" w:rsidRPr="00523B7C">
        <w:rPr>
          <w:sz w:val="28"/>
          <w:szCs w:val="28"/>
        </w:rPr>
        <w:t xml:space="preserve"> (если они проводились)</w:t>
      </w:r>
      <w:r w:rsidRPr="00523B7C">
        <w:rPr>
          <w:sz w:val="28"/>
          <w:szCs w:val="28"/>
        </w:rPr>
        <w:t xml:space="preserve">. </w:t>
      </w:r>
    </w:p>
    <w:p w:rsidR="00561636" w:rsidRPr="00523B7C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 предоставлены документы или сведения, </w:t>
      </w:r>
      <w:r w:rsidR="00EC01D0" w:rsidRPr="00523B7C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23B7C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523B7C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По</w:t>
      </w:r>
      <w:r w:rsidR="0020036E" w:rsidRPr="00523B7C">
        <w:rPr>
          <w:sz w:val="28"/>
          <w:szCs w:val="28"/>
        </w:rPr>
        <w:t xml:space="preserve"> результатам оценки и сопоставления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20036E" w:rsidRPr="00523B7C">
        <w:rPr>
          <w:sz w:val="28"/>
          <w:szCs w:val="28"/>
        </w:rPr>
        <w:t>оформляется</w:t>
      </w:r>
      <w:r w:rsidR="000043D2" w:rsidRPr="00523B7C">
        <w:rPr>
          <w:sz w:val="28"/>
          <w:szCs w:val="28"/>
        </w:rPr>
        <w:t xml:space="preserve"> протокол 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0043D2" w:rsidRPr="00523B7C">
        <w:rPr>
          <w:sz w:val="28"/>
          <w:szCs w:val="28"/>
        </w:rPr>
        <w:t>по рассмотрению заявок на оценочной стадии, в</w:t>
      </w:r>
      <w:r w:rsidR="006954A4" w:rsidRPr="00523B7C">
        <w:rPr>
          <w:sz w:val="28"/>
          <w:szCs w:val="28"/>
          <w:lang w:val="en-US"/>
        </w:rPr>
        <w:t> </w:t>
      </w:r>
      <w:r w:rsidR="000043D2" w:rsidRPr="00523B7C">
        <w:rPr>
          <w:sz w:val="28"/>
          <w:szCs w:val="28"/>
        </w:rPr>
        <w:t>который</w:t>
      </w:r>
      <w:r w:rsidR="003538DD" w:rsidRPr="00523B7C">
        <w:rPr>
          <w:sz w:val="28"/>
          <w:szCs w:val="28"/>
        </w:rPr>
        <w:t xml:space="preserve"> </w:t>
      </w:r>
      <w:r w:rsidR="000043D2" w:rsidRPr="00523B7C">
        <w:rPr>
          <w:sz w:val="28"/>
          <w:szCs w:val="28"/>
        </w:rPr>
        <w:t>вносятся следующие сведения: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7" w:name="_Ref264614940"/>
      <w:r w:rsidRPr="00523B7C">
        <w:rPr>
          <w:sz w:val="28"/>
          <w:szCs w:val="28"/>
        </w:rPr>
        <w:t xml:space="preserve">наименование и реквизиты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54326F" w:rsidRPr="00523B7C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начальная</w:t>
      </w:r>
      <w:r w:rsidR="0054326F" w:rsidRPr="00523B7C">
        <w:rPr>
          <w:sz w:val="28"/>
          <w:szCs w:val="28"/>
        </w:rPr>
        <w:t xml:space="preserve"> (максимальн</w:t>
      </w:r>
      <w:r w:rsidRPr="00523B7C">
        <w:rPr>
          <w:sz w:val="28"/>
          <w:szCs w:val="28"/>
        </w:rPr>
        <w:t>ая</w:t>
      </w:r>
      <w:r w:rsidR="0054326F" w:rsidRPr="00523B7C">
        <w:rPr>
          <w:sz w:val="28"/>
          <w:szCs w:val="28"/>
        </w:rPr>
        <w:t>) цен</w:t>
      </w:r>
      <w:r w:rsidRPr="00523B7C">
        <w:rPr>
          <w:sz w:val="28"/>
          <w:szCs w:val="28"/>
        </w:rPr>
        <w:t>а</w:t>
      </w:r>
      <w:r w:rsidR="0054326F" w:rsidRPr="00523B7C">
        <w:rPr>
          <w:sz w:val="28"/>
          <w:szCs w:val="28"/>
        </w:rPr>
        <w:t xml:space="preserve"> договора (если устанавливалась);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из протокола </w:t>
      </w:r>
      <w:r w:rsidR="000E3F07" w:rsidRPr="00523B7C">
        <w:rPr>
          <w:sz w:val="28"/>
          <w:szCs w:val="28"/>
        </w:rPr>
        <w:t xml:space="preserve">открытия доступа к заявкам </w:t>
      </w:r>
      <w:r w:rsidR="000043D2" w:rsidRPr="00523B7C">
        <w:rPr>
          <w:sz w:val="28"/>
          <w:szCs w:val="28"/>
        </w:rPr>
        <w:t xml:space="preserve">– </w:t>
      </w:r>
      <w:r w:rsidRPr="00523B7C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23B7C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264625125"/>
      <w:bookmarkEnd w:id="157"/>
      <w:r w:rsidRPr="00523B7C">
        <w:rPr>
          <w:sz w:val="28"/>
          <w:szCs w:val="28"/>
        </w:rPr>
        <w:t>о результатах оценки каждой заявки</w:t>
      </w:r>
      <w:bookmarkEnd w:id="158"/>
      <w:r w:rsidRPr="00523B7C">
        <w:rPr>
          <w:sz w:val="28"/>
          <w:szCs w:val="28"/>
        </w:rPr>
        <w:t>.</w:t>
      </w:r>
    </w:p>
    <w:p w:rsidR="00995637" w:rsidRPr="00523B7C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</w:t>
      </w:r>
      <w:r w:rsidR="00995637" w:rsidRPr="00523B7C">
        <w:rPr>
          <w:sz w:val="28"/>
          <w:szCs w:val="28"/>
        </w:rPr>
        <w:t xml:space="preserve">ротокол заседания </w:t>
      </w:r>
      <w:r w:rsidR="002E77A5" w:rsidRPr="00523B7C">
        <w:rPr>
          <w:sz w:val="28"/>
          <w:szCs w:val="28"/>
        </w:rPr>
        <w:t>закупочной комиссии</w:t>
      </w:r>
      <w:r w:rsidR="00995637" w:rsidRPr="00523B7C">
        <w:rPr>
          <w:sz w:val="28"/>
          <w:szCs w:val="28"/>
        </w:rPr>
        <w:t xml:space="preserve"> по рассмотрению заявок на оценочной стадии </w:t>
      </w:r>
      <w:proofErr w:type="gramStart"/>
      <w:r w:rsidR="00995637" w:rsidRPr="00523B7C">
        <w:rPr>
          <w:sz w:val="28"/>
          <w:szCs w:val="28"/>
        </w:rPr>
        <w:t>оформляется и</w:t>
      </w:r>
      <w:r w:rsidR="006954A4" w:rsidRPr="00523B7C">
        <w:rPr>
          <w:sz w:val="28"/>
          <w:szCs w:val="28"/>
          <w:lang w:val="en-US"/>
        </w:rPr>
        <w:t> </w:t>
      </w:r>
      <w:r w:rsidR="00995637" w:rsidRPr="00523B7C">
        <w:rPr>
          <w:sz w:val="28"/>
          <w:szCs w:val="28"/>
        </w:rPr>
        <w:t>подписывается</w:t>
      </w:r>
      <w:proofErr w:type="gramEnd"/>
      <w:r w:rsidR="00995637" w:rsidRPr="00523B7C">
        <w:rPr>
          <w:sz w:val="28"/>
          <w:szCs w:val="28"/>
        </w:rPr>
        <w:t xml:space="preserve"> в течение 3 (трех) рабочих дней после заседания </w:t>
      </w:r>
      <w:r w:rsidR="002E77A5" w:rsidRPr="00523B7C">
        <w:rPr>
          <w:sz w:val="28"/>
          <w:szCs w:val="28"/>
        </w:rPr>
        <w:t>закупочной комиссии</w:t>
      </w:r>
      <w:r w:rsidR="00995637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proofErr w:type="gramStart"/>
      <w:r w:rsidR="00995637" w:rsidRPr="00523B7C">
        <w:rPr>
          <w:sz w:val="28"/>
          <w:szCs w:val="28"/>
        </w:rPr>
        <w:t xml:space="preserve">Протокол заседания </w:t>
      </w:r>
      <w:r w:rsidR="002E77A5" w:rsidRPr="00523B7C">
        <w:rPr>
          <w:sz w:val="28"/>
          <w:szCs w:val="28"/>
        </w:rPr>
        <w:lastRenderedPageBreak/>
        <w:t>закупочной комиссии</w:t>
      </w:r>
      <w:r w:rsidR="00995637" w:rsidRPr="00523B7C">
        <w:rPr>
          <w:sz w:val="28"/>
          <w:szCs w:val="28"/>
        </w:rPr>
        <w:t xml:space="preserve"> по рассмотрению заявок на оценочной стадии 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334932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>и</w:t>
      </w:r>
      <w:r w:rsidR="00334932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 xml:space="preserve">на ЭТП </w:t>
      </w:r>
      <w:r w:rsidR="002049E0" w:rsidRPr="00523B7C">
        <w:rPr>
          <w:sz w:val="28"/>
          <w:szCs w:val="28"/>
        </w:rPr>
        <w:t>не позднее чем через три дня со дня</w:t>
      </w:r>
      <w:r w:rsidR="00E5022A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>подписания указанного протокола</w:t>
      </w:r>
      <w:r w:rsidR="00F406C4" w:rsidRPr="00523B7C">
        <w:rPr>
          <w:sz w:val="28"/>
          <w:szCs w:val="28"/>
        </w:rPr>
        <w:t>,</w:t>
      </w:r>
      <w:r w:rsidR="00E5022A" w:rsidRPr="00523B7C">
        <w:rPr>
          <w:sz w:val="28"/>
          <w:szCs w:val="28"/>
        </w:rPr>
        <w:t xml:space="preserve"> </w:t>
      </w:r>
      <w:r w:rsidR="00F406C4" w:rsidRPr="00523B7C">
        <w:rPr>
          <w:sz w:val="28"/>
          <w:szCs w:val="28"/>
        </w:rPr>
        <w:t>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F406C4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 xml:space="preserve">Также на ЭТП формируется протокол заседания комиссии по оценке и сопоставлению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995637" w:rsidRPr="00523B7C">
        <w:rPr>
          <w:sz w:val="28"/>
          <w:szCs w:val="28"/>
        </w:rPr>
        <w:t xml:space="preserve"> в порядке, предусмотренном регламентом данной ЭТП.</w:t>
      </w:r>
      <w:proofErr w:type="gramEnd"/>
    </w:p>
    <w:p w:rsidR="00995637" w:rsidRPr="00523B7C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Любой допущенный до участия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участник после размещения протокола заседания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07434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запрос о разъяснении результатов оценки, но только его заявки. Организатор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течение 3 (трех) рабочих дней со дня поступления такого запроса обязан предоставить</w:t>
      </w:r>
      <w:r w:rsidR="00E5022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такому участнику </w:t>
      </w:r>
      <w:r w:rsidR="004A2055" w:rsidRPr="00523B7C">
        <w:rPr>
          <w:sz w:val="28"/>
          <w:szCs w:val="28"/>
        </w:rPr>
        <w:t xml:space="preserve">запроса </w:t>
      </w:r>
      <w:r w:rsidR="0007434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 письменной форме соответствующие разъяснения.</w:t>
      </w:r>
    </w:p>
    <w:p w:rsidR="00C87330" w:rsidRPr="00523B7C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9" w:name="_Toc255985697"/>
      <w:r w:rsidRPr="00523B7C">
        <w:rPr>
          <w:b w:val="0"/>
        </w:rPr>
        <w:t xml:space="preserve">Подведение итогов </w:t>
      </w:r>
      <w:r w:rsidR="004A2055" w:rsidRPr="00523B7C">
        <w:rPr>
          <w:b w:val="0"/>
        </w:rPr>
        <w:t xml:space="preserve">запроса </w:t>
      </w:r>
      <w:r w:rsidR="0007434E" w:rsidRPr="00523B7C">
        <w:rPr>
          <w:b w:val="0"/>
        </w:rPr>
        <w:t>цен</w:t>
      </w:r>
      <w:r w:rsidRPr="00523B7C">
        <w:rPr>
          <w:b w:val="0"/>
        </w:rPr>
        <w:t xml:space="preserve">. Выбор победителя </w:t>
      </w:r>
      <w:r w:rsidR="004A2055" w:rsidRPr="00523B7C">
        <w:rPr>
          <w:b w:val="0"/>
        </w:rPr>
        <w:t xml:space="preserve">запроса </w:t>
      </w:r>
      <w:bookmarkEnd w:id="159"/>
      <w:r w:rsidR="0007434E" w:rsidRPr="00523B7C">
        <w:rPr>
          <w:b w:val="0"/>
        </w:rPr>
        <w:t>цен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 результатам оценки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представленных участниками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</w:t>
      </w:r>
      <w:r w:rsidR="00E5022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случае признания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состоявшимся,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определяет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признается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участие</w:t>
      </w:r>
      <w:proofErr w:type="gramEnd"/>
      <w:r w:rsidRPr="00523B7C">
        <w:rPr>
          <w:sz w:val="28"/>
          <w:szCs w:val="28"/>
        </w:rPr>
        <w:t xml:space="preserve">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участие в</w:t>
      </w:r>
      <w:r w:rsidR="00E5022A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которого присвоен</w:t>
      </w:r>
      <w:r w:rsidR="00CF3DAB" w:rsidRPr="00523B7C">
        <w:rPr>
          <w:sz w:val="28"/>
          <w:szCs w:val="28"/>
        </w:rPr>
        <w:t>о</w:t>
      </w:r>
      <w:r w:rsidRPr="00523B7C">
        <w:rPr>
          <w:sz w:val="28"/>
          <w:szCs w:val="28"/>
        </w:rPr>
        <w:t xml:space="preserve"> перв</w:t>
      </w:r>
      <w:r w:rsidR="00CF3DAB" w:rsidRPr="00523B7C">
        <w:rPr>
          <w:sz w:val="28"/>
          <w:szCs w:val="28"/>
        </w:rPr>
        <w:t>ое место.</w:t>
      </w:r>
    </w:p>
    <w:p w:rsidR="00CF3DAB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оформляется протокол </w:t>
      </w:r>
      <w:r w:rsidR="00506E47" w:rsidRPr="00523B7C">
        <w:rPr>
          <w:sz w:val="28"/>
          <w:szCs w:val="28"/>
        </w:rPr>
        <w:t xml:space="preserve">заседания закупочной комиссии </w:t>
      </w:r>
      <w:r w:rsidR="00CF3DAB" w:rsidRPr="00523B7C">
        <w:rPr>
          <w:sz w:val="28"/>
          <w:szCs w:val="28"/>
        </w:rPr>
        <w:t xml:space="preserve">по подведению итогов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содержащий </w:t>
      </w:r>
      <w:r w:rsidR="00CF3DAB" w:rsidRPr="00523B7C">
        <w:rPr>
          <w:sz w:val="28"/>
          <w:szCs w:val="28"/>
        </w:rPr>
        <w:t xml:space="preserve">следующие </w:t>
      </w:r>
      <w:r w:rsidRPr="00523B7C">
        <w:rPr>
          <w:sz w:val="28"/>
          <w:szCs w:val="28"/>
        </w:rPr>
        <w:t>сведения</w:t>
      </w:r>
      <w:r w:rsidR="00CF3DAB" w:rsidRPr="00523B7C">
        <w:rPr>
          <w:sz w:val="28"/>
          <w:szCs w:val="28"/>
        </w:rPr>
        <w:t>:</w:t>
      </w:r>
    </w:p>
    <w:p w:rsidR="00CF3DAB" w:rsidRPr="00523B7C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 месте, дате, времени проведения </w:t>
      </w:r>
      <w:r w:rsidR="00CF3DAB" w:rsidRPr="00523B7C">
        <w:rPr>
          <w:sz w:val="28"/>
          <w:szCs w:val="28"/>
        </w:rPr>
        <w:t xml:space="preserve">данного заседания </w:t>
      </w:r>
      <w:r w:rsidR="002E77A5" w:rsidRPr="00523B7C">
        <w:rPr>
          <w:sz w:val="28"/>
          <w:szCs w:val="28"/>
        </w:rPr>
        <w:t>закупочной комиссии</w:t>
      </w:r>
      <w:r w:rsidR="00CF3DAB" w:rsidRPr="00523B7C">
        <w:rPr>
          <w:sz w:val="28"/>
          <w:szCs w:val="28"/>
        </w:rPr>
        <w:t>;</w:t>
      </w:r>
    </w:p>
    <w:p w:rsidR="00CF3DAB" w:rsidRPr="00523B7C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об участниках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заявки на участие в</w:t>
      </w:r>
      <w:r w:rsidR="00E5022A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F3DAB" w:rsidRPr="00523B7C">
        <w:rPr>
          <w:sz w:val="28"/>
          <w:szCs w:val="28"/>
        </w:rPr>
        <w:t xml:space="preserve"> которых были рассмотрены;</w:t>
      </w:r>
    </w:p>
    <w:p w:rsidR="00CF3DAB" w:rsidRPr="00523B7C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0" w:name="_Ref264625414"/>
      <w:r w:rsidRPr="00523B7C">
        <w:rPr>
          <w:sz w:val="28"/>
          <w:szCs w:val="28"/>
        </w:rPr>
        <w:t>о результатах переторжки (если проводилась);</w:t>
      </w:r>
      <w:bookmarkEnd w:id="160"/>
    </w:p>
    <w:p w:rsidR="00C87330" w:rsidRPr="00523B7C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264614947"/>
      <w:r w:rsidRPr="00523B7C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523B7C">
        <w:rPr>
          <w:sz w:val="28"/>
          <w:szCs w:val="28"/>
        </w:rPr>
        <w:t xml:space="preserve">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решении о присвоении заявкам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>запросе</w:t>
      </w:r>
      <w:proofErr w:type="gramEnd"/>
      <w:r w:rsidR="00127658"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мест;</w:t>
      </w:r>
      <w:bookmarkEnd w:id="161"/>
    </w:p>
    <w:p w:rsidR="00CF3DAB" w:rsidRPr="00523B7C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264625420"/>
      <w:r w:rsidRPr="00523B7C">
        <w:rPr>
          <w:sz w:val="28"/>
          <w:szCs w:val="28"/>
        </w:rPr>
        <w:t xml:space="preserve">о наименовании и адресе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цене его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заявки.</w:t>
      </w:r>
      <w:bookmarkEnd w:id="162"/>
    </w:p>
    <w:p w:rsidR="00C87330" w:rsidRPr="00523B7C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</w:t>
      </w:r>
      <w:r w:rsidR="00C87330" w:rsidRPr="00523B7C">
        <w:rPr>
          <w:sz w:val="28"/>
          <w:szCs w:val="28"/>
        </w:rPr>
        <w:t xml:space="preserve">ротокол </w:t>
      </w:r>
      <w:r w:rsidR="00506E47" w:rsidRPr="00523B7C">
        <w:rPr>
          <w:sz w:val="28"/>
          <w:szCs w:val="28"/>
        </w:rPr>
        <w:t xml:space="preserve">заседания закупочной комиссии </w:t>
      </w:r>
      <w:r w:rsidR="00CF3DAB" w:rsidRPr="00523B7C">
        <w:rPr>
          <w:sz w:val="28"/>
          <w:szCs w:val="28"/>
        </w:rPr>
        <w:t>по подведению итогов</w:t>
      </w:r>
      <w:r w:rsidR="003538D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proofErr w:type="gramStart"/>
      <w:r w:rsidR="002D0BE1" w:rsidRPr="00523B7C">
        <w:rPr>
          <w:sz w:val="28"/>
          <w:szCs w:val="28"/>
        </w:rPr>
        <w:t>оформляется и подписывается</w:t>
      </w:r>
      <w:proofErr w:type="gramEnd"/>
      <w:r w:rsidR="002D0BE1" w:rsidRPr="00523B7C">
        <w:rPr>
          <w:sz w:val="28"/>
          <w:szCs w:val="28"/>
        </w:rPr>
        <w:t xml:space="preserve"> в течение 3 (трех) рабочих дней после заседания</w:t>
      </w:r>
      <w:r w:rsidR="00AA74CB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закупочной комиссии</w:t>
      </w:r>
      <w:r w:rsidR="002D0BE1" w:rsidRPr="00523B7C">
        <w:rPr>
          <w:sz w:val="28"/>
          <w:szCs w:val="28"/>
        </w:rPr>
        <w:t>, и</w:t>
      </w:r>
      <w:r w:rsidR="00AA74CB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 xml:space="preserve">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C87330" w:rsidRPr="00523B7C">
        <w:rPr>
          <w:sz w:val="28"/>
          <w:szCs w:val="28"/>
        </w:rPr>
        <w:t xml:space="preserve"> </w:t>
      </w:r>
      <w:r w:rsidR="00CF3DAB" w:rsidRPr="00523B7C">
        <w:rPr>
          <w:sz w:val="28"/>
          <w:szCs w:val="28"/>
        </w:rPr>
        <w:t>и на ЭТП</w:t>
      </w:r>
      <w:r w:rsidR="00AA74CB" w:rsidRPr="00523B7C">
        <w:rPr>
          <w:sz w:val="28"/>
          <w:szCs w:val="28"/>
        </w:rPr>
        <w:t xml:space="preserve"> </w:t>
      </w:r>
      <w:r w:rsidR="0054571E" w:rsidRPr="00523B7C">
        <w:rPr>
          <w:sz w:val="28"/>
          <w:szCs w:val="28"/>
        </w:rPr>
        <w:t>не позднее чем через три дня со дня</w:t>
      </w:r>
      <w:r w:rsidR="00E5022A" w:rsidRPr="00523B7C">
        <w:rPr>
          <w:sz w:val="28"/>
          <w:szCs w:val="28"/>
        </w:rPr>
        <w:t xml:space="preserve"> </w:t>
      </w:r>
      <w:r w:rsidR="002D0BE1" w:rsidRPr="00523B7C">
        <w:rPr>
          <w:sz w:val="28"/>
          <w:szCs w:val="28"/>
        </w:rPr>
        <w:t xml:space="preserve">подписания </w:t>
      </w:r>
      <w:r w:rsidR="00C87330" w:rsidRPr="00523B7C">
        <w:rPr>
          <w:sz w:val="28"/>
          <w:szCs w:val="28"/>
        </w:rPr>
        <w:t>указанного</w:t>
      </w:r>
      <w:r w:rsidR="00AA74CB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протокола</w:t>
      </w:r>
      <w:r w:rsidR="002D0BE1" w:rsidRPr="00523B7C">
        <w:rPr>
          <w:sz w:val="28"/>
          <w:szCs w:val="28"/>
        </w:rPr>
        <w:t>, 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2D0BE1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63" w:name="_Toc343720411"/>
      <w:bookmarkStart w:id="164" w:name="_Ref440090183"/>
      <w:bookmarkStart w:id="165" w:name="_Ref440090175"/>
      <w:bookmarkStart w:id="166" w:name="_Ref469290666"/>
      <w:bookmarkStart w:id="167" w:name="_Ref440090241"/>
      <w:r w:rsidRPr="00523B7C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68" w:name="_Toc314731803"/>
      <w:r w:rsidR="00E51ACD" w:rsidRPr="00523B7C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4A2055" w:rsidRPr="00523B7C">
        <w:rPr>
          <w:rFonts w:ascii="Times New Roman" w:hAnsi="Times New Roman" w:cs="Times New Roman"/>
          <w:b w:val="0"/>
          <w:i w:val="0"/>
          <w:snapToGrid w:val="0"/>
        </w:rPr>
        <w:t xml:space="preserve">запроса </w:t>
      </w:r>
      <w:r w:rsidR="00BA126A" w:rsidRPr="00523B7C">
        <w:rPr>
          <w:rFonts w:ascii="Times New Roman" w:hAnsi="Times New Roman" w:cs="Times New Roman"/>
          <w:b w:val="0"/>
          <w:i w:val="0"/>
          <w:snapToGrid w:val="0"/>
        </w:rPr>
        <w:t>цен</w:t>
      </w:r>
      <w:bookmarkEnd w:id="163"/>
      <w:bookmarkEnd w:id="168"/>
    </w:p>
    <w:p w:rsidR="008A644E" w:rsidRPr="00523B7C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69" w:name="_Ref317255645"/>
      <w:bookmarkStart w:id="170" w:name="sub_291"/>
      <w:bookmarkStart w:id="171" w:name="_Toc269835279"/>
      <w:bookmarkStart w:id="172" w:name="_Toc270595288"/>
      <w:bookmarkStart w:id="173" w:name="_Toc271294290"/>
      <w:bookmarkEnd w:id="164"/>
      <w:bookmarkEnd w:id="165"/>
      <w:bookmarkEnd w:id="166"/>
      <w:bookmarkEnd w:id="167"/>
      <w:proofErr w:type="gramStart"/>
      <w:r w:rsidRPr="00523B7C">
        <w:rPr>
          <w:sz w:val="28"/>
          <w:szCs w:val="28"/>
        </w:rPr>
        <w:t xml:space="preserve">Заказчик в течение </w:t>
      </w:r>
      <w:r w:rsidR="00E51ACD" w:rsidRPr="00523B7C">
        <w:rPr>
          <w:sz w:val="28"/>
          <w:szCs w:val="28"/>
        </w:rPr>
        <w:t>3 (</w:t>
      </w:r>
      <w:r w:rsidRPr="00523B7C">
        <w:rPr>
          <w:sz w:val="28"/>
          <w:szCs w:val="28"/>
        </w:rPr>
        <w:t>трех</w:t>
      </w:r>
      <w:r w:rsidR="00E51ACD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 xml:space="preserve"> рабочих дней со дня подписания протокола </w:t>
      </w:r>
      <w:r w:rsidR="00506E47" w:rsidRPr="00523B7C">
        <w:rPr>
          <w:sz w:val="28"/>
          <w:szCs w:val="28"/>
        </w:rPr>
        <w:t xml:space="preserve">заседания закупочной комиссии </w:t>
      </w:r>
      <w:r w:rsidR="00E51ACD" w:rsidRPr="00523B7C">
        <w:rPr>
          <w:sz w:val="28"/>
          <w:szCs w:val="28"/>
        </w:rPr>
        <w:t>по подведению итогов</w:t>
      </w:r>
      <w:r w:rsidR="003538D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передает победителю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заявке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проект договора, прилагаемый к 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proofErr w:type="gramEnd"/>
      <w:r w:rsidRPr="00523B7C">
        <w:rPr>
          <w:sz w:val="28"/>
          <w:szCs w:val="28"/>
        </w:rPr>
        <w:t xml:space="preserve">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lastRenderedPageBreak/>
        <w:t>цен</w:t>
      </w:r>
      <w:r w:rsidRPr="00523B7C">
        <w:rPr>
          <w:sz w:val="28"/>
          <w:szCs w:val="28"/>
        </w:rPr>
        <w:t xml:space="preserve"> договор </w:t>
      </w:r>
      <w:r w:rsidR="005A7F9D" w:rsidRPr="00523B7C">
        <w:rPr>
          <w:sz w:val="28"/>
          <w:szCs w:val="28"/>
        </w:rPr>
        <w:t>в течение 10 (десяти) дней</w:t>
      </w:r>
      <w:r w:rsidRPr="00523B7C">
        <w:rPr>
          <w:sz w:val="28"/>
          <w:szCs w:val="28"/>
        </w:rPr>
        <w:t xml:space="preserve"> со дня </w:t>
      </w:r>
      <w:r w:rsidR="00CA00F6" w:rsidRPr="00523B7C">
        <w:rPr>
          <w:sz w:val="28"/>
          <w:szCs w:val="28"/>
        </w:rPr>
        <w:t xml:space="preserve">размещения </w:t>
      </w:r>
      <w:r w:rsidR="00BA126A" w:rsidRPr="00523B7C">
        <w:rPr>
          <w:sz w:val="28"/>
          <w:szCs w:val="28"/>
        </w:rPr>
        <w:t>на официальном сайте</w:t>
      </w:r>
      <w:r w:rsidR="004D0C61" w:rsidRPr="00523B7C">
        <w:rPr>
          <w:sz w:val="28"/>
          <w:szCs w:val="28"/>
        </w:rPr>
        <w:t xml:space="preserve"> и ЭТП</w:t>
      </w:r>
      <w:r w:rsidR="00CA00F6" w:rsidRPr="00523B7C">
        <w:rPr>
          <w:sz w:val="28"/>
          <w:szCs w:val="28"/>
        </w:rPr>
        <w:t xml:space="preserve"> протокола по подведению итогов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color w:val="000000"/>
          <w:sz w:val="28"/>
          <w:szCs w:val="28"/>
        </w:rPr>
        <w:t>.</w:t>
      </w:r>
      <w:bookmarkEnd w:id="169"/>
    </w:p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Договор 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будет заключен в срок, указанный 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_Ref317254659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22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_Ref317255152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</w:t>
      </w:r>
      <w:r w:rsidRPr="00523B7C">
        <w:rPr>
          <w:color w:val="000000"/>
          <w:sz w:val="28"/>
          <w:szCs w:val="28"/>
        </w:rPr>
        <w:t>.</w:t>
      </w:r>
    </w:p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</w:t>
      </w:r>
      <w:r w:rsidR="00E51ACD" w:rsidRPr="00523B7C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523B7C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4" w:name="_Ref317178853"/>
      <w:bookmarkStart w:id="175" w:name="_Ref318475514"/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была подана только одна заявка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="00B86787" w:rsidRPr="00523B7C">
        <w:rPr>
          <w:sz w:val="28"/>
          <w:szCs w:val="28"/>
        </w:rPr>
        <w:t xml:space="preserve">и данная заявка и подавший ее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86787" w:rsidRPr="00523B7C">
        <w:rPr>
          <w:sz w:val="28"/>
          <w:szCs w:val="28"/>
        </w:rPr>
        <w:t xml:space="preserve"> отвечают всем </w:t>
      </w:r>
      <w:r w:rsidRPr="00523B7C">
        <w:rPr>
          <w:sz w:val="28"/>
          <w:szCs w:val="28"/>
        </w:rPr>
        <w:t xml:space="preserve">требованиям и условиям, предусмотренным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либо </w:t>
      </w:r>
      <w:r w:rsidR="00B86787" w:rsidRPr="00523B7C">
        <w:rPr>
          <w:sz w:val="28"/>
          <w:szCs w:val="28"/>
        </w:rPr>
        <w:t xml:space="preserve">принято решение о допуске только одного участника </w:t>
      </w:r>
      <w:r w:rsidR="004A2055" w:rsidRPr="00523B7C">
        <w:rPr>
          <w:sz w:val="28"/>
          <w:szCs w:val="28"/>
        </w:rPr>
        <w:t xml:space="preserve">запроса </w:t>
      </w:r>
      <w:proofErr w:type="gramStart"/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заказчик вправе </w:t>
      </w:r>
      <w:r w:rsidR="00B86787" w:rsidRPr="00523B7C">
        <w:rPr>
          <w:sz w:val="28"/>
          <w:szCs w:val="28"/>
        </w:rPr>
        <w:t xml:space="preserve">при наличии рекомендации </w:t>
      </w:r>
      <w:r w:rsidR="002E77A5" w:rsidRPr="00523B7C">
        <w:rPr>
          <w:sz w:val="28"/>
          <w:szCs w:val="28"/>
        </w:rPr>
        <w:t>закупочной комиссии</w:t>
      </w:r>
      <w:r w:rsidR="00B86787" w:rsidRPr="00523B7C">
        <w:rPr>
          <w:sz w:val="28"/>
          <w:szCs w:val="28"/>
        </w:rPr>
        <w:t xml:space="preserve"> о</w:t>
      </w:r>
      <w:r w:rsidR="006954A4" w:rsidRPr="00523B7C">
        <w:rPr>
          <w:sz w:val="28"/>
          <w:szCs w:val="28"/>
        </w:rPr>
        <w:t> </w:t>
      </w:r>
      <w:r w:rsidR="00B86787" w:rsidRPr="00523B7C">
        <w:rPr>
          <w:sz w:val="28"/>
          <w:szCs w:val="28"/>
        </w:rPr>
        <w:t xml:space="preserve">заключении договора с </w:t>
      </w:r>
      <w:r w:rsidR="0004572E" w:rsidRPr="00523B7C">
        <w:rPr>
          <w:sz w:val="28"/>
          <w:szCs w:val="28"/>
        </w:rPr>
        <w:t xml:space="preserve">таким единственным </w:t>
      </w:r>
      <w:r w:rsidR="00B86787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86787" w:rsidRPr="00523B7C">
        <w:rPr>
          <w:sz w:val="28"/>
          <w:szCs w:val="28"/>
        </w:rPr>
        <w:t xml:space="preserve"> вправе принять решение о заключении договора с </w:t>
      </w:r>
      <w:r w:rsidR="0004572E" w:rsidRPr="00523B7C">
        <w:rPr>
          <w:sz w:val="28"/>
          <w:szCs w:val="28"/>
        </w:rPr>
        <w:t xml:space="preserve">данным </w:t>
      </w:r>
      <w:r w:rsidR="00B86787" w:rsidRPr="00523B7C">
        <w:rPr>
          <w:sz w:val="28"/>
          <w:szCs w:val="28"/>
        </w:rPr>
        <w:t>участником</w:t>
      </w:r>
      <w:r w:rsidR="0040578E" w:rsidRPr="00523B7C">
        <w:rPr>
          <w:sz w:val="28"/>
          <w:szCs w:val="28"/>
        </w:rPr>
        <w:t xml:space="preserve"> </w:t>
      </w:r>
      <w:r w:rsidR="00042DAB" w:rsidRPr="00523B7C">
        <w:rPr>
          <w:sz w:val="28"/>
          <w:szCs w:val="28"/>
        </w:rPr>
        <w:t>в течение 20</w:t>
      </w:r>
      <w:r w:rsidR="0040578E" w:rsidRPr="00523B7C">
        <w:rPr>
          <w:sz w:val="28"/>
          <w:szCs w:val="28"/>
        </w:rPr>
        <w:t xml:space="preserve"> </w:t>
      </w:r>
      <w:r w:rsidR="00806D8D" w:rsidRPr="00523B7C">
        <w:rPr>
          <w:sz w:val="28"/>
          <w:szCs w:val="28"/>
        </w:rPr>
        <w:t>(двадцати)</w:t>
      </w:r>
      <w:r w:rsidR="00042DAB" w:rsidRPr="00523B7C">
        <w:rPr>
          <w:sz w:val="28"/>
          <w:szCs w:val="28"/>
        </w:rPr>
        <w:t xml:space="preserve"> дней после размещения на официальном сайте и на ЭТП протокола заседания</w:t>
      </w:r>
      <w:r w:rsidR="0040578E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закупочной комиссии</w:t>
      </w:r>
      <w:r w:rsidR="00042DAB" w:rsidRPr="00523B7C">
        <w:rPr>
          <w:sz w:val="28"/>
          <w:szCs w:val="28"/>
        </w:rPr>
        <w:t xml:space="preserve">, содержащего информацию о соответствии такого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42DAB" w:rsidRPr="00523B7C">
        <w:rPr>
          <w:sz w:val="28"/>
          <w:szCs w:val="28"/>
        </w:rPr>
        <w:t xml:space="preserve"> и его</w:t>
      </w:r>
      <w:r w:rsidR="004D0C61" w:rsidRPr="00523B7C">
        <w:rPr>
          <w:sz w:val="28"/>
          <w:szCs w:val="28"/>
        </w:rPr>
        <w:t xml:space="preserve"> </w:t>
      </w:r>
      <w:r w:rsidR="00042DAB" w:rsidRPr="00523B7C">
        <w:rPr>
          <w:sz w:val="28"/>
          <w:szCs w:val="28"/>
        </w:rPr>
        <w:t xml:space="preserve">заявки требованиям и условиям, предусмотренным </w:t>
      </w:r>
      <w:r w:rsidR="002E77A5" w:rsidRPr="00523B7C">
        <w:rPr>
          <w:sz w:val="28"/>
          <w:szCs w:val="28"/>
        </w:rPr>
        <w:t>документацией по</w:t>
      </w:r>
      <w:proofErr w:type="gramEnd"/>
      <w:r w:rsidR="002E77A5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042DAB" w:rsidRPr="00523B7C">
        <w:rPr>
          <w:sz w:val="28"/>
          <w:szCs w:val="28"/>
        </w:rPr>
        <w:t>.</w:t>
      </w:r>
      <w:bookmarkEnd w:id="174"/>
      <w:bookmarkEnd w:id="175"/>
    </w:p>
    <w:p w:rsidR="008A644E" w:rsidRPr="00523B7C" w:rsidRDefault="00EC02F0" w:rsidP="008A644E">
      <w:pPr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 принятия з</w:t>
      </w:r>
      <w:r w:rsidR="008A644E" w:rsidRPr="00523B7C">
        <w:rPr>
          <w:sz w:val="28"/>
          <w:szCs w:val="28"/>
        </w:rPr>
        <w:t>аказчик</w:t>
      </w:r>
      <w:r w:rsidRPr="00523B7C">
        <w:rPr>
          <w:sz w:val="28"/>
          <w:szCs w:val="28"/>
        </w:rPr>
        <w:t>ом решения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о заключении договора с таким единственным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порядок и сроки заключения договора с таким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523B7C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="006F2610"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_Ref317179204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4.15.12</w:t>
      </w:r>
      <w:r w:rsidR="00AB3903">
        <w:fldChar w:fldCharType="end"/>
      </w:r>
      <w:r w:rsidRPr="00523B7C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</w:t>
      </w:r>
      <w:r w:rsidR="00A936AC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заявке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участника,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523B7C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523B7C">
        <w:rPr>
          <w:color w:val="000000"/>
          <w:sz w:val="28"/>
          <w:szCs w:val="28"/>
        </w:rPr>
        <w:t>П</w:t>
      </w:r>
      <w:r w:rsidR="00B969E5" w:rsidRPr="00523B7C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523B7C">
        <w:rPr>
          <w:sz w:val="28"/>
          <w:szCs w:val="28"/>
        </w:rPr>
        <w:t xml:space="preserve">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969E5" w:rsidRPr="00523B7C">
        <w:rPr>
          <w:sz w:val="28"/>
          <w:szCs w:val="28"/>
        </w:rPr>
        <w:t xml:space="preserve"> или участника, с которым принято решение заключить договор</w:t>
      </w:r>
      <w:r w:rsidR="00B969E5" w:rsidRPr="00523B7C">
        <w:rPr>
          <w:color w:val="000000"/>
          <w:sz w:val="28"/>
          <w:szCs w:val="28"/>
        </w:rPr>
        <w:t>, запрещаются.</w:t>
      </w:r>
    </w:p>
    <w:p w:rsidR="00B969E5" w:rsidRPr="00523B7C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523B7C">
        <w:rPr>
          <w:color w:val="000000"/>
          <w:sz w:val="28"/>
          <w:szCs w:val="28"/>
        </w:rPr>
        <w:t>Все результаты переговоров фиксируются протоколом преддоговорных переговоров, подписываемым</w:t>
      </w:r>
      <w:r w:rsidRPr="00523B7C">
        <w:rPr>
          <w:sz w:val="28"/>
          <w:szCs w:val="28"/>
        </w:rPr>
        <w:t xml:space="preserve"> заказчиком и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 которым принято решение заключить договор.</w:t>
      </w:r>
    </w:p>
    <w:p w:rsidR="00380F9D" w:rsidRPr="00523B7C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523B7C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В случае отказа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</w:t>
      </w:r>
      <w:r w:rsidR="00A936AC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523B7C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П</w:t>
      </w:r>
      <w:r w:rsidR="008A644E" w:rsidRPr="00523B7C">
        <w:rPr>
          <w:sz w:val="28"/>
          <w:szCs w:val="28"/>
        </w:rPr>
        <w:t xml:space="preserve">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8A644E" w:rsidRPr="00523B7C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 w:rsidRPr="00523B7C">
        <w:rPr>
          <w:sz w:val="28"/>
          <w:szCs w:val="28"/>
        </w:rPr>
        <w:t>унктом</w:t>
      </w:r>
      <w:r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 (или)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занявший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523B7C">
        <w:rPr>
          <w:sz w:val="28"/>
          <w:szCs w:val="28"/>
        </w:rPr>
        <w:t>ранжировка</w:t>
      </w:r>
      <w:proofErr w:type="spellEnd"/>
      <w:r w:rsidRPr="00523B7C">
        <w:rPr>
          <w:sz w:val="28"/>
          <w:szCs w:val="28"/>
        </w:rPr>
        <w:t xml:space="preserve"> проводилась), признается уклонившимся от заключения договора</w:t>
      </w:r>
      <w:bookmarkStart w:id="176" w:name="_Ref311027194"/>
      <w:r w:rsidRPr="00523B7C">
        <w:rPr>
          <w:sz w:val="28"/>
          <w:szCs w:val="28"/>
        </w:rPr>
        <w:t>, то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есть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совершившим действия (бездействия), которые не приводят к подписанию договора</w:t>
      </w:r>
      <w:proofErr w:type="gramEnd"/>
      <w:r w:rsidRPr="00523B7C">
        <w:rPr>
          <w:sz w:val="28"/>
          <w:szCs w:val="28"/>
        </w:rPr>
        <w:t xml:space="preserve"> в сроки, установленные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</w:t>
      </w:r>
      <w:r w:rsidR="000D73B6" w:rsidRPr="00523B7C">
        <w:rPr>
          <w:sz w:val="28"/>
          <w:szCs w:val="28"/>
        </w:rPr>
        <w:t>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_Ref317254659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22</w:t>
      </w:r>
      <w:r w:rsidR="00AB3903">
        <w:fldChar w:fldCharType="end"/>
      </w:r>
      <w:r w:rsidR="000D73B6"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_Ref317256048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0D73B6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D73B6" w:rsidRPr="00523B7C">
        <w:rPr>
          <w:sz w:val="28"/>
          <w:szCs w:val="28"/>
        </w:rPr>
        <w:t>»</w:t>
      </w:r>
      <w:bookmarkEnd w:id="176"/>
      <w:r w:rsidR="000D73B6" w:rsidRPr="00523B7C">
        <w:rPr>
          <w:sz w:val="28"/>
          <w:szCs w:val="28"/>
        </w:rPr>
        <w:t>:</w:t>
      </w:r>
    </w:p>
    <w:p w:rsidR="000D73B6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прямой письменный отказ от подписания договора;</w:t>
      </w:r>
    </w:p>
    <w:p w:rsidR="000D73B6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523B7C">
        <w:rPr>
          <w:sz w:val="28"/>
          <w:szCs w:val="28"/>
        </w:rPr>
        <w:t>неподписание</w:t>
      </w:r>
      <w:proofErr w:type="spellEnd"/>
      <w:r w:rsidRPr="00523B7C">
        <w:rPr>
          <w:sz w:val="28"/>
          <w:szCs w:val="28"/>
        </w:rPr>
        <w:t xml:space="preserve"> участником проекта договора в срок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 соответствии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пунктом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_Ref317255645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4.15.1</w:t>
      </w:r>
      <w:r w:rsidR="00AB3903">
        <w:fldChar w:fldCharType="end"/>
      </w:r>
      <w:r w:rsidRPr="00523B7C">
        <w:rPr>
          <w:sz w:val="28"/>
          <w:szCs w:val="28"/>
        </w:rPr>
        <w:t>;</w:t>
      </w:r>
    </w:p>
    <w:p w:rsidR="000D73B6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523B7C">
        <w:rPr>
          <w:sz w:val="28"/>
          <w:szCs w:val="28"/>
        </w:rPr>
        <w:t>непредоставление</w:t>
      </w:r>
      <w:proofErr w:type="spellEnd"/>
      <w:r w:rsidRPr="00523B7C">
        <w:rPr>
          <w:sz w:val="28"/>
          <w:szCs w:val="28"/>
        </w:rPr>
        <w:t xml:space="preserve"> обеспечения договора в случае, если в</w:t>
      </w:r>
      <w:r w:rsidR="006954A4" w:rsidRPr="00523B7C">
        <w:rPr>
          <w:sz w:val="28"/>
          <w:szCs w:val="28"/>
        </w:rPr>
        <w:t> 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условиям </w:t>
      </w:r>
      <w:proofErr w:type="gramStart"/>
      <w:r w:rsidRPr="00523B7C">
        <w:rPr>
          <w:sz w:val="28"/>
          <w:szCs w:val="28"/>
        </w:rPr>
        <w:t>договора</w:t>
      </w:r>
      <w:proofErr w:type="gramEnd"/>
      <w:r w:rsidRPr="00523B7C">
        <w:rPr>
          <w:sz w:val="28"/>
          <w:szCs w:val="28"/>
        </w:rPr>
        <w:t xml:space="preserve"> в противоречие ранее установленным в </w:t>
      </w:r>
      <w:r w:rsidR="003E0066" w:rsidRPr="00523B7C">
        <w:rPr>
          <w:sz w:val="28"/>
          <w:szCs w:val="28"/>
        </w:rPr>
        <w:t>документации по</w:t>
      </w:r>
      <w:r w:rsidR="006954A4" w:rsidRPr="00523B7C">
        <w:rPr>
          <w:sz w:val="28"/>
          <w:szCs w:val="28"/>
        </w:rPr>
        <w:t> 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ходе преддоговорных переговоров</w:t>
      </w:r>
      <w:r w:rsidR="0065542B" w:rsidRPr="00523B7C">
        <w:rPr>
          <w:sz w:val="28"/>
          <w:szCs w:val="28"/>
        </w:rPr>
        <w:t>;</w:t>
      </w:r>
    </w:p>
    <w:p w:rsidR="000D73B6" w:rsidRPr="00523B7C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непредставление решения об одобрении или о совершении крупной сделки и (или) решения об одобрении или о совершении сделки с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заинтересованностью, указанных в пунктах </w:t>
      </w:r>
      <w:r w:rsidR="00AB3903">
        <w:fldChar w:fldCharType="begin"/>
      </w:r>
      <w:r w:rsidR="00AB3903">
        <w:instrText xml:space="preserve"> REF _Ref317251956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3.3.7</w:t>
      </w:r>
      <w:r w:rsidR="00AB3903">
        <w:fldChar w:fldCharType="end"/>
      </w:r>
      <w:r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_Ref317251962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3.3.8</w:t>
      </w:r>
      <w:r w:rsidR="00AB3903">
        <w:fldChar w:fldCharType="end"/>
      </w:r>
      <w:r w:rsidRPr="00523B7C">
        <w:rPr>
          <w:sz w:val="28"/>
          <w:szCs w:val="28"/>
        </w:rPr>
        <w:t>, до момента заключения договора.</w:t>
      </w:r>
      <w:proofErr w:type="gramEnd"/>
    </w:p>
    <w:p w:rsidR="00150DC0" w:rsidRPr="00523B7C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7" w:name="_Ref317179204"/>
      <w:r w:rsidRPr="00523B7C">
        <w:rPr>
          <w:sz w:val="28"/>
          <w:szCs w:val="28"/>
        </w:rPr>
        <w:t xml:space="preserve">В случаях, когда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уклоняется от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заключения договора на условиях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заказчик вправе по своему усмотрению:</w:t>
      </w:r>
      <w:bookmarkEnd w:id="177"/>
    </w:p>
    <w:p w:rsidR="00150DC0" w:rsidRPr="00523B7C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8" w:name="_Ref297565397"/>
      <w:r w:rsidRPr="00523B7C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8"/>
    </w:p>
    <w:p w:rsidR="00150DC0" w:rsidRPr="00523B7C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провести повторную процедуру закупки;</w:t>
      </w:r>
    </w:p>
    <w:p w:rsidR="00150DC0" w:rsidRPr="00523B7C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9" w:name="_Ref310532857"/>
      <w:r w:rsidRPr="00523B7C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179"/>
    </w:p>
    <w:p w:rsidR="00380F9D" w:rsidRPr="00523B7C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В случае уклонения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Pr="00523B7C">
        <w:rPr>
          <w:sz w:val="28"/>
          <w:szCs w:val="28"/>
        </w:rPr>
        <w:t xml:space="preserve">, и (или)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занявш</w:t>
      </w:r>
      <w:r w:rsidR="00486BE8" w:rsidRPr="00523B7C">
        <w:rPr>
          <w:sz w:val="28"/>
          <w:szCs w:val="28"/>
        </w:rPr>
        <w:t>его</w:t>
      </w:r>
      <w:r w:rsidRPr="00523B7C">
        <w:rPr>
          <w:sz w:val="28"/>
          <w:szCs w:val="28"/>
        </w:rPr>
        <w:t xml:space="preserve">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523B7C">
        <w:rPr>
          <w:sz w:val="28"/>
          <w:szCs w:val="28"/>
        </w:rPr>
        <w:t>ранжировка</w:t>
      </w:r>
      <w:proofErr w:type="spellEnd"/>
      <w:r w:rsidRPr="00523B7C">
        <w:rPr>
          <w:sz w:val="28"/>
          <w:szCs w:val="28"/>
        </w:rPr>
        <w:t xml:space="preserve"> проводилась)</w:t>
      </w:r>
      <w:r w:rsidR="00486BE8" w:rsidRPr="00523B7C">
        <w:rPr>
          <w:sz w:val="28"/>
          <w:szCs w:val="28"/>
        </w:rPr>
        <w:t xml:space="preserve">, </w:t>
      </w:r>
      <w:r w:rsidRPr="00523B7C">
        <w:rPr>
          <w:sz w:val="28"/>
          <w:szCs w:val="28"/>
        </w:rPr>
        <w:t>от</w:t>
      </w:r>
      <w:r w:rsidR="00486BE8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523B7C">
        <w:rPr>
          <w:sz w:val="28"/>
          <w:szCs w:val="28"/>
        </w:rPr>
        <w:t xml:space="preserve"> действий:</w:t>
      </w:r>
    </w:p>
    <w:p w:rsidR="00380F9D" w:rsidRPr="00523B7C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523B7C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удержать обеспечение заявки такого </w:t>
      </w:r>
      <w:r w:rsidR="00486BE8"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380F9D" w:rsidRPr="00523B7C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направить предложение о включении сведений о таком </w:t>
      </w:r>
      <w:r w:rsidR="00486BE8" w:rsidRPr="00523B7C">
        <w:rPr>
          <w:sz w:val="28"/>
          <w:szCs w:val="28"/>
        </w:rPr>
        <w:t xml:space="preserve">участнике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90261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в </w:t>
      </w:r>
      <w:r w:rsidR="00CA3F23" w:rsidRPr="00523B7C">
        <w:rPr>
          <w:sz w:val="28"/>
          <w:szCs w:val="28"/>
        </w:rPr>
        <w:t>реестр недобросовестных поставщиков</w:t>
      </w:r>
      <w:r w:rsidR="0003408D" w:rsidRPr="00523B7C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523B7C">
        <w:rPr>
          <w:sz w:val="28"/>
          <w:szCs w:val="28"/>
        </w:rPr>
        <w:t>.</w:t>
      </w:r>
    </w:p>
    <w:bookmarkEnd w:id="170"/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Сведения об участнике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C4BB5" w:rsidRPr="00523B7C">
        <w:rPr>
          <w:sz w:val="28"/>
          <w:szCs w:val="28"/>
        </w:rPr>
        <w:t>, по решению заказчика,</w:t>
      </w:r>
      <w:r w:rsidRPr="00523B7C">
        <w:rPr>
          <w:sz w:val="28"/>
          <w:szCs w:val="28"/>
        </w:rPr>
        <w:t xml:space="preserve"> будут внесены в </w:t>
      </w:r>
      <w:r w:rsidR="007A36EE" w:rsidRPr="00523B7C">
        <w:rPr>
          <w:sz w:val="28"/>
          <w:szCs w:val="28"/>
        </w:rPr>
        <w:t xml:space="preserve">соответствующий </w:t>
      </w:r>
      <w:r w:rsidRPr="00523B7C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523B7C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такой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:</w:t>
      </w:r>
    </w:p>
    <w:p w:rsidR="008A644E" w:rsidRPr="00523B7C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признанным победителем </w:t>
      </w:r>
      <w:r w:rsidR="004A2055" w:rsidRPr="00523B7C">
        <w:rPr>
          <w:sz w:val="28"/>
          <w:szCs w:val="28"/>
        </w:rPr>
        <w:t xml:space="preserve">запроса </w:t>
      </w:r>
      <w:proofErr w:type="gramStart"/>
      <w:r w:rsidR="00BA126A" w:rsidRPr="00523B7C">
        <w:rPr>
          <w:sz w:val="28"/>
          <w:szCs w:val="28"/>
        </w:rPr>
        <w:t>цен</w:t>
      </w:r>
      <w:proofErr w:type="gramEnd"/>
      <w:r w:rsidRPr="00523B7C">
        <w:rPr>
          <w:sz w:val="28"/>
          <w:szCs w:val="28"/>
        </w:rPr>
        <w:t xml:space="preserve"> уклонился от заключения договора;</w:t>
      </w:r>
    </w:p>
    <w:p w:rsidR="007A36EE" w:rsidRPr="00523B7C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будучи участником, с которым заключается договор в соответствии с пунктом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Pr="00523B7C">
        <w:rPr>
          <w:sz w:val="28"/>
          <w:szCs w:val="28"/>
        </w:rPr>
        <w:t>, и (или) участником</w:t>
      </w:r>
      <w:r w:rsidR="0040578E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занявшим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523B7C">
        <w:rPr>
          <w:sz w:val="28"/>
          <w:szCs w:val="28"/>
        </w:rPr>
        <w:t>ранжировка</w:t>
      </w:r>
      <w:proofErr w:type="spellEnd"/>
      <w:r w:rsidRPr="00523B7C">
        <w:rPr>
          <w:sz w:val="28"/>
          <w:szCs w:val="28"/>
        </w:rPr>
        <w:t xml:space="preserve"> проводилась)</w:t>
      </w:r>
      <w:r w:rsidR="008900C3" w:rsidRPr="00523B7C">
        <w:rPr>
          <w:sz w:val="28"/>
          <w:szCs w:val="28"/>
        </w:rPr>
        <w:t>,</w:t>
      </w:r>
      <w:r w:rsidR="00A936AC" w:rsidRPr="00523B7C">
        <w:rPr>
          <w:sz w:val="28"/>
          <w:szCs w:val="28"/>
        </w:rPr>
        <w:t xml:space="preserve"> </w:t>
      </w:r>
      <w:r w:rsidR="008900C3" w:rsidRPr="00523B7C">
        <w:rPr>
          <w:sz w:val="28"/>
          <w:szCs w:val="28"/>
        </w:rPr>
        <w:t>уклонился от заключения договора</w:t>
      </w:r>
      <w:r w:rsidRPr="00523B7C">
        <w:rPr>
          <w:sz w:val="28"/>
          <w:szCs w:val="28"/>
        </w:rPr>
        <w:t>;</w:t>
      </w:r>
    </w:p>
    <w:p w:rsidR="007A36EE" w:rsidRPr="00523B7C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которым заключается </w:t>
      </w:r>
      <w:proofErr w:type="gramStart"/>
      <w:r w:rsidRPr="00523B7C">
        <w:rPr>
          <w:sz w:val="28"/>
          <w:szCs w:val="28"/>
        </w:rPr>
        <w:t>договор</w:t>
      </w:r>
      <w:proofErr w:type="gramEnd"/>
      <w:r w:rsidRPr="00523B7C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8A644E" w:rsidRPr="00523B7C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договор, заключенный с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 результатам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proofErr w:type="gramStart"/>
      <w:r w:rsidRPr="00523B7C">
        <w:rPr>
          <w:sz w:val="28"/>
          <w:szCs w:val="28"/>
        </w:rPr>
        <w:t>будет</w:t>
      </w:r>
      <w:proofErr w:type="gramEnd"/>
      <w:r w:rsidRPr="00523B7C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0" w:name="_Toc343720412"/>
      <w:r w:rsidRPr="00523B7C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1"/>
      <w:bookmarkEnd w:id="172"/>
      <w:bookmarkEnd w:id="173"/>
      <w:r w:rsidR="002B7AF7" w:rsidRPr="00523B7C">
        <w:rPr>
          <w:rFonts w:ascii="Times New Roman" w:hAnsi="Times New Roman" w:cs="Times New Roman"/>
          <w:b w:val="0"/>
          <w:i w:val="0"/>
        </w:rPr>
        <w:t>.</w:t>
      </w:r>
      <w:bookmarkEnd w:id="180"/>
    </w:p>
    <w:p w:rsidR="006C3345" w:rsidRPr="00523B7C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1" w:name="_Ref166350669"/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указано 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_Ref317256138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23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_Ref317256158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участник,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которым заключается договор в соответствии с пункт</w:t>
      </w:r>
      <w:r w:rsidR="00806D8D" w:rsidRPr="00523B7C">
        <w:rPr>
          <w:sz w:val="28"/>
          <w:szCs w:val="28"/>
        </w:rPr>
        <w:t>ами</w:t>
      </w:r>
      <w:r w:rsidR="003B73B0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="00680E6E" w:rsidRPr="00523B7C">
        <w:rPr>
          <w:sz w:val="28"/>
          <w:szCs w:val="28"/>
        </w:rPr>
        <w:t xml:space="preserve"> и</w:t>
      </w:r>
      <w:r w:rsidR="00A83331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_Ref317179204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4.15.12</w:t>
      </w:r>
      <w:r w:rsidR="00AB3903">
        <w:fldChar w:fldCharType="end"/>
      </w:r>
      <w:r w:rsidRPr="00523B7C">
        <w:rPr>
          <w:sz w:val="28"/>
          <w:szCs w:val="28"/>
        </w:rPr>
        <w:t xml:space="preserve">, должен предоставить обеспечение </w:t>
      </w:r>
      <w:r w:rsidR="00680E6E" w:rsidRPr="00523B7C">
        <w:rPr>
          <w:sz w:val="28"/>
          <w:szCs w:val="28"/>
        </w:rPr>
        <w:t>возврат</w:t>
      </w:r>
      <w:r w:rsidR="00A52F3D" w:rsidRPr="00523B7C">
        <w:rPr>
          <w:sz w:val="28"/>
          <w:szCs w:val="28"/>
        </w:rPr>
        <w:t>а</w:t>
      </w:r>
      <w:r w:rsidR="00680E6E" w:rsidRPr="00523B7C">
        <w:rPr>
          <w:sz w:val="28"/>
          <w:szCs w:val="28"/>
        </w:rPr>
        <w:t xml:space="preserve"> аванса</w:t>
      </w:r>
      <w:r w:rsidRPr="00523B7C">
        <w:rPr>
          <w:sz w:val="28"/>
          <w:szCs w:val="28"/>
        </w:rPr>
        <w:t xml:space="preserve"> и/или </w:t>
      </w:r>
      <w:r w:rsidR="00680E6E" w:rsidRPr="00523B7C">
        <w:rPr>
          <w:sz w:val="28"/>
          <w:szCs w:val="28"/>
        </w:rPr>
        <w:t>исполнения обязательств по договору</w:t>
      </w:r>
      <w:r w:rsidR="002A31E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и/или </w:t>
      </w:r>
      <w:r w:rsidR="00680E6E" w:rsidRPr="00523B7C">
        <w:rPr>
          <w:sz w:val="28"/>
          <w:szCs w:val="28"/>
        </w:rPr>
        <w:t>исполнения гарантийных обязательств</w:t>
      </w:r>
      <w:r w:rsidR="009C353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 порядке, предусмотренном проектом договора (</w:t>
      </w:r>
      <w:r w:rsidR="00C14669" w:rsidRPr="00523B7C">
        <w:rPr>
          <w:sz w:val="28"/>
          <w:szCs w:val="28"/>
        </w:rPr>
        <w:t>часть</w:t>
      </w:r>
      <w:r w:rsidR="00680E6E" w:rsidRPr="00523B7C">
        <w:rPr>
          <w:sz w:val="28"/>
          <w:szCs w:val="28"/>
        </w:rPr>
        <w:t> 2«Проект договора»</w:t>
      </w:r>
      <w:r w:rsidRPr="00523B7C">
        <w:rPr>
          <w:sz w:val="28"/>
          <w:szCs w:val="28"/>
        </w:rPr>
        <w:t>).</w:t>
      </w:r>
      <w:bookmarkEnd w:id="181"/>
    </w:p>
    <w:p w:rsidR="006C3345" w:rsidRPr="00523B7C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Форма, р</w:t>
      </w:r>
      <w:r w:rsidR="006C3345" w:rsidRPr="00523B7C">
        <w:rPr>
          <w:sz w:val="28"/>
          <w:szCs w:val="28"/>
        </w:rPr>
        <w:t>азмер</w:t>
      </w:r>
      <w:r w:rsidRPr="00523B7C">
        <w:rPr>
          <w:sz w:val="28"/>
          <w:szCs w:val="28"/>
        </w:rPr>
        <w:t>, срок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предоставления</w:t>
      </w:r>
      <w:r w:rsidR="006C3345" w:rsidRPr="00523B7C">
        <w:rPr>
          <w:sz w:val="28"/>
          <w:szCs w:val="28"/>
        </w:rPr>
        <w:t xml:space="preserve"> обеспечения </w:t>
      </w:r>
      <w:r w:rsidRPr="00523B7C">
        <w:rPr>
          <w:sz w:val="28"/>
          <w:szCs w:val="28"/>
        </w:rPr>
        <w:t>возврат</w:t>
      </w:r>
      <w:r w:rsidR="006E767F" w:rsidRPr="00523B7C">
        <w:rPr>
          <w:sz w:val="28"/>
          <w:szCs w:val="28"/>
        </w:rPr>
        <w:t>а</w:t>
      </w:r>
      <w:r w:rsidRPr="00523B7C">
        <w:rPr>
          <w:sz w:val="28"/>
          <w:szCs w:val="28"/>
        </w:rPr>
        <w:t xml:space="preserve"> аванса и/или исполнения обязательств по договору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и/или исполнения гарантийных обязательств</w:t>
      </w:r>
      <w:r w:rsidR="0040578E" w:rsidRPr="00523B7C">
        <w:rPr>
          <w:sz w:val="28"/>
          <w:szCs w:val="28"/>
        </w:rPr>
        <w:t xml:space="preserve"> </w:t>
      </w:r>
      <w:r w:rsidR="006C3345" w:rsidRPr="00523B7C">
        <w:rPr>
          <w:sz w:val="28"/>
          <w:szCs w:val="28"/>
        </w:rPr>
        <w:t>указан в пункте</w:t>
      </w:r>
      <w:r w:rsidR="009E6B81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_Ref317256138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23</w:t>
      </w:r>
      <w:r w:rsidR="00AB3903">
        <w:fldChar w:fldCharType="end"/>
      </w:r>
      <w:r w:rsidR="006C3345" w:rsidRPr="00523B7C">
        <w:rPr>
          <w:sz w:val="28"/>
          <w:szCs w:val="28"/>
        </w:rPr>
        <w:t xml:space="preserve"> раздела</w:t>
      </w:r>
      <w:r w:rsidR="009E6B81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_Ref317256294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6C3345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6C3345" w:rsidRPr="00523B7C">
        <w:rPr>
          <w:sz w:val="28"/>
          <w:szCs w:val="28"/>
        </w:rPr>
        <w:t xml:space="preserve">». Обеспечение </w:t>
      </w:r>
      <w:r w:rsidRPr="00523B7C">
        <w:rPr>
          <w:sz w:val="28"/>
          <w:szCs w:val="28"/>
        </w:rPr>
        <w:t>возврат</w:t>
      </w:r>
      <w:r w:rsidR="006E767F" w:rsidRPr="00523B7C">
        <w:rPr>
          <w:sz w:val="28"/>
          <w:szCs w:val="28"/>
        </w:rPr>
        <w:t>а</w:t>
      </w:r>
      <w:r w:rsidRPr="00523B7C">
        <w:rPr>
          <w:sz w:val="28"/>
          <w:szCs w:val="28"/>
        </w:rPr>
        <w:t xml:space="preserve"> аванса и/или исполнения обязательств по договору</w:t>
      </w:r>
      <w:r w:rsidR="00DC547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и/или исполнения гарантийных обязательств</w:t>
      </w:r>
      <w:r w:rsidR="00DC547A" w:rsidRPr="00523B7C">
        <w:rPr>
          <w:sz w:val="28"/>
          <w:szCs w:val="28"/>
        </w:rPr>
        <w:t xml:space="preserve"> </w:t>
      </w:r>
      <w:r w:rsidR="006C3345" w:rsidRPr="00523B7C">
        <w:rPr>
          <w:sz w:val="28"/>
          <w:szCs w:val="28"/>
        </w:rPr>
        <w:t xml:space="preserve">должно быть предоставлено в порядке и в сроки, </w:t>
      </w:r>
      <w:r w:rsidR="00AD023D" w:rsidRPr="00523B7C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523B7C">
        <w:rPr>
          <w:sz w:val="28"/>
          <w:szCs w:val="28"/>
        </w:rPr>
        <w:t>установленные проектом договора (</w:t>
      </w:r>
      <w:r w:rsidR="00C14669" w:rsidRPr="00523B7C">
        <w:rPr>
          <w:sz w:val="28"/>
          <w:szCs w:val="28"/>
        </w:rPr>
        <w:t xml:space="preserve">часть 2 </w:t>
      </w:r>
      <w:r w:rsidRPr="00523B7C">
        <w:rPr>
          <w:sz w:val="28"/>
          <w:szCs w:val="28"/>
        </w:rPr>
        <w:t>«Проект договора»</w:t>
      </w:r>
      <w:r w:rsidR="006C3345" w:rsidRPr="00523B7C">
        <w:rPr>
          <w:sz w:val="28"/>
          <w:szCs w:val="28"/>
        </w:rPr>
        <w:t>)</w:t>
      </w:r>
      <w:r w:rsidR="00AD023D" w:rsidRPr="00523B7C">
        <w:rPr>
          <w:sz w:val="28"/>
          <w:szCs w:val="28"/>
        </w:rPr>
        <w:t>.</w:t>
      </w:r>
    </w:p>
    <w:p w:rsidR="00F475FF" w:rsidRPr="00523B7C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в заявке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523B7C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83331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или с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 которым принято решение заключить договор в соответствии с пунктами </w:t>
      </w:r>
      <w:r w:rsidR="00AB3903">
        <w:fldChar w:fldCharType="begin"/>
      </w:r>
      <w:r w:rsidR="00AB3903">
        <w:instrText xml:space="preserve"> REF _Ref317178853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Pr="00523B7C">
        <w:rPr>
          <w:sz w:val="28"/>
          <w:szCs w:val="28"/>
        </w:rPr>
        <w:t xml:space="preserve"> и </w:t>
      </w:r>
      <w:r w:rsidR="00AB3903">
        <w:fldChar w:fldCharType="begin"/>
      </w:r>
      <w:r w:rsidR="00AB3903">
        <w:instrText xml:space="preserve"> REF _Ref317179204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4.15.12</w:t>
      </w:r>
      <w:r w:rsidR="00AB3903">
        <w:fldChar w:fldCharType="end"/>
      </w:r>
      <w:r w:rsidRPr="00523B7C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F475FF" w:rsidRPr="00523B7C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>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Pr="00523B7C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523B7C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523B7C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523B7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82" w:name="_Ref317249938"/>
      <w:bookmarkStart w:id="183" w:name="_Ref317250097"/>
      <w:bookmarkStart w:id="184" w:name="_Ref317250449"/>
      <w:bookmarkStart w:id="185" w:name="_Ref317250478"/>
      <w:bookmarkStart w:id="186" w:name="_Ref317250543"/>
      <w:bookmarkStart w:id="187" w:name="_Ref317250574"/>
      <w:bookmarkStart w:id="188" w:name="_Ref317250613"/>
      <w:bookmarkStart w:id="189" w:name="_Ref317250658"/>
      <w:bookmarkStart w:id="190" w:name="_Ref317250794"/>
      <w:bookmarkStart w:id="191" w:name="_Ref317250824"/>
      <w:bookmarkStart w:id="192" w:name="_Ref317250960"/>
      <w:bookmarkStart w:id="193" w:name="_Ref317251687"/>
      <w:bookmarkStart w:id="194" w:name="_Ref317251859"/>
      <w:bookmarkStart w:id="195" w:name="_Ref317251922"/>
      <w:bookmarkStart w:id="196" w:name="_Ref317252010"/>
      <w:bookmarkStart w:id="197" w:name="_Ref317252139"/>
      <w:bookmarkStart w:id="198" w:name="_Ref317252218"/>
      <w:bookmarkStart w:id="199" w:name="_Ref317252248"/>
      <w:bookmarkStart w:id="200" w:name="_Ref317252368"/>
      <w:bookmarkStart w:id="201" w:name="_Ref317252507"/>
      <w:bookmarkStart w:id="202" w:name="_Ref317252621"/>
      <w:bookmarkStart w:id="203" w:name="_Ref317252703"/>
      <w:bookmarkStart w:id="204" w:name="_Ref317252728"/>
      <w:bookmarkStart w:id="205" w:name="_Ref317252748"/>
      <w:bookmarkStart w:id="206" w:name="_Ref317253259"/>
      <w:bookmarkStart w:id="207" w:name="_Ref317253402"/>
      <w:bookmarkStart w:id="208" w:name="_Ref317253410"/>
      <w:bookmarkStart w:id="209" w:name="_Ref317253440"/>
      <w:bookmarkStart w:id="210" w:name="_Ref317253501"/>
      <w:bookmarkStart w:id="211" w:name="_Ref317253520"/>
      <w:bookmarkStart w:id="212" w:name="_Ref317253546"/>
      <w:bookmarkStart w:id="213" w:name="_Ref317253575"/>
      <w:bookmarkStart w:id="214" w:name="_Ref317253625"/>
      <w:bookmarkStart w:id="215" w:name="_Ref317253730"/>
      <w:bookmarkStart w:id="216" w:name="_Ref317253746"/>
      <w:bookmarkStart w:id="217" w:name="_Ref317253837"/>
      <w:bookmarkStart w:id="218" w:name="_Ref317253860"/>
      <w:bookmarkStart w:id="219" w:name="_Ref317253928"/>
      <w:bookmarkStart w:id="220" w:name="_Ref317253950"/>
      <w:bookmarkStart w:id="221" w:name="_Ref317254150"/>
      <w:bookmarkStart w:id="222" w:name="_Ref317254376"/>
      <w:bookmarkStart w:id="223" w:name="_Ref317254587"/>
      <w:bookmarkStart w:id="224" w:name="_Ref317254624"/>
      <w:bookmarkStart w:id="225" w:name="_Ref317254668"/>
      <w:bookmarkStart w:id="226" w:name="_Ref317254811"/>
      <w:bookmarkStart w:id="227" w:name="_Ref317254962"/>
      <w:bookmarkStart w:id="228" w:name="_Ref317254984"/>
      <w:bookmarkStart w:id="229" w:name="_Ref317255052"/>
      <w:bookmarkStart w:id="230" w:name="_Ref317255067"/>
      <w:bookmarkStart w:id="231" w:name="_Ref317255152"/>
      <w:bookmarkStart w:id="232" w:name="_Ref317255544"/>
      <w:bookmarkStart w:id="233" w:name="_Ref317255710"/>
      <w:bookmarkStart w:id="234" w:name="_Ref317255807"/>
      <w:bookmarkStart w:id="235" w:name="_Ref317256048"/>
      <w:bookmarkStart w:id="236" w:name="_Ref317256158"/>
      <w:bookmarkStart w:id="237" w:name="_Ref317256294"/>
      <w:bookmarkStart w:id="238" w:name="_Ref317256304"/>
      <w:bookmarkStart w:id="239" w:name="_Ref317256340"/>
      <w:bookmarkStart w:id="240" w:name="_Ref317256731"/>
      <w:bookmarkStart w:id="241" w:name="_Ref317257275"/>
      <w:bookmarkStart w:id="242" w:name="_Ref317257316"/>
      <w:bookmarkStart w:id="243" w:name="_Ref317257380"/>
      <w:bookmarkStart w:id="244" w:name="_Ref317257480"/>
      <w:bookmarkStart w:id="245" w:name="_Ref317257622"/>
      <w:bookmarkStart w:id="246" w:name="_Ref317257653"/>
      <w:bookmarkStart w:id="247" w:name="_Ref317257798"/>
      <w:bookmarkStart w:id="248" w:name="_Ref317257810"/>
      <w:bookmarkStart w:id="249" w:name="_Ref317257897"/>
      <w:bookmarkStart w:id="250" w:name="_Ref317258036"/>
      <w:bookmarkStart w:id="251" w:name="_Toc343720413"/>
      <w:r w:rsidRPr="00523B7C">
        <w:rPr>
          <w:sz w:val="28"/>
          <w:szCs w:val="28"/>
        </w:rPr>
        <w:lastRenderedPageBreak/>
        <w:t xml:space="preserve">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</w:p>
    <w:p w:rsidR="00C87330" w:rsidRPr="00523B7C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Следующие условия проведения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являются неотъемлемой частью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proofErr w:type="gramStart"/>
      <w:r w:rsidRPr="00523B7C">
        <w:rPr>
          <w:sz w:val="28"/>
          <w:szCs w:val="28"/>
        </w:rPr>
        <w:t>уточняют и дополняют</w:t>
      </w:r>
      <w:proofErr w:type="gramEnd"/>
      <w:r w:rsidRPr="00523B7C">
        <w:rPr>
          <w:sz w:val="28"/>
          <w:szCs w:val="28"/>
        </w:rPr>
        <w:t xml:space="preserve"> положения разделов </w:t>
      </w:r>
      <w:r w:rsidR="00AB3903">
        <w:fldChar w:fldCharType="begin"/>
      </w:r>
      <w:r w:rsidR="00AB3903">
        <w:instrText xml:space="preserve"> REF _Ref317259002 \r \h  \* MERGEFORMAT </w:instrText>
      </w:r>
      <w:r w:rsidR="00AB3903">
        <w:fldChar w:fldCharType="separate"/>
      </w:r>
      <w:r w:rsidR="00832811" w:rsidRPr="00523B7C">
        <w:t>1</w:t>
      </w:r>
      <w:r w:rsidR="00AB3903">
        <w:fldChar w:fldCharType="end"/>
      </w:r>
      <w:r w:rsidRPr="00523B7C">
        <w:rPr>
          <w:sz w:val="28"/>
          <w:szCs w:val="28"/>
        </w:rPr>
        <w:t>…</w:t>
      </w:r>
      <w:r w:rsidR="00AB3903">
        <w:fldChar w:fldCharType="begin"/>
      </w:r>
      <w:r w:rsidR="00AB3903">
        <w:instrText xml:space="preserve"> REF _Ref317259044 \r \h  \* MERGEFORMAT </w:instrText>
      </w:r>
      <w:r w:rsidR="00AB3903">
        <w:fldChar w:fldCharType="separate"/>
      </w:r>
      <w:r w:rsidR="00832811" w:rsidRPr="00523B7C">
        <w:t>4</w:t>
      </w:r>
      <w:r w:rsidR="00AB3903">
        <w:fldChar w:fldCharType="end"/>
      </w:r>
      <w:r w:rsidR="00F02A2D" w:rsidRPr="00523B7C">
        <w:rPr>
          <w:sz w:val="28"/>
          <w:szCs w:val="28"/>
        </w:rPr>
        <w:t xml:space="preserve">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</w:p>
    <w:p w:rsidR="005B64E3" w:rsidRPr="00523B7C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402"/>
        <w:gridCol w:w="5986"/>
      </w:tblGrid>
      <w:tr w:rsidR="00C87330" w:rsidRPr="00523B7C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523B7C" w:rsidRDefault="00C87330" w:rsidP="00C87330">
            <w:pPr>
              <w:jc w:val="center"/>
            </w:pPr>
            <w:r w:rsidRPr="00523B7C">
              <w:t xml:space="preserve">№ </w:t>
            </w:r>
            <w:proofErr w:type="gramStart"/>
            <w:r w:rsidRPr="00523B7C">
              <w:t>п</w:t>
            </w:r>
            <w:proofErr w:type="gramEnd"/>
            <w:r w:rsidRPr="00523B7C">
              <w:t>/п</w:t>
            </w:r>
          </w:p>
        </w:tc>
        <w:tc>
          <w:tcPr>
            <w:tcW w:w="3402" w:type="dxa"/>
            <w:vAlign w:val="center"/>
          </w:tcPr>
          <w:p w:rsidR="00C87330" w:rsidRPr="00523B7C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523B7C">
              <w:rPr>
                <w:bCs/>
              </w:rPr>
              <w:t xml:space="preserve">Наименование </w:t>
            </w:r>
            <w:proofErr w:type="gramStart"/>
            <w:r w:rsidRPr="00523B7C">
              <w:rPr>
                <w:bCs/>
              </w:rPr>
              <w:t>п</w:t>
            </w:r>
            <w:proofErr w:type="gramEnd"/>
            <w:r w:rsidRPr="00523B7C">
              <w:rPr>
                <w:bCs/>
              </w:rPr>
              <w:t>/п</w:t>
            </w:r>
          </w:p>
        </w:tc>
        <w:tc>
          <w:tcPr>
            <w:tcW w:w="5986" w:type="dxa"/>
            <w:vAlign w:val="center"/>
          </w:tcPr>
          <w:p w:rsidR="00C87330" w:rsidRPr="00523B7C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523B7C">
              <w:rPr>
                <w:bCs/>
              </w:rPr>
              <w:t>Содержание</w:t>
            </w:r>
          </w:p>
        </w:tc>
      </w:tr>
      <w:tr w:rsidR="00C87330" w:rsidRPr="00523B7C" w:rsidTr="00E875D8">
        <w:trPr>
          <w:trHeight w:val="1518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0566"/>
          </w:p>
        </w:tc>
        <w:bookmarkEnd w:id="252"/>
        <w:tc>
          <w:tcPr>
            <w:tcW w:w="3402" w:type="dxa"/>
          </w:tcPr>
          <w:p w:rsidR="00C87330" w:rsidRPr="00523B7C" w:rsidRDefault="00C87330" w:rsidP="00C87330">
            <w:pPr>
              <w:contextualSpacing/>
            </w:pPr>
            <w:r w:rsidRPr="00523B7C">
              <w:rPr>
                <w:bCs/>
              </w:rPr>
              <w:t xml:space="preserve">Предмет </w:t>
            </w:r>
            <w:r w:rsidR="004A2055" w:rsidRPr="00523B7C">
              <w:rPr>
                <w:bCs/>
              </w:rPr>
              <w:t xml:space="preserve">запроса </w:t>
            </w:r>
            <w:r w:rsidR="00BA126A" w:rsidRPr="00523B7C">
              <w:rPr>
                <w:bCs/>
              </w:rPr>
              <w:t>цен</w:t>
            </w:r>
          </w:p>
          <w:p w:rsidR="00973C1D" w:rsidRPr="00523B7C" w:rsidRDefault="00973C1D" w:rsidP="00C87330">
            <w:pPr>
              <w:contextualSpacing/>
            </w:pPr>
          </w:p>
          <w:p w:rsidR="00973C1D" w:rsidRPr="00523B7C" w:rsidRDefault="00973C1D" w:rsidP="00C87330">
            <w:pPr>
              <w:contextualSpacing/>
            </w:pPr>
          </w:p>
          <w:p w:rsidR="00AC5F24" w:rsidRPr="00523B7C" w:rsidRDefault="00AC5F24" w:rsidP="00C87330">
            <w:pPr>
              <w:contextualSpacing/>
            </w:pPr>
          </w:p>
          <w:p w:rsidR="00C87330" w:rsidRPr="00523B7C" w:rsidRDefault="00C87330" w:rsidP="00C87330">
            <w:pPr>
              <w:contextualSpacing/>
              <w:rPr>
                <w:bCs/>
              </w:rPr>
            </w:pPr>
            <w:r w:rsidRPr="00523B7C">
              <w:t xml:space="preserve">Состав и объем </w:t>
            </w:r>
            <w:r w:rsidR="00973C1D" w:rsidRPr="00523B7C">
              <w:t>имущества, работ, услуг</w:t>
            </w:r>
          </w:p>
        </w:tc>
        <w:tc>
          <w:tcPr>
            <w:tcW w:w="5986" w:type="dxa"/>
          </w:tcPr>
          <w:p w:rsidR="00C87330" w:rsidRDefault="00952EE9" w:rsidP="00EB1E0C">
            <w:pPr>
              <w:pStyle w:val="23"/>
              <w:ind w:right="153" w:firstLine="0"/>
            </w:pPr>
            <w:r w:rsidRPr="00523B7C">
              <w:t xml:space="preserve">Право заключения договора </w:t>
            </w:r>
            <w:r w:rsidR="00385A88" w:rsidRPr="00523B7C">
              <w:t xml:space="preserve">поставки </w:t>
            </w:r>
            <w:r w:rsidR="003B19D0" w:rsidRPr="003B19D0">
              <w:rPr>
                <w:b/>
                <w:bCs/>
              </w:rPr>
              <w:t>цифрового кондуктометра</w:t>
            </w:r>
            <w:r w:rsidR="00AB3903" w:rsidRPr="00AB3903">
              <w:rPr>
                <w:b/>
                <w:bCs/>
              </w:rPr>
              <w:t xml:space="preserve"> </w:t>
            </w:r>
            <w:r w:rsidR="00385A88" w:rsidRPr="00523B7C">
              <w:t>для нужд ОАО “ВНИИ НП”</w:t>
            </w:r>
            <w:r w:rsidR="006B069C">
              <w:t>.</w:t>
            </w:r>
          </w:p>
          <w:p w:rsidR="006B069C" w:rsidRPr="00523B7C" w:rsidRDefault="006B069C" w:rsidP="00EB1E0C">
            <w:pPr>
              <w:pStyle w:val="23"/>
              <w:ind w:right="153" w:firstLine="0"/>
            </w:pPr>
          </w:p>
          <w:p w:rsidR="00C87330" w:rsidRPr="00523B7C" w:rsidRDefault="00973C1D" w:rsidP="00ED2CFE">
            <w:pPr>
              <w:pStyle w:val="23"/>
              <w:ind w:right="153" w:firstLine="0"/>
              <w:rPr>
                <w:bCs/>
              </w:rPr>
            </w:pPr>
            <w:r w:rsidRPr="00523B7C">
              <w:rPr>
                <w:b/>
                <w:spacing w:val="-6"/>
                <w:szCs w:val="28"/>
              </w:rPr>
              <w:t>Состав и объем</w:t>
            </w:r>
            <w:r w:rsidR="00952EE9" w:rsidRPr="00523B7C">
              <w:rPr>
                <w:b/>
                <w:spacing w:val="-6"/>
                <w:szCs w:val="28"/>
              </w:rPr>
              <w:t xml:space="preserve"> </w:t>
            </w:r>
            <w:r w:rsidR="00ED2CFE" w:rsidRPr="00523B7C">
              <w:rPr>
                <w:b/>
                <w:spacing w:val="-6"/>
                <w:szCs w:val="28"/>
              </w:rPr>
              <w:t>приобретаемых</w:t>
            </w:r>
            <w:r w:rsidR="00952EE9" w:rsidRPr="00523B7C">
              <w:rPr>
                <w:b/>
                <w:spacing w:val="-6"/>
                <w:szCs w:val="28"/>
              </w:rPr>
              <w:t xml:space="preserve"> </w:t>
            </w:r>
            <w:r w:rsidR="00ED2CFE" w:rsidRPr="00523B7C">
              <w:rPr>
                <w:b/>
                <w:spacing w:val="-6"/>
                <w:szCs w:val="28"/>
              </w:rPr>
              <w:t>услуг</w:t>
            </w:r>
            <w:r w:rsidRPr="00523B7C">
              <w:rPr>
                <w:b/>
                <w:spacing w:val="-6"/>
                <w:szCs w:val="28"/>
              </w:rPr>
              <w:t xml:space="preserve">: </w:t>
            </w:r>
            <w:r w:rsidR="00CF1785" w:rsidRPr="00523B7C">
              <w:rPr>
                <w:spacing w:val="-6"/>
                <w:szCs w:val="28"/>
              </w:rPr>
              <w:t>предусмотрен</w:t>
            </w:r>
            <w:r w:rsidR="00952EE9" w:rsidRPr="00523B7C">
              <w:rPr>
                <w:spacing w:val="-6"/>
                <w:szCs w:val="28"/>
              </w:rPr>
              <w:t xml:space="preserve"> </w:t>
            </w:r>
            <w:r w:rsidRPr="00523B7C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23B7C" w:rsidTr="00E875D8">
        <w:trPr>
          <w:trHeight w:val="1515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523B7C" w:rsidRDefault="00C87330" w:rsidP="00FF5992">
            <w:pPr>
              <w:ind w:right="70"/>
              <w:rPr>
                <w:bCs/>
              </w:rPr>
            </w:pPr>
            <w:r w:rsidRPr="00523B7C">
              <w:rPr>
                <w:bCs/>
              </w:rPr>
              <w:t xml:space="preserve">Нормативный документ, в соответствии с которым проводится </w:t>
            </w:r>
            <w:r w:rsidR="004A2055" w:rsidRPr="00523B7C">
              <w:rPr>
                <w:bCs/>
              </w:rPr>
              <w:t xml:space="preserve">запрос </w:t>
            </w:r>
            <w:r w:rsidR="00BA126A" w:rsidRPr="00523B7C">
              <w:rPr>
                <w:bCs/>
              </w:rPr>
              <w:t>цен</w:t>
            </w:r>
          </w:p>
        </w:tc>
        <w:tc>
          <w:tcPr>
            <w:tcW w:w="5986" w:type="dxa"/>
          </w:tcPr>
          <w:p w:rsidR="00C87330" w:rsidRPr="00523B7C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523B7C">
              <w:rPr>
                <w:bCs/>
              </w:rPr>
              <w:t xml:space="preserve">Федеральный закон от 18.07.2011 №223-ФЗ </w:t>
            </w:r>
            <w:r w:rsidR="005A7F9D" w:rsidRPr="00523B7C">
              <w:t>«</w:t>
            </w:r>
            <w:hyperlink r:id="rId14" w:history="1">
              <w:r w:rsidR="005A7F9D" w:rsidRPr="00523B7C">
                <w:t>О закупках товаров, работ, услуг отдельными видами юридических лиц</w:t>
              </w:r>
            </w:hyperlink>
            <w:r w:rsidR="005A7F9D" w:rsidRPr="00523B7C">
              <w:t>»</w:t>
            </w:r>
          </w:p>
        </w:tc>
      </w:tr>
      <w:tr w:rsidR="00C87330" w:rsidRPr="00523B7C" w:rsidTr="00DC547A">
        <w:trPr>
          <w:trHeight w:val="392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  <w:rPr>
                <w:bCs/>
              </w:rPr>
            </w:pPr>
            <w:bookmarkStart w:id="253" w:name="_Ref317250598"/>
          </w:p>
        </w:tc>
        <w:bookmarkEnd w:id="253"/>
        <w:tc>
          <w:tcPr>
            <w:tcW w:w="3402" w:type="dxa"/>
          </w:tcPr>
          <w:p w:rsidR="00C87330" w:rsidRPr="00523B7C" w:rsidRDefault="00C87330" w:rsidP="00C87330">
            <w:pPr>
              <w:ind w:right="153"/>
              <w:rPr>
                <w:bCs/>
              </w:rPr>
            </w:pPr>
            <w:r w:rsidRPr="00523B7C">
              <w:rPr>
                <w:bCs/>
              </w:rPr>
              <w:t>Сроки поставки товара/ выполнения работ или оказания услуг</w:t>
            </w:r>
          </w:p>
          <w:p w:rsidR="00973C1D" w:rsidRPr="00523B7C" w:rsidRDefault="00973C1D" w:rsidP="00C87330">
            <w:pPr>
              <w:ind w:right="153"/>
              <w:rPr>
                <w:bCs/>
              </w:rPr>
            </w:pPr>
          </w:p>
          <w:p w:rsidR="00C87330" w:rsidRDefault="00C87330" w:rsidP="00C87330">
            <w:pPr>
              <w:ind w:right="153"/>
              <w:rPr>
                <w:bCs/>
              </w:rPr>
            </w:pPr>
            <w:r w:rsidRPr="00523B7C">
              <w:rPr>
                <w:bCs/>
              </w:rPr>
              <w:t>Место поставки товара/ выполнения работ или оказания услуг</w:t>
            </w:r>
          </w:p>
          <w:p w:rsidR="006B069C" w:rsidRPr="00523B7C" w:rsidRDefault="006B069C" w:rsidP="00C87330">
            <w:pPr>
              <w:ind w:right="153"/>
              <w:rPr>
                <w:bCs/>
              </w:rPr>
            </w:pPr>
          </w:p>
          <w:p w:rsidR="00C87330" w:rsidRPr="00523B7C" w:rsidRDefault="00232ECB" w:rsidP="00ED2CFE">
            <w:pPr>
              <w:ind w:right="153"/>
              <w:rPr>
                <w:bCs/>
              </w:rPr>
            </w:pPr>
            <w:r w:rsidRPr="00523B7C">
              <w:rPr>
                <w:bCs/>
              </w:rPr>
              <w:t xml:space="preserve">Условия оплаты </w:t>
            </w:r>
          </w:p>
        </w:tc>
        <w:tc>
          <w:tcPr>
            <w:tcW w:w="5986" w:type="dxa"/>
          </w:tcPr>
          <w:p w:rsidR="005A717C" w:rsidRDefault="00AB3903" w:rsidP="00D76E39">
            <w:pPr>
              <w:ind w:right="153"/>
              <w:jc w:val="both"/>
              <w:rPr>
                <w:b/>
                <w:szCs w:val="28"/>
              </w:rPr>
            </w:pPr>
            <w:r w:rsidRPr="00AB3903">
              <w:rPr>
                <w:szCs w:val="28"/>
              </w:rPr>
              <w:t>Поставка Товара производится в течение 1</w:t>
            </w:r>
            <w:r w:rsidR="00004577">
              <w:rPr>
                <w:szCs w:val="28"/>
              </w:rPr>
              <w:t>2</w:t>
            </w:r>
            <w:r w:rsidRPr="00AB3903">
              <w:rPr>
                <w:szCs w:val="28"/>
              </w:rPr>
              <w:t xml:space="preserve"> недель с момента подписания договора.</w:t>
            </w:r>
          </w:p>
          <w:p w:rsidR="006B069C" w:rsidRDefault="006B069C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D76E39" w:rsidRPr="00523B7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C24C19">
              <w:rPr>
                <w:b/>
                <w:szCs w:val="28"/>
              </w:rPr>
              <w:t xml:space="preserve">Место </w:t>
            </w:r>
            <w:r w:rsidRPr="00C24C19">
              <w:rPr>
                <w:b/>
              </w:rPr>
              <w:t xml:space="preserve">доставки </w:t>
            </w:r>
            <w:r w:rsidR="00ED2CFE" w:rsidRPr="00C24C19">
              <w:rPr>
                <w:b/>
              </w:rPr>
              <w:t>предмета</w:t>
            </w:r>
            <w:r w:rsidRPr="00C24C19">
              <w:rPr>
                <w:b/>
              </w:rPr>
              <w:t>:</w:t>
            </w:r>
            <w:r w:rsidR="00E474FE" w:rsidRPr="00C24C19">
              <w:rPr>
                <w:b/>
              </w:rPr>
              <w:t xml:space="preserve"> </w:t>
            </w:r>
            <w:r w:rsidR="00ED2CFE" w:rsidRPr="00C24C19">
              <w:t>111116, Москва, ул. Авиамоторная, д.6</w:t>
            </w:r>
            <w:r w:rsidR="00D76E39" w:rsidRPr="00C24C19">
              <w:rPr>
                <w:szCs w:val="28"/>
              </w:rPr>
              <w:t>.</w:t>
            </w:r>
          </w:p>
          <w:p w:rsidR="00C87330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6B069C" w:rsidRPr="00523B7C" w:rsidRDefault="006B069C" w:rsidP="00C87330">
            <w:pPr>
              <w:ind w:right="153"/>
              <w:jc w:val="both"/>
              <w:rPr>
                <w:b/>
                <w:i/>
              </w:rPr>
            </w:pPr>
          </w:p>
          <w:p w:rsidR="006B069C" w:rsidRPr="00523B7C" w:rsidRDefault="00962CBD" w:rsidP="00130D69">
            <w:pPr>
              <w:spacing w:before="60" w:line="228" w:lineRule="auto"/>
              <w:jc w:val="both"/>
            </w:pPr>
            <w:r w:rsidRPr="00962CBD">
              <w:t>Расчет за поставляемый товар производится Покупателем на основании счетов, выставленных Поставщиком, перечислением безналичных денежных средс</w:t>
            </w:r>
            <w:r w:rsidR="006B069C">
              <w:t>тв на расчетный счет Поставщика.</w:t>
            </w:r>
            <w:r w:rsidR="00FF242C">
              <w:t xml:space="preserve"> </w:t>
            </w:r>
            <w:r w:rsidR="00AB3903" w:rsidRPr="00AB3903">
              <w:t>Оплата в течение 5 рабочих дней с момента подписания акта приема-передачи.</w:t>
            </w:r>
          </w:p>
        </w:tc>
      </w:tr>
      <w:tr w:rsidR="00C87330" w:rsidRPr="00523B7C" w:rsidTr="00E875D8">
        <w:trPr>
          <w:trHeight w:val="416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0606"/>
          </w:p>
        </w:tc>
        <w:bookmarkEnd w:id="254"/>
        <w:tc>
          <w:tcPr>
            <w:tcW w:w="3402" w:type="dxa"/>
          </w:tcPr>
          <w:p w:rsidR="00C87330" w:rsidRPr="00523B7C" w:rsidRDefault="00C87330" w:rsidP="00C87330">
            <w:pPr>
              <w:ind w:right="153"/>
            </w:pPr>
            <w:r w:rsidRPr="00523B7C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523B7C" w:rsidRDefault="00F86643" w:rsidP="00C87330">
            <w:pPr>
              <w:ind w:right="153"/>
            </w:pPr>
            <w:r w:rsidRPr="00523B7C">
              <w:t>1 (один) лот</w:t>
            </w:r>
          </w:p>
        </w:tc>
      </w:tr>
      <w:tr w:rsidR="00C87330" w:rsidRPr="00523B7C" w:rsidTr="00E875D8">
        <w:trPr>
          <w:trHeight w:val="152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49928"/>
          </w:p>
        </w:tc>
        <w:bookmarkEnd w:id="255"/>
        <w:tc>
          <w:tcPr>
            <w:tcW w:w="3402" w:type="dxa"/>
          </w:tcPr>
          <w:p w:rsidR="00C87330" w:rsidRPr="00523B7C" w:rsidRDefault="00C87330" w:rsidP="00C87330">
            <w:pPr>
              <w:contextualSpacing/>
            </w:pPr>
            <w:r w:rsidRPr="00523B7C">
              <w:t>Заказчик</w:t>
            </w:r>
          </w:p>
        </w:tc>
        <w:tc>
          <w:tcPr>
            <w:tcW w:w="5986" w:type="dxa"/>
          </w:tcPr>
          <w:p w:rsidR="00C87330" w:rsidRPr="00523B7C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523B7C">
              <w:t>О</w:t>
            </w:r>
            <w:r w:rsidR="00792C15" w:rsidRPr="00523B7C">
              <w:t>ткрытое акционерное общество</w:t>
            </w:r>
            <w:r w:rsidRPr="00523B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523B7C" w:rsidTr="00E875D8">
        <w:trPr>
          <w:trHeight w:val="2543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0471"/>
          </w:p>
        </w:tc>
        <w:bookmarkEnd w:id="256"/>
        <w:tc>
          <w:tcPr>
            <w:tcW w:w="3402" w:type="dxa"/>
          </w:tcPr>
          <w:p w:rsidR="00C87330" w:rsidRPr="00523B7C" w:rsidRDefault="00C87330" w:rsidP="006037AB">
            <w:pPr>
              <w:ind w:right="153"/>
            </w:pPr>
            <w:r w:rsidRPr="00523B7C">
              <w:t>О</w:t>
            </w:r>
            <w:r w:rsidRPr="00523B7C">
              <w:rPr>
                <w:bCs/>
              </w:rPr>
              <w:t xml:space="preserve">рганизатор </w:t>
            </w:r>
            <w:r w:rsidR="004A2055" w:rsidRPr="00523B7C">
              <w:rPr>
                <w:bCs/>
              </w:rPr>
              <w:t xml:space="preserve">запроса </w:t>
            </w:r>
            <w:r w:rsidR="00BA126A" w:rsidRPr="00523B7C">
              <w:rPr>
                <w:bCs/>
              </w:rPr>
              <w:t>цен</w:t>
            </w:r>
          </w:p>
        </w:tc>
        <w:tc>
          <w:tcPr>
            <w:tcW w:w="5986" w:type="dxa"/>
          </w:tcPr>
          <w:p w:rsidR="00D25C7C" w:rsidRPr="00523B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523B7C">
              <w:t>О</w:t>
            </w:r>
            <w:r w:rsidR="009513EB" w:rsidRPr="00523B7C">
              <w:t>ткрытое акционерное общество</w:t>
            </w:r>
            <w:r w:rsidRPr="00523B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523B7C" w:rsidRDefault="00D25C7C" w:rsidP="00D25C7C">
            <w:pPr>
              <w:contextualSpacing/>
              <w:jc w:val="both"/>
            </w:pPr>
            <w:r w:rsidRPr="00523B7C">
              <w:t>Место нахождения: 111116, Москва, ул. Авиамоторная, д.6.</w:t>
            </w:r>
          </w:p>
          <w:p w:rsidR="00D25C7C" w:rsidRPr="00523B7C" w:rsidRDefault="00D25C7C" w:rsidP="00D25C7C">
            <w:pPr>
              <w:contextualSpacing/>
              <w:jc w:val="both"/>
            </w:pPr>
            <w:r w:rsidRPr="00523B7C">
              <w:t>Почтовый адрес: 111116, Москва, ул. Авиамоторная, д.6.</w:t>
            </w:r>
          </w:p>
          <w:p w:rsidR="00952EE9" w:rsidRPr="00523B7C" w:rsidRDefault="005A7F9D" w:rsidP="00792C15">
            <w:pPr>
              <w:pStyle w:val="23"/>
              <w:ind w:right="153" w:firstLine="0"/>
            </w:pPr>
            <w:r w:rsidRPr="00523B7C">
              <w:t xml:space="preserve">Контактное лицо: </w:t>
            </w:r>
            <w:r w:rsidR="00952EE9" w:rsidRPr="00523B7C">
              <w:t>Смирнов А.Е. тел. 8(495)788-48-87</w:t>
            </w:r>
          </w:p>
          <w:p w:rsidR="0097158D" w:rsidRPr="00523B7C" w:rsidRDefault="003B19D0" w:rsidP="00952EE9">
            <w:pPr>
              <w:pStyle w:val="23"/>
              <w:ind w:right="153" w:firstLine="0"/>
              <w:jc w:val="left"/>
            </w:pPr>
            <w:hyperlink r:id="rId15" w:history="1">
              <w:r w:rsidR="00952EE9" w:rsidRPr="00523B7C">
                <w:t>Smirnovae@vniinp.ru</w:t>
              </w:r>
            </w:hyperlink>
          </w:p>
        </w:tc>
      </w:tr>
      <w:tr w:rsidR="00C87330" w:rsidRPr="00523B7C" w:rsidTr="00F02A2D">
        <w:trPr>
          <w:trHeight w:val="2094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50534"/>
          </w:p>
        </w:tc>
        <w:bookmarkEnd w:id="257"/>
        <w:tc>
          <w:tcPr>
            <w:tcW w:w="3402" w:type="dxa"/>
          </w:tcPr>
          <w:p w:rsidR="00C87330" w:rsidRPr="00523B7C" w:rsidRDefault="00C87330" w:rsidP="003718ED">
            <w:pPr>
              <w:ind w:right="153"/>
            </w:pPr>
            <w:r w:rsidRPr="00523B7C">
              <w:t xml:space="preserve">Информационное обеспечение проведения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2636B1" w:rsidRPr="00523B7C" w:rsidRDefault="00D25C7C" w:rsidP="002636B1">
            <w:pPr>
              <w:jc w:val="both"/>
            </w:pPr>
            <w:r w:rsidRPr="00523B7C">
              <w:t xml:space="preserve">Сайтом </w:t>
            </w:r>
            <w:r w:rsidR="002636B1" w:rsidRPr="00523B7C">
              <w:t xml:space="preserve">в сети «Интернет» для размещения информации о проведении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="002636B1" w:rsidRPr="00523B7C">
              <w:t xml:space="preserve"> является сайт</w:t>
            </w:r>
            <w:r w:rsidR="009A5104" w:rsidRPr="00523B7C">
              <w:rPr>
                <w:color w:val="FF0000"/>
              </w:rPr>
              <w:t xml:space="preserve"> </w:t>
            </w:r>
            <w:r w:rsidR="009A5104" w:rsidRPr="00523B7C">
              <w:rPr>
                <w:rStyle w:val="afa"/>
                <w:sz w:val="28"/>
                <w:szCs w:val="28"/>
                <w:lang w:val="en-US"/>
              </w:rPr>
              <w:t>http</w:t>
            </w:r>
            <w:r w:rsidR="009A5104" w:rsidRPr="00523B7C">
              <w:rPr>
                <w:rStyle w:val="afa"/>
                <w:sz w:val="28"/>
                <w:szCs w:val="28"/>
              </w:rPr>
              <w:t>://</w:t>
            </w:r>
            <w:proofErr w:type="spellStart"/>
            <w:r w:rsidR="009A5104" w:rsidRPr="00523B7C">
              <w:rPr>
                <w:rStyle w:val="afa"/>
                <w:sz w:val="28"/>
                <w:szCs w:val="28"/>
                <w:lang w:val="en-US"/>
              </w:rPr>
              <w:t>zakupki</w:t>
            </w:r>
            <w:proofErr w:type="spellEnd"/>
            <w:r w:rsidR="009A5104" w:rsidRPr="00523B7C">
              <w:rPr>
                <w:rStyle w:val="afa"/>
                <w:sz w:val="28"/>
                <w:szCs w:val="28"/>
              </w:rPr>
              <w:t>.</w:t>
            </w:r>
            <w:proofErr w:type="spellStart"/>
            <w:r w:rsidR="009A5104" w:rsidRPr="00523B7C">
              <w:rPr>
                <w:rStyle w:val="afa"/>
                <w:sz w:val="28"/>
                <w:szCs w:val="28"/>
                <w:lang w:val="en-US"/>
              </w:rPr>
              <w:t>gov</w:t>
            </w:r>
            <w:proofErr w:type="spellEnd"/>
            <w:r w:rsidR="009A5104" w:rsidRPr="00523B7C">
              <w:rPr>
                <w:rStyle w:val="afa"/>
                <w:sz w:val="28"/>
                <w:szCs w:val="28"/>
              </w:rPr>
              <w:t>.</w:t>
            </w:r>
            <w:proofErr w:type="spellStart"/>
            <w:r w:rsidR="009A5104" w:rsidRPr="00523B7C">
              <w:rPr>
                <w:rStyle w:val="afa"/>
                <w:sz w:val="28"/>
                <w:szCs w:val="28"/>
                <w:lang w:val="en-US"/>
              </w:rPr>
              <w:t>ru</w:t>
            </w:r>
            <w:proofErr w:type="spellEnd"/>
            <w:r w:rsidRPr="00523B7C">
              <w:rPr>
                <w:color w:val="FF0000"/>
              </w:rPr>
              <w:t>.</w:t>
            </w:r>
          </w:p>
          <w:p w:rsidR="004C1016" w:rsidRPr="00523B7C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523B7C">
              <w:t xml:space="preserve">Настоящий </w:t>
            </w:r>
            <w:r w:rsidR="004A2055" w:rsidRPr="00523B7C">
              <w:t xml:space="preserve">запрос </w:t>
            </w:r>
            <w:r w:rsidR="00BA126A" w:rsidRPr="00523B7C">
              <w:t>цен</w:t>
            </w:r>
            <w:r w:rsidRPr="00523B7C">
              <w:t xml:space="preserve"> проводится в соответствии с правилами и с использованием функционала электронной торговой площадки</w:t>
            </w:r>
            <w:r w:rsidR="00B5392C" w:rsidRPr="00523B7C">
              <w:t xml:space="preserve"> ЭТП</w:t>
            </w:r>
            <w:r w:rsidRPr="00523B7C">
              <w:t xml:space="preserve"> «Аукционный Конкурсный Дом» </w:t>
            </w:r>
            <w:hyperlink r:id="rId16" w:history="1">
              <w:r w:rsidRPr="00523B7C">
                <w:t>www.a-k-d.ru</w:t>
              </w:r>
            </w:hyperlink>
          </w:p>
        </w:tc>
      </w:tr>
      <w:tr w:rsidR="00C87330" w:rsidRPr="00523B7C" w:rsidTr="00E875D8">
        <w:trPr>
          <w:trHeight w:val="152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523B7C" w:rsidRDefault="00C87330" w:rsidP="00C87330">
            <w:pPr>
              <w:ind w:right="153"/>
            </w:pPr>
            <w:r w:rsidRPr="00523B7C">
              <w:rPr>
                <w:bCs/>
              </w:rPr>
              <w:t xml:space="preserve">Дата опубликования извещения о проведении </w:t>
            </w:r>
            <w:r w:rsidR="004A2055" w:rsidRPr="00523B7C">
              <w:rPr>
                <w:bCs/>
              </w:rPr>
              <w:t xml:space="preserve">запроса </w:t>
            </w:r>
            <w:r w:rsidR="00BA126A" w:rsidRPr="00523B7C">
              <w:rPr>
                <w:bCs/>
              </w:rPr>
              <w:t>цен</w:t>
            </w:r>
          </w:p>
        </w:tc>
        <w:tc>
          <w:tcPr>
            <w:tcW w:w="5986" w:type="dxa"/>
          </w:tcPr>
          <w:p w:rsidR="00C87330" w:rsidRPr="00523B7C" w:rsidRDefault="005A7F9D" w:rsidP="00004577">
            <w:pPr>
              <w:ind w:right="153"/>
              <w:rPr>
                <w:bCs/>
              </w:rPr>
            </w:pPr>
            <w:r w:rsidRPr="00523B7C">
              <w:t>«</w:t>
            </w:r>
            <w:r w:rsidR="00004577">
              <w:t>26</w:t>
            </w:r>
            <w:r w:rsidRPr="00523B7C">
              <w:t xml:space="preserve">» </w:t>
            </w:r>
            <w:r w:rsidR="00FF242C">
              <w:t>апреля</w:t>
            </w:r>
            <w:r w:rsidR="005A717C">
              <w:t xml:space="preserve"> </w:t>
            </w:r>
            <w:r w:rsidRPr="00523B7C">
              <w:t>201</w:t>
            </w:r>
            <w:r w:rsidR="005A717C">
              <w:t>3</w:t>
            </w:r>
            <w:r w:rsidRPr="00523B7C">
              <w:t xml:space="preserve"> года</w:t>
            </w:r>
          </w:p>
        </w:tc>
      </w:tr>
      <w:tr w:rsidR="00C87330" w:rsidRPr="00523B7C" w:rsidTr="00C24C19">
        <w:trPr>
          <w:trHeight w:val="1101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0440"/>
          </w:p>
        </w:tc>
        <w:bookmarkEnd w:id="258"/>
        <w:tc>
          <w:tcPr>
            <w:tcW w:w="3402" w:type="dxa"/>
          </w:tcPr>
          <w:p w:rsidR="00C87330" w:rsidRPr="00523B7C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23B7C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E875D8" w:rsidRPr="00523B7C" w:rsidRDefault="003B19D0" w:rsidP="00004577">
            <w:pPr>
              <w:tabs>
                <w:tab w:val="left" w:pos="1134"/>
              </w:tabs>
              <w:contextualSpacing/>
              <w:jc w:val="both"/>
              <w:rPr>
                <w:shd w:val="clear" w:color="auto" w:fill="FDE9D9"/>
              </w:rPr>
            </w:pPr>
            <w:r w:rsidRPr="003B19D0">
              <w:rPr>
                <w:bCs/>
                <w:color w:val="000000"/>
              </w:rPr>
              <w:t xml:space="preserve">298000 (Двести девяносто восемь тысяч) руб. 00 коп, включая НДС 18%. </w:t>
            </w:r>
            <w:r w:rsidR="009A5104" w:rsidRPr="00523B7C">
              <w:rPr>
                <w:bCs/>
                <w:color w:val="000000"/>
              </w:rPr>
              <w:t>Цена договора должна включать все налоги и другие обязательные платежи</w:t>
            </w:r>
            <w:r w:rsidR="00C24C19">
              <w:rPr>
                <w:bCs/>
                <w:color w:val="000000"/>
              </w:rPr>
              <w:t>.</w:t>
            </w: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523B7C" w:rsidRDefault="00C87330" w:rsidP="00C87330">
            <w:pPr>
              <w:ind w:right="153"/>
            </w:pPr>
            <w:r w:rsidRPr="00523B7C">
              <w:t xml:space="preserve">Официальный язык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C87330" w:rsidRPr="00523B7C" w:rsidRDefault="0006325C" w:rsidP="006E4C29">
            <w:pPr>
              <w:ind w:right="153"/>
              <w:jc w:val="both"/>
            </w:pPr>
            <w:r w:rsidRPr="00523B7C">
              <w:t>Р</w:t>
            </w:r>
            <w:r w:rsidR="00C87330" w:rsidRPr="00523B7C">
              <w:t>усский</w:t>
            </w: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3392"/>
          </w:p>
        </w:tc>
        <w:bookmarkEnd w:id="259"/>
        <w:tc>
          <w:tcPr>
            <w:tcW w:w="3402" w:type="dxa"/>
          </w:tcPr>
          <w:p w:rsidR="00C87330" w:rsidRPr="00523B7C" w:rsidRDefault="00C87330" w:rsidP="00C87330">
            <w:pPr>
              <w:ind w:right="153"/>
              <w:rPr>
                <w:lang w:val="en-US"/>
              </w:rPr>
            </w:pPr>
            <w:r w:rsidRPr="00523B7C">
              <w:t xml:space="preserve">Валюта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C87330" w:rsidRPr="00523B7C" w:rsidRDefault="001963E4" w:rsidP="00C87330">
            <w:pPr>
              <w:ind w:right="153"/>
            </w:pPr>
            <w:r w:rsidRPr="00523B7C">
              <w:t>Р</w:t>
            </w:r>
            <w:r w:rsidR="00C87330" w:rsidRPr="00523B7C">
              <w:t>оссийский рубль</w:t>
            </w:r>
          </w:p>
        </w:tc>
      </w:tr>
      <w:tr w:rsidR="00C87330" w:rsidRPr="00523B7C" w:rsidTr="00E875D8">
        <w:trPr>
          <w:trHeight w:val="473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3528"/>
          </w:p>
        </w:tc>
        <w:bookmarkEnd w:id="260"/>
        <w:tc>
          <w:tcPr>
            <w:tcW w:w="3402" w:type="dxa"/>
          </w:tcPr>
          <w:p w:rsidR="00B50E31" w:rsidRPr="00523B7C" w:rsidRDefault="00981BF7" w:rsidP="002636B1">
            <w:pPr>
              <w:ind w:right="153"/>
            </w:pPr>
            <w:r w:rsidRPr="00523B7C">
              <w:t>Обеспечение заявки на участие в </w:t>
            </w:r>
            <w:r w:rsidR="00127658" w:rsidRPr="00523B7C">
              <w:t xml:space="preserve">запросе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B50E31" w:rsidRPr="00523B7C" w:rsidRDefault="002636B1" w:rsidP="00D913CA">
            <w:pPr>
              <w:ind w:right="153"/>
              <w:jc w:val="both"/>
            </w:pPr>
            <w:r w:rsidRPr="00523B7C">
              <w:t>Не требуется</w:t>
            </w:r>
          </w:p>
        </w:tc>
      </w:tr>
      <w:tr w:rsidR="00815182" w:rsidRPr="00523B7C" w:rsidTr="00E875D8">
        <w:trPr>
          <w:trHeight w:val="709"/>
        </w:trPr>
        <w:tc>
          <w:tcPr>
            <w:tcW w:w="781" w:type="dxa"/>
          </w:tcPr>
          <w:p w:rsidR="00815182" w:rsidRPr="00523B7C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9670208"/>
          </w:p>
        </w:tc>
        <w:bookmarkEnd w:id="261"/>
        <w:tc>
          <w:tcPr>
            <w:tcW w:w="3402" w:type="dxa"/>
          </w:tcPr>
          <w:p w:rsidR="00815182" w:rsidRPr="00523B7C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23B7C">
              <w:rPr>
                <w:szCs w:val="24"/>
              </w:rPr>
              <w:t xml:space="preserve">Требования, предъявляемые к участникам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</w:p>
        </w:tc>
        <w:tc>
          <w:tcPr>
            <w:tcW w:w="5986" w:type="dxa"/>
          </w:tcPr>
          <w:p w:rsidR="00815182" w:rsidRPr="00523B7C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2" w:name="_Ref317250645"/>
            <w:bookmarkStart w:id="263" w:name="_Ref317251482"/>
            <w:bookmarkStart w:id="264" w:name="_Ref317251727"/>
            <w:r w:rsidRPr="00523B7C">
              <w:t xml:space="preserve">Требования к участникам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>:</w:t>
            </w:r>
            <w:bookmarkEnd w:id="262"/>
            <w:bookmarkEnd w:id="263"/>
            <w:bookmarkEnd w:id="264"/>
          </w:p>
          <w:p w:rsidR="006E4C29" w:rsidRPr="00523B7C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23B7C">
              <w:t>должен отвечать требованиям, указанным в пункте </w:t>
            </w:r>
            <w:r w:rsidR="00AB3903">
              <w:fldChar w:fldCharType="begin"/>
            </w:r>
            <w:r w:rsidR="00AB3903">
              <w:instrText xml:space="preserve"> REF _Ref317256436 \r \h  \* MERGEFORMAT </w:instrText>
            </w:r>
            <w:r w:rsidR="00AB3903">
              <w:fldChar w:fldCharType="separate"/>
            </w:r>
            <w:r w:rsidR="00832811" w:rsidRPr="00523B7C">
              <w:t>3.1</w:t>
            </w:r>
            <w:r w:rsidR="00AB3903">
              <w:fldChar w:fldCharType="end"/>
            </w:r>
            <w:r w:rsidRPr="00523B7C">
              <w:t xml:space="preserve"> настоящей </w:t>
            </w:r>
            <w:r w:rsidR="003E0066" w:rsidRPr="00523B7C">
              <w:t xml:space="preserve">документации по </w:t>
            </w:r>
            <w:r w:rsidR="004A2055" w:rsidRPr="00523B7C">
              <w:t xml:space="preserve">запросу </w:t>
            </w:r>
            <w:r w:rsidR="00BA126A" w:rsidRPr="00523B7C">
              <w:t>цен</w:t>
            </w:r>
            <w:r w:rsidRPr="00523B7C">
              <w:t>;</w:t>
            </w:r>
          </w:p>
          <w:p w:rsidR="009204E2" w:rsidRPr="00C24C19" w:rsidRDefault="00815182" w:rsidP="00C24C1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proofErr w:type="gramStart"/>
            <w:r w:rsidRPr="00523B7C">
              <w:t xml:space="preserve">отсутствие сведений об участнике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 xml:space="preserve"> в Реестре недобросовестных поставщиков ФАС России</w:t>
            </w:r>
            <w:r w:rsidR="00FA465A" w:rsidRPr="00523B7C">
              <w:t xml:space="preserve">, </w:t>
            </w:r>
            <w:r w:rsidR="00B4384C" w:rsidRPr="00523B7C">
              <w:t>который ведется в соответствии с</w:t>
            </w:r>
            <w:r w:rsidR="00FA465A" w:rsidRPr="00523B7C">
              <w:t xml:space="preserve"> Федеральным законо</w:t>
            </w:r>
            <w:r w:rsidR="00B4384C" w:rsidRPr="00523B7C">
              <w:t>м Российской Федерации от 21 июля 2005 года №94-ФЗ «О</w:t>
            </w:r>
            <w:r w:rsidR="00FA465A" w:rsidRPr="00523B7C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B82C31" w:rsidRPr="00523B7C">
              <w:t xml:space="preserve"> и в Реестре недобросовестных поставщиков, который ведется в соответствии с Федеральным законом Российской Федерации от 18 июля 2011</w:t>
            </w:r>
            <w:proofErr w:type="gramEnd"/>
            <w:r w:rsidR="00B82C31" w:rsidRPr="00523B7C">
              <w:t xml:space="preserve"> года №223-ФЗ «</w:t>
            </w:r>
            <w:r w:rsidR="00B82C31" w:rsidRPr="00523B7C">
              <w:rPr>
                <w:rStyle w:val="st"/>
              </w:rPr>
              <w:t>О закупках товаров, работ, услуг отдельными видами юридических лиц»</w:t>
            </w:r>
            <w:r w:rsidR="006B069C">
              <w:t>.</w:t>
            </w:r>
          </w:p>
        </w:tc>
      </w:tr>
      <w:tr w:rsidR="00C87330" w:rsidRPr="00523B7C" w:rsidTr="00E875D8">
        <w:trPr>
          <w:trHeight w:val="709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5" w:name="_Ref317256469"/>
          </w:p>
        </w:tc>
        <w:bookmarkEnd w:id="265"/>
        <w:tc>
          <w:tcPr>
            <w:tcW w:w="3402" w:type="dxa"/>
          </w:tcPr>
          <w:p w:rsidR="00C87330" w:rsidRPr="00523B7C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23B7C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523B7C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 w:rsidRPr="00523B7C">
              <w:t>Не требуется</w:t>
            </w:r>
          </w:p>
        </w:tc>
      </w:tr>
      <w:tr w:rsidR="00C87330" w:rsidRPr="00523B7C" w:rsidTr="00E875D8">
        <w:trPr>
          <w:trHeight w:val="70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17257394"/>
          </w:p>
        </w:tc>
        <w:bookmarkEnd w:id="266"/>
        <w:tc>
          <w:tcPr>
            <w:tcW w:w="3402" w:type="dxa"/>
          </w:tcPr>
          <w:p w:rsidR="00C87330" w:rsidRPr="00523B7C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23B7C">
              <w:rPr>
                <w:szCs w:val="24"/>
              </w:rPr>
              <w:t>Требования к поставляемому товару, выполняемым работам, оказываемым услугам</w:t>
            </w:r>
            <w:r w:rsidRPr="00523B7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5986" w:type="dxa"/>
          </w:tcPr>
          <w:p w:rsidR="009E0833" w:rsidRPr="00523B7C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523B7C">
              <w:rPr>
                <w:color w:val="000000"/>
              </w:rPr>
              <w:t xml:space="preserve">Требования к </w:t>
            </w:r>
            <w:r w:rsidRPr="00523B7C">
              <w:rPr>
                <w:b/>
                <w:i/>
                <w:color w:val="000000"/>
              </w:rPr>
              <w:t>приобретаемому имуществу</w:t>
            </w:r>
            <w:r w:rsidR="009513EB" w:rsidRPr="00523B7C">
              <w:rPr>
                <w:b/>
                <w:i/>
                <w:color w:val="000000"/>
              </w:rPr>
              <w:t xml:space="preserve"> </w:t>
            </w:r>
            <w:r w:rsidRPr="00523B7C">
              <w:t>определяются в томе №2 (ТЕХНИЧЕСКАЯ ЧАСТЬ документации).</w:t>
            </w:r>
          </w:p>
          <w:p w:rsidR="00927E9A" w:rsidRPr="00523B7C" w:rsidRDefault="00927E9A" w:rsidP="00643830">
            <w:pPr>
              <w:tabs>
                <w:tab w:val="left" w:pos="495"/>
                <w:tab w:val="left" w:pos="5657"/>
              </w:tabs>
              <w:ind w:right="113"/>
              <w:jc w:val="both"/>
              <w:rPr>
                <w:color w:val="000000"/>
              </w:rPr>
            </w:pPr>
            <w:r w:rsidRPr="00523B7C">
              <w:rPr>
                <w:color w:val="000000"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C87330" w:rsidRPr="00523B7C" w:rsidRDefault="009E0833" w:rsidP="005A717C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523B7C">
              <w:rPr>
                <w:b/>
                <w:i/>
                <w:snapToGrid w:val="0"/>
              </w:rPr>
              <w:t xml:space="preserve">Участник процедуры закупки должен принять во внимание, что ссылки в документации на конкретный тип продукции, производителя, носят лишь рекомендательный, а не обязательный </w:t>
            </w:r>
            <w:r w:rsidRPr="00523B7C">
              <w:rPr>
                <w:b/>
                <w:i/>
                <w:snapToGrid w:val="0"/>
              </w:rPr>
              <w:lastRenderedPageBreak/>
              <w:t>характер. Участник процедуры закупки может представить в своем Предложении иные типы продукции (</w:t>
            </w:r>
            <w:r w:rsidR="005A717C">
              <w:rPr>
                <w:b/>
                <w:i/>
                <w:snapToGrid w:val="0"/>
              </w:rPr>
              <w:t>эквиваленты</w:t>
            </w:r>
            <w:r w:rsidRPr="00523B7C">
              <w:rPr>
                <w:b/>
                <w:i/>
                <w:snapToGrid w:val="0"/>
              </w:rPr>
              <w:t>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523B7C" w:rsidTr="00E875D8">
        <w:trPr>
          <w:trHeight w:val="534"/>
        </w:trPr>
        <w:tc>
          <w:tcPr>
            <w:tcW w:w="781" w:type="dxa"/>
          </w:tcPr>
          <w:p w:rsidR="00815182" w:rsidRPr="00523B7C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7698"/>
          </w:p>
        </w:tc>
        <w:bookmarkEnd w:id="267"/>
        <w:tc>
          <w:tcPr>
            <w:tcW w:w="3402" w:type="dxa"/>
          </w:tcPr>
          <w:p w:rsidR="00815182" w:rsidRPr="00523B7C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523B7C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</w:p>
        </w:tc>
        <w:tc>
          <w:tcPr>
            <w:tcW w:w="5986" w:type="dxa"/>
          </w:tcPr>
          <w:p w:rsidR="00815182" w:rsidRPr="00523B7C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68" w:name="_Ref317251847"/>
            <w:r w:rsidRPr="00523B7C">
              <w:t xml:space="preserve">Документы, подтверждающие соответствие требованиям, предъявляемым участникам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>:</w:t>
            </w:r>
            <w:bookmarkEnd w:id="268"/>
          </w:p>
          <w:p w:rsidR="00815182" w:rsidRPr="00523B7C" w:rsidRDefault="0081518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69" w:name="_Ref317256601"/>
            <w:r w:rsidRPr="00523B7C">
              <w:t>документы, указанные в пункте</w:t>
            </w:r>
            <w:r w:rsidR="009E6B81" w:rsidRPr="00523B7C">
              <w:t> </w:t>
            </w:r>
            <w:r w:rsidR="00AB3903">
              <w:fldChar w:fldCharType="begin"/>
            </w:r>
            <w:r w:rsidR="00AB3903">
              <w:instrText xml:space="preserve"> REF _Ref317256545 \r \h  \* MERGEFORMAT </w:instrText>
            </w:r>
            <w:r w:rsidR="00AB3903">
              <w:fldChar w:fldCharType="separate"/>
            </w:r>
            <w:r w:rsidR="00832811" w:rsidRPr="00523B7C">
              <w:t>3.3</w:t>
            </w:r>
            <w:r w:rsidR="00AB3903">
              <w:fldChar w:fldCharType="end"/>
            </w:r>
            <w:r w:rsidRPr="00523B7C">
              <w:t xml:space="preserve"> настоящей </w:t>
            </w:r>
            <w:r w:rsidR="003E0066" w:rsidRPr="00523B7C">
              <w:t xml:space="preserve">документации по </w:t>
            </w:r>
            <w:r w:rsidR="004A2055" w:rsidRPr="00523B7C">
              <w:t xml:space="preserve">запросу </w:t>
            </w:r>
            <w:r w:rsidR="00BA126A" w:rsidRPr="00523B7C">
              <w:t>цен</w:t>
            </w:r>
            <w:r w:rsidRPr="00523B7C">
              <w:t>;</w:t>
            </w:r>
            <w:bookmarkEnd w:id="269"/>
          </w:p>
          <w:p w:rsidR="00815182" w:rsidRPr="00523B7C" w:rsidRDefault="00815182" w:rsidP="00FC127E">
            <w:pPr>
              <w:tabs>
                <w:tab w:val="left" w:pos="669"/>
              </w:tabs>
              <w:ind w:right="153" w:firstLine="660"/>
              <w:jc w:val="both"/>
            </w:pPr>
            <w:r w:rsidRPr="00523B7C">
              <w:t xml:space="preserve">Участник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 xml:space="preserve"> вправе приложить к заявке на участие в </w:t>
            </w:r>
            <w:r w:rsidR="00127658" w:rsidRPr="00523B7C">
              <w:t xml:space="preserve">запросе </w:t>
            </w:r>
            <w:r w:rsidR="00BA126A" w:rsidRPr="00523B7C">
              <w:t>цен</w:t>
            </w:r>
            <w:r w:rsidRPr="00523B7C">
              <w:t xml:space="preserve"> иные документы, которые, по мнению участника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523B7C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523B7C">
              <w:t>Все указанные документы прилагаются участником к заявке на участие в </w:t>
            </w:r>
            <w:r w:rsidR="00127658" w:rsidRPr="00523B7C">
              <w:t xml:space="preserve">запросе </w:t>
            </w:r>
            <w:r w:rsidR="00BA126A" w:rsidRPr="00523B7C">
              <w:t>цен</w:t>
            </w:r>
            <w:r w:rsidRPr="00523B7C">
              <w:t>.</w:t>
            </w:r>
          </w:p>
        </w:tc>
      </w:tr>
      <w:tr w:rsidR="0086246F" w:rsidRPr="00523B7C" w:rsidTr="006B069C">
        <w:trPr>
          <w:trHeight w:val="2781"/>
        </w:trPr>
        <w:tc>
          <w:tcPr>
            <w:tcW w:w="781" w:type="dxa"/>
          </w:tcPr>
          <w:p w:rsidR="0086246F" w:rsidRPr="00523B7C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7252608"/>
          </w:p>
        </w:tc>
        <w:bookmarkEnd w:id="270"/>
        <w:tc>
          <w:tcPr>
            <w:tcW w:w="3402" w:type="dxa"/>
          </w:tcPr>
          <w:p w:rsidR="0086246F" w:rsidRPr="00523B7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523B7C">
              <w:rPr>
                <w:szCs w:val="24"/>
              </w:rPr>
              <w:t>Состав заявки на участие в 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</w:p>
        </w:tc>
        <w:tc>
          <w:tcPr>
            <w:tcW w:w="5986" w:type="dxa"/>
          </w:tcPr>
          <w:p w:rsidR="0086246F" w:rsidRPr="00523B7C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71" w:name="_Ref319667226"/>
            <w:r w:rsidRPr="00523B7C">
              <w:rPr>
                <w:szCs w:val="24"/>
              </w:rPr>
              <w:t xml:space="preserve">заявка на участие в 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523B7C">
              <w:rPr>
                <w:szCs w:val="24"/>
              </w:rPr>
              <w:t xml:space="preserve">документации по </w:t>
            </w:r>
            <w:r w:rsidR="004A2055" w:rsidRPr="00523B7C">
              <w:rPr>
                <w:szCs w:val="24"/>
              </w:rPr>
              <w:t xml:space="preserve">запросу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(раздел</w:t>
            </w:r>
            <w:r w:rsidR="001E70F7" w:rsidRPr="00523B7C">
              <w:rPr>
                <w:szCs w:val="24"/>
              </w:rPr>
              <w:t> </w:t>
            </w:r>
            <w:r w:rsidR="00AB3903">
              <w:fldChar w:fldCharType="begin"/>
            </w:r>
            <w:r w:rsidR="00AB3903">
              <w:instrText xml:space="preserve"> REF _Ref317259138 \r \h  \* MERGEFORMAT </w:instrText>
            </w:r>
            <w:r w:rsidR="00AB3903">
              <w:fldChar w:fldCharType="separate"/>
            </w:r>
            <w:r w:rsidR="00832811" w:rsidRPr="00523B7C">
              <w:rPr>
                <w:szCs w:val="24"/>
              </w:rPr>
              <w:t>1.1</w:t>
            </w:r>
            <w:r w:rsidR="00AB3903">
              <w:fldChar w:fldCharType="end"/>
            </w:r>
            <w:r w:rsidRPr="00523B7C">
              <w:rPr>
                <w:szCs w:val="24"/>
              </w:rPr>
              <w:t xml:space="preserve">, </w:t>
            </w:r>
            <w:hyperlink w:anchor="_Письмо_о_подаче" w:history="1">
              <w:r w:rsidRPr="00523B7C">
                <w:rPr>
                  <w:rStyle w:val="afa"/>
                  <w:szCs w:val="24"/>
                </w:rPr>
                <w:t>Форма 1</w:t>
              </w:r>
            </w:hyperlink>
            <w:r w:rsidRPr="00523B7C">
              <w:rPr>
                <w:szCs w:val="24"/>
              </w:rPr>
              <w:t>);</w:t>
            </w:r>
            <w:bookmarkEnd w:id="271"/>
          </w:p>
          <w:p w:rsidR="0086246F" w:rsidRPr="00523B7C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23B7C">
              <w:rPr>
                <w:szCs w:val="24"/>
              </w:rPr>
              <w:t>анкета (раздел</w:t>
            </w:r>
            <w:r w:rsidR="001E70F7" w:rsidRPr="00523B7C">
              <w:rPr>
                <w:szCs w:val="24"/>
              </w:rPr>
              <w:t> </w:t>
            </w:r>
            <w:r w:rsidR="00AB3903">
              <w:fldChar w:fldCharType="begin"/>
            </w:r>
            <w:r w:rsidR="00AB3903">
              <w:instrText xml:space="preserve"> REF _Ref317259149 \r \h  \* MERGEFORMAT </w:instrText>
            </w:r>
            <w:r w:rsidR="00AB3903">
              <w:fldChar w:fldCharType="separate"/>
            </w:r>
            <w:r w:rsidR="00832811" w:rsidRPr="00523B7C">
              <w:rPr>
                <w:szCs w:val="24"/>
              </w:rPr>
              <w:t>1.1</w:t>
            </w:r>
            <w:r w:rsidR="00AB3903">
              <w:fldChar w:fldCharType="end"/>
            </w:r>
            <w:r w:rsidRPr="00523B7C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523B7C">
                <w:rPr>
                  <w:rStyle w:val="afa"/>
                  <w:szCs w:val="24"/>
                </w:rPr>
                <w:t>Форма 2</w:t>
              </w:r>
            </w:hyperlink>
            <w:r w:rsidRPr="00523B7C">
              <w:rPr>
                <w:szCs w:val="24"/>
              </w:rPr>
              <w:t>)</w:t>
            </w:r>
            <w:r w:rsidR="00142709" w:rsidRPr="00523B7C">
              <w:rPr>
                <w:szCs w:val="24"/>
              </w:rPr>
              <w:t>. Все сведения обязательны к представлению</w:t>
            </w:r>
            <w:r w:rsidR="000A6E42" w:rsidRPr="00523B7C">
              <w:rPr>
                <w:szCs w:val="24"/>
              </w:rPr>
              <w:t>;</w:t>
            </w:r>
          </w:p>
          <w:p w:rsidR="00C2337B" w:rsidRPr="00523B7C" w:rsidRDefault="00A87BB8" w:rsidP="00F169DE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23B7C">
              <w:rPr>
                <w:rFonts w:eastAsia="Arial Unicode MS"/>
                <w:szCs w:val="24"/>
              </w:rPr>
              <w:t>техническое</w:t>
            </w:r>
            <w:r w:rsidRPr="00523B7C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</w:t>
            </w:r>
            <w:r w:rsidR="004A2055" w:rsidRPr="00523B7C">
              <w:rPr>
                <w:szCs w:val="24"/>
              </w:rPr>
              <w:t xml:space="preserve">запросу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(раздел </w:t>
            </w:r>
            <w:r w:rsidR="00AB3903">
              <w:fldChar w:fldCharType="begin"/>
            </w:r>
            <w:r w:rsidR="00AB3903">
              <w:instrText xml:space="preserve"> REF _Ref317259217 \r \h  \* MERGEFORMAT </w:instrText>
            </w:r>
            <w:r w:rsidR="00AB3903">
              <w:fldChar w:fldCharType="separate"/>
            </w:r>
            <w:r w:rsidR="00832811" w:rsidRPr="00523B7C">
              <w:rPr>
                <w:szCs w:val="24"/>
              </w:rPr>
              <w:t>1.1</w:t>
            </w:r>
            <w:r w:rsidR="00AB3903">
              <w:fldChar w:fldCharType="end"/>
            </w:r>
            <w:r w:rsidRPr="00523B7C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 w:rsidRPr="00523B7C">
                <w:rPr>
                  <w:rStyle w:val="afa"/>
                  <w:szCs w:val="24"/>
                </w:rPr>
                <w:t>Форма</w:t>
              </w:r>
            </w:hyperlink>
            <w:r w:rsidR="001C02B3" w:rsidRPr="00523B7C">
              <w:rPr>
                <w:szCs w:val="24"/>
              </w:rPr>
              <w:t xml:space="preserve"> </w:t>
            </w:r>
            <w:r w:rsidRPr="00523B7C">
              <w:rPr>
                <w:szCs w:val="24"/>
              </w:rPr>
              <w:t>3)</w:t>
            </w:r>
            <w:r w:rsidR="00F169DE" w:rsidRPr="00523B7C">
              <w:rPr>
                <w:szCs w:val="24"/>
              </w:rPr>
              <w:t xml:space="preserve"> </w:t>
            </w: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17252128"/>
          </w:p>
        </w:tc>
        <w:bookmarkEnd w:id="272"/>
        <w:tc>
          <w:tcPr>
            <w:tcW w:w="3402" w:type="dxa"/>
          </w:tcPr>
          <w:p w:rsidR="00C87330" w:rsidRPr="00523B7C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523B7C">
              <w:rPr>
                <w:szCs w:val="24"/>
              </w:rPr>
              <w:t xml:space="preserve">Привлечение </w:t>
            </w:r>
            <w:r w:rsidR="001C02B3" w:rsidRPr="00523B7C">
              <w:rPr>
                <w:b/>
                <w:i/>
              </w:rPr>
              <w:t>суб</w:t>
            </w:r>
            <w:r w:rsidR="00632073" w:rsidRPr="00523B7C">
              <w:rPr>
                <w:b/>
                <w:i/>
              </w:rPr>
              <w:t>поставщиков/</w:t>
            </w:r>
            <w:r w:rsidRPr="00523B7C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523B7C" w:rsidRDefault="0062311C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523B7C">
              <w:rPr>
                <w:szCs w:val="24"/>
              </w:rPr>
              <w:t>Д</w:t>
            </w:r>
            <w:r w:rsidR="00C87330" w:rsidRPr="00523B7C">
              <w:rPr>
                <w:szCs w:val="24"/>
              </w:rPr>
              <w:t>опускается</w:t>
            </w:r>
            <w:r w:rsidR="00A83331" w:rsidRPr="00523B7C">
              <w:rPr>
                <w:szCs w:val="24"/>
              </w:rPr>
              <w:t xml:space="preserve">. Требования по пункту 3.5 </w:t>
            </w:r>
            <w:r w:rsidR="00A83331" w:rsidRPr="00523B7C">
              <w:t xml:space="preserve">настоящей документации по </w:t>
            </w:r>
            <w:r w:rsidR="004A2055" w:rsidRPr="00523B7C">
              <w:t xml:space="preserve">запросу </w:t>
            </w:r>
            <w:r w:rsidR="00BA126A" w:rsidRPr="00523B7C">
              <w:t>цен</w:t>
            </w:r>
            <w:r w:rsidR="00A83331" w:rsidRPr="00523B7C">
              <w:rPr>
                <w:szCs w:val="24"/>
              </w:rPr>
              <w:t xml:space="preserve"> не установлены.</w:t>
            </w:r>
            <w:r w:rsidR="00C87330" w:rsidRPr="00523B7C">
              <w:rPr>
                <w:szCs w:val="24"/>
              </w:rPr>
              <w:t xml:space="preserve"> </w:t>
            </w:r>
          </w:p>
          <w:p w:rsidR="00C87330" w:rsidRPr="00523B7C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7254826"/>
          </w:p>
        </w:tc>
        <w:bookmarkEnd w:id="273"/>
        <w:tc>
          <w:tcPr>
            <w:tcW w:w="3402" w:type="dxa"/>
          </w:tcPr>
          <w:p w:rsidR="00C87330" w:rsidRPr="00523B7C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523B7C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523B7C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523B7C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523B7C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523B7C" w:rsidRDefault="001D026B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523B7C">
              <w:rPr>
                <w:szCs w:val="24"/>
              </w:rPr>
              <w:t>Переторжка не предусмотрена.</w:t>
            </w:r>
          </w:p>
          <w:p w:rsidR="00647F8D" w:rsidRPr="00523B7C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523B7C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523B7C" w:rsidRDefault="00C87330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bookmarkStart w:id="274" w:name="_GoBack"/>
            <w:bookmarkEnd w:id="274"/>
          </w:p>
        </w:tc>
      </w:tr>
      <w:tr w:rsidR="001F7063" w:rsidRPr="00523B7C" w:rsidTr="00E875D8">
        <w:trPr>
          <w:trHeight w:val="232"/>
        </w:trPr>
        <w:tc>
          <w:tcPr>
            <w:tcW w:w="781" w:type="dxa"/>
          </w:tcPr>
          <w:p w:rsidR="001F7063" w:rsidRPr="00523B7C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5" w:name="_Ref317250778"/>
          </w:p>
        </w:tc>
        <w:bookmarkEnd w:id="275"/>
        <w:tc>
          <w:tcPr>
            <w:tcW w:w="3402" w:type="dxa"/>
          </w:tcPr>
          <w:p w:rsidR="001F7063" w:rsidRPr="00523B7C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523B7C">
              <w:rPr>
                <w:szCs w:val="24"/>
              </w:rPr>
              <w:t>Место и срок окончания подачи заявок на участие в 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</w:p>
          <w:p w:rsidR="00380C53" w:rsidRPr="00523B7C" w:rsidRDefault="00380C53" w:rsidP="00C2337B">
            <w:pPr>
              <w:pStyle w:val="Times12"/>
              <w:ind w:firstLine="0"/>
            </w:pPr>
          </w:p>
          <w:p w:rsidR="00C2337B" w:rsidRPr="00523B7C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523B7C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 w:rsidRPr="00523B7C">
              <w:rPr>
                <w:szCs w:val="24"/>
              </w:rPr>
              <w:t>Э</w:t>
            </w:r>
            <w:r w:rsidR="00C2337B" w:rsidRPr="00523B7C">
              <w:rPr>
                <w:szCs w:val="24"/>
              </w:rPr>
              <w:t xml:space="preserve">лектронная торговая </w:t>
            </w:r>
            <w:r w:rsidR="00C2337B" w:rsidRPr="00523B7C">
              <w:rPr>
                <w:spacing w:val="-6"/>
                <w:szCs w:val="24"/>
              </w:rPr>
              <w:t>площадка</w:t>
            </w:r>
            <w:r w:rsidR="001D026B" w:rsidRPr="00523B7C">
              <w:rPr>
                <w:spacing w:val="-6"/>
                <w:szCs w:val="24"/>
              </w:rPr>
              <w:t xml:space="preserve"> </w:t>
            </w:r>
            <w:r w:rsidR="00C2337B" w:rsidRPr="00523B7C">
              <w:rPr>
                <w:spacing w:val="-6"/>
                <w:szCs w:val="24"/>
              </w:rPr>
              <w:t xml:space="preserve">«Аукционный Конкурсный Дом» </w:t>
            </w:r>
            <w:hyperlink r:id="rId17" w:history="1">
              <w:r w:rsidR="00C2337B" w:rsidRPr="00523B7C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523B7C" w:rsidRDefault="00C2337B" w:rsidP="00AB3903">
            <w:pPr>
              <w:pStyle w:val="Times12"/>
              <w:spacing w:before="120"/>
              <w:ind w:firstLine="0"/>
              <w:rPr>
                <w:szCs w:val="24"/>
              </w:rPr>
            </w:pPr>
            <w:r w:rsidRPr="00523B7C">
              <w:rPr>
                <w:spacing w:val="-6"/>
                <w:szCs w:val="24"/>
              </w:rPr>
              <w:t xml:space="preserve">Срок окончания </w:t>
            </w:r>
            <w:r w:rsidRPr="00523B7C">
              <w:rPr>
                <w:szCs w:val="24"/>
              </w:rPr>
              <w:t>подачи Предложений:</w:t>
            </w:r>
            <w:r w:rsidRPr="00523B7C">
              <w:rPr>
                <w:bCs w:val="0"/>
                <w:szCs w:val="24"/>
              </w:rPr>
              <w:t xml:space="preserve"> </w:t>
            </w:r>
            <w:r w:rsidR="00C73FEA" w:rsidRPr="00523B7C">
              <w:rPr>
                <w:bCs w:val="0"/>
                <w:szCs w:val="24"/>
              </w:rPr>
              <w:t>12</w:t>
            </w:r>
            <w:r w:rsidR="00962CBD">
              <w:rPr>
                <w:bCs w:val="0"/>
                <w:szCs w:val="24"/>
              </w:rPr>
              <w:t xml:space="preserve">-00 (время московское) </w:t>
            </w:r>
            <w:r w:rsidR="00004577" w:rsidRPr="00004577">
              <w:rPr>
                <w:bCs w:val="0"/>
                <w:szCs w:val="24"/>
              </w:rPr>
              <w:t>«06» мая 2013 года</w:t>
            </w:r>
            <w:r w:rsidR="00FF242C" w:rsidRPr="00FF242C">
              <w:rPr>
                <w:bCs w:val="0"/>
                <w:szCs w:val="24"/>
              </w:rPr>
              <w:t>.</w:t>
            </w:r>
          </w:p>
        </w:tc>
      </w:tr>
      <w:tr w:rsidR="00686193" w:rsidRPr="00523B7C" w:rsidTr="00E875D8">
        <w:trPr>
          <w:trHeight w:val="232"/>
        </w:trPr>
        <w:tc>
          <w:tcPr>
            <w:tcW w:w="781" w:type="dxa"/>
          </w:tcPr>
          <w:p w:rsidR="00686193" w:rsidRPr="00523B7C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6" w:name="_Ref317254136"/>
          </w:p>
        </w:tc>
        <w:bookmarkEnd w:id="276"/>
        <w:tc>
          <w:tcPr>
            <w:tcW w:w="3402" w:type="dxa"/>
          </w:tcPr>
          <w:p w:rsidR="00686193" w:rsidRPr="00523B7C" w:rsidRDefault="00C87B55" w:rsidP="00647F8D">
            <w:pPr>
              <w:pStyle w:val="Times12"/>
              <w:ind w:firstLine="0"/>
              <w:rPr>
                <w:szCs w:val="24"/>
              </w:rPr>
            </w:pPr>
            <w:r w:rsidRPr="00523B7C">
              <w:t>Место и дата подведения итогов запроса цен</w:t>
            </w:r>
          </w:p>
        </w:tc>
        <w:tc>
          <w:tcPr>
            <w:tcW w:w="5986" w:type="dxa"/>
          </w:tcPr>
          <w:p w:rsidR="00F43BD5" w:rsidRPr="00523B7C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 w:rsidRPr="00523B7C">
              <w:rPr>
                <w:spacing w:val="-6"/>
                <w:szCs w:val="24"/>
              </w:rPr>
              <w:t xml:space="preserve">Электронная торговая площадка </w:t>
            </w:r>
            <w:r w:rsidRPr="00523B7C">
              <w:rPr>
                <w:szCs w:val="24"/>
              </w:rPr>
              <w:t xml:space="preserve">ЭТП «Аукционный Конкурсный Дом» </w:t>
            </w:r>
            <w:hyperlink r:id="rId18" w:history="1">
              <w:r w:rsidRPr="00523B7C">
                <w:rPr>
                  <w:rStyle w:val="afa"/>
                  <w:szCs w:val="24"/>
                  <w:lang w:val="en-US"/>
                </w:rPr>
                <w:t>www</w:t>
              </w:r>
              <w:r w:rsidRPr="00523B7C">
                <w:rPr>
                  <w:rStyle w:val="afa"/>
                  <w:szCs w:val="24"/>
                </w:rPr>
                <w:t>.</w:t>
              </w:r>
              <w:r w:rsidRPr="00523B7C">
                <w:rPr>
                  <w:rStyle w:val="afa"/>
                  <w:szCs w:val="24"/>
                  <w:lang w:val="en-US"/>
                </w:rPr>
                <w:t>a</w:t>
              </w:r>
              <w:r w:rsidRPr="00523B7C">
                <w:rPr>
                  <w:rStyle w:val="afa"/>
                  <w:szCs w:val="24"/>
                </w:rPr>
                <w:t>-</w:t>
              </w:r>
              <w:r w:rsidRPr="00523B7C">
                <w:rPr>
                  <w:rStyle w:val="afa"/>
                  <w:szCs w:val="24"/>
                  <w:lang w:val="en-US"/>
                </w:rPr>
                <w:t>k</w:t>
              </w:r>
              <w:r w:rsidRPr="00523B7C">
                <w:rPr>
                  <w:rStyle w:val="afa"/>
                  <w:szCs w:val="24"/>
                </w:rPr>
                <w:t>-</w:t>
              </w:r>
              <w:r w:rsidRPr="00523B7C">
                <w:rPr>
                  <w:rStyle w:val="afa"/>
                  <w:szCs w:val="24"/>
                  <w:lang w:val="en-US"/>
                </w:rPr>
                <w:t>d</w:t>
              </w:r>
              <w:r w:rsidRPr="00523B7C">
                <w:rPr>
                  <w:rStyle w:val="afa"/>
                  <w:szCs w:val="24"/>
                </w:rPr>
                <w:t>.</w:t>
              </w:r>
              <w:proofErr w:type="spellStart"/>
              <w:r w:rsidRPr="00523B7C">
                <w:rPr>
                  <w:rStyle w:val="afa"/>
                  <w:szCs w:val="24"/>
                  <w:lang w:val="en-US"/>
                </w:rPr>
                <w:t>ru</w:t>
              </w:r>
              <w:proofErr w:type="spellEnd"/>
            </w:hyperlink>
            <w:r w:rsidRPr="00523B7C">
              <w:rPr>
                <w:szCs w:val="24"/>
              </w:rPr>
              <w:t xml:space="preserve"> по адресу заказчика: </w:t>
            </w:r>
            <w:r w:rsidRPr="00523B7C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523B7C" w:rsidRDefault="00C87B55" w:rsidP="00AB3903">
            <w:pPr>
              <w:pStyle w:val="Times12"/>
              <w:spacing w:before="120"/>
              <w:ind w:firstLine="0"/>
              <w:rPr>
                <w:szCs w:val="24"/>
              </w:rPr>
            </w:pPr>
            <w:r w:rsidRPr="00523B7C">
              <w:rPr>
                <w:szCs w:val="24"/>
              </w:rPr>
              <w:t>Н</w:t>
            </w:r>
            <w:r w:rsidR="00686193" w:rsidRPr="00523B7C">
              <w:rPr>
                <w:szCs w:val="24"/>
              </w:rPr>
              <w:t xml:space="preserve">е позднее </w:t>
            </w:r>
            <w:r w:rsidR="00FF242C">
              <w:rPr>
                <w:bCs w:val="0"/>
                <w:szCs w:val="24"/>
              </w:rPr>
              <w:t>«</w:t>
            </w:r>
            <w:r w:rsidR="00004577">
              <w:rPr>
                <w:bCs w:val="0"/>
                <w:szCs w:val="24"/>
              </w:rPr>
              <w:t>13» мая</w:t>
            </w:r>
            <w:r w:rsidR="00FF242C" w:rsidRPr="00FF242C">
              <w:rPr>
                <w:bCs w:val="0"/>
                <w:szCs w:val="24"/>
              </w:rPr>
              <w:t xml:space="preserve"> 2013 года.</w:t>
            </w:r>
          </w:p>
        </w:tc>
      </w:tr>
      <w:tr w:rsidR="000316C6" w:rsidRPr="00523B7C" w:rsidTr="00E875D8">
        <w:trPr>
          <w:trHeight w:val="194"/>
        </w:trPr>
        <w:tc>
          <w:tcPr>
            <w:tcW w:w="781" w:type="dxa"/>
          </w:tcPr>
          <w:p w:rsidR="000316C6" w:rsidRPr="00523B7C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7" w:name="_Ref317254659"/>
          </w:p>
        </w:tc>
        <w:bookmarkEnd w:id="277"/>
        <w:tc>
          <w:tcPr>
            <w:tcW w:w="3402" w:type="dxa"/>
          </w:tcPr>
          <w:p w:rsidR="000316C6" w:rsidRPr="00523B7C" w:rsidRDefault="009C5F84" w:rsidP="00E40F04">
            <w:pPr>
              <w:ind w:right="153"/>
              <w:rPr>
                <w:spacing w:val="-6"/>
              </w:rPr>
            </w:pPr>
            <w:r w:rsidRPr="00523B7C">
              <w:rPr>
                <w:spacing w:val="-6"/>
              </w:rPr>
              <w:t>Срок</w:t>
            </w:r>
            <w:r w:rsidR="006B069C">
              <w:rPr>
                <w:spacing w:val="-6"/>
              </w:rPr>
              <w:t xml:space="preserve"> заключения договора</w:t>
            </w:r>
          </w:p>
          <w:p w:rsidR="000316C6" w:rsidRPr="00523B7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C87B55" w:rsidRPr="00523B7C" w:rsidRDefault="00C87B55" w:rsidP="00C87B55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Не позднее чем через десять дней со дня </w:t>
            </w:r>
            <w:proofErr w:type="gramStart"/>
            <w:r w:rsidRPr="00523B7C">
              <w:rPr>
                <w:spacing w:val="-6"/>
              </w:rPr>
              <w:t>оформления протокола подведения итогов запроса цен</w:t>
            </w:r>
            <w:proofErr w:type="gramEnd"/>
            <w:r w:rsidRPr="00523B7C">
              <w:rPr>
                <w:spacing w:val="-6"/>
              </w:rPr>
              <w:t xml:space="preserve"> или признания </w:t>
            </w:r>
            <w:r w:rsidRPr="00523B7C">
              <w:rPr>
                <w:spacing w:val="-6"/>
              </w:rPr>
              <w:lastRenderedPageBreak/>
              <w:t xml:space="preserve">запроса цен несостоявшимся. </w:t>
            </w:r>
            <w:proofErr w:type="gramStart"/>
            <w:r w:rsidRPr="00523B7C">
              <w:rPr>
                <w:spacing w:val="-6"/>
              </w:rPr>
              <w:t xml:space="preserve">Победитель запроса цен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цен и условиями своего предложения в течение 10 (десяти) дней со дня размещения на официальном сайте и электронной торговой площадке «Аукционный Конкурсный Дом» </w:t>
            </w:r>
            <w:hyperlink r:id="rId19" w:history="1">
              <w:r w:rsidRPr="00523B7C">
                <w:rPr>
                  <w:spacing w:val="-6"/>
                </w:rPr>
                <w:t>www.a-k-d.ru</w:t>
              </w:r>
            </w:hyperlink>
            <w:r w:rsidRPr="00523B7C">
              <w:rPr>
                <w:spacing w:val="-6"/>
              </w:rPr>
              <w:t xml:space="preserve"> протокола по подведению итогов запроса цен.</w:t>
            </w:r>
            <w:proofErr w:type="gramEnd"/>
          </w:p>
          <w:p w:rsidR="000316C6" w:rsidRPr="00523B7C" w:rsidRDefault="000316C6" w:rsidP="008641B6">
            <w:pPr>
              <w:ind w:right="153"/>
              <w:jc w:val="both"/>
              <w:rPr>
                <w:spacing w:val="-6"/>
              </w:rPr>
            </w:pPr>
          </w:p>
        </w:tc>
      </w:tr>
      <w:tr w:rsidR="007A678F" w:rsidRPr="00523B7C" w:rsidTr="00E875D8">
        <w:trPr>
          <w:trHeight w:val="194"/>
        </w:trPr>
        <w:tc>
          <w:tcPr>
            <w:tcW w:w="781" w:type="dxa"/>
          </w:tcPr>
          <w:p w:rsidR="007A678F" w:rsidRPr="00523B7C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8" w:name="_Ref317256138"/>
          </w:p>
        </w:tc>
        <w:bookmarkEnd w:id="278"/>
        <w:tc>
          <w:tcPr>
            <w:tcW w:w="3402" w:type="dxa"/>
          </w:tcPr>
          <w:p w:rsidR="007A678F" w:rsidRPr="00523B7C" w:rsidRDefault="007A678F" w:rsidP="004E3A49">
            <w:pPr>
              <w:ind w:right="153"/>
              <w:rPr>
                <w:spacing w:val="-6"/>
              </w:rPr>
            </w:pPr>
            <w:r w:rsidRPr="00523B7C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523B7C" w:rsidRDefault="0062311C" w:rsidP="004E3A49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Не установлено</w:t>
            </w:r>
          </w:p>
        </w:tc>
      </w:tr>
      <w:tr w:rsidR="006F55B3" w:rsidRPr="00523B7C" w:rsidTr="006F55B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523B7C" w:rsidRDefault="006F55B3" w:rsidP="006F55B3">
            <w:pPr>
              <w:tabs>
                <w:tab w:val="num" w:pos="786"/>
              </w:tabs>
              <w:ind w:hanging="15"/>
            </w:pPr>
            <w:r w:rsidRPr="00523B7C">
              <w:t>24.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523B7C" w:rsidRDefault="006F55B3" w:rsidP="00BA126A">
            <w:pPr>
              <w:ind w:right="153"/>
              <w:rPr>
                <w:spacing w:val="-6"/>
              </w:rPr>
            </w:pPr>
            <w:r w:rsidRPr="00523B7C">
              <w:rPr>
                <w:spacing w:val="-6"/>
              </w:rPr>
              <w:t xml:space="preserve">Перечень документов предоставляемых участником запроса </w:t>
            </w:r>
            <w:r w:rsidR="00BA126A" w:rsidRPr="00523B7C">
              <w:rPr>
                <w:spacing w:val="-6"/>
              </w:rPr>
              <w:t>цен</w:t>
            </w:r>
          </w:p>
        </w:tc>
        <w:tc>
          <w:tcPr>
            <w:tcW w:w="5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523B7C" w:rsidRDefault="00BA126A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З</w:t>
            </w:r>
            <w:r w:rsidR="006F55B3" w:rsidRPr="00523B7C">
              <w:rPr>
                <w:spacing w:val="-6"/>
              </w:rPr>
              <w:t xml:space="preserve">аявка на участие в запросе </w:t>
            </w:r>
            <w:r w:rsidRPr="00523B7C">
              <w:rPr>
                <w:spacing w:val="-6"/>
              </w:rPr>
              <w:t>цен</w:t>
            </w:r>
            <w:r w:rsidR="006F55B3" w:rsidRPr="00523B7C">
              <w:rPr>
                <w:spacing w:val="-6"/>
              </w:rPr>
              <w:t xml:space="preserve"> должна быть подготовлена в соответствии с требованиями настоящей </w:t>
            </w:r>
            <w:r w:rsidR="006B069C">
              <w:rPr>
                <w:spacing w:val="-6"/>
              </w:rPr>
              <w:t xml:space="preserve">Документации </w:t>
            </w:r>
            <w:r w:rsidR="006F55B3" w:rsidRPr="00523B7C">
              <w:rPr>
                <w:spacing w:val="-6"/>
              </w:rPr>
              <w:t>и правилами работы электронной торговой площадки.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Заявка и требуемые документы прикрепляется на ЭТП в виде отсканированной копии каждого документа в целом, а не отдельными листами. </w:t>
            </w:r>
            <w:proofErr w:type="gramStart"/>
            <w:r w:rsidRPr="00523B7C">
              <w:rPr>
                <w:spacing w:val="-6"/>
              </w:rPr>
              <w:t>Название каждого документа должно соответствовать содержанию (например:</w:t>
            </w:r>
            <w:proofErr w:type="gramEnd"/>
            <w:r w:rsidRPr="00523B7C">
              <w:rPr>
                <w:spacing w:val="-6"/>
              </w:rPr>
              <w:t xml:space="preserve">  </w:t>
            </w:r>
            <w:proofErr w:type="gramStart"/>
            <w:r w:rsidRPr="00523B7C">
              <w:rPr>
                <w:spacing w:val="-6"/>
              </w:rPr>
              <w:t>Заявка, Устав, Анкета и т.д.) с чётко видимым текстом, печатью и подписью руководителя/уполномоченного лица участника.</w:t>
            </w:r>
            <w:proofErr w:type="gramEnd"/>
            <w:r w:rsidRPr="00523B7C">
              <w:rPr>
                <w:spacing w:val="-6"/>
              </w:rPr>
              <w:t xml:space="preserve"> (Нечитаемые заявки к рассмотрению не принимаются).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 </w:t>
            </w:r>
            <w:r w:rsidR="00BA126A" w:rsidRPr="00523B7C">
              <w:rPr>
                <w:spacing w:val="-6"/>
              </w:rPr>
              <w:t>З</w:t>
            </w:r>
            <w:r w:rsidRPr="00523B7C">
              <w:rPr>
                <w:spacing w:val="-6"/>
              </w:rPr>
              <w:t>аявка должна содержать следующие сведения и документы: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1) заявку (по форме приложения 1 к Извещению;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2) анкету (по форме приложения 2 к Извещению);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3) наименование, место нахождения (для юридического лица), фамилия, имя, отчество, место жительства (для физического лица), банковские реквизиты участника процедуры закупки;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4) идентификационный номер налогоплательщика;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5) наименование, марка, товарный знак и характеристики поставляемых товаров в случае проведения запроса цен товаров, на поставку которых размещается заказ;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6) согласие участника процедуры закупки исполнить условия договора, указанные в извещении о проведении запроса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7) цена товара, работы, услуги с указанием сведений о включенных или не включенных в нее расходах (расходы на перевозку, страхование, уплату таможенных пошлин, налогов, сборов и другие обязательные платежи);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8) сроки и порядок оплаты поставок товаров, выполнения работ, оказания услуг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9) копии документов (лицензии, сертификаты, разрешения и т.д.), подтверждающих соответствие участника процедуры закупки требованиям, установленным п. 4 Информационной карты Извещения о запросе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proofErr w:type="gramStart"/>
            <w:r w:rsidRPr="00523B7C">
              <w:rPr>
                <w:spacing w:val="-6"/>
              </w:rPr>
              <w:t xml:space="preserve">10) копию выписки из ЕГРЮЛ (для юридического лица) </w:t>
            </w:r>
            <w:r w:rsidRPr="00523B7C">
              <w:rPr>
                <w:spacing w:val="-6"/>
              </w:rPr>
              <w:lastRenderedPageBreak/>
              <w:t xml:space="preserve">или копия выписки из ЕГРИП (для индивидуальных предпринимателей), полученной не ранее чем за шесть месяцев до дня размещения на официальном сайте Организатора извещения о проведении запроса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, или копии документов, удостоверяющих личность (для иных физических лиц) или надлежащим образом заверенный перевод на русский язык документов о государственной регистрации юридического или физического лица</w:t>
            </w:r>
            <w:proofErr w:type="gramEnd"/>
            <w:r w:rsidRPr="00523B7C">
              <w:rPr>
                <w:spacing w:val="-6"/>
              </w:rPr>
              <w:t xml:space="preserve"> в качестве индивидуального предпринимателя в соответствии с законодательством соответствующего государства (для иностранных лиц);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11) копии документов (протокол о назначении или об избрании и приказ), подтверждающие полномочия руководителя или доверенность, выданная физическому лицу на осуществление действий от имени участника процедуры закупки по участию в запросе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, в случае если от имени участника процедуры закупки действует не руководитель. В случае если такая доверенность подписана лицом, уполномоченным руководителем, должна представляться копия документа, подтверждающего полномочия данного лица, заверенная печатью участника процедуры закупки и подписанная руководителем участника процедуры закупки;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12) копии учредительных документов (Устав, Свидетельства о регистрации и т.д.)</w:t>
            </w:r>
          </w:p>
        </w:tc>
      </w:tr>
    </w:tbl>
    <w:p w:rsidR="00C87330" w:rsidRPr="00523B7C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523B7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23B7C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79" w:name="_Ref317252392"/>
      <w:bookmarkStart w:id="280" w:name="_Ref317252770"/>
      <w:bookmarkStart w:id="281" w:name="_Ref317258826"/>
      <w:bookmarkStart w:id="282" w:name="_Ref317258847"/>
      <w:bookmarkStart w:id="283" w:name="_Ref317258884"/>
      <w:bookmarkStart w:id="284" w:name="_Ref317259078"/>
      <w:bookmarkStart w:id="285" w:name="_Ref317259086"/>
      <w:bookmarkStart w:id="286" w:name="_Ref317259097"/>
      <w:bookmarkStart w:id="287" w:name="_Ref317259107"/>
      <w:bookmarkStart w:id="288" w:name="_Ref317259121"/>
      <w:bookmarkStart w:id="289" w:name="_Ref317259138"/>
      <w:bookmarkStart w:id="290" w:name="_Ref317259149"/>
      <w:bookmarkStart w:id="291" w:name="_Ref317259167"/>
      <w:bookmarkStart w:id="292" w:name="_Ref317259176"/>
      <w:bookmarkStart w:id="293" w:name="_Ref317259188"/>
      <w:bookmarkStart w:id="294" w:name="_Ref317259197"/>
      <w:bookmarkStart w:id="295" w:name="_Ref317259206"/>
      <w:bookmarkStart w:id="296" w:name="_Ref317259217"/>
      <w:bookmarkStart w:id="297" w:name="_Ref317259233"/>
      <w:bookmarkStart w:id="298" w:name="_Toc343720414"/>
      <w:bookmarkStart w:id="299" w:name="_Toc255987070"/>
      <w:r w:rsidRPr="00523B7C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</w:p>
    <w:p w:rsidR="00C87330" w:rsidRPr="00523B7C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523B7C" w:rsidRDefault="00C87330" w:rsidP="00C87330"/>
    <w:p w:rsidR="00C87330" w:rsidRPr="00523B7C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00" w:name="форма1"/>
      <w:bookmarkStart w:id="301" w:name="_Toc98251753"/>
      <w:bookmarkEnd w:id="299"/>
      <w:r w:rsidRPr="00523B7C">
        <w:rPr>
          <w:bCs w:val="0"/>
          <w:sz w:val="28"/>
          <w:szCs w:val="28"/>
        </w:rPr>
        <w:t>Форма 1.</w:t>
      </w:r>
      <w:bookmarkEnd w:id="300"/>
    </w:p>
    <w:p w:rsidR="00C87330" w:rsidRPr="00523B7C" w:rsidRDefault="00C87330" w:rsidP="00C87330">
      <w:pPr>
        <w:rPr>
          <w:b/>
          <w:i/>
        </w:rPr>
      </w:pPr>
      <w:r w:rsidRPr="00523B7C">
        <w:rPr>
          <w:b/>
          <w:i/>
        </w:rPr>
        <w:t xml:space="preserve">Фирменный бланк </w:t>
      </w:r>
      <w:r w:rsidR="007A0C42" w:rsidRPr="00523B7C">
        <w:rPr>
          <w:b/>
          <w:i/>
        </w:rPr>
        <w:t xml:space="preserve">участника </w:t>
      </w:r>
      <w:r w:rsidR="004A2055" w:rsidRPr="00523B7C">
        <w:rPr>
          <w:b/>
          <w:i/>
        </w:rPr>
        <w:t xml:space="preserve">запроса </w:t>
      </w:r>
      <w:r w:rsidR="00BA126A" w:rsidRPr="00523B7C">
        <w:rPr>
          <w:b/>
          <w:i/>
        </w:rPr>
        <w:t>цен</w:t>
      </w:r>
    </w:p>
    <w:p w:rsidR="00C87330" w:rsidRPr="00523B7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23B7C">
        <w:rPr>
          <w:szCs w:val="24"/>
        </w:rPr>
        <w:t>«___» __________ 20___ года №______</w:t>
      </w:r>
    </w:p>
    <w:p w:rsidR="00C87330" w:rsidRPr="00523B7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523B7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2" w:name="_Письмо_о_подаче"/>
      <w:bookmarkStart w:id="303" w:name="_Toc255987071"/>
      <w:bookmarkStart w:id="304" w:name="_Toc272505461"/>
      <w:bookmarkStart w:id="305" w:name="_Toc343720415"/>
      <w:bookmarkEnd w:id="302"/>
      <w:r w:rsidRPr="00523B7C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127658" w:rsidRPr="00523B7C">
        <w:rPr>
          <w:rFonts w:ascii="Times New Roman" w:hAnsi="Times New Roman" w:cs="Times New Roman"/>
          <w:b w:val="0"/>
          <w:bCs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bCs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3"/>
      <w:bookmarkEnd w:id="304"/>
      <w:bookmarkEnd w:id="305"/>
    </w:p>
    <w:p w:rsidR="00C87330" w:rsidRPr="00523B7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523B7C" w:rsidRDefault="00C87330" w:rsidP="0046073C">
      <w:pPr>
        <w:ind w:firstLine="709"/>
        <w:jc w:val="both"/>
        <w:rPr>
          <w:sz w:val="22"/>
        </w:rPr>
      </w:pPr>
      <w:proofErr w:type="gramStart"/>
      <w:r w:rsidRPr="00523B7C">
        <w:rPr>
          <w:sz w:val="28"/>
          <w:szCs w:val="28"/>
        </w:rPr>
        <w:t xml:space="preserve">Изучив извещение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право заключения договора на ________________________, опубликованное </w:t>
      </w:r>
      <w:r w:rsidR="00BA126A" w:rsidRPr="00523B7C">
        <w:rPr>
          <w:sz w:val="28"/>
          <w:szCs w:val="28"/>
        </w:rPr>
        <w:t>на официальном сайте</w:t>
      </w:r>
      <w:r w:rsidR="00F76760" w:rsidRPr="00523B7C">
        <w:rPr>
          <w:sz w:val="28"/>
          <w:szCs w:val="28"/>
        </w:rPr>
        <w:t xml:space="preserve"> </w:t>
      </w:r>
      <w:r w:rsidR="001D0134" w:rsidRPr="00523B7C">
        <w:rPr>
          <w:sz w:val="28"/>
          <w:szCs w:val="28"/>
        </w:rPr>
        <w:t xml:space="preserve">и на ЭТП </w:t>
      </w:r>
      <w:r w:rsidR="00046FDD" w:rsidRPr="00523B7C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20" w:history="1">
        <w:r w:rsidR="00046FDD" w:rsidRPr="00523B7C">
          <w:rPr>
            <w:rStyle w:val="afa"/>
            <w:sz w:val="28"/>
            <w:szCs w:val="28"/>
          </w:rPr>
          <w:t>www.a-k-d.ru</w:t>
        </w:r>
      </w:hyperlink>
      <w:r w:rsidRPr="00523B7C">
        <w:rPr>
          <w:sz w:val="28"/>
          <w:szCs w:val="28"/>
        </w:rPr>
        <w:t xml:space="preserve">,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="00F76760" w:rsidRPr="00523B7C">
        <w:rPr>
          <w:sz w:val="28"/>
          <w:szCs w:val="28"/>
        </w:rPr>
        <w:t xml:space="preserve"> </w:t>
      </w:r>
      <w:r w:rsidR="00046FDD" w:rsidRPr="00523B7C">
        <w:rPr>
          <w:sz w:val="28"/>
          <w:szCs w:val="28"/>
        </w:rPr>
        <w:t xml:space="preserve">№_____ </w:t>
      </w:r>
      <w:r w:rsidR="00046FDD" w:rsidRPr="00523B7C">
        <w:rPr>
          <w:b/>
          <w:i/>
        </w:rPr>
        <w:t xml:space="preserve">[указывается номер </w:t>
      </w:r>
      <w:r w:rsidR="004A2055" w:rsidRPr="00523B7C">
        <w:rPr>
          <w:b/>
          <w:i/>
        </w:rPr>
        <w:t xml:space="preserve">запроса </w:t>
      </w:r>
      <w:r w:rsidR="00BA126A" w:rsidRPr="00523B7C">
        <w:rPr>
          <w:b/>
          <w:i/>
        </w:rPr>
        <w:t>цен</w:t>
      </w:r>
      <w:r w:rsidR="00046FDD" w:rsidRPr="00523B7C">
        <w:rPr>
          <w:b/>
          <w:i/>
        </w:rPr>
        <w:t xml:space="preserve"> на ЭТП])</w:t>
      </w:r>
      <w:r w:rsidR="001D0134" w:rsidRPr="00523B7C">
        <w:rPr>
          <w:b/>
          <w:i/>
        </w:rPr>
        <w:t xml:space="preserve">, </w:t>
      </w:r>
      <w:r w:rsidR="002E77A5" w:rsidRPr="00523B7C">
        <w:rPr>
          <w:sz w:val="28"/>
          <w:szCs w:val="28"/>
        </w:rPr>
        <w:t xml:space="preserve">документацию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и</w:t>
      </w:r>
      <w:r w:rsidR="002B3044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принимая установленные в</w:t>
      </w:r>
      <w:r w:rsidR="002B3044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них требования и условия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Pr="00523B7C">
        <w:rPr>
          <w:sz w:val="22"/>
        </w:rPr>
        <w:t xml:space="preserve">_____________________________________________________________, </w:t>
      </w:r>
      <w:proofErr w:type="gramEnd"/>
    </w:p>
    <w:p w:rsidR="00C87330" w:rsidRPr="00523B7C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23B7C">
        <w:rPr>
          <w:b/>
          <w:i/>
          <w:vertAlign w:val="superscript"/>
        </w:rPr>
        <w:t xml:space="preserve">(полное наименование </w:t>
      </w:r>
      <w:r w:rsidR="007A0C42" w:rsidRPr="00523B7C">
        <w:rPr>
          <w:b/>
          <w:i/>
          <w:vertAlign w:val="superscript"/>
        </w:rPr>
        <w:t xml:space="preserve">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r w:rsidRPr="00523B7C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523B7C" w:rsidRDefault="001D0134" w:rsidP="001D0134">
      <w:pPr>
        <w:pStyle w:val="Times12"/>
        <w:suppressAutoHyphens/>
        <w:ind w:firstLine="0"/>
        <w:rPr>
          <w:sz w:val="22"/>
        </w:rPr>
      </w:pPr>
      <w:r w:rsidRPr="00523B7C">
        <w:rPr>
          <w:sz w:val="28"/>
        </w:rPr>
        <w:t>ИНН</w:t>
      </w:r>
      <w:r w:rsidRPr="00523B7C">
        <w:rPr>
          <w:sz w:val="22"/>
        </w:rPr>
        <w:t>________________________________________________________,</w:t>
      </w:r>
    </w:p>
    <w:p w:rsidR="001D0134" w:rsidRPr="00523B7C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23B7C">
        <w:rPr>
          <w:b/>
          <w:i/>
          <w:vertAlign w:val="superscript"/>
        </w:rPr>
        <w:t>(ИНН</w:t>
      </w:r>
      <w:r w:rsidR="002B3044" w:rsidRPr="00523B7C">
        <w:rPr>
          <w:b/>
          <w:i/>
          <w:vertAlign w:val="superscript"/>
        </w:rPr>
        <w:t xml:space="preserve"> </w:t>
      </w:r>
      <w:r w:rsidRPr="00523B7C">
        <w:rPr>
          <w:b/>
          <w:i/>
          <w:vertAlign w:val="superscript"/>
        </w:rPr>
        <w:t xml:space="preserve">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r w:rsidRPr="00523B7C">
        <w:rPr>
          <w:b/>
          <w:i/>
          <w:vertAlign w:val="superscript"/>
        </w:rPr>
        <w:t>)</w:t>
      </w:r>
    </w:p>
    <w:p w:rsidR="00C87330" w:rsidRPr="00523B7C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523B7C">
        <w:rPr>
          <w:sz w:val="28"/>
        </w:rPr>
        <w:t>зарегистрированное</w:t>
      </w:r>
      <w:proofErr w:type="gramEnd"/>
      <w:r w:rsidRPr="00523B7C">
        <w:rPr>
          <w:sz w:val="28"/>
        </w:rPr>
        <w:t xml:space="preserve"> по адресу</w:t>
      </w:r>
      <w:r w:rsidRPr="00523B7C">
        <w:rPr>
          <w:sz w:val="22"/>
        </w:rPr>
        <w:t>_____________________________________________________,</w:t>
      </w:r>
    </w:p>
    <w:p w:rsidR="00C87330" w:rsidRPr="00523B7C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23B7C">
        <w:rPr>
          <w:b/>
          <w:i/>
          <w:vertAlign w:val="superscript"/>
        </w:rPr>
        <w:t>( адрес</w:t>
      </w:r>
      <w:r w:rsidR="002B59FF" w:rsidRPr="00523B7C">
        <w:rPr>
          <w:b/>
          <w:i/>
          <w:vertAlign w:val="superscript"/>
        </w:rPr>
        <w:t xml:space="preserve"> </w:t>
      </w:r>
      <w:proofErr w:type="gramStart"/>
      <w:r w:rsidR="002B59FF" w:rsidRPr="00523B7C">
        <w:rPr>
          <w:b/>
          <w:i/>
          <w:vertAlign w:val="superscript"/>
        </w:rPr>
        <w:t>места нахождения</w:t>
      </w:r>
      <w:r w:rsidRPr="00523B7C">
        <w:rPr>
          <w:b/>
          <w:i/>
          <w:vertAlign w:val="superscript"/>
        </w:rPr>
        <w:t xml:space="preserve"> </w:t>
      </w:r>
      <w:r w:rsidR="007A0C42" w:rsidRPr="00523B7C">
        <w:rPr>
          <w:b/>
          <w:i/>
          <w:vertAlign w:val="superscript"/>
        </w:rPr>
        <w:t xml:space="preserve">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proofErr w:type="gramEnd"/>
      <w:r w:rsidRPr="00523B7C">
        <w:rPr>
          <w:b/>
          <w:i/>
          <w:vertAlign w:val="superscript"/>
        </w:rPr>
        <w:t>)</w:t>
      </w:r>
    </w:p>
    <w:p w:rsidR="001D0134" w:rsidRPr="00523B7C" w:rsidRDefault="00142709" w:rsidP="001D0134">
      <w:pPr>
        <w:pStyle w:val="Times12"/>
        <w:suppressAutoHyphens/>
        <w:ind w:firstLine="0"/>
        <w:rPr>
          <w:sz w:val="28"/>
        </w:rPr>
      </w:pPr>
      <w:r w:rsidRPr="00523B7C">
        <w:rPr>
          <w:sz w:val="28"/>
        </w:rPr>
        <w:t>фактический</w:t>
      </w:r>
      <w:r w:rsidR="001D0134" w:rsidRPr="00523B7C">
        <w:rPr>
          <w:sz w:val="28"/>
        </w:rPr>
        <w:t xml:space="preserve"> адрес__________________________________________________,</w:t>
      </w:r>
    </w:p>
    <w:p w:rsidR="001D0134" w:rsidRPr="00523B7C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23B7C">
        <w:rPr>
          <w:b/>
          <w:i/>
          <w:vertAlign w:val="superscript"/>
        </w:rPr>
        <w:t>(</w:t>
      </w:r>
      <w:r w:rsidR="00142709" w:rsidRPr="00523B7C">
        <w:rPr>
          <w:b/>
          <w:i/>
          <w:vertAlign w:val="superscript"/>
        </w:rPr>
        <w:t>фактический</w:t>
      </w:r>
      <w:r w:rsidRPr="00523B7C">
        <w:rPr>
          <w:b/>
          <w:i/>
          <w:vertAlign w:val="superscript"/>
        </w:rPr>
        <w:t xml:space="preserve"> адрес 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r w:rsidRPr="00523B7C">
        <w:rPr>
          <w:b/>
          <w:i/>
          <w:vertAlign w:val="superscript"/>
        </w:rPr>
        <w:t>)</w:t>
      </w:r>
    </w:p>
    <w:p w:rsidR="001D0134" w:rsidRPr="00523B7C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523B7C" w:rsidRDefault="00C87330" w:rsidP="00C87330">
      <w:pPr>
        <w:pStyle w:val="Times12"/>
        <w:suppressAutoHyphens/>
        <w:ind w:firstLine="0"/>
        <w:rPr>
          <w:sz w:val="22"/>
        </w:rPr>
      </w:pPr>
      <w:r w:rsidRPr="00523B7C">
        <w:rPr>
          <w:sz w:val="28"/>
        </w:rPr>
        <w:t xml:space="preserve">предлагает заключить договор </w:t>
      </w:r>
      <w:proofErr w:type="gramStart"/>
      <w:r w:rsidRPr="00523B7C">
        <w:rPr>
          <w:sz w:val="28"/>
        </w:rPr>
        <w:t>на</w:t>
      </w:r>
      <w:proofErr w:type="gramEnd"/>
      <w:r w:rsidRPr="00523B7C">
        <w:rPr>
          <w:sz w:val="28"/>
        </w:rPr>
        <w:t>:</w:t>
      </w:r>
      <w:r w:rsidRPr="00523B7C">
        <w:rPr>
          <w:sz w:val="22"/>
        </w:rPr>
        <w:t>_________________________________________________</w:t>
      </w:r>
    </w:p>
    <w:p w:rsidR="00C87330" w:rsidRPr="00523B7C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523B7C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523B7C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в соответствии с </w:t>
      </w:r>
      <w:r w:rsidR="0027319D" w:rsidRPr="00523B7C">
        <w:rPr>
          <w:sz w:val="28"/>
          <w:szCs w:val="28"/>
        </w:rPr>
        <w:t>Техническим предложением</w:t>
      </w:r>
      <w:r w:rsidR="00F1718E" w:rsidRPr="00523B7C">
        <w:rPr>
          <w:sz w:val="28"/>
          <w:szCs w:val="28"/>
        </w:rPr>
        <w:t xml:space="preserve"> </w:t>
      </w:r>
      <w:r w:rsidR="00D4725A" w:rsidRPr="00523B7C">
        <w:rPr>
          <w:sz w:val="28"/>
          <w:szCs w:val="28"/>
        </w:rPr>
        <w:t xml:space="preserve"> </w:t>
      </w:r>
      <w:r w:rsidR="00046FDD" w:rsidRPr="00523B7C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523B7C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523B7C">
        <w:trPr>
          <w:cantSplit/>
          <w:tblHeader/>
        </w:trPr>
        <w:tc>
          <w:tcPr>
            <w:tcW w:w="709" w:type="dxa"/>
            <w:vAlign w:val="center"/>
          </w:tcPr>
          <w:p w:rsidR="00C87330" w:rsidRPr="00523B7C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523B7C">
              <w:rPr>
                <w:b/>
              </w:rPr>
              <w:t xml:space="preserve">№ </w:t>
            </w:r>
            <w:proofErr w:type="gramStart"/>
            <w:r w:rsidRPr="00523B7C">
              <w:rPr>
                <w:b/>
              </w:rPr>
              <w:t>п</w:t>
            </w:r>
            <w:proofErr w:type="gramEnd"/>
            <w:r w:rsidRPr="00523B7C">
              <w:rPr>
                <w:b/>
              </w:rPr>
              <w:t>/п</w:t>
            </w:r>
          </w:p>
        </w:tc>
        <w:tc>
          <w:tcPr>
            <w:tcW w:w="4394" w:type="dxa"/>
            <w:vAlign w:val="center"/>
          </w:tcPr>
          <w:p w:rsidR="00C87330" w:rsidRPr="00523B7C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523B7C">
              <w:rPr>
                <w:b/>
              </w:rPr>
              <w:t xml:space="preserve">Условия заявок на участие в </w:t>
            </w:r>
            <w:r w:rsidR="00127658" w:rsidRPr="00523B7C">
              <w:rPr>
                <w:b/>
              </w:rPr>
              <w:t xml:space="preserve">запросе </w:t>
            </w:r>
            <w:r w:rsidR="00BA126A" w:rsidRPr="00523B7C">
              <w:rPr>
                <w:b/>
              </w:rPr>
              <w:t>цен</w:t>
            </w:r>
            <w:r w:rsidRPr="00523B7C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523B7C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523B7C">
              <w:rPr>
                <w:b/>
              </w:rPr>
              <w:t>Предложения участника</w:t>
            </w:r>
          </w:p>
        </w:tc>
      </w:tr>
      <w:tr w:rsidR="00142709" w:rsidRPr="00523B7C">
        <w:trPr>
          <w:cantSplit/>
        </w:trPr>
        <w:tc>
          <w:tcPr>
            <w:tcW w:w="709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B7C" w:rsidRDefault="00142709" w:rsidP="00282962">
            <w:pPr>
              <w:ind w:left="57" w:right="57"/>
            </w:pPr>
            <w:r w:rsidRPr="00523B7C">
              <w:rPr>
                <w:bCs/>
              </w:rPr>
              <w:t>Цена заявки, руб. с НДС</w:t>
            </w:r>
            <w:r w:rsidR="00F34E87" w:rsidRPr="00523B7C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523B7C" w:rsidRDefault="00142709" w:rsidP="00F02A2D">
            <w:pPr>
              <w:ind w:left="57" w:right="57"/>
              <w:jc w:val="center"/>
            </w:pPr>
            <w:r w:rsidRPr="00523B7C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23B7C">
        <w:trPr>
          <w:cantSplit/>
        </w:trPr>
        <w:tc>
          <w:tcPr>
            <w:tcW w:w="709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B7C" w:rsidRDefault="00142709" w:rsidP="00282962">
            <w:pPr>
              <w:ind w:left="57" w:right="57"/>
              <w:rPr>
                <w:bCs/>
              </w:rPr>
            </w:pPr>
            <w:r w:rsidRPr="00523B7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523B7C" w:rsidRDefault="00142709" w:rsidP="00282962">
            <w:pPr>
              <w:ind w:left="57" w:right="57"/>
              <w:jc w:val="center"/>
              <w:rPr>
                <w:i/>
              </w:rPr>
            </w:pPr>
            <w:r w:rsidRPr="00523B7C">
              <w:rPr>
                <w:i/>
              </w:rPr>
              <w:t>указать цену договора</w:t>
            </w:r>
            <w:r w:rsidR="00AB56D4" w:rsidRPr="00523B7C">
              <w:rPr>
                <w:i/>
              </w:rPr>
              <w:t xml:space="preserve"> без НДС</w:t>
            </w:r>
          </w:p>
        </w:tc>
      </w:tr>
      <w:tr w:rsidR="00F1718E" w:rsidRPr="00523B7C">
        <w:trPr>
          <w:cantSplit/>
        </w:trPr>
        <w:tc>
          <w:tcPr>
            <w:tcW w:w="709" w:type="dxa"/>
            <w:vAlign w:val="center"/>
          </w:tcPr>
          <w:p w:rsidR="00F1718E" w:rsidRPr="00523B7C" w:rsidRDefault="00F1718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1718E" w:rsidRPr="00523B7C" w:rsidRDefault="00FC7FD6" w:rsidP="00386F2D">
            <w:pPr>
              <w:ind w:left="57" w:right="57"/>
              <w:rPr>
                <w:bCs/>
              </w:rPr>
            </w:pPr>
            <w:r w:rsidRPr="00523B7C">
              <w:t xml:space="preserve">Предмет </w:t>
            </w:r>
            <w:r w:rsidR="0027319D" w:rsidRPr="00523B7C">
              <w:t>поставки</w:t>
            </w:r>
            <w:r w:rsidRPr="00523B7C">
              <w:t xml:space="preserve">: </w:t>
            </w:r>
            <w:r w:rsidR="00386F2D">
              <w:rPr>
                <w:rStyle w:val="afffb"/>
                <w:b w:val="0"/>
                <w:sz w:val="20"/>
                <w:szCs w:val="20"/>
              </w:rPr>
              <w:t>_______________</w:t>
            </w:r>
          </w:p>
        </w:tc>
        <w:tc>
          <w:tcPr>
            <w:tcW w:w="4962" w:type="dxa"/>
            <w:vAlign w:val="center"/>
          </w:tcPr>
          <w:p w:rsidR="00F1718E" w:rsidRPr="00523B7C" w:rsidDel="00AB56D4" w:rsidRDefault="00F1718E" w:rsidP="000E3136">
            <w:pPr>
              <w:ind w:left="57" w:right="57"/>
              <w:jc w:val="center"/>
              <w:rPr>
                <w:i/>
              </w:rPr>
            </w:pPr>
            <w:r w:rsidRPr="00523B7C">
              <w:rPr>
                <w:i/>
              </w:rPr>
              <w:t>Указать наличие/отсутствие технического предложения</w:t>
            </w:r>
            <w:r w:rsidR="009938B9" w:rsidRPr="00523B7C">
              <w:rPr>
                <w:i/>
              </w:rPr>
              <w:t xml:space="preserve"> в составе заявки</w:t>
            </w:r>
          </w:p>
        </w:tc>
      </w:tr>
      <w:tr w:rsidR="00142709" w:rsidRPr="00523B7C" w:rsidTr="00282962">
        <w:trPr>
          <w:cantSplit/>
        </w:trPr>
        <w:tc>
          <w:tcPr>
            <w:tcW w:w="709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B7C" w:rsidRDefault="00142709" w:rsidP="00C24C19">
            <w:pPr>
              <w:ind w:left="57" w:right="57"/>
              <w:rPr>
                <w:bCs/>
              </w:rPr>
            </w:pPr>
            <w:r w:rsidRPr="00523B7C">
              <w:rPr>
                <w:bCs/>
              </w:rPr>
              <w:t xml:space="preserve">Срок </w:t>
            </w:r>
            <w:proofErr w:type="gramStart"/>
            <w:r w:rsidRPr="00523B7C">
              <w:rPr>
                <w:i/>
              </w:rPr>
              <w:t>поставки товара/выполнения работ /оказания услуг</w:t>
            </w:r>
            <w:proofErr w:type="gramEnd"/>
            <w:r w:rsidR="0046073C" w:rsidRPr="00523B7C">
              <w:rPr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142709" w:rsidRPr="00523B7C" w:rsidRDefault="00142709" w:rsidP="0046073C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523B7C">
              <w:rPr>
                <w:i/>
              </w:rPr>
              <w:t xml:space="preserve">указать </w:t>
            </w:r>
            <w:r w:rsidR="00AB56D4" w:rsidRPr="00523B7C">
              <w:rPr>
                <w:i/>
              </w:rPr>
              <w:t xml:space="preserve"> срок </w:t>
            </w:r>
            <w:proofErr w:type="gramStart"/>
            <w:r w:rsidRPr="00523B7C">
              <w:rPr>
                <w:i/>
              </w:rPr>
              <w:t>поставки товара/ выполнения работ /оказания услуг</w:t>
            </w:r>
            <w:proofErr w:type="gramEnd"/>
            <w:r w:rsidR="00AB56D4" w:rsidRPr="00523B7C">
              <w:rPr>
                <w:i/>
              </w:rPr>
              <w:t xml:space="preserve"> в </w:t>
            </w:r>
            <w:r w:rsidR="009938B9" w:rsidRPr="00523B7C">
              <w:rPr>
                <w:i/>
              </w:rPr>
              <w:t xml:space="preserve">календарных </w:t>
            </w:r>
            <w:r w:rsidR="0046073C" w:rsidRPr="00523B7C">
              <w:rPr>
                <w:i/>
              </w:rPr>
              <w:t>днях</w:t>
            </w:r>
          </w:p>
        </w:tc>
      </w:tr>
    </w:tbl>
    <w:p w:rsidR="00C87330" w:rsidRPr="00523B7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523B7C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127658" w:rsidRPr="00523B7C">
        <w:rPr>
          <w:rFonts w:ascii="Times New Roman" w:hAnsi="Times New Roman" w:cs="Times New Roman"/>
          <w:sz w:val="28"/>
          <w:szCs w:val="28"/>
        </w:rPr>
        <w:t xml:space="preserve">запросе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23B7C">
        <w:rPr>
          <w:rFonts w:ascii="Times New Roman" w:hAnsi="Times New Roman" w:cs="Times New Roman"/>
          <w:sz w:val="28"/>
          <w:szCs w:val="28"/>
        </w:rPr>
        <w:t>имеет правовой статус оферты и действует</w:t>
      </w:r>
      <w:proofErr w:type="gramEnd"/>
      <w:r w:rsidRPr="00523B7C">
        <w:rPr>
          <w:rFonts w:ascii="Times New Roman" w:hAnsi="Times New Roman" w:cs="Times New Roman"/>
          <w:sz w:val="28"/>
          <w:szCs w:val="28"/>
        </w:rPr>
        <w:t xml:space="preserve"> до «___» __________ 20___ года.</w:t>
      </w:r>
      <w:bookmarkStart w:id="306" w:name="_Hlt440565644"/>
      <w:bookmarkEnd w:id="306"/>
    </w:p>
    <w:p w:rsidR="00C87330" w:rsidRPr="00523B7C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Настоящим подтверждаем, что </w:t>
      </w:r>
      <w:proofErr w:type="gramStart"/>
      <w:r w:rsidRPr="00523B7C">
        <w:rPr>
          <w:sz w:val="28"/>
          <w:szCs w:val="28"/>
        </w:rPr>
        <w:t>против</w:t>
      </w:r>
      <w:proofErr w:type="gramEnd"/>
      <w:r w:rsidRPr="00523B7C">
        <w:rPr>
          <w:sz w:val="28"/>
          <w:szCs w:val="28"/>
        </w:rPr>
        <w:t xml:space="preserve"> ________________________________</w:t>
      </w:r>
      <w:r w:rsidR="009938B9" w:rsidRPr="00523B7C">
        <w:rPr>
          <w:sz w:val="28"/>
          <w:szCs w:val="28"/>
        </w:rPr>
        <w:t xml:space="preserve">        </w:t>
      </w:r>
      <w:r w:rsidRPr="00523B7C">
        <w:rPr>
          <w:b/>
          <w:i/>
          <w:szCs w:val="28"/>
        </w:rPr>
        <w:t>(</w:t>
      </w:r>
      <w:proofErr w:type="gramStart"/>
      <w:r w:rsidRPr="00523B7C">
        <w:rPr>
          <w:b/>
          <w:i/>
          <w:szCs w:val="28"/>
        </w:rPr>
        <w:t>наименование</w:t>
      </w:r>
      <w:proofErr w:type="gramEnd"/>
      <w:r w:rsidR="007216D6" w:rsidRPr="00523B7C">
        <w:rPr>
          <w:b/>
          <w:i/>
          <w:szCs w:val="28"/>
        </w:rPr>
        <w:t xml:space="preserve"> </w:t>
      </w:r>
      <w:r w:rsidR="007A0C42" w:rsidRPr="00523B7C">
        <w:rPr>
          <w:b/>
          <w:i/>
          <w:szCs w:val="28"/>
        </w:rPr>
        <w:t xml:space="preserve">участника </w:t>
      </w:r>
      <w:r w:rsidR="004A2055" w:rsidRPr="00523B7C">
        <w:rPr>
          <w:b/>
          <w:i/>
          <w:szCs w:val="28"/>
        </w:rPr>
        <w:t xml:space="preserve">запроса </w:t>
      </w:r>
      <w:r w:rsidR="00BA126A" w:rsidRPr="00523B7C">
        <w:rPr>
          <w:b/>
          <w:i/>
          <w:szCs w:val="28"/>
        </w:rPr>
        <w:t>цен</w:t>
      </w:r>
      <w:r w:rsidRPr="00523B7C">
        <w:rPr>
          <w:b/>
          <w:i/>
          <w:szCs w:val="28"/>
        </w:rPr>
        <w:t>)</w:t>
      </w:r>
      <w:r w:rsidR="009938B9" w:rsidRPr="00523B7C">
        <w:rPr>
          <w:b/>
          <w:i/>
          <w:szCs w:val="28"/>
        </w:rPr>
        <w:t xml:space="preserve"> </w:t>
      </w:r>
      <w:r w:rsidR="00142709" w:rsidRPr="00523B7C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523B7C">
        <w:rPr>
          <w:b/>
          <w:i/>
          <w:szCs w:val="28"/>
        </w:rPr>
        <w:t xml:space="preserve">(наименование участника </w:t>
      </w:r>
      <w:r w:rsidR="004A2055" w:rsidRPr="00523B7C">
        <w:rPr>
          <w:b/>
          <w:i/>
          <w:szCs w:val="28"/>
        </w:rPr>
        <w:t xml:space="preserve">запроса </w:t>
      </w:r>
      <w:r w:rsidR="00BA126A" w:rsidRPr="00523B7C">
        <w:rPr>
          <w:b/>
          <w:i/>
          <w:szCs w:val="28"/>
        </w:rPr>
        <w:t>цен</w:t>
      </w:r>
      <w:r w:rsidR="00142709" w:rsidRPr="00523B7C">
        <w:rPr>
          <w:b/>
          <w:i/>
          <w:szCs w:val="28"/>
        </w:rPr>
        <w:t>)</w:t>
      </w:r>
      <w:r w:rsidR="00142709" w:rsidRPr="00523B7C">
        <w:rPr>
          <w:sz w:val="28"/>
          <w:szCs w:val="28"/>
        </w:rPr>
        <w:t xml:space="preserve"> банкротом, деятельность ______________________ </w:t>
      </w:r>
      <w:r w:rsidR="00142709" w:rsidRPr="00523B7C">
        <w:rPr>
          <w:szCs w:val="28"/>
        </w:rPr>
        <w:t>(</w:t>
      </w:r>
      <w:r w:rsidR="00142709" w:rsidRPr="00523B7C">
        <w:rPr>
          <w:b/>
          <w:i/>
          <w:szCs w:val="28"/>
        </w:rPr>
        <w:t xml:space="preserve">наименование участника </w:t>
      </w:r>
      <w:r w:rsidR="004A2055" w:rsidRPr="00523B7C">
        <w:rPr>
          <w:b/>
          <w:i/>
          <w:szCs w:val="28"/>
        </w:rPr>
        <w:t xml:space="preserve">запроса </w:t>
      </w:r>
      <w:r w:rsidR="00BA126A" w:rsidRPr="00523B7C">
        <w:rPr>
          <w:b/>
          <w:i/>
          <w:szCs w:val="28"/>
        </w:rPr>
        <w:t>цен</w:t>
      </w:r>
      <w:r w:rsidR="00142709" w:rsidRPr="00523B7C">
        <w:rPr>
          <w:szCs w:val="28"/>
        </w:rPr>
        <w:t>)</w:t>
      </w:r>
      <w:r w:rsidR="00142709" w:rsidRPr="00523B7C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23B7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523B7C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523B7C">
        <w:rPr>
          <w:sz w:val="28"/>
          <w:szCs w:val="28"/>
        </w:rPr>
        <w:t xml:space="preserve">В случае признания нас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условиями нашей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3A062E" w:rsidRPr="00523B7C">
        <w:rPr>
          <w:sz w:val="28"/>
          <w:szCs w:val="28"/>
        </w:rPr>
        <w:t>в течение десяти дней</w:t>
      </w:r>
      <w:r w:rsidR="003773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со дня размещения </w:t>
      </w:r>
      <w:r w:rsidR="00DE7959" w:rsidRPr="00523B7C">
        <w:rPr>
          <w:sz w:val="28"/>
          <w:szCs w:val="28"/>
        </w:rPr>
        <w:t xml:space="preserve">протокола подведения итогов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DE7959" w:rsidRPr="00523B7C">
        <w:rPr>
          <w:sz w:val="28"/>
          <w:szCs w:val="28"/>
        </w:rPr>
        <w:t xml:space="preserve"> или признания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DE7959" w:rsidRPr="00523B7C">
        <w:rPr>
          <w:sz w:val="28"/>
          <w:szCs w:val="28"/>
        </w:rPr>
        <w:t xml:space="preserve"> несостоявшимся </w:t>
      </w:r>
      <w:r w:rsidR="00BA126A" w:rsidRPr="00523B7C">
        <w:rPr>
          <w:sz w:val="28"/>
          <w:szCs w:val="28"/>
        </w:rPr>
        <w:t>на официальном сайте</w:t>
      </w:r>
      <w:r w:rsidR="00DE7959" w:rsidRPr="00523B7C">
        <w:rPr>
          <w:sz w:val="28"/>
          <w:szCs w:val="28"/>
        </w:rPr>
        <w:t xml:space="preserve"> и на ЭТП</w:t>
      </w:r>
      <w:r w:rsidR="004823EF" w:rsidRPr="00523B7C">
        <w:rPr>
          <w:sz w:val="28"/>
          <w:szCs w:val="28"/>
        </w:rPr>
        <w:t>.</w:t>
      </w:r>
      <w:proofErr w:type="gramEnd"/>
    </w:p>
    <w:p w:rsidR="00C87330" w:rsidRPr="00523B7C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нашей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будет присвоен второй номер, а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условиями нашей заявки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927E9A" w:rsidRPr="00523B7C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523B7C" w:rsidRDefault="00C87330" w:rsidP="00C87330">
      <w:pPr>
        <w:pStyle w:val="38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>Мы, _______________________________________ согласны с условием, что</w:t>
      </w:r>
    </w:p>
    <w:p w:rsidR="00C87330" w:rsidRPr="00523B7C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523B7C">
        <w:rPr>
          <w:sz w:val="28"/>
          <w:szCs w:val="28"/>
          <w:vertAlign w:val="superscript"/>
        </w:rPr>
        <w:tab/>
      </w:r>
      <w:r w:rsidR="00046FDD" w:rsidRPr="00523B7C">
        <w:rPr>
          <w:b/>
          <w:i/>
          <w:sz w:val="20"/>
          <w:szCs w:val="28"/>
        </w:rPr>
        <w:t xml:space="preserve">(наименование участника </w:t>
      </w:r>
      <w:r w:rsidR="004A2055" w:rsidRPr="00523B7C">
        <w:rPr>
          <w:b/>
          <w:i/>
          <w:sz w:val="20"/>
          <w:szCs w:val="28"/>
        </w:rPr>
        <w:t xml:space="preserve">запроса </w:t>
      </w:r>
      <w:r w:rsidR="00BA126A" w:rsidRPr="00523B7C">
        <w:rPr>
          <w:b/>
          <w:i/>
          <w:sz w:val="20"/>
          <w:szCs w:val="28"/>
        </w:rPr>
        <w:t>цен</w:t>
      </w:r>
      <w:r w:rsidR="00046FDD" w:rsidRPr="00523B7C">
        <w:rPr>
          <w:b/>
          <w:i/>
          <w:sz w:val="20"/>
          <w:szCs w:val="28"/>
        </w:rPr>
        <w:t>)</w:t>
      </w:r>
    </w:p>
    <w:p w:rsidR="00C87330" w:rsidRPr="00523B7C" w:rsidRDefault="00C87330" w:rsidP="00C87330">
      <w:pPr>
        <w:pStyle w:val="38"/>
        <w:rPr>
          <w:sz w:val="28"/>
          <w:szCs w:val="28"/>
        </w:rPr>
      </w:pPr>
      <w:r w:rsidRPr="00523B7C">
        <w:rPr>
          <w:sz w:val="28"/>
          <w:szCs w:val="28"/>
        </w:rPr>
        <w:t xml:space="preserve">сведения о нас будут внесены </w:t>
      </w:r>
      <w:r w:rsidR="003C7416" w:rsidRPr="00523B7C">
        <w:rPr>
          <w:sz w:val="28"/>
          <w:szCs w:val="28"/>
        </w:rPr>
        <w:t>в соответствующий публичный реестр недобросовестных поставщиков</w:t>
      </w:r>
      <w:r w:rsidRPr="00523B7C">
        <w:rPr>
          <w:sz w:val="28"/>
          <w:szCs w:val="28"/>
        </w:rPr>
        <w:t xml:space="preserve"> сроком на два года в следующих случаях:</w:t>
      </w:r>
    </w:p>
    <w:p w:rsidR="00C87330" w:rsidRPr="00523B7C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если мы:</w:t>
      </w:r>
    </w:p>
    <w:p w:rsidR="00C87330" w:rsidRPr="00523B7C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признанным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уклонимся от заключения договора;</w:t>
      </w:r>
    </w:p>
    <w:p w:rsidR="003C7416" w:rsidRPr="00523B7C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781893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уклонился от заключения договора, и так далее </w:t>
      </w:r>
      <w:r w:rsidR="008900C3" w:rsidRPr="00523B7C">
        <w:rPr>
          <w:sz w:val="28"/>
          <w:szCs w:val="28"/>
        </w:rPr>
        <w:t>при</w:t>
      </w:r>
      <w:r w:rsidRPr="00523B7C">
        <w:rPr>
          <w:sz w:val="28"/>
          <w:szCs w:val="28"/>
        </w:rPr>
        <w:t xml:space="preserve"> заня</w:t>
      </w:r>
      <w:r w:rsidR="008900C3" w:rsidRPr="00523B7C">
        <w:rPr>
          <w:sz w:val="28"/>
          <w:szCs w:val="28"/>
        </w:rPr>
        <w:t>тии</w:t>
      </w:r>
      <w:r w:rsidRPr="00523B7C">
        <w:rPr>
          <w:sz w:val="28"/>
          <w:szCs w:val="28"/>
        </w:rPr>
        <w:t xml:space="preserve"> третье</w:t>
      </w:r>
      <w:r w:rsidR="008900C3" w:rsidRPr="00523B7C">
        <w:rPr>
          <w:sz w:val="28"/>
          <w:szCs w:val="28"/>
        </w:rPr>
        <w:t>го</w:t>
      </w:r>
      <w:r w:rsidRPr="00523B7C">
        <w:rPr>
          <w:sz w:val="28"/>
          <w:szCs w:val="28"/>
        </w:rPr>
        <w:t xml:space="preserve"> и следующ</w:t>
      </w:r>
      <w:r w:rsidR="008900C3" w:rsidRPr="00523B7C">
        <w:rPr>
          <w:sz w:val="28"/>
          <w:szCs w:val="28"/>
        </w:rPr>
        <w:t>его</w:t>
      </w:r>
      <w:r w:rsidRPr="00523B7C">
        <w:rPr>
          <w:sz w:val="28"/>
          <w:szCs w:val="28"/>
        </w:rPr>
        <w:t xml:space="preserve"> мест (если соответствующая </w:t>
      </w:r>
      <w:proofErr w:type="spellStart"/>
      <w:r w:rsidRPr="00523B7C">
        <w:rPr>
          <w:sz w:val="28"/>
          <w:szCs w:val="28"/>
        </w:rPr>
        <w:t>ранжировка</w:t>
      </w:r>
      <w:proofErr w:type="spellEnd"/>
      <w:r w:rsidRPr="00523B7C">
        <w:rPr>
          <w:sz w:val="28"/>
          <w:szCs w:val="28"/>
        </w:rPr>
        <w:t xml:space="preserve"> проводилась)</w:t>
      </w:r>
      <w:r w:rsidR="008900C3" w:rsidRPr="00523B7C">
        <w:rPr>
          <w:sz w:val="28"/>
          <w:szCs w:val="28"/>
        </w:rPr>
        <w:t>,</w:t>
      </w:r>
      <w:r w:rsidR="0022115F" w:rsidRPr="00523B7C">
        <w:rPr>
          <w:sz w:val="28"/>
          <w:szCs w:val="28"/>
        </w:rPr>
        <w:t xml:space="preserve"> </w:t>
      </w:r>
      <w:r w:rsidR="008900C3" w:rsidRPr="00523B7C">
        <w:rPr>
          <w:sz w:val="28"/>
          <w:szCs w:val="28"/>
        </w:rPr>
        <w:t>уклонимся от заключения договора</w:t>
      </w:r>
      <w:r w:rsidRPr="00523B7C">
        <w:rPr>
          <w:sz w:val="28"/>
          <w:szCs w:val="28"/>
        </w:rPr>
        <w:t>;</w:t>
      </w:r>
    </w:p>
    <w:p w:rsidR="00C87330" w:rsidRPr="00523B7C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единственным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подавшим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либо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признанным единственным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уклонимся от заключения договора;</w:t>
      </w:r>
    </w:p>
    <w:p w:rsidR="00C87330" w:rsidRPr="00523B7C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участником, </w:t>
      </w:r>
      <w:r w:rsidR="008900C3" w:rsidRPr="00523B7C">
        <w:rPr>
          <w:sz w:val="28"/>
          <w:szCs w:val="28"/>
        </w:rPr>
        <w:t>с которым заключается договор</w:t>
      </w:r>
      <w:r w:rsidRPr="00523B7C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C87330" w:rsidRPr="00523B7C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proofErr w:type="gramStart"/>
      <w:r w:rsidRPr="00523B7C">
        <w:rPr>
          <w:sz w:val="28"/>
          <w:szCs w:val="28"/>
        </w:rPr>
        <w:t>будет</w:t>
      </w:r>
      <w:proofErr w:type="gramEnd"/>
      <w:r w:rsidRPr="00523B7C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523B7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3B7C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523B7C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A2055" w:rsidRPr="00523B7C">
        <w:rPr>
          <w:rFonts w:ascii="Times New Roman" w:hAnsi="Times New Roman" w:cs="Times New Roman"/>
          <w:sz w:val="28"/>
          <w:szCs w:val="28"/>
        </w:rPr>
        <w:t xml:space="preserve">запросу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 w:rsidRPr="00523B7C">
        <w:rPr>
          <w:rFonts w:ascii="Times New Roman" w:hAnsi="Times New Roman" w:cs="Times New Roman"/>
          <w:sz w:val="28"/>
          <w:szCs w:val="28"/>
        </w:rPr>
        <w:t xml:space="preserve"> </w:t>
      </w:r>
      <w:r w:rsidRPr="00523B7C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127658" w:rsidRPr="00523B7C">
        <w:rPr>
          <w:rFonts w:ascii="Times New Roman" w:hAnsi="Times New Roman" w:cs="Times New Roman"/>
          <w:sz w:val="28"/>
          <w:szCs w:val="28"/>
        </w:rPr>
        <w:t xml:space="preserve">запросе </w:t>
      </w:r>
      <w:r w:rsidR="00BA126A" w:rsidRPr="00523B7C">
        <w:rPr>
          <w:rFonts w:ascii="Times New Roman" w:hAnsi="Times New Roman" w:cs="Times New Roman"/>
          <w:sz w:val="28"/>
          <w:szCs w:val="28"/>
        </w:rPr>
        <w:lastRenderedPageBreak/>
        <w:t>цен</w:t>
      </w:r>
      <w:r w:rsidRPr="00523B7C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127658" w:rsidRPr="00523B7C">
        <w:rPr>
          <w:rFonts w:ascii="Times New Roman" w:hAnsi="Times New Roman" w:cs="Times New Roman"/>
          <w:sz w:val="28"/>
          <w:szCs w:val="28"/>
        </w:rPr>
        <w:t xml:space="preserve">запросе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>:</w:t>
      </w:r>
    </w:p>
    <w:p w:rsidR="00C87330" w:rsidRPr="00523B7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3B7C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523B7C">
        <w:rPr>
          <w:rFonts w:ascii="Times New Roman" w:hAnsi="Times New Roman" w:cs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 w:cs="Times New Roman"/>
          <w:sz w:val="28"/>
          <w:szCs w:val="28"/>
        </w:rPr>
        <w:t>17</w:t>
      </w:r>
      <w:r w:rsidR="00AB3903">
        <w:fldChar w:fldCharType="end"/>
      </w:r>
      <w:r w:rsidRPr="00523B7C">
        <w:rPr>
          <w:rFonts w:ascii="Times New Roman" w:hAnsi="Times New Roman" w:cs="Times New Roman"/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_Ref317257810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 w:cs="Times New Roman"/>
          <w:sz w:val="28"/>
          <w:szCs w:val="28"/>
        </w:rPr>
        <w:t xml:space="preserve">запроса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523B7C" w:rsidTr="00AF3E12">
        <w:trPr>
          <w:tblHeader/>
        </w:trPr>
        <w:tc>
          <w:tcPr>
            <w:tcW w:w="1108" w:type="dxa"/>
            <w:vAlign w:val="center"/>
          </w:tcPr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523B7C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523B7C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C87330" w:rsidRPr="00523B7C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523B7C" w:rsidTr="00AF3E12">
        <w:tc>
          <w:tcPr>
            <w:tcW w:w="1108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523B7C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523B7C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523B7C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523B7C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523B7C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B7C">
              <w:t>…</w:t>
            </w:r>
          </w:p>
        </w:tc>
        <w:tc>
          <w:tcPr>
            <w:tcW w:w="6625" w:type="dxa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B7C">
              <w:t>…</w:t>
            </w:r>
          </w:p>
        </w:tc>
        <w:tc>
          <w:tcPr>
            <w:tcW w:w="6625" w:type="dxa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523B7C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B7C">
              <w:t>…</w:t>
            </w:r>
          </w:p>
        </w:tc>
        <w:tc>
          <w:tcPr>
            <w:tcW w:w="8972" w:type="dxa"/>
            <w:gridSpan w:val="3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B7C">
        <w:rPr>
          <w:sz w:val="16"/>
          <w:szCs w:val="16"/>
        </w:rPr>
        <w:t>___________________________________</w:t>
      </w:r>
      <w:r w:rsidRPr="00523B7C">
        <w:rPr>
          <w:sz w:val="16"/>
          <w:szCs w:val="16"/>
        </w:rPr>
        <w:tab/>
        <w:t>__</w:t>
      </w:r>
      <w:r w:rsidRPr="00523B7C">
        <w:rPr>
          <w:sz w:val="16"/>
          <w:szCs w:val="16"/>
        </w:rPr>
        <w:tab/>
      </w:r>
      <w:r w:rsidRPr="00523B7C">
        <w:rPr>
          <w:sz w:val="16"/>
          <w:szCs w:val="16"/>
        </w:rPr>
        <w:tab/>
        <w:t>___________________________</w:t>
      </w:r>
    </w:p>
    <w:p w:rsidR="00C87330" w:rsidRPr="00523B7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B7C">
        <w:rPr>
          <w:b/>
          <w:bCs w:val="0"/>
          <w:i/>
          <w:vertAlign w:val="superscript"/>
        </w:rPr>
        <w:t>(Подпись уполномоченного представителя)</w:t>
      </w:r>
      <w:r w:rsidRPr="00523B7C">
        <w:rPr>
          <w:snapToGrid w:val="0"/>
          <w:sz w:val="14"/>
          <w:szCs w:val="14"/>
        </w:rPr>
        <w:tab/>
      </w:r>
      <w:r w:rsidRPr="00523B7C">
        <w:rPr>
          <w:snapToGrid w:val="0"/>
          <w:sz w:val="14"/>
          <w:szCs w:val="14"/>
        </w:rPr>
        <w:tab/>
      </w:r>
      <w:r w:rsidRPr="00523B7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B7C" w:rsidRDefault="00C87330" w:rsidP="00C87330">
      <w:pPr>
        <w:pStyle w:val="Times12"/>
        <w:ind w:firstLine="709"/>
        <w:rPr>
          <w:bCs w:val="0"/>
          <w:sz w:val="28"/>
        </w:rPr>
      </w:pPr>
      <w:r w:rsidRPr="00523B7C">
        <w:rPr>
          <w:bCs w:val="0"/>
          <w:sz w:val="28"/>
        </w:rPr>
        <w:t>М.П.</w:t>
      </w:r>
    </w:p>
    <w:p w:rsidR="00C87330" w:rsidRPr="00523B7C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523B7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523B7C">
        <w:rPr>
          <w:bCs w:val="0"/>
          <w:szCs w:val="24"/>
        </w:rPr>
        <w:t>ИНСТРУКЦИИ ПО ЗАПОЛНЕНИЮ</w:t>
      </w:r>
    </w:p>
    <w:p w:rsidR="00C87330" w:rsidRPr="00523B7C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C87330" w:rsidRPr="00523B7C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Заявку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следует оформить на официальном бланке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. 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присваивает заявке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bookmarkEnd w:id="301"/>
      <w:r w:rsidR="00D44D9E" w:rsidRPr="00523B7C">
        <w:rPr>
          <w:szCs w:val="24"/>
        </w:rPr>
        <w:t xml:space="preserve"> </w:t>
      </w:r>
      <w:r w:rsidR="00C87330" w:rsidRPr="00523B7C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 w:rsidRPr="00523B7C">
        <w:rPr>
          <w:szCs w:val="24"/>
        </w:rPr>
        <w:t xml:space="preserve"> места нахождения</w:t>
      </w:r>
      <w:r w:rsidR="00C87330"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должен указать стоимость </w:t>
      </w:r>
      <w:proofErr w:type="gramStart"/>
      <w:r w:rsidR="00C87330" w:rsidRPr="00523B7C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523B7C">
        <w:rPr>
          <w:szCs w:val="24"/>
        </w:rPr>
        <w:t xml:space="preserve"> цифрами и словами, в рублях. Цену следует указывать в формате ХХХ </w:t>
      </w:r>
      <w:proofErr w:type="spellStart"/>
      <w:r w:rsidR="00C87330" w:rsidRPr="00523B7C">
        <w:rPr>
          <w:szCs w:val="24"/>
        </w:rPr>
        <w:t>ХХХ</w:t>
      </w:r>
      <w:proofErr w:type="spellEnd"/>
      <w:r w:rsidR="00C87330" w:rsidRPr="00523B7C">
        <w:rPr>
          <w:szCs w:val="24"/>
        </w:rPr>
        <w:t> ХХХ</w:t>
      </w:r>
      <w:proofErr w:type="gramStart"/>
      <w:r w:rsidR="00C87330" w:rsidRPr="00523B7C">
        <w:rPr>
          <w:szCs w:val="24"/>
        </w:rPr>
        <w:t>,Х</w:t>
      </w:r>
      <w:proofErr w:type="gramEnd"/>
      <w:r w:rsidR="00C87330" w:rsidRPr="00523B7C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должен указать срок действия заявки на участие в 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согласно требованиям пункта</w:t>
      </w:r>
      <w:r w:rsidR="007540C3" w:rsidRPr="00523B7C">
        <w:rPr>
          <w:szCs w:val="24"/>
        </w:rPr>
        <w:t> </w:t>
      </w:r>
      <w:r w:rsidR="00AB3903">
        <w:fldChar w:fldCharType="begin"/>
      </w:r>
      <w:r w:rsidR="00AB3903">
        <w:instrText xml:space="preserve"> REF _Ref317257850 \r \h  \* MERGEFORMAT </w:instrText>
      </w:r>
      <w:r w:rsidR="00AB3903">
        <w:fldChar w:fldCharType="separate"/>
      </w:r>
      <w:r w:rsidR="00832811" w:rsidRPr="00523B7C">
        <w:rPr>
          <w:szCs w:val="24"/>
        </w:rPr>
        <w:t>4.5.1</w:t>
      </w:r>
      <w:r w:rsidR="00AB3903">
        <w:fldChar w:fldCharType="end"/>
      </w:r>
      <w:r w:rsidR="00C87330"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должен </w:t>
      </w:r>
      <w:proofErr w:type="gramStart"/>
      <w:r w:rsidR="00C87330" w:rsidRPr="00523B7C">
        <w:rPr>
          <w:szCs w:val="24"/>
        </w:rPr>
        <w:t>перечислить и указать</w:t>
      </w:r>
      <w:proofErr w:type="gramEnd"/>
      <w:r w:rsidR="00C87330" w:rsidRPr="00523B7C">
        <w:rPr>
          <w:szCs w:val="24"/>
        </w:rPr>
        <w:t xml:space="preserve"> объем каждого из прилагаемых к заявке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>, согласно требованиям пункта</w:t>
      </w:r>
      <w:r w:rsidR="007540C3" w:rsidRPr="00523B7C">
        <w:rPr>
          <w:szCs w:val="24"/>
        </w:rPr>
        <w:t>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szCs w:val="24"/>
        </w:rPr>
        <w:t>17</w:t>
      </w:r>
      <w:r w:rsidR="00AB3903">
        <w:fldChar w:fldCharType="end"/>
      </w:r>
      <w:r w:rsidR="00C87330" w:rsidRPr="00523B7C">
        <w:rPr>
          <w:szCs w:val="24"/>
        </w:rPr>
        <w:t xml:space="preserve"> раздела</w:t>
      </w:r>
      <w:r w:rsidR="007540C3" w:rsidRPr="00523B7C">
        <w:rPr>
          <w:szCs w:val="24"/>
        </w:rPr>
        <w:t> </w:t>
      </w:r>
      <w:r w:rsidR="00AB3903">
        <w:fldChar w:fldCharType="begin"/>
      </w:r>
      <w:r w:rsidR="00AB3903">
        <w:instrText xml:space="preserve"> REF _Ref317257897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C87330" w:rsidRPr="00523B7C">
        <w:rPr>
          <w:szCs w:val="24"/>
        </w:rPr>
        <w:t xml:space="preserve"> «Информационная карта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>».</w:t>
      </w:r>
    </w:p>
    <w:p w:rsidR="00C87330" w:rsidRPr="00523B7C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Заявка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должна быть </w:t>
      </w:r>
      <w:proofErr w:type="gramStart"/>
      <w:r w:rsidRPr="00523B7C">
        <w:rPr>
          <w:szCs w:val="24"/>
        </w:rPr>
        <w:t>подписана и скреплена</w:t>
      </w:r>
      <w:proofErr w:type="gramEnd"/>
      <w:r w:rsidRPr="00523B7C">
        <w:rPr>
          <w:szCs w:val="24"/>
        </w:rPr>
        <w:t xml:space="preserve"> печатью в соответствии с требованиями пунктов</w:t>
      </w:r>
      <w:r w:rsidR="007540C3" w:rsidRPr="00523B7C">
        <w:rPr>
          <w:szCs w:val="24"/>
        </w:rPr>
        <w:t> </w:t>
      </w:r>
      <w:r w:rsidR="00AB3903">
        <w:fldChar w:fldCharType="begin"/>
      </w:r>
      <w:r w:rsidR="00AB3903">
        <w:instrText xml:space="preserve"> REF _Ref317252426 \r \h  \* MERGEFORMAT </w:instrText>
      </w:r>
      <w:r w:rsidR="00AB3903">
        <w:fldChar w:fldCharType="separate"/>
      </w:r>
      <w:r w:rsidR="00832811" w:rsidRPr="00523B7C">
        <w:rPr>
          <w:szCs w:val="24"/>
        </w:rPr>
        <w:t>4.4.3</w:t>
      </w:r>
      <w:r w:rsidR="00AB3903">
        <w:fldChar w:fldCharType="end"/>
      </w:r>
      <w:r w:rsidR="007540C3" w:rsidRPr="00523B7C">
        <w:rPr>
          <w:szCs w:val="24"/>
        </w:rPr>
        <w:t xml:space="preserve">, </w:t>
      </w:r>
      <w:r w:rsidR="00AB3903">
        <w:fldChar w:fldCharType="begin"/>
      </w:r>
      <w:r w:rsidR="00AB3903">
        <w:instrText xml:space="preserve"> REF _Ref317252433 \r \h  \* MERGEFORMAT </w:instrText>
      </w:r>
      <w:r w:rsidR="00AB3903">
        <w:fldChar w:fldCharType="separate"/>
      </w:r>
      <w:r w:rsidR="00832811" w:rsidRPr="00523B7C">
        <w:rPr>
          <w:szCs w:val="24"/>
        </w:rPr>
        <w:t>4.4.4</w:t>
      </w:r>
      <w:r w:rsidR="00AB3903">
        <w:fldChar w:fldCharType="end"/>
      </w:r>
      <w:r w:rsidRPr="00523B7C">
        <w:rPr>
          <w:szCs w:val="24"/>
        </w:rPr>
        <w:t>.</w:t>
      </w:r>
    </w:p>
    <w:p w:rsidR="00C87330" w:rsidRPr="00523B7C" w:rsidRDefault="00C87330" w:rsidP="00C87330">
      <w:pPr>
        <w:jc w:val="right"/>
        <w:rPr>
          <w:sz w:val="28"/>
          <w:szCs w:val="28"/>
        </w:rPr>
      </w:pPr>
      <w:bookmarkStart w:id="307" w:name="_Ref55335821"/>
      <w:bookmarkStart w:id="308" w:name="_Ref55336345"/>
      <w:bookmarkStart w:id="309" w:name="_Toc57314674"/>
      <w:bookmarkStart w:id="310" w:name="_Toc69728988"/>
      <w:bookmarkStart w:id="311" w:name="_Toc98251754"/>
      <w:r w:rsidRPr="00523B7C">
        <w:rPr>
          <w:sz w:val="22"/>
        </w:rPr>
        <w:br w:type="page"/>
      </w:r>
      <w:bookmarkEnd w:id="307"/>
      <w:bookmarkEnd w:id="308"/>
      <w:bookmarkEnd w:id="309"/>
      <w:bookmarkEnd w:id="310"/>
      <w:bookmarkEnd w:id="311"/>
      <w:r w:rsidRPr="00523B7C">
        <w:rPr>
          <w:sz w:val="28"/>
          <w:szCs w:val="28"/>
        </w:rPr>
        <w:lastRenderedPageBreak/>
        <w:t>Форма 2.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23B7C">
        <w:rPr>
          <w:iCs/>
          <w:szCs w:val="24"/>
        </w:rPr>
        <w:t xml:space="preserve">Приложение к заявке на участие в </w:t>
      </w:r>
      <w:r w:rsidR="00127658" w:rsidRPr="00523B7C">
        <w:rPr>
          <w:iCs/>
          <w:szCs w:val="24"/>
        </w:rPr>
        <w:t xml:space="preserve">запросе </w:t>
      </w:r>
      <w:r w:rsidR="00BA126A" w:rsidRPr="00523B7C">
        <w:rPr>
          <w:iCs/>
          <w:szCs w:val="24"/>
        </w:rPr>
        <w:t>цен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szCs w:val="24"/>
        </w:rPr>
      </w:pPr>
      <w:r w:rsidRPr="00523B7C">
        <w:rPr>
          <w:iCs/>
          <w:szCs w:val="24"/>
        </w:rPr>
        <w:t>от «___» __________ 20___ г. № ______</w:t>
      </w:r>
    </w:p>
    <w:p w:rsidR="00C87330" w:rsidRPr="00523B7C" w:rsidRDefault="00C87330" w:rsidP="00C87330">
      <w:pPr>
        <w:jc w:val="right"/>
        <w:rPr>
          <w:b/>
          <w:sz w:val="22"/>
          <w:szCs w:val="22"/>
        </w:rPr>
      </w:pPr>
    </w:p>
    <w:p w:rsidR="00C87330" w:rsidRPr="00523B7C" w:rsidRDefault="00C87330" w:rsidP="004564FB">
      <w:pPr>
        <w:jc w:val="center"/>
        <w:rPr>
          <w:sz w:val="28"/>
          <w:szCs w:val="28"/>
        </w:rPr>
      </w:pPr>
      <w:r w:rsidRPr="00523B7C">
        <w:rPr>
          <w:sz w:val="28"/>
          <w:szCs w:val="28"/>
        </w:rPr>
        <w:t xml:space="preserve">Открытый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="00D44D9E" w:rsidRPr="00523B7C">
        <w:rPr>
          <w:sz w:val="28"/>
          <w:szCs w:val="28"/>
        </w:rPr>
        <w:t xml:space="preserve"> </w:t>
      </w:r>
      <w:r w:rsidR="004564FB" w:rsidRPr="00523B7C">
        <w:rPr>
          <w:sz w:val="28"/>
          <w:szCs w:val="28"/>
        </w:rPr>
        <w:t xml:space="preserve">в электронной форме </w:t>
      </w:r>
      <w:r w:rsidRPr="00523B7C">
        <w:rPr>
          <w:sz w:val="28"/>
          <w:szCs w:val="28"/>
        </w:rPr>
        <w:t>на право заключения договора</w:t>
      </w:r>
      <w:r w:rsidR="00D44D9E"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на</w:t>
      </w:r>
      <w:proofErr w:type="gramEnd"/>
      <w:r w:rsidRPr="00523B7C">
        <w:rPr>
          <w:sz w:val="28"/>
          <w:szCs w:val="28"/>
        </w:rPr>
        <w:t> ______________________</w:t>
      </w:r>
    </w:p>
    <w:p w:rsidR="00C87330" w:rsidRPr="00523B7C" w:rsidRDefault="00C87330" w:rsidP="00C87330">
      <w:pPr>
        <w:jc w:val="right"/>
        <w:rPr>
          <w:b/>
          <w:sz w:val="22"/>
          <w:szCs w:val="22"/>
        </w:rPr>
      </w:pPr>
    </w:p>
    <w:p w:rsidR="00C87330" w:rsidRPr="00523B7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2" w:name="_Анкета_Претендента_на"/>
      <w:bookmarkStart w:id="313" w:name="_Анкета_Участника_процедуры"/>
      <w:bookmarkStart w:id="314" w:name="_Toc255987077"/>
      <w:bookmarkStart w:id="315" w:name="_Toc343720416"/>
      <w:bookmarkEnd w:id="312"/>
      <w:bookmarkEnd w:id="313"/>
      <w:r w:rsidRPr="00523B7C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523B7C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14"/>
      <w:bookmarkEnd w:id="315"/>
    </w:p>
    <w:p w:rsidR="00C06766" w:rsidRPr="00523B7C" w:rsidRDefault="00C06766" w:rsidP="00C87330">
      <w:pPr>
        <w:pStyle w:val="Times12"/>
        <w:ind w:firstLine="0"/>
        <w:rPr>
          <w:sz w:val="28"/>
          <w:szCs w:val="28"/>
        </w:rPr>
      </w:pPr>
    </w:p>
    <w:p w:rsidR="00C87330" w:rsidRPr="00523B7C" w:rsidRDefault="00E526CF" w:rsidP="00C87330">
      <w:pPr>
        <w:pStyle w:val="Times12"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: ________________________________ </w:t>
      </w:r>
    </w:p>
    <w:p w:rsidR="0085523F" w:rsidRPr="00523B7C" w:rsidRDefault="0085523F" w:rsidP="0085523F">
      <w:pPr>
        <w:pStyle w:val="Times12"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Таблица 1. Сведения об участнике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"/>
        <w:gridCol w:w="5743"/>
        <w:gridCol w:w="3243"/>
      </w:tblGrid>
      <w:tr w:rsidR="00C87330" w:rsidRPr="00523B7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23B7C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B7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B7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B7C">
              <w:rPr>
                <w:sz w:val="24"/>
                <w:szCs w:val="24"/>
              </w:rPr>
              <w:t xml:space="preserve">Сведения об участнике </w:t>
            </w:r>
            <w:r w:rsidR="004A2055" w:rsidRPr="00523B7C">
              <w:rPr>
                <w:sz w:val="24"/>
                <w:szCs w:val="24"/>
              </w:rPr>
              <w:t xml:space="preserve">запроса </w:t>
            </w:r>
            <w:r w:rsidR="00BA126A" w:rsidRPr="00523B7C">
              <w:rPr>
                <w:sz w:val="24"/>
                <w:szCs w:val="24"/>
              </w:rPr>
              <w:t>цен</w:t>
            </w:r>
          </w:p>
        </w:tc>
      </w:tr>
      <w:tr w:rsidR="00C87330" w:rsidRPr="00523B7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23B7C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А</w:t>
            </w:r>
            <w:r w:rsidR="00C87330" w:rsidRPr="00523B7C">
              <w:rPr>
                <w:szCs w:val="24"/>
              </w:rPr>
              <w:t>дрес</w:t>
            </w:r>
            <w:r w:rsidRPr="00523B7C">
              <w:rPr>
                <w:szCs w:val="24"/>
              </w:rPr>
              <w:t xml:space="preserve"> места нахождения</w:t>
            </w:r>
            <w:r w:rsidR="00C87330" w:rsidRPr="00523B7C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Фамилия, Имя и Отчество руководителя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Орган управления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523B7C">
              <w:rPr>
                <w:szCs w:val="24"/>
              </w:rPr>
              <w:t>заключение</w:t>
            </w:r>
            <w:proofErr w:type="gramEnd"/>
            <w:r w:rsidRPr="00523B7C">
              <w:rPr>
                <w:szCs w:val="24"/>
              </w:rPr>
              <w:t xml:space="preserve"> которой является предметом настоящего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23B7C">
              <w:rPr>
                <w:szCs w:val="24"/>
              </w:rPr>
              <w:t>эл</w:t>
            </w:r>
            <w:proofErr w:type="gramStart"/>
            <w:r w:rsidRPr="00523B7C">
              <w:rPr>
                <w:szCs w:val="24"/>
              </w:rPr>
              <w:t>.п</w:t>
            </w:r>
            <w:proofErr w:type="gramEnd"/>
            <w:r w:rsidRPr="00523B7C">
              <w:rPr>
                <w:szCs w:val="24"/>
              </w:rPr>
              <w:t>очты</w:t>
            </w:r>
            <w:proofErr w:type="spellEnd"/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</w:tbl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B7C">
        <w:rPr>
          <w:sz w:val="16"/>
          <w:szCs w:val="16"/>
        </w:rPr>
        <w:t>_________________________________</w:t>
      </w:r>
      <w:r w:rsidRPr="00523B7C">
        <w:rPr>
          <w:sz w:val="16"/>
          <w:szCs w:val="16"/>
        </w:rPr>
        <w:tab/>
        <w:t>___</w:t>
      </w:r>
      <w:r w:rsidRPr="00523B7C">
        <w:rPr>
          <w:sz w:val="16"/>
          <w:szCs w:val="16"/>
        </w:rPr>
        <w:tab/>
      </w:r>
      <w:r w:rsidRPr="00523B7C">
        <w:rPr>
          <w:sz w:val="16"/>
          <w:szCs w:val="16"/>
        </w:rPr>
        <w:tab/>
        <w:t>___________________________</w:t>
      </w:r>
    </w:p>
    <w:p w:rsidR="00C87330" w:rsidRPr="00523B7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B7C">
        <w:rPr>
          <w:b/>
          <w:bCs w:val="0"/>
          <w:i/>
          <w:vertAlign w:val="superscript"/>
        </w:rPr>
        <w:t>(Подпись уполномоченного представителя)</w:t>
      </w:r>
      <w:r w:rsidRPr="00523B7C">
        <w:rPr>
          <w:snapToGrid w:val="0"/>
          <w:sz w:val="14"/>
          <w:szCs w:val="14"/>
        </w:rPr>
        <w:tab/>
      </w:r>
      <w:r w:rsidRPr="00523B7C">
        <w:rPr>
          <w:snapToGrid w:val="0"/>
          <w:sz w:val="14"/>
          <w:szCs w:val="14"/>
        </w:rPr>
        <w:tab/>
      </w:r>
      <w:r w:rsidRPr="00523B7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B7C" w:rsidRDefault="00C87330" w:rsidP="00C87330">
      <w:pPr>
        <w:pStyle w:val="Times12"/>
        <w:ind w:firstLine="709"/>
        <w:rPr>
          <w:bCs w:val="0"/>
          <w:sz w:val="28"/>
        </w:rPr>
      </w:pPr>
      <w:r w:rsidRPr="00523B7C">
        <w:rPr>
          <w:bCs w:val="0"/>
          <w:sz w:val="28"/>
        </w:rPr>
        <w:t>М.П.</w:t>
      </w:r>
    </w:p>
    <w:p w:rsidR="00C87330" w:rsidRPr="00523B7C" w:rsidRDefault="00C87330" w:rsidP="00C87330">
      <w:pPr>
        <w:jc w:val="center"/>
        <w:rPr>
          <w:b/>
        </w:rPr>
      </w:pPr>
      <w:bookmarkStart w:id="316" w:name="_Toc98251773"/>
    </w:p>
    <w:p w:rsidR="00C87330" w:rsidRPr="00523B7C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23B7C">
        <w:rPr>
          <w:bCs w:val="0"/>
          <w:szCs w:val="24"/>
        </w:rPr>
        <w:t>ИНСТРУКЦИИ ПОЗАПОЛНЕНИЮ</w:t>
      </w:r>
      <w:bookmarkEnd w:id="316"/>
    </w:p>
    <w:p w:rsidR="00C87330" w:rsidRPr="00523B7C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приводит номер и дату заявки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, приложением </w:t>
      </w:r>
      <w:proofErr w:type="gramStart"/>
      <w:r w:rsidR="00C87330" w:rsidRPr="00523B7C">
        <w:rPr>
          <w:szCs w:val="24"/>
        </w:rPr>
        <w:t>к</w:t>
      </w:r>
      <w:proofErr w:type="gramEnd"/>
      <w:r w:rsidR="00C87330" w:rsidRPr="00523B7C">
        <w:rPr>
          <w:szCs w:val="24"/>
        </w:rPr>
        <w:t xml:space="preserve"> которой является данная анкета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23B7C">
        <w:rPr>
          <w:szCs w:val="24"/>
        </w:rPr>
        <w:t>т.ч</w:t>
      </w:r>
      <w:proofErr w:type="spellEnd"/>
      <w:r w:rsidR="00C87330" w:rsidRPr="00523B7C">
        <w:rPr>
          <w:szCs w:val="24"/>
        </w:rPr>
        <w:t>. организационно-правовую форму).</w:t>
      </w:r>
    </w:p>
    <w:p w:rsidR="00C87330" w:rsidRPr="00523B7C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В графе 20 указывается уполномоченное лицо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EC28D0" w:rsidRPr="00523B7C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Заполненная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анкета должна содержать все сведения, указанные в таблице.</w:t>
      </w:r>
      <w:r w:rsidR="00D44D9E" w:rsidRPr="00523B7C">
        <w:rPr>
          <w:szCs w:val="24"/>
        </w:rPr>
        <w:t xml:space="preserve"> </w:t>
      </w:r>
      <w:r w:rsidRPr="00523B7C">
        <w:rPr>
          <w:szCs w:val="24"/>
        </w:rPr>
        <w:t>В случае отсутствия каких-либо данных указывается слово «нет».</w:t>
      </w:r>
    </w:p>
    <w:p w:rsidR="00EC28D0" w:rsidRPr="00523B7C" w:rsidRDefault="00EC28D0">
      <w:pPr>
        <w:rPr>
          <w:bCs/>
        </w:rPr>
      </w:pPr>
      <w:r w:rsidRPr="00523B7C">
        <w:br w:type="page"/>
      </w:r>
    </w:p>
    <w:p w:rsidR="00C87330" w:rsidRPr="00523B7C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 w:rsidRPr="00523B7C">
        <w:rPr>
          <w:bCs w:val="0"/>
          <w:sz w:val="28"/>
          <w:szCs w:val="28"/>
        </w:rPr>
        <w:lastRenderedPageBreak/>
        <w:t>Ф</w:t>
      </w:r>
      <w:r w:rsidR="00C87330" w:rsidRPr="00523B7C">
        <w:rPr>
          <w:bCs w:val="0"/>
          <w:sz w:val="28"/>
          <w:szCs w:val="28"/>
        </w:rPr>
        <w:t xml:space="preserve">орма </w:t>
      </w:r>
      <w:r w:rsidR="003211CF" w:rsidRPr="00523B7C">
        <w:rPr>
          <w:bCs w:val="0"/>
          <w:sz w:val="28"/>
          <w:szCs w:val="28"/>
        </w:rPr>
        <w:t>3</w:t>
      </w:r>
      <w:r w:rsidR="00C87330" w:rsidRPr="00523B7C">
        <w:rPr>
          <w:bCs w:val="0"/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23B7C">
        <w:rPr>
          <w:iCs/>
          <w:szCs w:val="24"/>
        </w:rPr>
        <w:t xml:space="preserve">Приложение к заявке на участие в </w:t>
      </w:r>
      <w:r w:rsidR="00127658" w:rsidRPr="00523B7C">
        <w:rPr>
          <w:iCs/>
          <w:szCs w:val="24"/>
        </w:rPr>
        <w:t xml:space="preserve">запросе </w:t>
      </w:r>
      <w:r w:rsidR="00BA126A" w:rsidRPr="00523B7C">
        <w:rPr>
          <w:iCs/>
          <w:szCs w:val="24"/>
        </w:rPr>
        <w:t>цен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szCs w:val="24"/>
        </w:rPr>
      </w:pPr>
      <w:r w:rsidRPr="00523B7C">
        <w:rPr>
          <w:iCs/>
          <w:szCs w:val="24"/>
        </w:rPr>
        <w:t>от «___» __________ 20___ г. № ______</w:t>
      </w:r>
    </w:p>
    <w:p w:rsidR="00C87330" w:rsidRPr="00523B7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523B7C" w:rsidRDefault="00C87330" w:rsidP="004564FB">
      <w:pPr>
        <w:jc w:val="center"/>
        <w:rPr>
          <w:sz w:val="28"/>
          <w:szCs w:val="28"/>
        </w:rPr>
      </w:pPr>
      <w:r w:rsidRPr="00523B7C">
        <w:rPr>
          <w:sz w:val="28"/>
          <w:szCs w:val="28"/>
        </w:rPr>
        <w:t xml:space="preserve">Открытый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="008501C4" w:rsidRPr="00523B7C">
        <w:rPr>
          <w:sz w:val="28"/>
          <w:szCs w:val="28"/>
        </w:rPr>
        <w:t xml:space="preserve"> </w:t>
      </w:r>
      <w:r w:rsidR="004564FB" w:rsidRPr="00523B7C">
        <w:rPr>
          <w:sz w:val="28"/>
          <w:szCs w:val="28"/>
        </w:rPr>
        <w:t xml:space="preserve">в электронной форме </w:t>
      </w:r>
      <w:r w:rsidRPr="00523B7C">
        <w:rPr>
          <w:sz w:val="28"/>
          <w:szCs w:val="28"/>
        </w:rPr>
        <w:t>на право заключения договора</w:t>
      </w:r>
      <w:r w:rsidR="008501C4"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на</w:t>
      </w:r>
      <w:proofErr w:type="gramEnd"/>
      <w:r w:rsidRPr="00523B7C">
        <w:rPr>
          <w:sz w:val="28"/>
          <w:szCs w:val="28"/>
        </w:rPr>
        <w:t> ______________________</w:t>
      </w:r>
    </w:p>
    <w:p w:rsidR="00C87330" w:rsidRPr="00523B7C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Pr="00523B7C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7" w:name="_Техническое_предложение_(Форма"/>
      <w:bookmarkStart w:id="318" w:name="_Toc235439567"/>
      <w:bookmarkEnd w:id="317"/>
    </w:p>
    <w:p w:rsidR="00C87330" w:rsidRPr="00523B7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9" w:name="_ТЕХНИЧЕСКОЕ_ПРЕДЛОЖЕНИЕ_(Форма_1"/>
      <w:bookmarkStart w:id="320" w:name="_Toc343720417"/>
      <w:bookmarkEnd w:id="319"/>
      <w:r w:rsidRPr="00523B7C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 w:rsidRPr="00523B7C">
        <w:rPr>
          <w:rFonts w:ascii="Times New Roman" w:hAnsi="Times New Roman" w:cs="Times New Roman"/>
          <w:b w:val="0"/>
          <w:i w:val="0"/>
        </w:rPr>
        <w:t>3</w:t>
      </w:r>
      <w:r w:rsidRPr="00523B7C">
        <w:rPr>
          <w:rFonts w:ascii="Times New Roman" w:hAnsi="Times New Roman" w:cs="Times New Roman"/>
          <w:b w:val="0"/>
          <w:i w:val="0"/>
        </w:rPr>
        <w:t>)</w:t>
      </w:r>
      <w:bookmarkEnd w:id="318"/>
      <w:bookmarkEnd w:id="320"/>
    </w:p>
    <w:p w:rsidR="00380C53" w:rsidRPr="00523B7C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523B7C" w:rsidRDefault="00E526CF" w:rsidP="00C87330">
      <w:pPr>
        <w:pStyle w:val="Times12"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: ________________________________ </w:t>
      </w:r>
    </w:p>
    <w:p w:rsidR="00C87330" w:rsidRPr="00523B7C" w:rsidRDefault="00C87330" w:rsidP="00C87330">
      <w:pPr>
        <w:pStyle w:val="Times12"/>
        <w:rPr>
          <w:i/>
          <w:sz w:val="22"/>
        </w:rPr>
      </w:pPr>
    </w:p>
    <w:p w:rsidR="000A7982" w:rsidRDefault="00FF2B1A" w:rsidP="0027319D">
      <w:pPr>
        <w:jc w:val="both"/>
        <w:rPr>
          <w:b/>
          <w:sz w:val="28"/>
          <w:szCs w:val="28"/>
        </w:rPr>
      </w:pPr>
      <w:r w:rsidRPr="00523B7C">
        <w:rPr>
          <w:b/>
          <w:sz w:val="28"/>
          <w:szCs w:val="28"/>
        </w:rPr>
        <w:t>Технические, функциональные и качественные характеристики</w:t>
      </w:r>
      <w:r w:rsidR="008501C4" w:rsidRPr="00523B7C">
        <w:rPr>
          <w:b/>
          <w:sz w:val="28"/>
          <w:szCs w:val="28"/>
        </w:rPr>
        <w:t xml:space="preserve"> </w:t>
      </w:r>
    </w:p>
    <w:p w:rsidR="00CB2F32" w:rsidRPr="00523B7C" w:rsidRDefault="00CB2F32" w:rsidP="0027319D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8"/>
        <w:gridCol w:w="3868"/>
        <w:gridCol w:w="1985"/>
        <w:gridCol w:w="1559"/>
        <w:gridCol w:w="1568"/>
      </w:tblGrid>
      <w:tr w:rsidR="00384019" w:rsidRPr="00523B7C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523B7C" w:rsidRDefault="00384019" w:rsidP="00384019">
            <w:r w:rsidRPr="00523B7C">
              <w:t>№</w:t>
            </w:r>
          </w:p>
          <w:p w:rsidR="00384019" w:rsidRPr="00523B7C" w:rsidRDefault="00384019" w:rsidP="00384019">
            <w:proofErr w:type="gramStart"/>
            <w:r w:rsidRPr="00523B7C">
              <w:t>п</w:t>
            </w:r>
            <w:proofErr w:type="gramEnd"/>
            <w:r w:rsidRPr="00523B7C">
              <w:t>/п</w:t>
            </w:r>
          </w:p>
        </w:tc>
        <w:tc>
          <w:tcPr>
            <w:tcW w:w="3868" w:type="dxa"/>
            <w:tcBorders>
              <w:bottom w:val="single" w:sz="4" w:space="0" w:color="auto"/>
            </w:tcBorders>
          </w:tcPr>
          <w:p w:rsidR="004F793F" w:rsidRPr="00523B7C" w:rsidRDefault="00945B6B" w:rsidP="00882440">
            <w:pPr>
              <w:jc w:val="both"/>
              <w:rPr>
                <w:rStyle w:val="afffb"/>
                <w:b w:val="0"/>
                <w:sz w:val="20"/>
                <w:szCs w:val="20"/>
              </w:rPr>
            </w:pPr>
            <w:r w:rsidRPr="00523B7C">
              <w:rPr>
                <w:bCs/>
                <w:iCs/>
              </w:rPr>
              <w:t>Наименование</w:t>
            </w:r>
            <w:r w:rsidR="00CB2F32">
              <w:t>,</w:t>
            </w:r>
          </w:p>
          <w:p w:rsidR="00384019" w:rsidRPr="00523B7C" w:rsidRDefault="00945B6B" w:rsidP="00CB2F32">
            <w:pPr>
              <w:jc w:val="both"/>
              <w:rPr>
                <w:bCs/>
                <w:i/>
                <w:iCs/>
              </w:rPr>
            </w:pPr>
            <w:r w:rsidRPr="00523B7C">
              <w:t xml:space="preserve">технические характеристики 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84019" w:rsidRPr="00523B7C" w:rsidRDefault="00384019" w:rsidP="00384019">
            <w:r w:rsidRPr="00523B7C">
              <w:t>Наименование</w:t>
            </w:r>
            <w:r w:rsidR="00945B6B" w:rsidRPr="00523B7C">
              <w:t xml:space="preserve"> производителя</w:t>
            </w:r>
            <w:r w:rsidRPr="00523B7C">
              <w:t xml:space="preserve"> и страна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019" w:rsidRPr="00523B7C" w:rsidRDefault="00384019" w:rsidP="00384019">
            <w:r w:rsidRPr="00523B7C">
              <w:t>Модельный год</w:t>
            </w:r>
          </w:p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523B7C" w:rsidRDefault="00384019" w:rsidP="00384019">
            <w:r w:rsidRPr="00523B7C">
              <w:t>Количество/</w:t>
            </w:r>
          </w:p>
          <w:p w:rsidR="00384019" w:rsidRPr="00523B7C" w:rsidRDefault="00384019" w:rsidP="00384019">
            <w:proofErr w:type="spellStart"/>
            <w:r w:rsidRPr="00523B7C">
              <w:t>ед</w:t>
            </w:r>
            <w:proofErr w:type="gramStart"/>
            <w:r w:rsidRPr="00523B7C">
              <w:t>.и</w:t>
            </w:r>
            <w:proofErr w:type="gramEnd"/>
            <w:r w:rsidRPr="00523B7C">
              <w:t>зм</w:t>
            </w:r>
            <w:proofErr w:type="spellEnd"/>
            <w:r w:rsidRPr="00523B7C">
              <w:t>.</w:t>
            </w:r>
          </w:p>
        </w:tc>
      </w:tr>
      <w:tr w:rsidR="00384019" w:rsidRPr="00523B7C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523B7C" w:rsidRDefault="00384019" w:rsidP="00384019">
            <w:r w:rsidRPr="00523B7C">
              <w:t>1.</w:t>
            </w:r>
          </w:p>
        </w:tc>
        <w:tc>
          <w:tcPr>
            <w:tcW w:w="3868" w:type="dxa"/>
            <w:tcBorders>
              <w:bottom w:val="single" w:sz="4" w:space="0" w:color="auto"/>
              <w:right w:val="single" w:sz="4" w:space="0" w:color="auto"/>
            </w:tcBorders>
          </w:tcPr>
          <w:p w:rsidR="00384019" w:rsidRPr="00523B7C" w:rsidRDefault="00384019" w:rsidP="00384019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4019" w:rsidRPr="00523B7C" w:rsidRDefault="00384019" w:rsidP="00384019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019" w:rsidRPr="00523B7C" w:rsidRDefault="00384019" w:rsidP="00384019"/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523B7C" w:rsidRDefault="00384019" w:rsidP="00384019"/>
          <w:p w:rsidR="00384019" w:rsidRPr="00523B7C" w:rsidRDefault="00384019" w:rsidP="00384019"/>
          <w:p w:rsidR="00384019" w:rsidRPr="00523B7C" w:rsidRDefault="00384019" w:rsidP="00384019"/>
        </w:tc>
      </w:tr>
    </w:tbl>
    <w:p w:rsidR="00CF78E6" w:rsidRPr="00523B7C" w:rsidRDefault="00CF78E6" w:rsidP="000A7982">
      <w:pPr>
        <w:shd w:val="clear" w:color="auto" w:fill="FFFFFF"/>
        <w:tabs>
          <w:tab w:val="left" w:pos="1128"/>
        </w:tabs>
        <w:ind w:left="14" w:right="38"/>
        <w:rPr>
          <w:b/>
        </w:rPr>
      </w:pPr>
    </w:p>
    <w:p w:rsidR="000A7982" w:rsidRPr="00523B7C" w:rsidRDefault="000A7982" w:rsidP="000A7982">
      <w:pPr>
        <w:pStyle w:val="ConsNormal"/>
        <w:keepLines/>
        <w:suppressLineNumbers/>
        <w:tabs>
          <w:tab w:val="left" w:pos="1080"/>
        </w:tabs>
        <w:suppressAutoHyphens/>
        <w:ind w:right="0" w:firstLine="0"/>
        <w:rPr>
          <w:rFonts w:ascii="Times New Roman" w:hAnsi="Times New Roman" w:cs="Times New Roman"/>
          <w:sz w:val="24"/>
          <w:szCs w:val="24"/>
        </w:rPr>
      </w:pPr>
    </w:p>
    <w:p w:rsidR="0094595A" w:rsidRPr="00523B7C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B7C">
        <w:rPr>
          <w:sz w:val="16"/>
          <w:szCs w:val="16"/>
        </w:rPr>
        <w:t>_________________________________</w:t>
      </w:r>
      <w:r w:rsidRPr="00523B7C">
        <w:rPr>
          <w:sz w:val="16"/>
          <w:szCs w:val="16"/>
        </w:rPr>
        <w:tab/>
        <w:t>___</w:t>
      </w:r>
      <w:r w:rsidRPr="00523B7C">
        <w:rPr>
          <w:sz w:val="16"/>
          <w:szCs w:val="16"/>
        </w:rPr>
        <w:tab/>
      </w:r>
      <w:r w:rsidRPr="00523B7C">
        <w:rPr>
          <w:sz w:val="16"/>
          <w:szCs w:val="16"/>
        </w:rPr>
        <w:tab/>
        <w:t>___________________________</w:t>
      </w:r>
    </w:p>
    <w:p w:rsidR="00C87330" w:rsidRPr="00523B7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B7C">
        <w:rPr>
          <w:b/>
          <w:bCs w:val="0"/>
          <w:i/>
          <w:vertAlign w:val="superscript"/>
        </w:rPr>
        <w:t>(Подпись уполномоченного представителя)</w:t>
      </w:r>
      <w:r w:rsidRPr="00523B7C">
        <w:rPr>
          <w:snapToGrid w:val="0"/>
          <w:sz w:val="14"/>
          <w:szCs w:val="14"/>
        </w:rPr>
        <w:tab/>
      </w:r>
      <w:r w:rsidRPr="00523B7C">
        <w:rPr>
          <w:snapToGrid w:val="0"/>
          <w:sz w:val="14"/>
          <w:szCs w:val="14"/>
        </w:rPr>
        <w:tab/>
      </w:r>
      <w:r w:rsidRPr="00523B7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B7C" w:rsidRDefault="00C87330" w:rsidP="00C87330">
      <w:pPr>
        <w:pStyle w:val="Times12"/>
        <w:ind w:firstLine="709"/>
        <w:rPr>
          <w:bCs w:val="0"/>
          <w:sz w:val="28"/>
        </w:rPr>
      </w:pPr>
      <w:r w:rsidRPr="00523B7C">
        <w:rPr>
          <w:bCs w:val="0"/>
          <w:sz w:val="28"/>
        </w:rPr>
        <w:t>М.П.</w:t>
      </w:r>
    </w:p>
    <w:p w:rsidR="00C87330" w:rsidRPr="00523B7C" w:rsidRDefault="00C87330" w:rsidP="00C87330">
      <w:pPr>
        <w:jc w:val="center"/>
        <w:rPr>
          <w:b/>
        </w:rPr>
      </w:pPr>
    </w:p>
    <w:p w:rsidR="0094595A" w:rsidRPr="00523B7C" w:rsidRDefault="0094595A" w:rsidP="00C87330">
      <w:pPr>
        <w:jc w:val="center"/>
        <w:rPr>
          <w:b/>
        </w:rPr>
      </w:pPr>
    </w:p>
    <w:p w:rsidR="0094595A" w:rsidRPr="00523B7C" w:rsidRDefault="0094595A" w:rsidP="00C87330">
      <w:pPr>
        <w:jc w:val="center"/>
        <w:rPr>
          <w:b/>
        </w:rPr>
      </w:pPr>
    </w:p>
    <w:p w:rsidR="00AE470C" w:rsidRPr="00523B7C" w:rsidRDefault="00AE470C" w:rsidP="00C87330">
      <w:pPr>
        <w:jc w:val="center"/>
        <w:rPr>
          <w:b/>
        </w:rPr>
      </w:pPr>
    </w:p>
    <w:p w:rsidR="00AE470C" w:rsidRPr="00523B7C" w:rsidRDefault="00AE470C" w:rsidP="00C87330">
      <w:pPr>
        <w:jc w:val="center"/>
        <w:rPr>
          <w:b/>
        </w:rPr>
      </w:pPr>
    </w:p>
    <w:p w:rsidR="00C87330" w:rsidRPr="00523B7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523B7C">
        <w:rPr>
          <w:bCs w:val="0"/>
          <w:szCs w:val="24"/>
        </w:rPr>
        <w:t>ИНСТРУКЦИИ ПО ЗАПОЛНЕНИЮ</w:t>
      </w:r>
    </w:p>
    <w:p w:rsidR="00C87330" w:rsidRPr="00523B7C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приводит номер и дату заявки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, приложением </w:t>
      </w:r>
      <w:proofErr w:type="gramStart"/>
      <w:r w:rsidR="00C87330" w:rsidRPr="00523B7C">
        <w:rPr>
          <w:szCs w:val="24"/>
        </w:rPr>
        <w:t>к</w:t>
      </w:r>
      <w:proofErr w:type="gramEnd"/>
      <w:r w:rsidR="00C87330" w:rsidRPr="00523B7C">
        <w:rPr>
          <w:szCs w:val="24"/>
        </w:rPr>
        <w:t> которой является данное техническое предложение.</w:t>
      </w:r>
    </w:p>
    <w:p w:rsidR="00C87330" w:rsidRPr="00523B7C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23B7C">
        <w:rPr>
          <w:szCs w:val="24"/>
        </w:rPr>
        <w:t>т.ч</w:t>
      </w:r>
      <w:proofErr w:type="spellEnd"/>
      <w:r w:rsidR="00C87330" w:rsidRPr="00523B7C">
        <w:rPr>
          <w:szCs w:val="24"/>
        </w:rPr>
        <w:t>. организационно-правовую форму).</w:t>
      </w:r>
    </w:p>
    <w:p w:rsidR="00C87330" w:rsidRPr="00523B7C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Техническое предложение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указание производителя и страны происхождения предлагаемого товара;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описание комплектации предлагаемого товара;</w:t>
      </w:r>
    </w:p>
    <w:p w:rsidR="00C87330" w:rsidRPr="00523B7C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23B7C">
        <w:rPr>
          <w:rFonts w:eastAsia="Arial Unicode MS"/>
          <w:bCs w:val="0"/>
          <w:sz w:val="24"/>
        </w:rPr>
        <w:lastRenderedPageBreak/>
        <w:t>указание количества предлагаемого товара, объема работ или услуг или порядка его определения.</w:t>
      </w:r>
    </w:p>
    <w:p w:rsidR="00E57E19" w:rsidRPr="00523B7C" w:rsidRDefault="00E57E19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23B7C">
        <w:rPr>
          <w:rFonts w:eastAsia="Arial Unicode MS"/>
          <w:bCs w:val="0"/>
          <w:sz w:val="24"/>
        </w:rPr>
        <w:t>5. Техническое предложение участника запроса цен будет являться приложением к договору поставки.</w:t>
      </w:r>
    </w:p>
    <w:p w:rsidR="003211CF" w:rsidRPr="00523B7C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Pr="00523B7C" w:rsidRDefault="003211CF" w:rsidP="003211CF"/>
    <w:p w:rsidR="00385F30" w:rsidRPr="00523B7C" w:rsidRDefault="00385F30" w:rsidP="001437C7">
      <w:pPr>
        <w:ind w:firstLine="709"/>
      </w:pPr>
      <w:bookmarkStart w:id="321" w:name="_Свидетельство_производителя_оборудо"/>
      <w:bookmarkStart w:id="322" w:name="_Свидетельство_изготовителя_оборудов"/>
      <w:bookmarkStart w:id="323" w:name="_СПЕЦИФИКАЦИЯ_(Форма_54)"/>
      <w:bookmarkEnd w:id="321"/>
      <w:bookmarkEnd w:id="322"/>
      <w:bookmarkEnd w:id="323"/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232ECB" w:rsidRPr="00523B7C" w:rsidRDefault="00232ECB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232ECB" w:rsidRPr="00523B7C" w:rsidRDefault="00232ECB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232ECB" w:rsidRPr="00523B7C" w:rsidRDefault="00232ECB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9C15C3" w:rsidRPr="00523B7C" w:rsidRDefault="009C15C3" w:rsidP="0027544F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0"/>
        <w:rPr>
          <w:sz w:val="22"/>
          <w:szCs w:val="22"/>
        </w:rPr>
        <w:sectPr w:rsidR="009C15C3" w:rsidRPr="00523B7C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Pr="00523B7C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24" w:name="_Справка_об_участии_в_судебных_разби"/>
      <w:bookmarkStart w:id="325" w:name="_Справка_об_участии"/>
      <w:bookmarkStart w:id="326" w:name="_СПРАВКА_о_наличии"/>
      <w:bookmarkStart w:id="327" w:name="_План_распределения_объемов_выполнен"/>
      <w:bookmarkStart w:id="328" w:name="_БАНКОВСКАЯ_ГАРАНТИЯ_ВОЗВРАТА"/>
      <w:bookmarkEnd w:id="324"/>
      <w:bookmarkEnd w:id="325"/>
      <w:bookmarkEnd w:id="326"/>
      <w:bookmarkEnd w:id="327"/>
      <w:bookmarkEnd w:id="328"/>
    </w:p>
    <w:p w:rsidR="007C6D5A" w:rsidRPr="00523B7C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29" w:name="_АКТ_Приема-передачи_документов"/>
      <w:bookmarkEnd w:id="329"/>
    </w:p>
    <w:p w:rsidR="00C14669" w:rsidRPr="00523B7C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0" w:name="_Toc210586525"/>
      <w:bookmarkStart w:id="331" w:name="_Toc343720418"/>
      <w:r w:rsidRPr="00523B7C">
        <w:rPr>
          <w:b/>
          <w:sz w:val="28"/>
          <w:szCs w:val="28"/>
        </w:rPr>
        <w:t>ЧАСТЬ 2 «ПРОЕКТ ДОГОВОРА»</w:t>
      </w:r>
      <w:bookmarkEnd w:id="330"/>
      <w:bookmarkEnd w:id="331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523B7C">
        <w:rPr>
          <w:sz w:val="28"/>
          <w:szCs w:val="28"/>
        </w:rPr>
        <w:t>Проект</w:t>
      </w:r>
      <w:r w:rsidR="00824E6B" w:rsidRPr="00523B7C">
        <w:rPr>
          <w:sz w:val="28"/>
          <w:szCs w:val="28"/>
        </w:rPr>
        <w:t>ы</w:t>
      </w:r>
      <w:r w:rsidRPr="00523B7C">
        <w:rPr>
          <w:sz w:val="28"/>
          <w:szCs w:val="28"/>
        </w:rPr>
        <w:t xml:space="preserve"> договор</w:t>
      </w:r>
      <w:r w:rsidR="00824E6B" w:rsidRPr="00523B7C">
        <w:rPr>
          <w:sz w:val="28"/>
          <w:szCs w:val="28"/>
        </w:rPr>
        <w:t>ов</w:t>
      </w:r>
      <w:r w:rsidRPr="00523B7C">
        <w:rPr>
          <w:sz w:val="28"/>
          <w:szCs w:val="28"/>
        </w:rPr>
        <w:t>, которы</w:t>
      </w:r>
      <w:r w:rsidR="00824E6B" w:rsidRPr="00523B7C">
        <w:rPr>
          <w:sz w:val="28"/>
          <w:szCs w:val="28"/>
        </w:rPr>
        <w:t>е</w:t>
      </w:r>
      <w:r w:rsidRPr="00523B7C">
        <w:rPr>
          <w:sz w:val="28"/>
          <w:szCs w:val="28"/>
        </w:rPr>
        <w:t xml:space="preserve"> буд</w:t>
      </w:r>
      <w:r w:rsidR="00824E6B" w:rsidRPr="00523B7C">
        <w:rPr>
          <w:sz w:val="28"/>
          <w:szCs w:val="28"/>
        </w:rPr>
        <w:t>у</w:t>
      </w:r>
      <w:r w:rsidRPr="00523B7C">
        <w:rPr>
          <w:sz w:val="28"/>
          <w:szCs w:val="28"/>
        </w:rPr>
        <w:t>т заключен</w:t>
      </w:r>
      <w:r w:rsidR="00824E6B" w:rsidRPr="00523B7C">
        <w:rPr>
          <w:sz w:val="28"/>
          <w:szCs w:val="28"/>
        </w:rPr>
        <w:t>ы</w:t>
      </w:r>
      <w:r w:rsidRPr="00523B7C">
        <w:rPr>
          <w:sz w:val="28"/>
          <w:szCs w:val="28"/>
        </w:rPr>
        <w:t xml:space="preserve"> 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приведен</w:t>
      </w:r>
      <w:r w:rsidR="00F15D7D" w:rsidRPr="00523B7C">
        <w:rPr>
          <w:sz w:val="28"/>
          <w:szCs w:val="28"/>
        </w:rPr>
        <w:t>ы</w:t>
      </w:r>
      <w:r w:rsidRPr="00523B7C">
        <w:rPr>
          <w:sz w:val="28"/>
          <w:szCs w:val="28"/>
        </w:rPr>
        <w:t xml:space="preserve"> в Части 2 Тома 1 </w:t>
      </w:r>
      <w:r w:rsidR="00147FD3" w:rsidRPr="00523B7C">
        <w:rPr>
          <w:sz w:val="28"/>
          <w:szCs w:val="28"/>
        </w:rPr>
        <w:t>в виде отдельн</w:t>
      </w:r>
      <w:r w:rsidR="00824E6B" w:rsidRPr="00523B7C">
        <w:rPr>
          <w:sz w:val="28"/>
          <w:szCs w:val="28"/>
        </w:rPr>
        <w:t>ых</w:t>
      </w:r>
      <w:r w:rsidR="00147FD3" w:rsidRPr="00523B7C">
        <w:rPr>
          <w:sz w:val="28"/>
          <w:szCs w:val="28"/>
        </w:rPr>
        <w:t xml:space="preserve"> файл</w:t>
      </w:r>
      <w:r w:rsidR="00824E6B" w:rsidRPr="00523B7C">
        <w:rPr>
          <w:sz w:val="28"/>
          <w:szCs w:val="28"/>
        </w:rPr>
        <w:t>ов</w:t>
      </w:r>
      <w:r w:rsidR="00147FD3" w:rsidRPr="00523B7C">
        <w:rPr>
          <w:sz w:val="28"/>
          <w:szCs w:val="28"/>
        </w:rPr>
        <w:t xml:space="preserve"> в формате </w:t>
      </w:r>
      <w:proofErr w:type="spellStart"/>
      <w:r w:rsidR="00147FD3" w:rsidRPr="00523B7C">
        <w:rPr>
          <w:sz w:val="28"/>
          <w:szCs w:val="28"/>
        </w:rPr>
        <w:t>Word</w:t>
      </w:r>
      <w:proofErr w:type="spellEnd"/>
      <w:r w:rsidR="00147FD3" w:rsidRPr="00523B7C">
        <w:rPr>
          <w:sz w:val="28"/>
          <w:szCs w:val="28"/>
        </w:rPr>
        <w:t>.</w:t>
      </w:r>
    </w:p>
    <w:p w:rsidR="00123C77" w:rsidRPr="00461838" w:rsidRDefault="00123C77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03F" w:rsidRDefault="00AE103F">
      <w:r>
        <w:separator/>
      </w:r>
    </w:p>
  </w:endnote>
  <w:endnote w:type="continuationSeparator" w:id="0">
    <w:p w:rsidR="00AE103F" w:rsidRDefault="00AE1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7D1" w:rsidRDefault="00905F77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DE37D1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DE37D1" w:rsidRDefault="00DE37D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7D1" w:rsidRPr="00FE6219" w:rsidRDefault="00DE37D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03F" w:rsidRDefault="00AE103F">
      <w:r>
        <w:separator/>
      </w:r>
    </w:p>
  </w:footnote>
  <w:footnote w:type="continuationSeparator" w:id="0">
    <w:p w:rsidR="00AE103F" w:rsidRDefault="00AE10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7D1" w:rsidRPr="00AA6AB7" w:rsidRDefault="00DE37D1" w:rsidP="00C216F1">
    <w:pPr>
      <w:pageBreakBefore/>
      <w:ind w:left="5670"/>
      <w:rPr>
        <w:color w:val="000000"/>
        <w:sz w:val="28"/>
        <w:szCs w:val="28"/>
      </w:rPr>
    </w:pPr>
  </w:p>
  <w:p w:rsidR="00DE37D1" w:rsidRDefault="00DE37D1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7D1" w:rsidRPr="00F429FC" w:rsidRDefault="00905F7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E37D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B19D0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4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5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9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6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7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27CD2EAB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C4A3F2C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33BB398A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7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6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8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9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0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4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6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2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4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6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1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6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8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2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3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4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7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8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0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1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>
    <w:nsid w:val="79D93CDE"/>
    <w:multiLevelType w:val="multilevel"/>
    <w:tmpl w:val="BD56FE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103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4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5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7"/>
  </w:num>
  <w:num w:numId="2">
    <w:abstractNumId w:val="83"/>
  </w:num>
  <w:num w:numId="3">
    <w:abstractNumId w:val="75"/>
  </w:num>
  <w:num w:numId="4">
    <w:abstractNumId w:val="2"/>
  </w:num>
  <w:num w:numId="5">
    <w:abstractNumId w:val="1"/>
  </w:num>
  <w:num w:numId="6">
    <w:abstractNumId w:val="30"/>
  </w:num>
  <w:num w:numId="7">
    <w:abstractNumId w:val="84"/>
  </w:num>
  <w:num w:numId="8">
    <w:abstractNumId w:val="65"/>
  </w:num>
  <w:num w:numId="9">
    <w:abstractNumId w:val="63"/>
  </w:num>
  <w:num w:numId="10">
    <w:abstractNumId w:val="4"/>
  </w:num>
  <w:num w:numId="11">
    <w:abstractNumId w:val="59"/>
  </w:num>
  <w:num w:numId="12">
    <w:abstractNumId w:val="9"/>
  </w:num>
  <w:num w:numId="13">
    <w:abstractNumId w:val="46"/>
  </w:num>
  <w:num w:numId="14">
    <w:abstractNumId w:val="48"/>
  </w:num>
  <w:num w:numId="15">
    <w:abstractNumId w:val="45"/>
  </w:num>
  <w:num w:numId="16">
    <w:abstractNumId w:val="27"/>
  </w:num>
  <w:num w:numId="17">
    <w:abstractNumId w:val="47"/>
  </w:num>
  <w:num w:numId="18">
    <w:abstractNumId w:val="101"/>
  </w:num>
  <w:num w:numId="19">
    <w:abstractNumId w:val="18"/>
  </w:num>
  <w:num w:numId="20">
    <w:abstractNumId w:val="49"/>
  </w:num>
  <w:num w:numId="21">
    <w:abstractNumId w:val="3"/>
  </w:num>
  <w:num w:numId="22">
    <w:abstractNumId w:val="85"/>
  </w:num>
  <w:num w:numId="23">
    <w:abstractNumId w:val="107"/>
  </w:num>
  <w:num w:numId="24">
    <w:abstractNumId w:val="92"/>
  </w:num>
  <w:num w:numId="25">
    <w:abstractNumId w:val="60"/>
  </w:num>
  <w:num w:numId="26">
    <w:abstractNumId w:val="99"/>
  </w:num>
  <w:num w:numId="27">
    <w:abstractNumId w:val="43"/>
  </w:num>
  <w:num w:numId="28">
    <w:abstractNumId w:val="44"/>
  </w:num>
  <w:num w:numId="29">
    <w:abstractNumId w:val="28"/>
  </w:num>
  <w:num w:numId="30">
    <w:abstractNumId w:val="52"/>
  </w:num>
  <w:num w:numId="31">
    <w:abstractNumId w:val="38"/>
  </w:num>
  <w:num w:numId="32">
    <w:abstractNumId w:val="87"/>
  </w:num>
  <w:num w:numId="33">
    <w:abstractNumId w:val="31"/>
  </w:num>
  <w:num w:numId="34">
    <w:abstractNumId w:val="37"/>
  </w:num>
  <w:num w:numId="35">
    <w:abstractNumId w:val="14"/>
  </w:num>
  <w:num w:numId="36">
    <w:abstractNumId w:val="57"/>
  </w:num>
  <w:num w:numId="37">
    <w:abstractNumId w:val="95"/>
  </w:num>
  <w:num w:numId="38">
    <w:abstractNumId w:val="53"/>
  </w:num>
  <w:num w:numId="39">
    <w:abstractNumId w:val="96"/>
  </w:num>
  <w:num w:numId="40">
    <w:abstractNumId w:val="72"/>
  </w:num>
  <w:num w:numId="41">
    <w:abstractNumId w:val="15"/>
  </w:num>
  <w:num w:numId="42">
    <w:abstractNumId w:val="79"/>
  </w:num>
  <w:num w:numId="43">
    <w:abstractNumId w:val="56"/>
  </w:num>
  <w:num w:numId="44">
    <w:abstractNumId w:val="12"/>
  </w:num>
  <w:num w:numId="45">
    <w:abstractNumId w:val="105"/>
  </w:num>
  <w:num w:numId="46">
    <w:abstractNumId w:val="94"/>
  </w:num>
  <w:num w:numId="47">
    <w:abstractNumId w:val="81"/>
  </w:num>
  <w:num w:numId="48">
    <w:abstractNumId w:val="82"/>
  </w:num>
  <w:num w:numId="49">
    <w:abstractNumId w:val="67"/>
  </w:num>
  <w:num w:numId="50">
    <w:abstractNumId w:val="16"/>
  </w:num>
  <w:num w:numId="51">
    <w:abstractNumId w:val="36"/>
  </w:num>
  <w:num w:numId="52">
    <w:abstractNumId w:val="55"/>
  </w:num>
  <w:num w:numId="53">
    <w:abstractNumId w:val="80"/>
  </w:num>
  <w:num w:numId="54">
    <w:abstractNumId w:val="51"/>
  </w:num>
  <w:num w:numId="55">
    <w:abstractNumId w:val="69"/>
  </w:num>
  <w:num w:numId="56">
    <w:abstractNumId w:val="39"/>
  </w:num>
  <w:num w:numId="57">
    <w:abstractNumId w:val="24"/>
  </w:num>
  <w:num w:numId="58">
    <w:abstractNumId w:val="19"/>
  </w:num>
  <w:num w:numId="59">
    <w:abstractNumId w:val="58"/>
  </w:num>
  <w:num w:numId="60">
    <w:abstractNumId w:val="41"/>
  </w:num>
  <w:num w:numId="61">
    <w:abstractNumId w:val="104"/>
  </w:num>
  <w:num w:numId="62">
    <w:abstractNumId w:val="89"/>
  </w:num>
  <w:num w:numId="63">
    <w:abstractNumId w:val="106"/>
  </w:num>
  <w:num w:numId="64">
    <w:abstractNumId w:val="68"/>
  </w:num>
  <w:num w:numId="65">
    <w:abstractNumId w:val="100"/>
  </w:num>
  <w:num w:numId="66">
    <w:abstractNumId w:val="74"/>
  </w:num>
  <w:num w:numId="67">
    <w:abstractNumId w:val="54"/>
  </w:num>
  <w:num w:numId="68">
    <w:abstractNumId w:val="77"/>
  </w:num>
  <w:num w:numId="69">
    <w:abstractNumId w:val="76"/>
  </w:num>
  <w:num w:numId="70">
    <w:abstractNumId w:val="61"/>
  </w:num>
  <w:num w:numId="71">
    <w:abstractNumId w:val="90"/>
  </w:num>
  <w:num w:numId="72">
    <w:abstractNumId w:val="35"/>
  </w:num>
  <w:num w:numId="73">
    <w:abstractNumId w:val="33"/>
  </w:num>
  <w:num w:numId="74">
    <w:abstractNumId w:val="78"/>
  </w:num>
  <w:num w:numId="75">
    <w:abstractNumId w:val="5"/>
  </w:num>
  <w:num w:numId="76">
    <w:abstractNumId w:val="91"/>
  </w:num>
  <w:num w:numId="77">
    <w:abstractNumId w:val="25"/>
  </w:num>
  <w:num w:numId="78">
    <w:abstractNumId w:val="98"/>
  </w:num>
  <w:num w:numId="79">
    <w:abstractNumId w:val="13"/>
  </w:num>
  <w:num w:numId="80">
    <w:abstractNumId w:val="23"/>
  </w:num>
  <w:num w:numId="81">
    <w:abstractNumId w:val="93"/>
  </w:num>
  <w:num w:numId="82">
    <w:abstractNumId w:val="32"/>
  </w:num>
  <w:num w:numId="83">
    <w:abstractNumId w:val="8"/>
  </w:num>
  <w:num w:numId="84">
    <w:abstractNumId w:val="70"/>
  </w:num>
  <w:num w:numId="85">
    <w:abstractNumId w:val="103"/>
  </w:num>
  <w:num w:numId="86">
    <w:abstractNumId w:val="11"/>
  </w:num>
  <w:num w:numId="87">
    <w:abstractNumId w:val="88"/>
  </w:num>
  <w:num w:numId="88">
    <w:abstractNumId w:val="64"/>
  </w:num>
  <w:num w:numId="89">
    <w:abstractNumId w:val="63"/>
  </w:num>
  <w:num w:numId="90">
    <w:abstractNumId w:val="21"/>
  </w:num>
  <w:num w:numId="91">
    <w:abstractNumId w:val="62"/>
  </w:num>
  <w:num w:numId="92">
    <w:abstractNumId w:val="17"/>
  </w:num>
  <w:num w:numId="93">
    <w:abstractNumId w:val="6"/>
  </w:num>
  <w:num w:numId="94">
    <w:abstractNumId w:val="86"/>
  </w:num>
  <w:num w:numId="95">
    <w:abstractNumId w:val="22"/>
  </w:num>
  <w:num w:numId="96">
    <w:abstractNumId w:val="26"/>
  </w:num>
  <w:num w:numId="97">
    <w:abstractNumId w:val="73"/>
  </w:num>
  <w:num w:numId="98">
    <w:abstractNumId w:val="66"/>
  </w:num>
  <w:num w:numId="99">
    <w:abstractNumId w:val="7"/>
  </w:num>
  <w:num w:numId="100">
    <w:abstractNumId w:val="71"/>
  </w:num>
  <w:num w:numId="101">
    <w:abstractNumId w:val="40"/>
  </w:num>
  <w:num w:numId="102">
    <w:abstractNumId w:val="0"/>
  </w:num>
  <w:num w:numId="103">
    <w:abstractNumId w:val="29"/>
  </w:num>
  <w:num w:numId="104">
    <w:abstractNumId w:val="20"/>
  </w:num>
  <w:num w:numId="105">
    <w:abstractNumId w:val="50"/>
  </w:num>
  <w:num w:numId="106">
    <w:abstractNumId w:val="10"/>
  </w:num>
  <w:num w:numId="107">
    <w:abstractNumId w:val="48"/>
  </w:num>
  <w:num w:numId="108">
    <w:abstractNumId w:val="65"/>
  </w:num>
  <w:num w:numId="109">
    <w:abstractNumId w:val="42"/>
  </w:num>
  <w:num w:numId="110">
    <w:abstractNumId w:val="34"/>
  </w:num>
  <w:num w:numId="111">
    <w:abstractNumId w:val="102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4577"/>
    <w:rsid w:val="00005878"/>
    <w:rsid w:val="0000665B"/>
    <w:rsid w:val="000070F9"/>
    <w:rsid w:val="00007A88"/>
    <w:rsid w:val="000101B6"/>
    <w:rsid w:val="0001026F"/>
    <w:rsid w:val="00010734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405A6"/>
    <w:rsid w:val="00040734"/>
    <w:rsid w:val="00042DAB"/>
    <w:rsid w:val="000447E7"/>
    <w:rsid w:val="00044802"/>
    <w:rsid w:val="0004481B"/>
    <w:rsid w:val="0004572E"/>
    <w:rsid w:val="00046FDD"/>
    <w:rsid w:val="00054FD4"/>
    <w:rsid w:val="000577DD"/>
    <w:rsid w:val="00060547"/>
    <w:rsid w:val="0006325C"/>
    <w:rsid w:val="0006373D"/>
    <w:rsid w:val="00064C5C"/>
    <w:rsid w:val="00065353"/>
    <w:rsid w:val="000707AF"/>
    <w:rsid w:val="00072C1E"/>
    <w:rsid w:val="000731E7"/>
    <w:rsid w:val="000740B2"/>
    <w:rsid w:val="0007434E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0C4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3431"/>
    <w:rsid w:val="000B5374"/>
    <w:rsid w:val="000B5839"/>
    <w:rsid w:val="000C166C"/>
    <w:rsid w:val="000C285D"/>
    <w:rsid w:val="000D0BF3"/>
    <w:rsid w:val="000D3BD4"/>
    <w:rsid w:val="000D73B6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1A66"/>
    <w:rsid w:val="00111C57"/>
    <w:rsid w:val="001217B3"/>
    <w:rsid w:val="00121C57"/>
    <w:rsid w:val="00123C77"/>
    <w:rsid w:val="001245B3"/>
    <w:rsid w:val="001249CA"/>
    <w:rsid w:val="0012627E"/>
    <w:rsid w:val="00127436"/>
    <w:rsid w:val="00127658"/>
    <w:rsid w:val="00127C48"/>
    <w:rsid w:val="0013016B"/>
    <w:rsid w:val="00130D69"/>
    <w:rsid w:val="00140AD5"/>
    <w:rsid w:val="00142709"/>
    <w:rsid w:val="001437C7"/>
    <w:rsid w:val="00146429"/>
    <w:rsid w:val="00147FD3"/>
    <w:rsid w:val="00150DC0"/>
    <w:rsid w:val="00160064"/>
    <w:rsid w:val="00161892"/>
    <w:rsid w:val="00161908"/>
    <w:rsid w:val="001636A9"/>
    <w:rsid w:val="00163EFF"/>
    <w:rsid w:val="0016417D"/>
    <w:rsid w:val="00165277"/>
    <w:rsid w:val="00165D5E"/>
    <w:rsid w:val="00166228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8705A"/>
    <w:rsid w:val="001903A0"/>
    <w:rsid w:val="001903EB"/>
    <w:rsid w:val="0019158F"/>
    <w:rsid w:val="001933C3"/>
    <w:rsid w:val="001938D0"/>
    <w:rsid w:val="001963E4"/>
    <w:rsid w:val="001A5262"/>
    <w:rsid w:val="001A59CE"/>
    <w:rsid w:val="001A788E"/>
    <w:rsid w:val="001A78DA"/>
    <w:rsid w:val="001A7CC1"/>
    <w:rsid w:val="001B0970"/>
    <w:rsid w:val="001B0A51"/>
    <w:rsid w:val="001B1351"/>
    <w:rsid w:val="001B28E7"/>
    <w:rsid w:val="001B2C65"/>
    <w:rsid w:val="001B53CC"/>
    <w:rsid w:val="001B54A9"/>
    <w:rsid w:val="001B732A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26B"/>
    <w:rsid w:val="001D0856"/>
    <w:rsid w:val="001D0E2E"/>
    <w:rsid w:val="001D1CD8"/>
    <w:rsid w:val="001D792A"/>
    <w:rsid w:val="001E0335"/>
    <w:rsid w:val="001E126B"/>
    <w:rsid w:val="001E2778"/>
    <w:rsid w:val="001E2D6F"/>
    <w:rsid w:val="001E6BDC"/>
    <w:rsid w:val="001E70F7"/>
    <w:rsid w:val="001F02C2"/>
    <w:rsid w:val="001F2D6E"/>
    <w:rsid w:val="001F302C"/>
    <w:rsid w:val="001F552D"/>
    <w:rsid w:val="001F7063"/>
    <w:rsid w:val="0020036E"/>
    <w:rsid w:val="00202CD6"/>
    <w:rsid w:val="002049E0"/>
    <w:rsid w:val="00206B3B"/>
    <w:rsid w:val="00207CBD"/>
    <w:rsid w:val="0021113F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ECB"/>
    <w:rsid w:val="00232FE1"/>
    <w:rsid w:val="00235009"/>
    <w:rsid w:val="002415A3"/>
    <w:rsid w:val="002429E1"/>
    <w:rsid w:val="0025207B"/>
    <w:rsid w:val="00252FF5"/>
    <w:rsid w:val="0025484D"/>
    <w:rsid w:val="0026204B"/>
    <w:rsid w:val="002636B1"/>
    <w:rsid w:val="00265BE7"/>
    <w:rsid w:val="00266729"/>
    <w:rsid w:val="002719DF"/>
    <w:rsid w:val="0027319D"/>
    <w:rsid w:val="0027544F"/>
    <w:rsid w:val="002768AF"/>
    <w:rsid w:val="002775B8"/>
    <w:rsid w:val="0028029D"/>
    <w:rsid w:val="00280526"/>
    <w:rsid w:val="00282962"/>
    <w:rsid w:val="0028375C"/>
    <w:rsid w:val="00283B92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59FF"/>
    <w:rsid w:val="002B7AF7"/>
    <w:rsid w:val="002C121D"/>
    <w:rsid w:val="002C2B00"/>
    <w:rsid w:val="002C4D45"/>
    <w:rsid w:val="002C5E08"/>
    <w:rsid w:val="002C6A1F"/>
    <w:rsid w:val="002D0BE1"/>
    <w:rsid w:val="002D4A2E"/>
    <w:rsid w:val="002D6CA8"/>
    <w:rsid w:val="002D70BF"/>
    <w:rsid w:val="002E1075"/>
    <w:rsid w:val="002E1EC4"/>
    <w:rsid w:val="002E3EE2"/>
    <w:rsid w:val="002E43F8"/>
    <w:rsid w:val="002E5966"/>
    <w:rsid w:val="002E77A5"/>
    <w:rsid w:val="002F0A4D"/>
    <w:rsid w:val="002F1FCB"/>
    <w:rsid w:val="002F4DB7"/>
    <w:rsid w:val="002F7216"/>
    <w:rsid w:val="0030040B"/>
    <w:rsid w:val="00300F3E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40A2"/>
    <w:rsid w:val="0032458A"/>
    <w:rsid w:val="00327639"/>
    <w:rsid w:val="00330613"/>
    <w:rsid w:val="00331BA8"/>
    <w:rsid w:val="003336CC"/>
    <w:rsid w:val="00334932"/>
    <w:rsid w:val="00347C17"/>
    <w:rsid w:val="00353447"/>
    <w:rsid w:val="003535E9"/>
    <w:rsid w:val="003538DD"/>
    <w:rsid w:val="003548BE"/>
    <w:rsid w:val="003558C3"/>
    <w:rsid w:val="00355B66"/>
    <w:rsid w:val="00360CF0"/>
    <w:rsid w:val="00362743"/>
    <w:rsid w:val="00363D76"/>
    <w:rsid w:val="00364210"/>
    <w:rsid w:val="003648DC"/>
    <w:rsid w:val="00370FFD"/>
    <w:rsid w:val="00371237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A88"/>
    <w:rsid w:val="00385F30"/>
    <w:rsid w:val="00386F2D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19D0"/>
    <w:rsid w:val="003B73B0"/>
    <w:rsid w:val="003B7A32"/>
    <w:rsid w:val="003C1484"/>
    <w:rsid w:val="003C5257"/>
    <w:rsid w:val="003C5658"/>
    <w:rsid w:val="003C7416"/>
    <w:rsid w:val="003D157F"/>
    <w:rsid w:val="003D2803"/>
    <w:rsid w:val="003D36ED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0771D"/>
    <w:rsid w:val="00420E19"/>
    <w:rsid w:val="004230C1"/>
    <w:rsid w:val="00425A0C"/>
    <w:rsid w:val="004304B8"/>
    <w:rsid w:val="004369E0"/>
    <w:rsid w:val="00443774"/>
    <w:rsid w:val="00444101"/>
    <w:rsid w:val="00450BC8"/>
    <w:rsid w:val="0045201B"/>
    <w:rsid w:val="004564FB"/>
    <w:rsid w:val="0046073C"/>
    <w:rsid w:val="00461C09"/>
    <w:rsid w:val="00462B79"/>
    <w:rsid w:val="00464647"/>
    <w:rsid w:val="0046760C"/>
    <w:rsid w:val="00470819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B99"/>
    <w:rsid w:val="00490F0B"/>
    <w:rsid w:val="0049170A"/>
    <w:rsid w:val="00491C71"/>
    <w:rsid w:val="0049396B"/>
    <w:rsid w:val="004A0A4B"/>
    <w:rsid w:val="004A2055"/>
    <w:rsid w:val="004A41E6"/>
    <w:rsid w:val="004A5989"/>
    <w:rsid w:val="004A5DFD"/>
    <w:rsid w:val="004A6C28"/>
    <w:rsid w:val="004A7506"/>
    <w:rsid w:val="004A7526"/>
    <w:rsid w:val="004B0925"/>
    <w:rsid w:val="004B541C"/>
    <w:rsid w:val="004B7ADD"/>
    <w:rsid w:val="004C1016"/>
    <w:rsid w:val="004C1219"/>
    <w:rsid w:val="004C1A41"/>
    <w:rsid w:val="004C2149"/>
    <w:rsid w:val="004C42FE"/>
    <w:rsid w:val="004C69A0"/>
    <w:rsid w:val="004C70B4"/>
    <w:rsid w:val="004C7733"/>
    <w:rsid w:val="004D09D6"/>
    <w:rsid w:val="004D0C61"/>
    <w:rsid w:val="004D27CD"/>
    <w:rsid w:val="004E0C6E"/>
    <w:rsid w:val="004E3A49"/>
    <w:rsid w:val="004F14B5"/>
    <w:rsid w:val="004F3F84"/>
    <w:rsid w:val="004F46C4"/>
    <w:rsid w:val="004F6133"/>
    <w:rsid w:val="004F78CE"/>
    <w:rsid w:val="004F793F"/>
    <w:rsid w:val="0050026E"/>
    <w:rsid w:val="00502473"/>
    <w:rsid w:val="00503E7A"/>
    <w:rsid w:val="00504699"/>
    <w:rsid w:val="00504D6B"/>
    <w:rsid w:val="00505C97"/>
    <w:rsid w:val="00506A2F"/>
    <w:rsid w:val="00506E47"/>
    <w:rsid w:val="00506E82"/>
    <w:rsid w:val="00507242"/>
    <w:rsid w:val="00513217"/>
    <w:rsid w:val="00513AB6"/>
    <w:rsid w:val="00515796"/>
    <w:rsid w:val="005222C8"/>
    <w:rsid w:val="00522C3C"/>
    <w:rsid w:val="00523943"/>
    <w:rsid w:val="00523B7C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908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4C3E"/>
    <w:rsid w:val="0056797A"/>
    <w:rsid w:val="00571FA6"/>
    <w:rsid w:val="00574E82"/>
    <w:rsid w:val="005761D6"/>
    <w:rsid w:val="00576817"/>
    <w:rsid w:val="0058002C"/>
    <w:rsid w:val="005833BA"/>
    <w:rsid w:val="00584F42"/>
    <w:rsid w:val="00592CDF"/>
    <w:rsid w:val="00593F78"/>
    <w:rsid w:val="00594A53"/>
    <w:rsid w:val="005974BC"/>
    <w:rsid w:val="005A31BC"/>
    <w:rsid w:val="005A37A2"/>
    <w:rsid w:val="005A39A2"/>
    <w:rsid w:val="005A6620"/>
    <w:rsid w:val="005A6F48"/>
    <w:rsid w:val="005A717C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2756"/>
    <w:rsid w:val="005D4B44"/>
    <w:rsid w:val="005E1A6E"/>
    <w:rsid w:val="005E1D2C"/>
    <w:rsid w:val="005E2193"/>
    <w:rsid w:val="005E23F3"/>
    <w:rsid w:val="005E3229"/>
    <w:rsid w:val="005E4935"/>
    <w:rsid w:val="005E66A9"/>
    <w:rsid w:val="005E6FC9"/>
    <w:rsid w:val="005F0D85"/>
    <w:rsid w:val="005F17AB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3A4"/>
    <w:rsid w:val="0063648E"/>
    <w:rsid w:val="00636A33"/>
    <w:rsid w:val="006376EB"/>
    <w:rsid w:val="0064288F"/>
    <w:rsid w:val="00642E85"/>
    <w:rsid w:val="00643830"/>
    <w:rsid w:val="00647F8D"/>
    <w:rsid w:val="0065083A"/>
    <w:rsid w:val="00652D29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2565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0AA9"/>
    <w:rsid w:val="00691C64"/>
    <w:rsid w:val="00692839"/>
    <w:rsid w:val="006954A4"/>
    <w:rsid w:val="006958F6"/>
    <w:rsid w:val="00695D9D"/>
    <w:rsid w:val="00696338"/>
    <w:rsid w:val="0069766D"/>
    <w:rsid w:val="006A299F"/>
    <w:rsid w:val="006A33E1"/>
    <w:rsid w:val="006A3F4F"/>
    <w:rsid w:val="006A4115"/>
    <w:rsid w:val="006A61D2"/>
    <w:rsid w:val="006B069C"/>
    <w:rsid w:val="006B0D0B"/>
    <w:rsid w:val="006B23C5"/>
    <w:rsid w:val="006B5722"/>
    <w:rsid w:val="006C07A7"/>
    <w:rsid w:val="006C087C"/>
    <w:rsid w:val="006C3345"/>
    <w:rsid w:val="006C5872"/>
    <w:rsid w:val="006C5B44"/>
    <w:rsid w:val="006C64FC"/>
    <w:rsid w:val="006C67FE"/>
    <w:rsid w:val="006C68B5"/>
    <w:rsid w:val="006D246B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481C"/>
    <w:rsid w:val="006F55B3"/>
    <w:rsid w:val="006F6E2A"/>
    <w:rsid w:val="006F7BAB"/>
    <w:rsid w:val="00700D81"/>
    <w:rsid w:val="007024FE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3F8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5C2D"/>
    <w:rsid w:val="00776419"/>
    <w:rsid w:val="0077642B"/>
    <w:rsid w:val="0077683F"/>
    <w:rsid w:val="00776FA2"/>
    <w:rsid w:val="007800F8"/>
    <w:rsid w:val="007816DE"/>
    <w:rsid w:val="00781786"/>
    <w:rsid w:val="00781893"/>
    <w:rsid w:val="00782AF1"/>
    <w:rsid w:val="007861D1"/>
    <w:rsid w:val="00790C39"/>
    <w:rsid w:val="007929FC"/>
    <w:rsid w:val="00792C15"/>
    <w:rsid w:val="00794065"/>
    <w:rsid w:val="00794684"/>
    <w:rsid w:val="00795E53"/>
    <w:rsid w:val="00796412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57C1"/>
    <w:rsid w:val="007C6D5A"/>
    <w:rsid w:val="007C6E2F"/>
    <w:rsid w:val="007C737E"/>
    <w:rsid w:val="007C7DD5"/>
    <w:rsid w:val="007D037E"/>
    <w:rsid w:val="007D1DBD"/>
    <w:rsid w:val="007D5C75"/>
    <w:rsid w:val="007D742B"/>
    <w:rsid w:val="007E53D7"/>
    <w:rsid w:val="007E559C"/>
    <w:rsid w:val="007E6431"/>
    <w:rsid w:val="007E6529"/>
    <w:rsid w:val="007E6934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6B2E"/>
    <w:rsid w:val="0081714E"/>
    <w:rsid w:val="008174BC"/>
    <w:rsid w:val="00817849"/>
    <w:rsid w:val="00822AB6"/>
    <w:rsid w:val="008240C6"/>
    <w:rsid w:val="00824E6B"/>
    <w:rsid w:val="00830F1A"/>
    <w:rsid w:val="0083241F"/>
    <w:rsid w:val="00832811"/>
    <w:rsid w:val="00834060"/>
    <w:rsid w:val="008353FC"/>
    <w:rsid w:val="00837ADD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8045F"/>
    <w:rsid w:val="008816B2"/>
    <w:rsid w:val="00882440"/>
    <w:rsid w:val="00885536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0C1E"/>
    <w:rsid w:val="008C143B"/>
    <w:rsid w:val="008C318B"/>
    <w:rsid w:val="008C481F"/>
    <w:rsid w:val="008C4826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0289"/>
    <w:rsid w:val="00900B8D"/>
    <w:rsid w:val="009032E6"/>
    <w:rsid w:val="00904567"/>
    <w:rsid w:val="00904F39"/>
    <w:rsid w:val="00905F77"/>
    <w:rsid w:val="00906A50"/>
    <w:rsid w:val="009149C5"/>
    <w:rsid w:val="009158A4"/>
    <w:rsid w:val="009204AE"/>
    <w:rsid w:val="009204E2"/>
    <w:rsid w:val="009221CC"/>
    <w:rsid w:val="00924610"/>
    <w:rsid w:val="00924DDE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0C22"/>
    <w:rsid w:val="009513EB"/>
    <w:rsid w:val="00951F46"/>
    <w:rsid w:val="00952EE9"/>
    <w:rsid w:val="009557FF"/>
    <w:rsid w:val="009611F7"/>
    <w:rsid w:val="00962CBD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5104"/>
    <w:rsid w:val="009A609D"/>
    <w:rsid w:val="009A7F18"/>
    <w:rsid w:val="009B05E3"/>
    <w:rsid w:val="009B2498"/>
    <w:rsid w:val="009B65E9"/>
    <w:rsid w:val="009C124B"/>
    <w:rsid w:val="009C15C3"/>
    <w:rsid w:val="009C353E"/>
    <w:rsid w:val="009C3790"/>
    <w:rsid w:val="009C5656"/>
    <w:rsid w:val="009C587E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07FBA"/>
    <w:rsid w:val="00A1051A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5C9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1714"/>
    <w:rsid w:val="00AB2229"/>
    <w:rsid w:val="00AB2697"/>
    <w:rsid w:val="00AB2EE0"/>
    <w:rsid w:val="00AB3903"/>
    <w:rsid w:val="00AB3DA3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2E47"/>
    <w:rsid w:val="00AD43A5"/>
    <w:rsid w:val="00AD6807"/>
    <w:rsid w:val="00AE0985"/>
    <w:rsid w:val="00AE103F"/>
    <w:rsid w:val="00AE2EAA"/>
    <w:rsid w:val="00AE470C"/>
    <w:rsid w:val="00AF3E12"/>
    <w:rsid w:val="00AF5CAB"/>
    <w:rsid w:val="00AF5E55"/>
    <w:rsid w:val="00B0249C"/>
    <w:rsid w:val="00B03906"/>
    <w:rsid w:val="00B041F7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2808"/>
    <w:rsid w:val="00B43183"/>
    <w:rsid w:val="00B4384C"/>
    <w:rsid w:val="00B453ED"/>
    <w:rsid w:val="00B463C9"/>
    <w:rsid w:val="00B46D5C"/>
    <w:rsid w:val="00B50E3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661"/>
    <w:rsid w:val="00B769BB"/>
    <w:rsid w:val="00B77F1E"/>
    <w:rsid w:val="00B80502"/>
    <w:rsid w:val="00B80F80"/>
    <w:rsid w:val="00B81D81"/>
    <w:rsid w:val="00B82C31"/>
    <w:rsid w:val="00B85488"/>
    <w:rsid w:val="00B86787"/>
    <w:rsid w:val="00B92351"/>
    <w:rsid w:val="00B931AD"/>
    <w:rsid w:val="00B93D7B"/>
    <w:rsid w:val="00B947FB"/>
    <w:rsid w:val="00B9531C"/>
    <w:rsid w:val="00B969E5"/>
    <w:rsid w:val="00B96A47"/>
    <w:rsid w:val="00BA06B4"/>
    <w:rsid w:val="00BA126A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8BD"/>
    <w:rsid w:val="00BE5D78"/>
    <w:rsid w:val="00BE6451"/>
    <w:rsid w:val="00BE6828"/>
    <w:rsid w:val="00BF1DE6"/>
    <w:rsid w:val="00BF50E1"/>
    <w:rsid w:val="00BF5DCE"/>
    <w:rsid w:val="00C01304"/>
    <w:rsid w:val="00C02C3E"/>
    <w:rsid w:val="00C06766"/>
    <w:rsid w:val="00C07F00"/>
    <w:rsid w:val="00C10ED9"/>
    <w:rsid w:val="00C1192A"/>
    <w:rsid w:val="00C14669"/>
    <w:rsid w:val="00C1659B"/>
    <w:rsid w:val="00C1706B"/>
    <w:rsid w:val="00C17E9A"/>
    <w:rsid w:val="00C20EF3"/>
    <w:rsid w:val="00C215D0"/>
    <w:rsid w:val="00C216F1"/>
    <w:rsid w:val="00C21A9B"/>
    <w:rsid w:val="00C2337B"/>
    <w:rsid w:val="00C24C19"/>
    <w:rsid w:val="00C25DA7"/>
    <w:rsid w:val="00C26D79"/>
    <w:rsid w:val="00C2746C"/>
    <w:rsid w:val="00C30833"/>
    <w:rsid w:val="00C309BD"/>
    <w:rsid w:val="00C31F2B"/>
    <w:rsid w:val="00C35EE5"/>
    <w:rsid w:val="00C417AF"/>
    <w:rsid w:val="00C41C06"/>
    <w:rsid w:val="00C43314"/>
    <w:rsid w:val="00C463D9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DC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B55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32"/>
    <w:rsid w:val="00CB2F59"/>
    <w:rsid w:val="00CB3291"/>
    <w:rsid w:val="00CB567B"/>
    <w:rsid w:val="00CB603A"/>
    <w:rsid w:val="00CB66AF"/>
    <w:rsid w:val="00CB6822"/>
    <w:rsid w:val="00CC1CD9"/>
    <w:rsid w:val="00CC3676"/>
    <w:rsid w:val="00CC5EB5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16438"/>
    <w:rsid w:val="00D22C54"/>
    <w:rsid w:val="00D22C86"/>
    <w:rsid w:val="00D25769"/>
    <w:rsid w:val="00D25C7C"/>
    <w:rsid w:val="00D3087E"/>
    <w:rsid w:val="00D3198A"/>
    <w:rsid w:val="00D31E62"/>
    <w:rsid w:val="00D321E5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A1F"/>
    <w:rsid w:val="00D541A2"/>
    <w:rsid w:val="00D54268"/>
    <w:rsid w:val="00D65600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352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D657A"/>
    <w:rsid w:val="00DE37D1"/>
    <w:rsid w:val="00DE3CC1"/>
    <w:rsid w:val="00DE419C"/>
    <w:rsid w:val="00DE69D0"/>
    <w:rsid w:val="00DE71F5"/>
    <w:rsid w:val="00DE7959"/>
    <w:rsid w:val="00DF1A5E"/>
    <w:rsid w:val="00DF421D"/>
    <w:rsid w:val="00DF5271"/>
    <w:rsid w:val="00DF61DF"/>
    <w:rsid w:val="00E0155B"/>
    <w:rsid w:val="00E047D1"/>
    <w:rsid w:val="00E07597"/>
    <w:rsid w:val="00E07841"/>
    <w:rsid w:val="00E1038C"/>
    <w:rsid w:val="00E1111A"/>
    <w:rsid w:val="00E1130C"/>
    <w:rsid w:val="00E12CB6"/>
    <w:rsid w:val="00E131AB"/>
    <w:rsid w:val="00E1391B"/>
    <w:rsid w:val="00E14F28"/>
    <w:rsid w:val="00E20B8A"/>
    <w:rsid w:val="00E23AF3"/>
    <w:rsid w:val="00E24440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57E19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5C48"/>
    <w:rsid w:val="00E973EB"/>
    <w:rsid w:val="00E97BAC"/>
    <w:rsid w:val="00EA510A"/>
    <w:rsid w:val="00EA522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35EC"/>
    <w:rsid w:val="00EC4954"/>
    <w:rsid w:val="00EC4B24"/>
    <w:rsid w:val="00EC75B2"/>
    <w:rsid w:val="00EC7925"/>
    <w:rsid w:val="00ED0589"/>
    <w:rsid w:val="00ED0F3D"/>
    <w:rsid w:val="00ED1A0B"/>
    <w:rsid w:val="00ED227F"/>
    <w:rsid w:val="00ED2CFE"/>
    <w:rsid w:val="00ED2D2D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0C3"/>
    <w:rsid w:val="00F15D7D"/>
    <w:rsid w:val="00F169DE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0D"/>
    <w:rsid w:val="00F461EC"/>
    <w:rsid w:val="00F475FF"/>
    <w:rsid w:val="00F47AAB"/>
    <w:rsid w:val="00F510DD"/>
    <w:rsid w:val="00F5157F"/>
    <w:rsid w:val="00F55C42"/>
    <w:rsid w:val="00F62BD9"/>
    <w:rsid w:val="00F76760"/>
    <w:rsid w:val="00F77F72"/>
    <w:rsid w:val="00F821BC"/>
    <w:rsid w:val="00F84F2E"/>
    <w:rsid w:val="00F86643"/>
    <w:rsid w:val="00F90D8B"/>
    <w:rsid w:val="00F9149D"/>
    <w:rsid w:val="00F917D8"/>
    <w:rsid w:val="00F919AB"/>
    <w:rsid w:val="00F93C72"/>
    <w:rsid w:val="00F96DE1"/>
    <w:rsid w:val="00F971BB"/>
    <w:rsid w:val="00FA013F"/>
    <w:rsid w:val="00FA1AB8"/>
    <w:rsid w:val="00FA22A9"/>
    <w:rsid w:val="00FA35FA"/>
    <w:rsid w:val="00FA465A"/>
    <w:rsid w:val="00FA54A7"/>
    <w:rsid w:val="00FA5BED"/>
    <w:rsid w:val="00FA5D0C"/>
    <w:rsid w:val="00FA60F2"/>
    <w:rsid w:val="00FB1FEE"/>
    <w:rsid w:val="00FB238E"/>
    <w:rsid w:val="00FB408A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7D58"/>
    <w:rsid w:val="00FF0DA4"/>
    <w:rsid w:val="00FF1A9D"/>
    <w:rsid w:val="00FF242C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86F2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styleId="afffb">
    <w:name w:val="Strong"/>
    <w:basedOn w:val="a4"/>
    <w:qFormat/>
    <w:rsid w:val="00111C57"/>
    <w:rPr>
      <w:b/>
      <w:bCs/>
    </w:rPr>
  </w:style>
  <w:style w:type="character" w:customStyle="1" w:styleId="st">
    <w:name w:val="st"/>
    <w:basedOn w:val="a4"/>
    <w:rsid w:val="00B82C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styleId="afffb">
    <w:name w:val="Strong"/>
    <w:basedOn w:val="a4"/>
    <w:qFormat/>
    <w:rsid w:val="00111C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2088083.0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mailto:Smirnovae@vniinp.ru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garantF1://12088083.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9A376-F78B-4775-8FE5-C068867B9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C87ADBC1</Template>
  <TotalTime>36</TotalTime>
  <Pages>43</Pages>
  <Words>12464</Words>
  <Characters>91095</Characters>
  <Application>Microsoft Office Word</Application>
  <DocSecurity>0</DocSecurity>
  <Lines>759</Lines>
  <Paragraphs>206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103353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Яна Бубнова</cp:lastModifiedBy>
  <cp:revision>10</cp:revision>
  <cp:lastPrinted>2012-11-29T07:10:00Z</cp:lastPrinted>
  <dcterms:created xsi:type="dcterms:W3CDTF">2013-02-17T14:52:00Z</dcterms:created>
  <dcterms:modified xsi:type="dcterms:W3CDTF">2013-04-26T10:22:00Z</dcterms:modified>
</cp:coreProperties>
</file>