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A2886" w:rsidRPr="00723913" w:rsidRDefault="00CA2886" w:rsidP="005523F7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5523F7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="00335016" w:rsidRPr="00335016">
        <w:rPr>
          <w:b/>
          <w:sz w:val="28"/>
          <w:szCs w:val="28"/>
          <w:lang w:val="ru-RU"/>
        </w:rPr>
        <w:t>оказание услуг охраны филиала «Южный территориальный округ» ФГУП «РосРАО»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5523F7">
      <w:pPr>
        <w:widowControl w:val="0"/>
        <w:jc w:val="center"/>
      </w:pP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335016" w:rsidRPr="00F91F32" w:rsidRDefault="00335016" w:rsidP="00335016">
      <w:pPr>
        <w:jc w:val="center"/>
        <w:rPr>
          <w:color w:val="000000"/>
        </w:rPr>
      </w:pPr>
      <w:r w:rsidRPr="00F91F32">
        <w:rPr>
          <w:color w:val="000000"/>
        </w:rPr>
        <w:lastRenderedPageBreak/>
        <w:t>ЛОТ №1:</w:t>
      </w:r>
    </w:p>
    <w:p w:rsidR="00335016" w:rsidRPr="002E29FE" w:rsidRDefault="00335016" w:rsidP="00335016">
      <w:pPr>
        <w:jc w:val="center"/>
      </w:pPr>
      <w:r w:rsidRPr="002E29FE">
        <w:t>Техническое задание на оказание услуг охраны пункта хранения радиоактивных отходов филиала «Южный территориальный округ» ФГУП «РосРАО»</w:t>
      </w:r>
    </w:p>
    <w:p w:rsidR="00335016" w:rsidRDefault="00335016" w:rsidP="00335016">
      <w:pPr>
        <w:jc w:val="center"/>
      </w:pPr>
    </w:p>
    <w:p w:rsidR="00335016" w:rsidRPr="002E29FE" w:rsidRDefault="00335016" w:rsidP="00335016">
      <w:pPr>
        <w:jc w:val="center"/>
      </w:pPr>
    </w:p>
    <w:p w:rsidR="00335016" w:rsidRDefault="00335016" w:rsidP="00335016">
      <w:pPr>
        <w:jc w:val="center"/>
      </w:pPr>
      <w:r w:rsidRPr="002E29FE">
        <w:t>СОДЕРЖАНИЕ</w:t>
      </w:r>
    </w:p>
    <w:p w:rsidR="00335016" w:rsidRPr="002E29FE" w:rsidRDefault="00335016" w:rsidP="00335016">
      <w:pPr>
        <w:jc w:val="center"/>
      </w:pPr>
    </w:p>
    <w:p w:rsidR="00335016" w:rsidRPr="002E29FE" w:rsidRDefault="00335016" w:rsidP="00335016">
      <w:r w:rsidRPr="002E29FE">
        <w:t>РАЗДЕЛ 1. НАИМЕНОВАНИЕ УСЛУГИ</w:t>
      </w:r>
    </w:p>
    <w:p w:rsidR="00335016" w:rsidRPr="002E29FE" w:rsidRDefault="00335016" w:rsidP="00335016">
      <w:r w:rsidRPr="002E29FE">
        <w:t>РАЗДЕЛ 2. ОПИСАНИЕ УСЛУГИ</w:t>
      </w:r>
    </w:p>
    <w:p w:rsidR="00335016" w:rsidRPr="002E29FE" w:rsidRDefault="00335016" w:rsidP="00335016">
      <w:pPr>
        <w:ind w:left="709"/>
      </w:pPr>
      <w:r w:rsidRPr="002E29FE">
        <w:t>Подраздел 2.1 Состав (перечень) оказываемых услуг</w:t>
      </w:r>
    </w:p>
    <w:p w:rsidR="00335016" w:rsidRPr="002E29FE" w:rsidRDefault="00335016" w:rsidP="00335016">
      <w:pPr>
        <w:ind w:left="709"/>
      </w:pPr>
      <w:r w:rsidRPr="002E29FE">
        <w:t>Подраздел 2.2 Описание оказываемых услуг</w:t>
      </w:r>
    </w:p>
    <w:p w:rsidR="00335016" w:rsidRPr="002E29FE" w:rsidRDefault="00335016" w:rsidP="00335016">
      <w:pPr>
        <w:ind w:left="709"/>
      </w:pPr>
      <w:r w:rsidRPr="002E29FE">
        <w:t>Подраздел 2.3 Объем оказываемых услуг либо доля оказываемых услуг в общем объеме закупки</w:t>
      </w:r>
    </w:p>
    <w:p w:rsidR="00335016" w:rsidRPr="002E29FE" w:rsidRDefault="00335016" w:rsidP="00335016">
      <w:r w:rsidRPr="002E29FE">
        <w:t>РАЗДЕЛ 3. ТРЕБОВАНИЯ К УСЛУГАМ</w:t>
      </w:r>
    </w:p>
    <w:p w:rsidR="00335016" w:rsidRPr="002E29FE" w:rsidRDefault="00335016" w:rsidP="00335016">
      <w:pPr>
        <w:ind w:left="709"/>
      </w:pPr>
      <w:r w:rsidRPr="002E29FE">
        <w:t>Подраздел 3.1 Общие требования</w:t>
      </w:r>
    </w:p>
    <w:p w:rsidR="00335016" w:rsidRPr="002E29FE" w:rsidRDefault="00335016" w:rsidP="00335016">
      <w:pPr>
        <w:ind w:left="709"/>
      </w:pPr>
      <w:r w:rsidRPr="002E29FE">
        <w:t xml:space="preserve">Подраздел 3.2 Требования к качеству оказываемых услуг </w:t>
      </w:r>
    </w:p>
    <w:p w:rsidR="00335016" w:rsidRPr="002E29FE" w:rsidRDefault="00335016" w:rsidP="00335016">
      <w:pPr>
        <w:ind w:left="709"/>
      </w:pPr>
      <w:r w:rsidRPr="002E29FE">
        <w:t>Подраздел 3.3 Требования к гарантийным обязательствам оказываемых услуг</w:t>
      </w:r>
    </w:p>
    <w:p w:rsidR="00335016" w:rsidRPr="002E29FE" w:rsidRDefault="00335016" w:rsidP="00335016">
      <w:pPr>
        <w:ind w:left="709"/>
      </w:pPr>
      <w:r w:rsidRPr="002E29FE">
        <w:t>Подраздел 3.4 Требования к конфиденциальности</w:t>
      </w:r>
    </w:p>
    <w:p w:rsidR="00335016" w:rsidRPr="002E29FE" w:rsidRDefault="00335016" w:rsidP="00335016">
      <w:pPr>
        <w:ind w:left="709"/>
      </w:pPr>
      <w:r w:rsidRPr="002E29FE">
        <w:t>Подраздел 3.5 Требования к безопасности оказания услуг и безопасности результата оказанных услуг</w:t>
      </w:r>
    </w:p>
    <w:p w:rsidR="00335016" w:rsidRPr="002E29FE" w:rsidRDefault="00335016" w:rsidP="00335016">
      <w:pPr>
        <w:ind w:left="709"/>
      </w:pPr>
      <w:r w:rsidRPr="002E29FE">
        <w:t>Подраздел 3.6 Требования по обучению персонала заказчика</w:t>
      </w:r>
    </w:p>
    <w:p w:rsidR="00335016" w:rsidRPr="002E29FE" w:rsidRDefault="00335016" w:rsidP="00335016">
      <w:pPr>
        <w:ind w:left="709"/>
      </w:pPr>
      <w:r w:rsidRPr="002E29FE">
        <w:t>Подраздел 3.7 Требования к составу технического предложения участника</w:t>
      </w:r>
    </w:p>
    <w:p w:rsidR="00335016" w:rsidRPr="002E29FE" w:rsidRDefault="00335016" w:rsidP="00335016">
      <w:pPr>
        <w:ind w:left="709"/>
      </w:pPr>
      <w:r w:rsidRPr="002E29FE">
        <w:t>Подраздел 3.8 Специальные требования</w:t>
      </w:r>
    </w:p>
    <w:p w:rsidR="00335016" w:rsidRPr="002E29FE" w:rsidRDefault="00335016" w:rsidP="00335016">
      <w:r w:rsidRPr="002E29FE">
        <w:t>РАЗДЕЛ 4. РЕЗУЛЬТАТ ОКАЗАННЫХ УСЛУГ</w:t>
      </w:r>
    </w:p>
    <w:p w:rsidR="00335016" w:rsidRPr="002E29FE" w:rsidRDefault="00335016" w:rsidP="00335016">
      <w:pPr>
        <w:ind w:firstLine="709"/>
      </w:pPr>
      <w:r w:rsidRPr="002E29FE">
        <w:t>Подраздел 4.1 Описание конечного результата оказанных услуг</w:t>
      </w:r>
    </w:p>
    <w:p w:rsidR="00335016" w:rsidRPr="002E29FE" w:rsidRDefault="00335016" w:rsidP="00335016">
      <w:pPr>
        <w:ind w:firstLine="709"/>
      </w:pPr>
      <w:r w:rsidRPr="002E29FE">
        <w:t>Подраздел 4.2 Требования по приемке услуг</w:t>
      </w:r>
    </w:p>
    <w:p w:rsidR="00335016" w:rsidRPr="002E29FE" w:rsidRDefault="00335016" w:rsidP="00335016">
      <w:pPr>
        <w:ind w:left="709"/>
      </w:pPr>
      <w:r w:rsidRPr="002E29FE"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335016" w:rsidRPr="002E29FE" w:rsidRDefault="00335016" w:rsidP="00335016">
      <w:r w:rsidRPr="002E29FE">
        <w:t xml:space="preserve">РАЗДЕЛ 5. ТРЕБОВАНИЯ К ТЕХНИЧЕСКОМУ ОБУЧЕНИЮ ПЕРСОНАЛА ЗАКАЗЧИКА </w:t>
      </w:r>
    </w:p>
    <w:p w:rsidR="00335016" w:rsidRPr="002E29FE" w:rsidRDefault="00335016" w:rsidP="00335016">
      <w:r w:rsidRPr="002E29FE">
        <w:t>РАЗДЕЛ 6. ПЕРЕЧЕНЬ ПРИНЯТЫХ СОКРАЩЕНИЙ</w:t>
      </w:r>
    </w:p>
    <w:p w:rsidR="00335016" w:rsidRPr="002E29FE" w:rsidRDefault="00335016" w:rsidP="00335016">
      <w:r w:rsidRPr="002E29FE">
        <w:t>РАЗДЕЛ 7. ПЕРЕЧЕНЬ ПРИЛОЖЕНИЙ</w:t>
      </w:r>
    </w:p>
    <w:p w:rsidR="00335016" w:rsidRDefault="00335016" w:rsidP="00335016"/>
    <w:p w:rsidR="005523F7" w:rsidRPr="00AC1C0B" w:rsidRDefault="005523F7">
      <w:pPr>
        <w:rPr>
          <w:rFonts w:eastAsia="Calibri"/>
          <w:lang w:eastAsia="en-US"/>
        </w:rPr>
      </w:pPr>
      <w:r w:rsidRPr="00AC1C0B">
        <w:br w:type="page"/>
      </w:r>
    </w:p>
    <w:p w:rsidR="00335016" w:rsidRDefault="00335016" w:rsidP="00335016">
      <w:pPr>
        <w:jc w:val="center"/>
      </w:pPr>
      <w:r w:rsidRPr="002E29FE">
        <w:lastRenderedPageBreak/>
        <w:t>РАЗДЕЛ 1. НАИМЕНОВАНИЕ УСЛУГИ</w:t>
      </w:r>
    </w:p>
    <w:p w:rsidR="00335016" w:rsidRPr="002E29FE" w:rsidRDefault="00335016" w:rsidP="00335016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firstLine="709"/>
              <w:jc w:val="both"/>
              <w:rPr>
                <w:i/>
              </w:rPr>
            </w:pPr>
            <w:r w:rsidRPr="002E29FE">
              <w:rPr>
                <w:i/>
              </w:rPr>
              <w:t>Охрана ПХРО филиала «Южный территориальный округ» ФГУП «РосРАО».</w:t>
            </w:r>
          </w:p>
        </w:tc>
      </w:tr>
    </w:tbl>
    <w:p w:rsidR="00335016" w:rsidRDefault="00335016" w:rsidP="00335016">
      <w:pPr>
        <w:jc w:val="center"/>
      </w:pPr>
    </w:p>
    <w:p w:rsidR="00335016" w:rsidRPr="002E29FE" w:rsidRDefault="00335016" w:rsidP="00335016">
      <w:pPr>
        <w:jc w:val="center"/>
      </w:pPr>
    </w:p>
    <w:p w:rsidR="00335016" w:rsidRDefault="00335016" w:rsidP="00335016">
      <w:pPr>
        <w:jc w:val="center"/>
      </w:pPr>
      <w:r w:rsidRPr="002E29FE">
        <w:t>РАЗДЕЛ 2. ОПИСАНИЕ УСЛУГИ</w:t>
      </w:r>
    </w:p>
    <w:p w:rsidR="00335016" w:rsidRPr="002E29FE" w:rsidRDefault="00335016" w:rsidP="00335016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jc w:val="center"/>
            </w:pPr>
            <w:r w:rsidRPr="002E29FE">
              <w:t>Подраздел 2.1 Состав (перечень) оказываемых услуг</w:t>
            </w: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jc w:val="both"/>
            </w:pP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left="709"/>
              <w:jc w:val="center"/>
            </w:pPr>
            <w:r w:rsidRPr="002E29FE">
              <w:t>Подраздел 2.2 Описание оказываемых услуг</w:t>
            </w: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firstLine="709"/>
              <w:jc w:val="both"/>
            </w:pPr>
            <w:r w:rsidRPr="002E29FE">
              <w:rPr>
                <w:i/>
              </w:rPr>
              <w:t>Охрана пункта хранения радиоактивных отходов филиала «Южный территориальный округ» ФГУП «РосРАО» в период с 01.03.2014г. по 31.12.2014г.</w:t>
            </w: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left="709"/>
              <w:jc w:val="center"/>
            </w:pPr>
            <w:r w:rsidRPr="002E29FE">
              <w:t>Подраздел 2.3 Объем оказываемых услуг либо доля оказываемых услуг в общем объеме закупки</w:t>
            </w: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left="709"/>
              <w:jc w:val="center"/>
            </w:pPr>
          </w:p>
        </w:tc>
      </w:tr>
    </w:tbl>
    <w:p w:rsidR="00335016" w:rsidRDefault="00335016" w:rsidP="00335016">
      <w:pPr>
        <w:jc w:val="center"/>
      </w:pPr>
    </w:p>
    <w:p w:rsidR="00335016" w:rsidRPr="002E29FE" w:rsidRDefault="00335016" w:rsidP="00335016">
      <w:pPr>
        <w:jc w:val="center"/>
      </w:pPr>
    </w:p>
    <w:p w:rsidR="00335016" w:rsidRDefault="00335016" w:rsidP="00335016">
      <w:pPr>
        <w:jc w:val="center"/>
      </w:pPr>
      <w:r w:rsidRPr="002E29FE">
        <w:t>РАЗДЕЛ 3. ТРЕБОВАНИЯ К УСЛУГАМ</w:t>
      </w:r>
    </w:p>
    <w:p w:rsidR="00335016" w:rsidRPr="002E29FE" w:rsidRDefault="00335016" w:rsidP="00335016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left="709"/>
              <w:jc w:val="center"/>
            </w:pPr>
            <w:r w:rsidRPr="002E29FE">
              <w:t>Подраздел 3.1 Общие требования</w:t>
            </w: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firstLine="720"/>
              <w:jc w:val="both"/>
              <w:rPr>
                <w:i/>
              </w:rPr>
            </w:pPr>
            <w:r w:rsidRPr="002E29FE">
              <w:rPr>
                <w:i/>
              </w:rPr>
              <w:t xml:space="preserve">Охрана объекта - пункт хранения радиоактивных отходов филиала «Южный территориальный округ» ФГУП «РосРАО» расположено по адресу: Россия, Ростовская область, </w:t>
            </w:r>
            <w:proofErr w:type="spellStart"/>
            <w:r w:rsidRPr="002E29FE">
              <w:rPr>
                <w:i/>
              </w:rPr>
              <w:t>Мясниковский</w:t>
            </w:r>
            <w:proofErr w:type="spellEnd"/>
            <w:r w:rsidRPr="002E29FE">
              <w:rPr>
                <w:i/>
              </w:rPr>
              <w:t xml:space="preserve"> район, 4км+270м на северо-восток от Восточной окраины с. Большие Салы.</w:t>
            </w:r>
          </w:p>
          <w:p w:rsidR="00335016" w:rsidRPr="002E29FE" w:rsidRDefault="00335016" w:rsidP="00AC291D">
            <w:pPr>
              <w:pStyle w:val="afb"/>
              <w:spacing w:after="0"/>
              <w:ind w:firstLine="709"/>
              <w:jc w:val="both"/>
              <w:rPr>
                <w:i/>
              </w:rPr>
            </w:pPr>
            <w:r w:rsidRPr="002E29FE">
              <w:rPr>
                <w:i/>
              </w:rPr>
              <w:t xml:space="preserve">Территория ПХРО (общая площадь составляет 84990 м2, протяженность объекта с запада на восток – 0,1 </w:t>
            </w:r>
            <w:proofErr w:type="gramStart"/>
            <w:r w:rsidRPr="002E29FE">
              <w:rPr>
                <w:i/>
              </w:rPr>
              <w:t>км.,</w:t>
            </w:r>
            <w:proofErr w:type="gramEnd"/>
            <w:r w:rsidRPr="002E29FE">
              <w:rPr>
                <w:i/>
              </w:rPr>
              <w:t xml:space="preserve"> с севера на юг – 0,7 км., протяженность периметра объекта 1,77 км.</w:t>
            </w:r>
          </w:p>
          <w:p w:rsidR="00335016" w:rsidRPr="002E29FE" w:rsidRDefault="00335016" w:rsidP="00AC291D">
            <w:pPr>
              <w:pStyle w:val="afb"/>
              <w:spacing w:after="0"/>
              <w:ind w:firstLine="709"/>
              <w:jc w:val="both"/>
              <w:rPr>
                <w:i/>
              </w:rPr>
            </w:pPr>
            <w:r w:rsidRPr="002E29FE">
              <w:rPr>
                <w:i/>
              </w:rPr>
              <w:t>Объект разбит на две зоны: - зона возможного загрязнения и чистая зона.</w:t>
            </w:r>
          </w:p>
          <w:p w:rsidR="00335016" w:rsidRPr="002E29FE" w:rsidRDefault="00335016" w:rsidP="00AC291D">
            <w:pPr>
              <w:ind w:firstLine="709"/>
              <w:jc w:val="both"/>
              <w:rPr>
                <w:i/>
              </w:rPr>
            </w:pPr>
            <w:r w:rsidRPr="002E29FE">
              <w:rPr>
                <w:i/>
              </w:rPr>
              <w:t>ПХРО включает в себя следующие здания и сооружения:</w:t>
            </w:r>
          </w:p>
          <w:p w:rsidR="00335016" w:rsidRPr="002E29FE" w:rsidRDefault="00335016" w:rsidP="00335016">
            <w:pPr>
              <w:numPr>
                <w:ilvl w:val="0"/>
                <w:numId w:val="26"/>
              </w:numPr>
              <w:tabs>
                <w:tab w:val="num" w:pos="-5928"/>
              </w:tabs>
              <w:ind w:left="0" w:firstLine="709"/>
              <w:jc w:val="both"/>
              <w:rPr>
                <w:i/>
              </w:rPr>
            </w:pPr>
            <w:r w:rsidRPr="002E29FE">
              <w:rPr>
                <w:i/>
              </w:rPr>
              <w:t xml:space="preserve">Здание боксов дезактивации и стоянки </w:t>
            </w:r>
            <w:proofErr w:type="spellStart"/>
            <w:r w:rsidRPr="002E29FE">
              <w:rPr>
                <w:i/>
              </w:rPr>
              <w:t>спецавтомобилей</w:t>
            </w:r>
            <w:proofErr w:type="spellEnd"/>
            <w:r w:rsidRPr="002E29FE">
              <w:rPr>
                <w:i/>
              </w:rPr>
              <w:t xml:space="preserve"> ПХРО, площадь – 133,1 м2 </w:t>
            </w:r>
          </w:p>
          <w:p w:rsidR="00335016" w:rsidRPr="002E29FE" w:rsidRDefault="00335016" w:rsidP="00335016">
            <w:pPr>
              <w:numPr>
                <w:ilvl w:val="0"/>
                <w:numId w:val="26"/>
              </w:numPr>
              <w:tabs>
                <w:tab w:val="num" w:pos="-5928"/>
              </w:tabs>
              <w:ind w:left="0" w:firstLine="709"/>
              <w:jc w:val="both"/>
              <w:rPr>
                <w:i/>
              </w:rPr>
            </w:pPr>
            <w:r w:rsidRPr="002E29FE">
              <w:rPr>
                <w:i/>
              </w:rPr>
              <w:t xml:space="preserve">Котельная с санпропускником ПХРО, площадь – 74,5 м2; </w:t>
            </w:r>
          </w:p>
          <w:p w:rsidR="00335016" w:rsidRPr="002E29FE" w:rsidRDefault="00335016" w:rsidP="00335016">
            <w:pPr>
              <w:numPr>
                <w:ilvl w:val="0"/>
                <w:numId w:val="26"/>
              </w:numPr>
              <w:tabs>
                <w:tab w:val="num" w:pos="-5928"/>
              </w:tabs>
              <w:ind w:left="0" w:firstLine="709"/>
              <w:jc w:val="both"/>
              <w:rPr>
                <w:i/>
              </w:rPr>
            </w:pPr>
            <w:r w:rsidRPr="002E29FE">
              <w:rPr>
                <w:i/>
              </w:rPr>
              <w:t xml:space="preserve">Здание административно – бытового корпуса и мансардой ПХРО, площадь – 123,1 м2; </w:t>
            </w:r>
          </w:p>
          <w:p w:rsidR="00335016" w:rsidRPr="002E29FE" w:rsidRDefault="00335016" w:rsidP="00335016">
            <w:pPr>
              <w:numPr>
                <w:ilvl w:val="0"/>
                <w:numId w:val="26"/>
              </w:numPr>
              <w:tabs>
                <w:tab w:val="num" w:pos="-5928"/>
              </w:tabs>
              <w:ind w:left="0" w:firstLine="709"/>
              <w:jc w:val="both"/>
              <w:rPr>
                <w:i/>
              </w:rPr>
            </w:pPr>
            <w:r w:rsidRPr="002E29FE">
              <w:rPr>
                <w:i/>
              </w:rPr>
              <w:t xml:space="preserve">Проверочная лаборатория с помещениями для установки ЖРО с мансардой ПХРО, площадь – 120,4 м2; </w:t>
            </w:r>
          </w:p>
          <w:p w:rsidR="00335016" w:rsidRPr="002E29FE" w:rsidRDefault="00335016" w:rsidP="00335016">
            <w:pPr>
              <w:numPr>
                <w:ilvl w:val="0"/>
                <w:numId w:val="26"/>
              </w:numPr>
              <w:tabs>
                <w:tab w:val="num" w:pos="-5928"/>
              </w:tabs>
              <w:ind w:left="0" w:firstLine="709"/>
              <w:jc w:val="both"/>
              <w:rPr>
                <w:i/>
              </w:rPr>
            </w:pPr>
            <w:r w:rsidRPr="002E29FE">
              <w:rPr>
                <w:i/>
              </w:rPr>
              <w:t xml:space="preserve">Мастерская ПХРО, площадь – 33,6 м2; </w:t>
            </w:r>
          </w:p>
          <w:p w:rsidR="00335016" w:rsidRPr="002E29FE" w:rsidRDefault="00335016" w:rsidP="00335016">
            <w:pPr>
              <w:numPr>
                <w:ilvl w:val="0"/>
                <w:numId w:val="26"/>
              </w:numPr>
              <w:tabs>
                <w:tab w:val="num" w:pos="-5928"/>
              </w:tabs>
              <w:ind w:left="0" w:firstLine="709"/>
              <w:jc w:val="both"/>
              <w:rPr>
                <w:i/>
              </w:rPr>
            </w:pPr>
            <w:r w:rsidRPr="002E29FE">
              <w:rPr>
                <w:i/>
              </w:rPr>
              <w:t xml:space="preserve">Караульное помещение, площадь – 47,2 м2; </w:t>
            </w:r>
          </w:p>
          <w:p w:rsidR="00335016" w:rsidRPr="002E29FE" w:rsidRDefault="00335016" w:rsidP="00335016">
            <w:pPr>
              <w:numPr>
                <w:ilvl w:val="0"/>
                <w:numId w:val="26"/>
              </w:numPr>
              <w:tabs>
                <w:tab w:val="num" w:pos="-5928"/>
              </w:tabs>
              <w:ind w:left="0" w:firstLine="709"/>
              <w:jc w:val="both"/>
              <w:rPr>
                <w:i/>
              </w:rPr>
            </w:pPr>
            <w:r w:rsidRPr="002E29FE">
              <w:rPr>
                <w:i/>
              </w:rPr>
              <w:t xml:space="preserve">Шлюзовая проходная с </w:t>
            </w:r>
            <w:proofErr w:type="spellStart"/>
            <w:r w:rsidRPr="002E29FE">
              <w:rPr>
                <w:i/>
              </w:rPr>
              <w:t>бронекабиной</w:t>
            </w:r>
            <w:proofErr w:type="spellEnd"/>
            <w:r w:rsidRPr="002E29FE">
              <w:rPr>
                <w:i/>
              </w:rPr>
              <w:t>, площадь – 10,9 м2;</w:t>
            </w:r>
          </w:p>
          <w:p w:rsidR="00335016" w:rsidRPr="002E29FE" w:rsidRDefault="00335016" w:rsidP="00335016">
            <w:pPr>
              <w:numPr>
                <w:ilvl w:val="0"/>
                <w:numId w:val="26"/>
              </w:numPr>
              <w:tabs>
                <w:tab w:val="num" w:pos="-5928"/>
              </w:tabs>
              <w:ind w:left="0" w:firstLine="709"/>
              <w:jc w:val="both"/>
              <w:rPr>
                <w:i/>
              </w:rPr>
            </w:pPr>
            <w:r w:rsidRPr="002E29FE">
              <w:rPr>
                <w:i/>
              </w:rPr>
              <w:t>Модуль физической защиты №1 над емкостями для хранения ТРО, площадь – 1500 м2;</w:t>
            </w:r>
          </w:p>
          <w:p w:rsidR="00335016" w:rsidRPr="002E29FE" w:rsidRDefault="00335016" w:rsidP="00335016">
            <w:pPr>
              <w:numPr>
                <w:ilvl w:val="0"/>
                <w:numId w:val="26"/>
              </w:numPr>
              <w:tabs>
                <w:tab w:val="num" w:pos="-5928"/>
              </w:tabs>
              <w:ind w:left="0" w:firstLine="709"/>
              <w:jc w:val="both"/>
              <w:rPr>
                <w:i/>
              </w:rPr>
            </w:pPr>
            <w:r w:rsidRPr="002E29FE">
              <w:rPr>
                <w:i/>
              </w:rPr>
              <w:t>Модуль физической защиты №3 над площадкой для хранения контейнеров, площадь – 800 м2;</w:t>
            </w:r>
          </w:p>
          <w:p w:rsidR="00335016" w:rsidRPr="002E29FE" w:rsidRDefault="00335016" w:rsidP="00335016">
            <w:pPr>
              <w:numPr>
                <w:ilvl w:val="0"/>
                <w:numId w:val="26"/>
              </w:numPr>
              <w:tabs>
                <w:tab w:val="num" w:pos="-5928"/>
              </w:tabs>
              <w:ind w:left="0" w:firstLine="709"/>
              <w:jc w:val="both"/>
              <w:rPr>
                <w:i/>
              </w:rPr>
            </w:pPr>
            <w:r w:rsidRPr="002E29FE">
              <w:rPr>
                <w:i/>
              </w:rPr>
              <w:t xml:space="preserve">Защитный модуль для спецтехники, площадь – 200 м2; </w:t>
            </w:r>
          </w:p>
          <w:p w:rsidR="00335016" w:rsidRPr="002E29FE" w:rsidRDefault="00335016" w:rsidP="00335016">
            <w:pPr>
              <w:numPr>
                <w:ilvl w:val="0"/>
                <w:numId w:val="26"/>
              </w:numPr>
              <w:tabs>
                <w:tab w:val="num" w:pos="-5928"/>
              </w:tabs>
              <w:ind w:left="0" w:firstLine="709"/>
              <w:jc w:val="both"/>
              <w:rPr>
                <w:i/>
              </w:rPr>
            </w:pPr>
            <w:r w:rsidRPr="002E29FE">
              <w:rPr>
                <w:i/>
              </w:rPr>
              <w:t xml:space="preserve">Ограждение участка внутреннее, общая протяженность – 1559,8 м; </w:t>
            </w:r>
          </w:p>
          <w:p w:rsidR="00335016" w:rsidRPr="002E29FE" w:rsidRDefault="00335016" w:rsidP="00335016">
            <w:pPr>
              <w:numPr>
                <w:ilvl w:val="0"/>
                <w:numId w:val="26"/>
              </w:numPr>
              <w:tabs>
                <w:tab w:val="num" w:pos="-5928"/>
              </w:tabs>
              <w:ind w:left="0" w:firstLine="709"/>
              <w:jc w:val="both"/>
              <w:rPr>
                <w:i/>
              </w:rPr>
            </w:pPr>
            <w:r w:rsidRPr="002E29FE">
              <w:rPr>
                <w:i/>
              </w:rPr>
              <w:t>Ограждение участка внешнее, общая протяженность – 1770 м;</w:t>
            </w:r>
          </w:p>
          <w:p w:rsidR="00335016" w:rsidRPr="002E29FE" w:rsidRDefault="00335016" w:rsidP="00AC291D">
            <w:pPr>
              <w:pStyle w:val="afffb"/>
              <w:ind w:firstLine="709"/>
              <w:jc w:val="both"/>
              <w:rPr>
                <w:i/>
              </w:rPr>
            </w:pPr>
            <w:r w:rsidRPr="002E29FE">
              <w:rPr>
                <w:i/>
              </w:rPr>
              <w:t xml:space="preserve">Тропа наряда из монолитного железобетона, общая протяженность – 1100 м. </w:t>
            </w:r>
          </w:p>
          <w:p w:rsidR="00335016" w:rsidRPr="002E29FE" w:rsidRDefault="00335016" w:rsidP="00AC291D">
            <w:pPr>
              <w:pStyle w:val="afffb"/>
              <w:ind w:firstLine="709"/>
              <w:jc w:val="both"/>
              <w:rPr>
                <w:i/>
              </w:rPr>
            </w:pPr>
            <w:r w:rsidRPr="002E29FE">
              <w:rPr>
                <w:i/>
              </w:rPr>
              <w:t xml:space="preserve">ПХРО оборудовано двумя въездными воротами и калиткой для прохода людей и доступа на территорию ПХРО через КПП, системой охранной сигнализации и системой радиационного контроля провоза и проноса РАО. </w:t>
            </w:r>
          </w:p>
          <w:p w:rsidR="00335016" w:rsidRPr="002E29FE" w:rsidRDefault="00335016" w:rsidP="00AC291D">
            <w:pPr>
              <w:ind w:firstLine="709"/>
              <w:jc w:val="both"/>
            </w:pPr>
            <w:r w:rsidRPr="002E29FE">
              <w:rPr>
                <w:i/>
              </w:rPr>
              <w:t>Время работы объекта: с 08.00 час до 16.00 час, выходные дни – суббота, воскресенье.</w:t>
            </w:r>
          </w:p>
          <w:p w:rsidR="00335016" w:rsidRPr="002E29FE" w:rsidRDefault="00335016" w:rsidP="00AC291D">
            <w:pPr>
              <w:ind w:firstLine="709"/>
              <w:jc w:val="both"/>
              <w:rPr>
                <w:b/>
                <w:i/>
              </w:rPr>
            </w:pPr>
            <w:r w:rsidRPr="002E29FE">
              <w:rPr>
                <w:b/>
                <w:i/>
              </w:rPr>
              <w:lastRenderedPageBreak/>
              <w:t>Охрана объекта ведется круглосуточно, с привлечением 2 сотрудников охраны.</w:t>
            </w:r>
          </w:p>
          <w:p w:rsidR="00335016" w:rsidRPr="002E29FE" w:rsidRDefault="00335016" w:rsidP="00AC291D">
            <w:pPr>
              <w:jc w:val="both"/>
              <w:rPr>
                <w:i/>
              </w:rPr>
            </w:pPr>
            <w:r w:rsidRPr="002E29FE">
              <w:rPr>
                <w:i/>
              </w:rPr>
              <w:t xml:space="preserve">Экипировка: служебное оружие (пистолет ПМ, автомат ак-74 или аналог), средства </w:t>
            </w:r>
            <w:proofErr w:type="spellStart"/>
            <w:r w:rsidRPr="002E29FE">
              <w:rPr>
                <w:i/>
              </w:rPr>
              <w:t>бронезащиты</w:t>
            </w:r>
            <w:proofErr w:type="spellEnd"/>
            <w:r w:rsidRPr="002E29FE">
              <w:rPr>
                <w:i/>
              </w:rPr>
              <w:t xml:space="preserve">, спецсредства, средства связи. </w:t>
            </w:r>
          </w:p>
          <w:p w:rsidR="00335016" w:rsidRPr="002E29FE" w:rsidRDefault="00335016" w:rsidP="00AC291D">
            <w:pPr>
              <w:jc w:val="both"/>
              <w:rPr>
                <w:i/>
              </w:rPr>
            </w:pPr>
            <w:r w:rsidRPr="002E29FE">
              <w:rPr>
                <w:i/>
              </w:rPr>
              <w:t xml:space="preserve">Дислокация наряда – КПП. </w:t>
            </w:r>
          </w:p>
          <w:p w:rsidR="00335016" w:rsidRPr="002E29FE" w:rsidRDefault="00335016" w:rsidP="00AC291D">
            <w:pPr>
              <w:ind w:firstLine="709"/>
              <w:jc w:val="both"/>
              <w:rPr>
                <w:i/>
              </w:rPr>
            </w:pPr>
            <w:r w:rsidRPr="002E29FE">
              <w:rPr>
                <w:i/>
              </w:rPr>
              <w:t xml:space="preserve">Режим охраны: в рабочее время осуществление пропускного и </w:t>
            </w:r>
            <w:proofErr w:type="spellStart"/>
            <w:r w:rsidRPr="002E29FE">
              <w:rPr>
                <w:i/>
              </w:rPr>
              <w:t>внутриобъектового</w:t>
            </w:r>
            <w:proofErr w:type="spellEnd"/>
            <w:r w:rsidRPr="002E29FE">
              <w:rPr>
                <w:i/>
              </w:rPr>
              <w:t xml:space="preserve"> режима, в соответствие с утверждёнными документами на объекте, круглосуточное патрулирование периметра через каждые два часа (при усилении режима – через час) по основному маршруту (тропа наряда вокруг грязной зоны и по территории чистой зоны), в особых условиях (принятие компенсирующих мероприятий или иные специальные указания заказчика) по запасному маршруту</w:t>
            </w:r>
            <w:r w:rsidRPr="002E29FE">
              <w:t>,</w:t>
            </w:r>
            <w:r w:rsidRPr="002E29FE">
              <w:rPr>
                <w:i/>
              </w:rPr>
              <w:t xml:space="preserve"> круглосуточная охрана объекта. </w:t>
            </w: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left="709"/>
              <w:jc w:val="center"/>
            </w:pPr>
            <w:r w:rsidRPr="002E29FE">
              <w:lastRenderedPageBreak/>
              <w:t>Подраздел 3.2 Требования к качеству оказываемых услуг</w:t>
            </w: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pStyle w:val="1a"/>
              <w:ind w:firstLine="708"/>
              <w:jc w:val="both"/>
              <w:rPr>
                <w:i/>
              </w:rPr>
            </w:pPr>
            <w:r w:rsidRPr="002E29FE">
              <w:rPr>
                <w:i/>
              </w:rPr>
              <w:t>Исполнителем разрабатывается следующая документация по организации охраны объекта и несению службы сотрудниками охраны: инструкция сотрудников охраны, схема поста охраны, журналы, книги, график дежурств, выписки из приказов охранной организации по организации службы на объекте, инструкции о порядке действий мобильной оперативной группы охранной организации, уведомление охранного предприятия о взятии объекта под охрану, наблюдательное дело поста.</w:t>
            </w:r>
          </w:p>
          <w:p w:rsidR="00335016" w:rsidRPr="002E29FE" w:rsidRDefault="00335016" w:rsidP="00AC291D">
            <w:pPr>
              <w:pStyle w:val="1a"/>
              <w:jc w:val="both"/>
              <w:rPr>
                <w:i/>
              </w:rPr>
            </w:pPr>
            <w:r w:rsidRPr="002E29FE">
              <w:rPr>
                <w:i/>
              </w:rPr>
              <w:t>Каждый сотрудник охраны должен:</w:t>
            </w:r>
          </w:p>
          <w:p w:rsidR="00335016" w:rsidRPr="002E29FE" w:rsidRDefault="00335016" w:rsidP="00AC291D">
            <w:pPr>
              <w:pStyle w:val="1a"/>
              <w:ind w:firstLine="709"/>
              <w:jc w:val="both"/>
              <w:rPr>
                <w:i/>
              </w:rPr>
            </w:pPr>
            <w:r w:rsidRPr="002E29FE">
              <w:rPr>
                <w:i/>
              </w:rPr>
              <w:t>- иметь действующее удостоверение личности сотрудника охраны установленного образца;</w:t>
            </w:r>
          </w:p>
          <w:p w:rsidR="00335016" w:rsidRPr="002E29FE" w:rsidRDefault="00335016" w:rsidP="00AC291D">
            <w:pPr>
              <w:pStyle w:val="1a"/>
              <w:ind w:firstLine="708"/>
              <w:jc w:val="both"/>
              <w:rPr>
                <w:i/>
              </w:rPr>
            </w:pPr>
            <w:r w:rsidRPr="002E29FE">
              <w:rPr>
                <w:i/>
              </w:rPr>
              <w:t xml:space="preserve">- знать назначение и уметь пользоваться техническими средствами охраны (системами охранно-пожарной сигнализации, системами оповещения, кнопкой тревожной сигнализации, средствами радиосвязи, </w:t>
            </w:r>
            <w:proofErr w:type="spellStart"/>
            <w:r w:rsidRPr="002E29FE">
              <w:rPr>
                <w:i/>
              </w:rPr>
              <w:t>металлодетектором</w:t>
            </w:r>
            <w:proofErr w:type="spellEnd"/>
            <w:r w:rsidRPr="002E29FE">
              <w:rPr>
                <w:i/>
              </w:rPr>
              <w:t>, средствами видеонаблюдения);</w:t>
            </w:r>
          </w:p>
          <w:p w:rsidR="00335016" w:rsidRPr="002E29FE" w:rsidRDefault="00335016" w:rsidP="00AC291D">
            <w:pPr>
              <w:pStyle w:val="1a"/>
              <w:ind w:firstLine="708"/>
              <w:jc w:val="both"/>
              <w:rPr>
                <w:i/>
              </w:rPr>
            </w:pPr>
            <w:r w:rsidRPr="002E29FE">
              <w:rPr>
                <w:i/>
              </w:rPr>
              <w:t>- уметь действовать при возникновении чрезвычайных ситуаций (пожар, обнаружение посторонних предметов, захват заложников и др.);</w:t>
            </w:r>
          </w:p>
          <w:p w:rsidR="00335016" w:rsidRPr="002E29FE" w:rsidRDefault="00335016" w:rsidP="00AC291D">
            <w:pPr>
              <w:pStyle w:val="1a"/>
              <w:ind w:firstLine="708"/>
              <w:jc w:val="both"/>
              <w:rPr>
                <w:i/>
              </w:rPr>
            </w:pPr>
            <w:r w:rsidRPr="002E29FE">
              <w:rPr>
                <w:i/>
              </w:rPr>
              <w:t>- иметь средства радиосвязи и/или мобильной связи, обеспечивающих бесперебойную связь на территории и в помещениях охраняемого объекта между всеми сотрудниками дежурной смены охраны и ответственным сотрудником от администрации объекта охраны по вопросам обеспечения безопасности (за счет Исполнителя);</w:t>
            </w:r>
          </w:p>
          <w:p w:rsidR="00335016" w:rsidRPr="002E29FE" w:rsidRDefault="00335016" w:rsidP="00AC291D">
            <w:pPr>
              <w:pStyle w:val="1a"/>
              <w:ind w:firstLine="709"/>
              <w:jc w:val="both"/>
              <w:rPr>
                <w:i/>
              </w:rPr>
            </w:pPr>
            <w:r w:rsidRPr="002E29FE">
              <w:rPr>
                <w:i/>
              </w:rPr>
              <w:t>- к выполнению обязанностей по охране объекта не допускаются охранники-стажёры.</w:t>
            </w:r>
          </w:p>
          <w:p w:rsidR="00335016" w:rsidRPr="002E29FE" w:rsidRDefault="00335016" w:rsidP="00AC291D">
            <w:pPr>
              <w:pStyle w:val="afb"/>
              <w:tabs>
                <w:tab w:val="left" w:pos="0"/>
              </w:tabs>
              <w:spacing w:after="0"/>
              <w:ind w:firstLine="709"/>
              <w:jc w:val="both"/>
              <w:rPr>
                <w:i/>
              </w:rPr>
            </w:pPr>
            <w:r w:rsidRPr="002E29FE">
              <w:rPr>
                <w:i/>
              </w:rPr>
              <w:t xml:space="preserve">- недопустимо несение службы охранником более 24 часов на объекте без смены. Каждый пост охраны комплектуется </w:t>
            </w:r>
            <w:proofErr w:type="gramStart"/>
            <w:r w:rsidRPr="002E29FE">
              <w:rPr>
                <w:i/>
              </w:rPr>
              <w:t>из расчета</w:t>
            </w:r>
            <w:proofErr w:type="gramEnd"/>
            <w:r w:rsidRPr="002E29FE">
              <w:rPr>
                <w:i/>
              </w:rPr>
              <w:t xml:space="preserve"> установленного действующим трудовым законодательством Российской Федерации коэффициента сменности в зависимости от режима труда. Исполнитель должен обеспечить работу каждого сотрудника охраны согласно графику дежурства, разрабатываемому Исполнителем.</w:t>
            </w:r>
          </w:p>
          <w:p w:rsidR="00335016" w:rsidRPr="002E29FE" w:rsidRDefault="00335016" w:rsidP="00AC291D">
            <w:pPr>
              <w:pStyle w:val="1a"/>
              <w:ind w:firstLine="709"/>
              <w:jc w:val="both"/>
              <w:rPr>
                <w:i/>
              </w:rPr>
            </w:pPr>
            <w:r w:rsidRPr="002E29FE">
              <w:rPr>
                <w:i/>
              </w:rPr>
              <w:t>- проживание сотрудников охраны на территории охраняемого объекта запрещено.</w:t>
            </w:r>
          </w:p>
          <w:p w:rsidR="00335016" w:rsidRPr="002E29FE" w:rsidRDefault="00335016" w:rsidP="00AC291D">
            <w:pPr>
              <w:ind w:firstLine="709"/>
              <w:jc w:val="both"/>
              <w:rPr>
                <w:i/>
              </w:rPr>
            </w:pPr>
            <w:r w:rsidRPr="002E29FE">
              <w:rPr>
                <w:i/>
              </w:rPr>
              <w:t>Доставка вооружённого наряда с оружием (помещение для хранения оружия на объекте не предусмотрено), смена нарядов, проверка несения службы нарядами осуществляется подразделением охраны своими силами.</w:t>
            </w:r>
          </w:p>
          <w:p w:rsidR="00335016" w:rsidRPr="002E29FE" w:rsidRDefault="00335016" w:rsidP="00AC291D">
            <w:pPr>
              <w:ind w:firstLine="709"/>
              <w:jc w:val="both"/>
              <w:rPr>
                <w:i/>
              </w:rPr>
            </w:pPr>
            <w:r w:rsidRPr="002E29FE">
              <w:rPr>
                <w:i/>
              </w:rPr>
              <w:t xml:space="preserve">В соответствии с требованиями п. 17 Перечня объектов, подлежащих государственной охране, утвержденного Постановлением Правительства РФ от 14 августа </w:t>
            </w:r>
            <w:smartTag w:uri="urn:schemas-microsoft-com:office:smarttags" w:element="metricconverter">
              <w:smartTagPr>
                <w:attr w:name="ProductID" w:val="1992 г"/>
              </w:smartTagPr>
              <w:r w:rsidRPr="002E29FE">
                <w:rPr>
                  <w:i/>
                </w:rPr>
                <w:t>1992 г</w:t>
              </w:r>
            </w:smartTag>
            <w:r w:rsidRPr="002E29FE">
              <w:rPr>
                <w:i/>
              </w:rPr>
              <w:t>. № 587, объекты ФГУП «РосРАО» подлежат государственной охране.</w:t>
            </w: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left="709"/>
              <w:jc w:val="center"/>
            </w:pPr>
            <w:r w:rsidRPr="002E29FE">
              <w:t>Подраздел 3.3 Требования к гарантийным обязательствам оказываемых услуг</w:t>
            </w: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firstLine="709"/>
              <w:jc w:val="both"/>
            </w:pPr>
            <w:r w:rsidRPr="002E29FE">
              <w:rPr>
                <w:i/>
              </w:rPr>
              <w:t>Исполнитель гарантирует качественное выполнение услуг согласно данного технического задания.</w:t>
            </w: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left="709"/>
              <w:jc w:val="center"/>
            </w:pPr>
            <w:r w:rsidRPr="002E29FE">
              <w:t>Подраздел 3.4 Требования к конфиденциальности</w:t>
            </w: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firstLine="709"/>
              <w:jc w:val="both"/>
            </w:pPr>
            <w:r w:rsidRPr="002E29FE">
              <w:rPr>
                <w:i/>
              </w:rPr>
              <w:t>Исполнитель гарантирует не разглашение, привлекаемыми сотрудниками охраны, содержание инструкций, положений, схем и других документов заказчика с ограничительной пометкой «Для служебного пользования».</w:t>
            </w: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left="709"/>
              <w:jc w:val="center"/>
            </w:pPr>
            <w:r w:rsidRPr="002E29FE">
              <w:t>Подраздел 3.5 Требования к безопасности оказания услуг и безопасности результата оказанных услуг</w:t>
            </w: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left="709"/>
              <w:jc w:val="center"/>
            </w:pP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left="709"/>
              <w:jc w:val="center"/>
            </w:pPr>
            <w:r w:rsidRPr="002E29FE">
              <w:t>Подраздел 3.6 Требования по обучению персонала заказчика</w:t>
            </w: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firstLine="709"/>
              <w:jc w:val="both"/>
            </w:pP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left="709"/>
              <w:jc w:val="center"/>
            </w:pPr>
            <w:r w:rsidRPr="002E29FE">
              <w:t>Подраздел 3.7 Требования к составу технического предложения участника</w:t>
            </w: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firstLine="709"/>
              <w:jc w:val="both"/>
              <w:rPr>
                <w:i/>
              </w:rPr>
            </w:pPr>
            <w:r w:rsidRPr="002E29FE">
              <w:rPr>
                <w:i/>
              </w:rPr>
              <w:t>Подразделения охраны должны обладать полномочиями, предусмотренными приложением 1 к</w:t>
            </w:r>
            <w:r w:rsidRPr="002E29FE">
              <w:t xml:space="preserve"> </w:t>
            </w:r>
            <w:r w:rsidRPr="002E29FE">
              <w:rPr>
                <w:i/>
              </w:rPr>
              <w:t xml:space="preserve">Постановлению Правительства РФ от 14 августа </w:t>
            </w:r>
            <w:smartTag w:uri="urn:schemas-microsoft-com:office:smarttags" w:element="metricconverter">
              <w:smartTagPr>
                <w:attr w:name="ProductID" w:val="1992 г"/>
              </w:smartTagPr>
              <w:r w:rsidRPr="002E29FE">
                <w:rPr>
                  <w:i/>
                </w:rPr>
                <w:t>1992 г</w:t>
              </w:r>
            </w:smartTag>
            <w:r w:rsidRPr="002E29FE">
              <w:rPr>
                <w:i/>
              </w:rPr>
              <w:t>. № 587 (объекты ФГУП «РосРАО» подлежат государственному виду охраны).</w:t>
            </w:r>
          </w:p>
          <w:p w:rsidR="00335016" w:rsidRPr="002E29FE" w:rsidRDefault="00335016" w:rsidP="00AC291D">
            <w:pPr>
              <w:ind w:firstLine="709"/>
              <w:jc w:val="both"/>
              <w:rPr>
                <w:i/>
              </w:rPr>
            </w:pPr>
            <w:r w:rsidRPr="002E29FE">
              <w:rPr>
                <w:i/>
              </w:rPr>
              <w:t>Подразделение охраны должно подтвердить обеспеченность кадровыми ресурсами не менее 12 человек осуществляющие непосредственную охрану.</w:t>
            </w:r>
          </w:p>
          <w:p w:rsidR="00335016" w:rsidRPr="002E29FE" w:rsidRDefault="00335016" w:rsidP="00AC291D">
            <w:pPr>
              <w:ind w:firstLine="709"/>
              <w:jc w:val="both"/>
            </w:pPr>
            <w:r w:rsidRPr="002E29FE">
              <w:rPr>
                <w:i/>
              </w:rPr>
              <w:t>Опыт аналогичных работ должен быть подтвержден договорами выполнения услуг охраны на сумму не меньшую чем 2-х кратную НМЦ закупки.</w:t>
            </w: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left="709"/>
              <w:jc w:val="center"/>
            </w:pPr>
            <w:r w:rsidRPr="002E29FE">
              <w:t>Подраздел 3.8 Специальные требования</w:t>
            </w: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firstLine="709"/>
              <w:jc w:val="both"/>
              <w:rPr>
                <w:i/>
              </w:rPr>
            </w:pPr>
            <w:r w:rsidRPr="002E29FE">
              <w:rPr>
                <w:i/>
              </w:rPr>
              <w:t>Исполнитель принимает объекты под охрану по фактическому состоянию, без предъявления дополнительных требований к оснащенности объекта средствами физической защиты, помещениями: караульным, для хранения оружия, приема пищи, отдыха и т.п. Мероприятий по модернизации систем физической защиты объекта, установка дополнительных средств физической защиты в 2014 году не предусматривается</w:t>
            </w:r>
          </w:p>
        </w:tc>
      </w:tr>
    </w:tbl>
    <w:p w:rsidR="00335016" w:rsidRDefault="00335016" w:rsidP="00335016">
      <w:pPr>
        <w:jc w:val="center"/>
      </w:pPr>
    </w:p>
    <w:p w:rsidR="00335016" w:rsidRPr="002E29FE" w:rsidRDefault="00335016" w:rsidP="00335016">
      <w:pPr>
        <w:jc w:val="center"/>
      </w:pPr>
    </w:p>
    <w:p w:rsidR="00335016" w:rsidRDefault="00335016" w:rsidP="00335016">
      <w:pPr>
        <w:jc w:val="center"/>
      </w:pPr>
      <w:r w:rsidRPr="002E29FE">
        <w:t>РАЗДЕЛ 4. РЕЗУЛЬТАТ ОКАЗАННЫХ УСЛУГ</w:t>
      </w:r>
    </w:p>
    <w:p w:rsidR="00335016" w:rsidRPr="002E29FE" w:rsidRDefault="00335016" w:rsidP="00335016">
      <w:pPr>
        <w:jc w:val="center"/>
      </w:pPr>
    </w:p>
    <w:tbl>
      <w:tblPr>
        <w:tblStyle w:val="afff4"/>
        <w:tblW w:w="0" w:type="auto"/>
        <w:tblLayout w:type="fixed"/>
        <w:tblLook w:val="04A0" w:firstRow="1" w:lastRow="0" w:firstColumn="1" w:lastColumn="0" w:noHBand="0" w:noVBand="1"/>
      </w:tblPr>
      <w:tblGrid>
        <w:gridCol w:w="10031"/>
      </w:tblGrid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firstLine="709"/>
              <w:jc w:val="center"/>
            </w:pPr>
            <w:r w:rsidRPr="002E29FE">
              <w:t>Подраздел 4.1 Описание конечного результата оказанных услуг</w:t>
            </w:r>
          </w:p>
        </w:tc>
      </w:tr>
      <w:tr w:rsidR="00335016" w:rsidRPr="002E29FE" w:rsidTr="00AC291D">
        <w:trPr>
          <w:trHeight w:val="323"/>
        </w:trPr>
        <w:tc>
          <w:tcPr>
            <w:tcW w:w="10031" w:type="dxa"/>
          </w:tcPr>
          <w:tbl>
            <w:tblPr>
              <w:tblStyle w:val="afff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340"/>
            </w:tblGrid>
            <w:tr w:rsidR="00335016" w:rsidRPr="002E29FE" w:rsidTr="00AC291D">
              <w:trPr>
                <w:trHeight w:val="334"/>
              </w:trPr>
              <w:tc>
                <w:tcPr>
                  <w:tcW w:w="9340" w:type="dxa"/>
                </w:tcPr>
                <w:p w:rsidR="00335016" w:rsidRPr="002E29FE" w:rsidRDefault="00335016" w:rsidP="00AC291D">
                  <w:pPr>
                    <w:pStyle w:val="affe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2E29FE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Осуществление охранных услуг направлены на:</w:t>
                  </w:r>
                </w:p>
                <w:p w:rsidR="00335016" w:rsidRPr="002E29FE" w:rsidRDefault="00335016" w:rsidP="00AC291D">
                  <w:pPr>
                    <w:pStyle w:val="affe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2E29FE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- осуществление </w:t>
                  </w:r>
                  <w:proofErr w:type="spellStart"/>
                  <w:r w:rsidRPr="002E29FE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внутриобъектового</w:t>
                  </w:r>
                  <w:proofErr w:type="spellEnd"/>
                  <w:r w:rsidRPr="002E29FE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 и пропускного режима на охраняемом объекте;</w:t>
                  </w:r>
                </w:p>
                <w:p w:rsidR="00335016" w:rsidRPr="002E29FE" w:rsidRDefault="00335016" w:rsidP="00AC291D">
                  <w:pPr>
                    <w:pStyle w:val="affe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2E29FE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 обеспечение защиты жизни и здоровья работников и посетителей охраняемого объекта;</w:t>
                  </w:r>
                </w:p>
                <w:p w:rsidR="00335016" w:rsidRPr="002E29FE" w:rsidRDefault="00335016" w:rsidP="00AC291D">
                  <w:pPr>
                    <w:pStyle w:val="affe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2E29FE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 осуществление контроля доступа к РИ, РВ в ПХ;</w:t>
                  </w:r>
                </w:p>
                <w:p w:rsidR="00335016" w:rsidRPr="002E29FE" w:rsidRDefault="00335016" w:rsidP="00AC291D">
                  <w:pPr>
                    <w:pStyle w:val="affe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2E29FE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 управление техническими средствами системы физической защиты;</w:t>
                  </w:r>
                </w:p>
                <w:p w:rsidR="00335016" w:rsidRPr="002E29FE" w:rsidRDefault="00335016" w:rsidP="00AC291D">
                  <w:pPr>
                    <w:pStyle w:val="affe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2E29FE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 своевременное обнаружение несанкционированных действий и реагирование на них;</w:t>
                  </w:r>
                </w:p>
                <w:p w:rsidR="00335016" w:rsidRPr="002E29FE" w:rsidRDefault="00335016" w:rsidP="00AC291D">
                  <w:pPr>
                    <w:pStyle w:val="affe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2E29FE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 пресечение несанкционированных действий;</w:t>
                  </w:r>
                </w:p>
                <w:p w:rsidR="00335016" w:rsidRPr="002E29FE" w:rsidRDefault="00335016" w:rsidP="00AC291D">
                  <w:pPr>
                    <w:pStyle w:val="affe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2E29FE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 задержание лиц, причастных к подготовке или совершению несанкционированных действий;</w:t>
                  </w:r>
                </w:p>
                <w:p w:rsidR="00335016" w:rsidRPr="002E29FE" w:rsidRDefault="00335016" w:rsidP="00AC291D">
                  <w:pPr>
                    <w:pStyle w:val="affe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2E29FE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 соблюдение во время исполнения обязанностей по охране объекта правил пожарной безопасности;</w:t>
                  </w:r>
                </w:p>
                <w:p w:rsidR="00335016" w:rsidRPr="002E29FE" w:rsidRDefault="00335016" w:rsidP="00AC291D">
                  <w:pPr>
                    <w:ind w:firstLine="720"/>
                    <w:jc w:val="both"/>
                    <w:rPr>
                      <w:color w:val="000000"/>
                    </w:rPr>
                  </w:pPr>
                  <w:r w:rsidRPr="002E29FE">
                    <w:rPr>
                      <w:i/>
                    </w:rPr>
                    <w:t>- осуществление обхода зданий и сооружений охраняемого объекта и патрулирование территории в соответствии с положениями Инструкции по охране объектов</w:t>
                  </w:r>
                </w:p>
              </w:tc>
            </w:tr>
          </w:tbl>
          <w:p w:rsidR="00335016" w:rsidRPr="002E29FE" w:rsidRDefault="00335016" w:rsidP="00AC291D">
            <w:pPr>
              <w:jc w:val="center"/>
            </w:pP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jc w:val="center"/>
            </w:pPr>
            <w:r w:rsidRPr="002E29FE">
              <w:t>Подраздел 4.2 Требования по приемке услуг</w:t>
            </w:r>
          </w:p>
        </w:tc>
      </w:tr>
      <w:tr w:rsidR="00335016" w:rsidRPr="002E29FE" w:rsidTr="00AC291D">
        <w:trPr>
          <w:trHeight w:val="433"/>
        </w:trPr>
        <w:tc>
          <w:tcPr>
            <w:tcW w:w="10031" w:type="dxa"/>
          </w:tcPr>
          <w:p w:rsidR="00335016" w:rsidRPr="002E29FE" w:rsidRDefault="00335016" w:rsidP="00AC291D">
            <w:pPr>
              <w:ind w:firstLine="709"/>
              <w:jc w:val="both"/>
            </w:pPr>
            <w:r w:rsidRPr="002E29FE">
              <w:rPr>
                <w:i/>
              </w:rPr>
              <w:t>Счета и акты направляются или доставляются исполнителем в адрес филиала «ЮТО» ФГУП «РосРАО».</w:t>
            </w: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left="709"/>
              <w:jc w:val="center"/>
            </w:pPr>
            <w:r w:rsidRPr="002E29FE"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firstLine="709"/>
              <w:jc w:val="both"/>
            </w:pPr>
            <w:r w:rsidRPr="002E29FE">
              <w:rPr>
                <w:i/>
              </w:rPr>
              <w:t>По результатам оказанных услуг исполнителем выставляются счета и акты.</w:t>
            </w:r>
          </w:p>
        </w:tc>
      </w:tr>
    </w:tbl>
    <w:p w:rsidR="00335016" w:rsidRDefault="00335016" w:rsidP="00335016">
      <w:pPr>
        <w:jc w:val="center"/>
      </w:pPr>
    </w:p>
    <w:p w:rsidR="00335016" w:rsidRPr="002E29FE" w:rsidRDefault="00335016" w:rsidP="00335016">
      <w:pPr>
        <w:jc w:val="center"/>
      </w:pPr>
    </w:p>
    <w:p w:rsidR="00335016" w:rsidRDefault="00335016" w:rsidP="00335016">
      <w:pPr>
        <w:jc w:val="center"/>
      </w:pPr>
      <w:r w:rsidRPr="002E29FE">
        <w:t>РАЗДЕЛ 5. ТРЕБОВАНИЯ К ТЕХНИЧЕСКОМУ ОБУЧЕНИЮ ПЕРСОНАЛА ЗАКАЗЧИКА</w:t>
      </w:r>
    </w:p>
    <w:p w:rsidR="00335016" w:rsidRPr="002E29FE" w:rsidRDefault="00335016" w:rsidP="00335016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335016" w:rsidRPr="002E29FE" w:rsidTr="00AC291D">
        <w:trPr>
          <w:trHeight w:val="356"/>
        </w:trPr>
        <w:tc>
          <w:tcPr>
            <w:tcW w:w="10031" w:type="dxa"/>
          </w:tcPr>
          <w:p w:rsidR="00335016" w:rsidRPr="002E29FE" w:rsidRDefault="00335016" w:rsidP="00AC291D">
            <w:pPr>
              <w:jc w:val="center"/>
            </w:pPr>
          </w:p>
        </w:tc>
      </w:tr>
    </w:tbl>
    <w:p w:rsidR="00335016" w:rsidRDefault="00335016" w:rsidP="00335016">
      <w:pPr>
        <w:jc w:val="center"/>
      </w:pPr>
    </w:p>
    <w:p w:rsidR="00335016" w:rsidRPr="002E29FE" w:rsidRDefault="00335016" w:rsidP="00335016">
      <w:pPr>
        <w:jc w:val="center"/>
      </w:pPr>
    </w:p>
    <w:p w:rsidR="00335016" w:rsidRDefault="00335016" w:rsidP="00335016">
      <w:pPr>
        <w:jc w:val="center"/>
      </w:pPr>
      <w:r w:rsidRPr="002E29FE">
        <w:t>РАЗДЕЛ 6. ПЕРЕЧЕНЬ ПРИНЯТЫХ СОКРАЩЕНИЙ</w:t>
      </w:r>
    </w:p>
    <w:p w:rsidR="00335016" w:rsidRPr="002E29FE" w:rsidRDefault="00335016" w:rsidP="00335016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672"/>
        <w:gridCol w:w="1697"/>
        <w:gridCol w:w="7543"/>
      </w:tblGrid>
      <w:tr w:rsidR="00335016" w:rsidRPr="002E29FE" w:rsidTr="00AC291D">
        <w:tc>
          <w:tcPr>
            <w:tcW w:w="675" w:type="dxa"/>
          </w:tcPr>
          <w:p w:rsidR="00335016" w:rsidRPr="002E29FE" w:rsidRDefault="00335016" w:rsidP="00AC291D">
            <w:pPr>
              <w:jc w:val="center"/>
            </w:pPr>
            <w:r w:rsidRPr="002E29FE">
              <w:t>№</w:t>
            </w:r>
          </w:p>
          <w:p w:rsidR="00335016" w:rsidRPr="002E29FE" w:rsidRDefault="00335016" w:rsidP="00AC291D">
            <w:pPr>
              <w:jc w:val="center"/>
            </w:pPr>
            <w:r w:rsidRPr="002E29FE">
              <w:t>п/п</w:t>
            </w:r>
          </w:p>
        </w:tc>
        <w:tc>
          <w:tcPr>
            <w:tcW w:w="1701" w:type="dxa"/>
          </w:tcPr>
          <w:p w:rsidR="00335016" w:rsidRPr="002E29FE" w:rsidRDefault="00335016" w:rsidP="00AC291D">
            <w:pPr>
              <w:jc w:val="center"/>
            </w:pPr>
            <w:r w:rsidRPr="002E29FE">
              <w:t>Сокращение</w:t>
            </w:r>
          </w:p>
        </w:tc>
        <w:tc>
          <w:tcPr>
            <w:tcW w:w="7655" w:type="dxa"/>
          </w:tcPr>
          <w:p w:rsidR="00335016" w:rsidRPr="002E29FE" w:rsidRDefault="00335016" w:rsidP="00AC291D">
            <w:pPr>
              <w:jc w:val="center"/>
            </w:pPr>
            <w:r w:rsidRPr="002E29FE">
              <w:t>Расшифровка сокращения</w:t>
            </w:r>
          </w:p>
        </w:tc>
      </w:tr>
      <w:tr w:rsidR="00335016" w:rsidRPr="002E29FE" w:rsidTr="00AC291D">
        <w:tc>
          <w:tcPr>
            <w:tcW w:w="675" w:type="dxa"/>
          </w:tcPr>
          <w:p w:rsidR="00335016" w:rsidRPr="002E29FE" w:rsidRDefault="00335016" w:rsidP="00AC291D">
            <w:pPr>
              <w:jc w:val="center"/>
            </w:pPr>
            <w:r w:rsidRPr="002E29FE">
              <w:t>1</w:t>
            </w:r>
          </w:p>
        </w:tc>
        <w:tc>
          <w:tcPr>
            <w:tcW w:w="1701" w:type="dxa"/>
          </w:tcPr>
          <w:p w:rsidR="00335016" w:rsidRPr="002E29FE" w:rsidRDefault="00335016" w:rsidP="00AC291D">
            <w:pPr>
              <w:jc w:val="center"/>
            </w:pPr>
            <w:r w:rsidRPr="002E29FE">
              <w:t>РАО</w:t>
            </w:r>
          </w:p>
        </w:tc>
        <w:tc>
          <w:tcPr>
            <w:tcW w:w="7655" w:type="dxa"/>
          </w:tcPr>
          <w:p w:rsidR="00335016" w:rsidRPr="002E29FE" w:rsidRDefault="00335016" w:rsidP="00AC291D">
            <w:pPr>
              <w:jc w:val="both"/>
            </w:pPr>
            <w:r w:rsidRPr="002E29FE">
              <w:t>Радиоактивные отходы</w:t>
            </w:r>
          </w:p>
        </w:tc>
      </w:tr>
      <w:tr w:rsidR="00335016" w:rsidRPr="002E29FE" w:rsidTr="00AC291D">
        <w:tc>
          <w:tcPr>
            <w:tcW w:w="675" w:type="dxa"/>
          </w:tcPr>
          <w:p w:rsidR="00335016" w:rsidRPr="002E29FE" w:rsidRDefault="00335016" w:rsidP="00AC291D">
            <w:pPr>
              <w:jc w:val="center"/>
            </w:pPr>
            <w:r w:rsidRPr="002E29FE">
              <w:t>2</w:t>
            </w:r>
          </w:p>
        </w:tc>
        <w:tc>
          <w:tcPr>
            <w:tcW w:w="1701" w:type="dxa"/>
          </w:tcPr>
          <w:p w:rsidR="00335016" w:rsidRPr="002E29FE" w:rsidRDefault="00335016" w:rsidP="00AC291D">
            <w:pPr>
              <w:jc w:val="center"/>
            </w:pPr>
            <w:r w:rsidRPr="002E29FE">
              <w:t>ПХРО</w:t>
            </w:r>
          </w:p>
        </w:tc>
        <w:tc>
          <w:tcPr>
            <w:tcW w:w="7655" w:type="dxa"/>
          </w:tcPr>
          <w:p w:rsidR="00335016" w:rsidRPr="002E29FE" w:rsidRDefault="00335016" w:rsidP="00AC291D">
            <w:pPr>
              <w:jc w:val="both"/>
            </w:pPr>
            <w:r w:rsidRPr="002E29FE">
              <w:t>Пункт хранения радиоактивных отходов</w:t>
            </w:r>
          </w:p>
        </w:tc>
      </w:tr>
      <w:tr w:rsidR="00335016" w:rsidRPr="002E29FE" w:rsidTr="00AC291D">
        <w:tc>
          <w:tcPr>
            <w:tcW w:w="675" w:type="dxa"/>
          </w:tcPr>
          <w:p w:rsidR="00335016" w:rsidRPr="002E29FE" w:rsidRDefault="00335016" w:rsidP="00AC291D">
            <w:pPr>
              <w:jc w:val="center"/>
            </w:pPr>
            <w:r w:rsidRPr="002E29FE">
              <w:t>3</w:t>
            </w:r>
          </w:p>
        </w:tc>
        <w:tc>
          <w:tcPr>
            <w:tcW w:w="1701" w:type="dxa"/>
          </w:tcPr>
          <w:p w:rsidR="00335016" w:rsidRPr="002E29FE" w:rsidRDefault="00335016" w:rsidP="00AC291D">
            <w:pPr>
              <w:jc w:val="center"/>
            </w:pPr>
            <w:r w:rsidRPr="002E29FE">
              <w:t>РИ</w:t>
            </w:r>
          </w:p>
        </w:tc>
        <w:tc>
          <w:tcPr>
            <w:tcW w:w="7655" w:type="dxa"/>
          </w:tcPr>
          <w:p w:rsidR="00335016" w:rsidRPr="002E29FE" w:rsidRDefault="00335016" w:rsidP="00AC291D">
            <w:pPr>
              <w:jc w:val="both"/>
            </w:pPr>
            <w:r w:rsidRPr="002E29FE">
              <w:t>Радиоактивный источник</w:t>
            </w:r>
          </w:p>
        </w:tc>
      </w:tr>
      <w:tr w:rsidR="00335016" w:rsidRPr="002E29FE" w:rsidTr="00AC291D">
        <w:tc>
          <w:tcPr>
            <w:tcW w:w="675" w:type="dxa"/>
          </w:tcPr>
          <w:p w:rsidR="00335016" w:rsidRPr="002E29FE" w:rsidRDefault="00335016" w:rsidP="00AC291D">
            <w:pPr>
              <w:jc w:val="center"/>
            </w:pPr>
            <w:r w:rsidRPr="002E29FE">
              <w:t>4</w:t>
            </w:r>
          </w:p>
        </w:tc>
        <w:tc>
          <w:tcPr>
            <w:tcW w:w="1701" w:type="dxa"/>
          </w:tcPr>
          <w:p w:rsidR="00335016" w:rsidRPr="002E29FE" w:rsidRDefault="00335016" w:rsidP="00AC291D">
            <w:pPr>
              <w:jc w:val="center"/>
            </w:pPr>
            <w:r w:rsidRPr="002E29FE">
              <w:t>РВ</w:t>
            </w:r>
          </w:p>
        </w:tc>
        <w:tc>
          <w:tcPr>
            <w:tcW w:w="7655" w:type="dxa"/>
          </w:tcPr>
          <w:p w:rsidR="00335016" w:rsidRPr="002E29FE" w:rsidRDefault="00335016" w:rsidP="00AC291D">
            <w:pPr>
              <w:jc w:val="both"/>
            </w:pPr>
            <w:r w:rsidRPr="002E29FE">
              <w:t>Радиоактивные вещества</w:t>
            </w:r>
          </w:p>
        </w:tc>
      </w:tr>
    </w:tbl>
    <w:p w:rsidR="00335016" w:rsidRDefault="00335016" w:rsidP="00335016">
      <w:pPr>
        <w:jc w:val="center"/>
      </w:pPr>
    </w:p>
    <w:p w:rsidR="00335016" w:rsidRPr="002E29FE" w:rsidRDefault="00335016" w:rsidP="00335016">
      <w:pPr>
        <w:jc w:val="center"/>
      </w:pPr>
    </w:p>
    <w:p w:rsidR="00335016" w:rsidRDefault="00335016" w:rsidP="00335016">
      <w:pPr>
        <w:jc w:val="center"/>
      </w:pPr>
      <w:r w:rsidRPr="002E29FE">
        <w:t>РАЗДЕЛ 7. ПЕРЕЧЕНЬ ПРИЛОЖЕНИЙ</w:t>
      </w:r>
    </w:p>
    <w:p w:rsidR="00335016" w:rsidRPr="002E29FE" w:rsidRDefault="00335016" w:rsidP="00335016">
      <w:pPr>
        <w:jc w:val="center"/>
      </w:pPr>
    </w:p>
    <w:tbl>
      <w:tblPr>
        <w:tblStyle w:val="afff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8080"/>
        <w:gridCol w:w="1276"/>
      </w:tblGrid>
      <w:tr w:rsidR="00335016" w:rsidRPr="002E29FE" w:rsidTr="00AC291D">
        <w:tc>
          <w:tcPr>
            <w:tcW w:w="675" w:type="dxa"/>
          </w:tcPr>
          <w:p w:rsidR="00335016" w:rsidRPr="002E29FE" w:rsidRDefault="00335016" w:rsidP="00AC291D">
            <w:pPr>
              <w:jc w:val="center"/>
            </w:pPr>
            <w:r w:rsidRPr="002E29FE">
              <w:t>№</w:t>
            </w:r>
          </w:p>
          <w:p w:rsidR="00335016" w:rsidRPr="002E29FE" w:rsidRDefault="00335016" w:rsidP="00AC291D">
            <w:pPr>
              <w:jc w:val="center"/>
            </w:pPr>
            <w:r w:rsidRPr="002E29FE">
              <w:t>п/п</w:t>
            </w:r>
          </w:p>
        </w:tc>
        <w:tc>
          <w:tcPr>
            <w:tcW w:w="8080" w:type="dxa"/>
          </w:tcPr>
          <w:p w:rsidR="00335016" w:rsidRPr="002E29FE" w:rsidRDefault="00335016" w:rsidP="00AC291D">
            <w:pPr>
              <w:jc w:val="center"/>
            </w:pPr>
            <w:r w:rsidRPr="002E29FE">
              <w:t>Наименование приложения</w:t>
            </w:r>
          </w:p>
        </w:tc>
        <w:tc>
          <w:tcPr>
            <w:tcW w:w="1276" w:type="dxa"/>
          </w:tcPr>
          <w:p w:rsidR="00335016" w:rsidRPr="002E29FE" w:rsidRDefault="00335016" w:rsidP="00AC291D">
            <w:pPr>
              <w:jc w:val="center"/>
            </w:pPr>
            <w:r w:rsidRPr="002E29FE">
              <w:t>Номер страницы</w:t>
            </w:r>
          </w:p>
        </w:tc>
      </w:tr>
      <w:tr w:rsidR="00335016" w:rsidRPr="002E29FE" w:rsidTr="00AC291D">
        <w:tc>
          <w:tcPr>
            <w:tcW w:w="675" w:type="dxa"/>
          </w:tcPr>
          <w:p w:rsidR="00335016" w:rsidRPr="002E29FE" w:rsidRDefault="00335016" w:rsidP="00AC291D">
            <w:pPr>
              <w:jc w:val="center"/>
            </w:pPr>
          </w:p>
        </w:tc>
        <w:tc>
          <w:tcPr>
            <w:tcW w:w="8080" w:type="dxa"/>
          </w:tcPr>
          <w:p w:rsidR="00335016" w:rsidRPr="002E29FE" w:rsidRDefault="00335016" w:rsidP="00AC291D">
            <w:pPr>
              <w:jc w:val="center"/>
            </w:pPr>
            <w:r w:rsidRPr="002E29FE">
              <w:t>-</w:t>
            </w:r>
          </w:p>
        </w:tc>
        <w:tc>
          <w:tcPr>
            <w:tcW w:w="1276" w:type="dxa"/>
          </w:tcPr>
          <w:p w:rsidR="00335016" w:rsidRPr="002E29FE" w:rsidRDefault="00335016" w:rsidP="00AC291D">
            <w:pPr>
              <w:jc w:val="center"/>
            </w:pPr>
          </w:p>
        </w:tc>
      </w:tr>
    </w:tbl>
    <w:p w:rsidR="00335016" w:rsidRPr="002E29FE" w:rsidRDefault="00335016" w:rsidP="00335016"/>
    <w:p w:rsidR="00335016" w:rsidRDefault="00335016" w:rsidP="00335016">
      <w:pPr>
        <w:ind w:firstLine="709"/>
        <w:jc w:val="both"/>
      </w:pPr>
    </w:p>
    <w:p w:rsidR="00BB286E" w:rsidRPr="00AC1C0B" w:rsidRDefault="00BB286E">
      <w:r w:rsidRPr="00AC1C0B">
        <w:br w:type="page"/>
      </w:r>
    </w:p>
    <w:p w:rsidR="00335016" w:rsidRPr="00F91F32" w:rsidRDefault="00335016" w:rsidP="00335016">
      <w:pPr>
        <w:jc w:val="center"/>
        <w:rPr>
          <w:color w:val="000000"/>
        </w:rPr>
      </w:pPr>
      <w:r w:rsidRPr="00F91F32">
        <w:rPr>
          <w:color w:val="000000"/>
        </w:rPr>
        <w:lastRenderedPageBreak/>
        <w:t>ЛОТ №</w:t>
      </w:r>
      <w:r>
        <w:rPr>
          <w:color w:val="000000"/>
        </w:rPr>
        <w:t>2</w:t>
      </w:r>
      <w:r w:rsidRPr="00F91F32">
        <w:rPr>
          <w:color w:val="000000"/>
        </w:rPr>
        <w:t>:</w:t>
      </w:r>
    </w:p>
    <w:p w:rsidR="00335016" w:rsidRPr="002E29FE" w:rsidRDefault="00335016" w:rsidP="00335016">
      <w:pPr>
        <w:jc w:val="center"/>
      </w:pPr>
      <w:r w:rsidRPr="002E29FE">
        <w:t xml:space="preserve">Техническое задание на оказание услуг охраны административно-производственного здания и гаража для стоянки </w:t>
      </w:r>
      <w:proofErr w:type="spellStart"/>
      <w:r w:rsidRPr="002E29FE">
        <w:t>спецавтомобилей</w:t>
      </w:r>
      <w:proofErr w:type="spellEnd"/>
      <w:r w:rsidRPr="002E29FE">
        <w:t xml:space="preserve"> филиала «Южный территориальный округ» ФГУП «РосРАО»</w:t>
      </w:r>
    </w:p>
    <w:p w:rsidR="00335016" w:rsidRDefault="00335016" w:rsidP="00335016">
      <w:pPr>
        <w:jc w:val="center"/>
      </w:pPr>
    </w:p>
    <w:p w:rsidR="00335016" w:rsidRPr="002E29FE" w:rsidRDefault="00335016" w:rsidP="00335016">
      <w:pPr>
        <w:jc w:val="center"/>
      </w:pPr>
    </w:p>
    <w:p w:rsidR="00335016" w:rsidRDefault="00335016" w:rsidP="00335016">
      <w:pPr>
        <w:jc w:val="center"/>
      </w:pPr>
      <w:r w:rsidRPr="002E29FE">
        <w:t>СОДЕРЖАНИЕ</w:t>
      </w:r>
    </w:p>
    <w:p w:rsidR="00335016" w:rsidRPr="002E29FE" w:rsidRDefault="00335016" w:rsidP="00335016">
      <w:pPr>
        <w:jc w:val="center"/>
      </w:pPr>
    </w:p>
    <w:p w:rsidR="00335016" w:rsidRPr="002E29FE" w:rsidRDefault="00335016" w:rsidP="00335016">
      <w:r w:rsidRPr="002E29FE">
        <w:t>РАЗДЕЛ 1. НАИМЕНОВАНИЕ УСЛУГИ</w:t>
      </w:r>
    </w:p>
    <w:p w:rsidR="00335016" w:rsidRPr="002E29FE" w:rsidRDefault="00335016" w:rsidP="00335016">
      <w:r w:rsidRPr="002E29FE">
        <w:t>РАЗДЕЛ 2. ОПИСАНИЕ УСЛУГИ</w:t>
      </w:r>
    </w:p>
    <w:p w:rsidR="00335016" w:rsidRPr="002E29FE" w:rsidRDefault="00335016" w:rsidP="00335016">
      <w:pPr>
        <w:ind w:left="709"/>
      </w:pPr>
      <w:r w:rsidRPr="002E29FE">
        <w:t>Подраздел 2.1 Состав (перечень) оказываемых услуг</w:t>
      </w:r>
    </w:p>
    <w:p w:rsidR="00335016" w:rsidRPr="002E29FE" w:rsidRDefault="00335016" w:rsidP="00335016">
      <w:pPr>
        <w:ind w:left="709"/>
      </w:pPr>
      <w:r w:rsidRPr="002E29FE">
        <w:t>Подраздел 2.2 Описание оказываемых услуг</w:t>
      </w:r>
    </w:p>
    <w:p w:rsidR="00335016" w:rsidRPr="002E29FE" w:rsidRDefault="00335016" w:rsidP="00335016">
      <w:pPr>
        <w:ind w:left="709"/>
      </w:pPr>
      <w:r w:rsidRPr="002E29FE">
        <w:t>Подраздел 2.3 Объем оказываемых услуг либо доля оказываемых услуг в общем объеме закупки</w:t>
      </w:r>
    </w:p>
    <w:p w:rsidR="00335016" w:rsidRPr="002E29FE" w:rsidRDefault="00335016" w:rsidP="00335016">
      <w:r w:rsidRPr="002E29FE">
        <w:t>РАЗДЕЛ 3. ТРЕБОВАНИЯ К УСЛУГАМ</w:t>
      </w:r>
    </w:p>
    <w:p w:rsidR="00335016" w:rsidRPr="002E29FE" w:rsidRDefault="00335016" w:rsidP="00335016">
      <w:pPr>
        <w:ind w:left="709"/>
      </w:pPr>
      <w:r w:rsidRPr="002E29FE">
        <w:t>Подраздел 3.1 Общие требования</w:t>
      </w:r>
    </w:p>
    <w:p w:rsidR="00335016" w:rsidRPr="002E29FE" w:rsidRDefault="00335016" w:rsidP="00335016">
      <w:pPr>
        <w:ind w:left="709"/>
      </w:pPr>
      <w:r w:rsidRPr="002E29FE">
        <w:t xml:space="preserve">Подраздел 3.2 Требования к качеству оказываемых услуг </w:t>
      </w:r>
    </w:p>
    <w:p w:rsidR="00335016" w:rsidRPr="002E29FE" w:rsidRDefault="00335016" w:rsidP="00335016">
      <w:pPr>
        <w:ind w:left="709"/>
      </w:pPr>
      <w:r w:rsidRPr="002E29FE">
        <w:t>Подраздел 3.3 Требования к гарантийным обязательствам оказываемых услуг</w:t>
      </w:r>
    </w:p>
    <w:p w:rsidR="00335016" w:rsidRPr="002E29FE" w:rsidRDefault="00335016" w:rsidP="00335016">
      <w:pPr>
        <w:ind w:left="709"/>
      </w:pPr>
      <w:r w:rsidRPr="002E29FE">
        <w:t>Подраздел 3.4 Требования к конфиденциальности</w:t>
      </w:r>
    </w:p>
    <w:p w:rsidR="00335016" w:rsidRPr="002E29FE" w:rsidRDefault="00335016" w:rsidP="00335016">
      <w:pPr>
        <w:ind w:left="709"/>
      </w:pPr>
      <w:r w:rsidRPr="002E29FE">
        <w:t>Подраздел 3.5 Требования к безопасности оказания услуг и безопасности результата оказанных услуг</w:t>
      </w:r>
    </w:p>
    <w:p w:rsidR="00335016" w:rsidRPr="002E29FE" w:rsidRDefault="00335016" w:rsidP="00335016">
      <w:pPr>
        <w:ind w:left="709"/>
      </w:pPr>
      <w:r w:rsidRPr="002E29FE">
        <w:t>Подраздел 3.6 Требования по обучению персонала заказчика</w:t>
      </w:r>
    </w:p>
    <w:p w:rsidR="00335016" w:rsidRPr="002E29FE" w:rsidRDefault="00335016" w:rsidP="00335016">
      <w:pPr>
        <w:ind w:left="709"/>
      </w:pPr>
      <w:r w:rsidRPr="002E29FE">
        <w:t>Подраздел 3.7 Требования к составу технического предложения участника</w:t>
      </w:r>
    </w:p>
    <w:p w:rsidR="00335016" w:rsidRPr="002E29FE" w:rsidRDefault="00335016" w:rsidP="00335016">
      <w:pPr>
        <w:ind w:left="709"/>
      </w:pPr>
      <w:r w:rsidRPr="002E29FE">
        <w:t>Подраздел 3.8 Специальные требования</w:t>
      </w:r>
    </w:p>
    <w:p w:rsidR="00335016" w:rsidRPr="002E29FE" w:rsidRDefault="00335016" w:rsidP="00335016">
      <w:r w:rsidRPr="002E29FE">
        <w:t>РАЗДЕЛ 4. РЕЗУЛЬТАТ ОКАЗАННЫХ УСЛУГ</w:t>
      </w:r>
    </w:p>
    <w:p w:rsidR="00335016" w:rsidRPr="002E29FE" w:rsidRDefault="00335016" w:rsidP="00335016">
      <w:pPr>
        <w:ind w:firstLine="709"/>
      </w:pPr>
      <w:r w:rsidRPr="002E29FE">
        <w:t>Подраздел 4.1 Описание конечного результата оказанных услуг</w:t>
      </w:r>
    </w:p>
    <w:p w:rsidR="00335016" w:rsidRPr="002E29FE" w:rsidRDefault="00335016" w:rsidP="00335016">
      <w:pPr>
        <w:ind w:firstLine="709"/>
      </w:pPr>
      <w:r w:rsidRPr="002E29FE">
        <w:t>Подраздел 4.2 Требования по приемке услуг</w:t>
      </w:r>
    </w:p>
    <w:p w:rsidR="00335016" w:rsidRPr="002E29FE" w:rsidRDefault="00335016" w:rsidP="00335016">
      <w:pPr>
        <w:ind w:left="709"/>
      </w:pPr>
      <w:r w:rsidRPr="002E29FE"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335016" w:rsidRPr="002E29FE" w:rsidRDefault="00335016" w:rsidP="00335016">
      <w:r w:rsidRPr="002E29FE">
        <w:t xml:space="preserve">РАЗДЕЛ 5. ТРЕБОВАНИЯ К ТЕХНИЧЕСКОМУ ОБУЧЕНИЮ ПЕРСОНАЛА ЗАКАЗЧИКА </w:t>
      </w:r>
    </w:p>
    <w:p w:rsidR="00335016" w:rsidRPr="002E29FE" w:rsidRDefault="00335016" w:rsidP="00335016">
      <w:r w:rsidRPr="002E29FE">
        <w:t>РАЗДЕЛ 6. ПЕРЕЧЕНЬ ПРИНЯТЫХ СОКРАЩЕНИЙ</w:t>
      </w:r>
    </w:p>
    <w:p w:rsidR="00335016" w:rsidRPr="002E29FE" w:rsidRDefault="00335016" w:rsidP="00335016">
      <w:r w:rsidRPr="002E29FE">
        <w:t>РАЗДЕЛ 7. ПЕРЕЧЕНЬ ПРИЛОЖЕНИЙ</w:t>
      </w:r>
    </w:p>
    <w:p w:rsidR="00335016" w:rsidRPr="002E29FE" w:rsidRDefault="00335016" w:rsidP="00335016">
      <w:pPr>
        <w:jc w:val="center"/>
      </w:pPr>
    </w:p>
    <w:p w:rsidR="00BB286E" w:rsidRPr="00AC1C0B" w:rsidRDefault="00BB286E" w:rsidP="00BB286E">
      <w:pPr>
        <w:rPr>
          <w:rFonts w:eastAsia="Calibri"/>
          <w:lang w:eastAsia="en-US"/>
        </w:rPr>
      </w:pPr>
      <w:r w:rsidRPr="00AC1C0B">
        <w:br w:type="page"/>
      </w:r>
    </w:p>
    <w:p w:rsidR="00335016" w:rsidRDefault="00335016" w:rsidP="00335016">
      <w:pPr>
        <w:jc w:val="center"/>
      </w:pPr>
      <w:r w:rsidRPr="007F7455">
        <w:lastRenderedPageBreak/>
        <w:t>РАЗДЕЛ 1. НАИМЕНОВАНИЕ УСЛУГИ</w:t>
      </w:r>
    </w:p>
    <w:p w:rsidR="00335016" w:rsidRPr="007F7455" w:rsidRDefault="00335016" w:rsidP="00335016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335016" w:rsidRPr="007F7455" w:rsidTr="00AC291D">
        <w:tc>
          <w:tcPr>
            <w:tcW w:w="10031" w:type="dxa"/>
          </w:tcPr>
          <w:p w:rsidR="00335016" w:rsidRPr="007F7455" w:rsidRDefault="00335016" w:rsidP="00AC291D">
            <w:pPr>
              <w:ind w:firstLine="709"/>
              <w:rPr>
                <w:i/>
              </w:rPr>
            </w:pPr>
            <w:r w:rsidRPr="007F7455">
              <w:rPr>
                <w:i/>
              </w:rPr>
              <w:t xml:space="preserve">Охрана </w:t>
            </w:r>
            <w:proofErr w:type="spellStart"/>
            <w:r w:rsidRPr="007F7455">
              <w:rPr>
                <w:i/>
              </w:rPr>
              <w:t>спецгаража</w:t>
            </w:r>
            <w:proofErr w:type="spellEnd"/>
            <w:r w:rsidRPr="007F7455">
              <w:rPr>
                <w:i/>
              </w:rPr>
              <w:t xml:space="preserve"> и административно-производственного здания филиала «Южный территориальный округ» ФГУП «РосРАО»</w:t>
            </w:r>
            <w:r w:rsidRPr="007F7455">
              <w:rPr>
                <w:bCs/>
                <w:i/>
                <w:color w:val="000000"/>
              </w:rPr>
              <w:t>.</w:t>
            </w:r>
          </w:p>
        </w:tc>
      </w:tr>
    </w:tbl>
    <w:p w:rsidR="00335016" w:rsidRDefault="00335016" w:rsidP="00335016">
      <w:pPr>
        <w:jc w:val="center"/>
      </w:pPr>
    </w:p>
    <w:p w:rsidR="00335016" w:rsidRPr="007F7455" w:rsidRDefault="00335016" w:rsidP="00335016">
      <w:pPr>
        <w:jc w:val="center"/>
      </w:pPr>
    </w:p>
    <w:p w:rsidR="00335016" w:rsidRDefault="00335016" w:rsidP="00335016">
      <w:pPr>
        <w:jc w:val="center"/>
      </w:pPr>
      <w:r w:rsidRPr="007F7455">
        <w:t>РАЗДЕЛ 2. ОПИСАНИЕ УСЛУГИ</w:t>
      </w:r>
    </w:p>
    <w:p w:rsidR="00335016" w:rsidRPr="007F7455" w:rsidRDefault="00335016" w:rsidP="00335016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335016" w:rsidRPr="007F7455" w:rsidTr="00AC291D">
        <w:tc>
          <w:tcPr>
            <w:tcW w:w="10031" w:type="dxa"/>
          </w:tcPr>
          <w:p w:rsidR="00335016" w:rsidRPr="007F7455" w:rsidRDefault="00335016" w:rsidP="00AC291D">
            <w:pPr>
              <w:jc w:val="center"/>
            </w:pPr>
            <w:r w:rsidRPr="007F7455">
              <w:t>Подраздел 2.1 Состав (перечень) оказываемых услуг</w:t>
            </w:r>
          </w:p>
        </w:tc>
      </w:tr>
      <w:tr w:rsidR="00335016" w:rsidRPr="007F7455" w:rsidTr="00AC291D">
        <w:tc>
          <w:tcPr>
            <w:tcW w:w="10031" w:type="dxa"/>
          </w:tcPr>
          <w:p w:rsidR="00335016" w:rsidRPr="007F7455" w:rsidRDefault="00335016" w:rsidP="00AC291D">
            <w:pPr>
              <w:jc w:val="both"/>
            </w:pPr>
          </w:p>
        </w:tc>
      </w:tr>
      <w:tr w:rsidR="00335016" w:rsidRPr="007F7455" w:rsidTr="00AC291D">
        <w:tc>
          <w:tcPr>
            <w:tcW w:w="10031" w:type="dxa"/>
          </w:tcPr>
          <w:p w:rsidR="00335016" w:rsidRPr="007F7455" w:rsidRDefault="00335016" w:rsidP="00AC291D">
            <w:pPr>
              <w:ind w:left="709"/>
              <w:jc w:val="center"/>
            </w:pPr>
            <w:r w:rsidRPr="007F7455">
              <w:t>Подраздел 2.2 Описание оказываемых услуг</w:t>
            </w:r>
          </w:p>
        </w:tc>
      </w:tr>
      <w:tr w:rsidR="00335016" w:rsidRPr="007F7455" w:rsidTr="00AC291D">
        <w:tc>
          <w:tcPr>
            <w:tcW w:w="10031" w:type="dxa"/>
          </w:tcPr>
          <w:p w:rsidR="00335016" w:rsidRPr="007F7455" w:rsidRDefault="00335016" w:rsidP="00AC291D">
            <w:pPr>
              <w:ind w:firstLine="709"/>
              <w:jc w:val="both"/>
            </w:pPr>
            <w:r w:rsidRPr="007F7455">
              <w:rPr>
                <w:i/>
              </w:rPr>
              <w:t xml:space="preserve">Охрана административно-производственного здания и гаража для стоянки </w:t>
            </w:r>
            <w:proofErr w:type="spellStart"/>
            <w:r w:rsidRPr="007F7455">
              <w:rPr>
                <w:i/>
              </w:rPr>
              <w:t>спецавтомобилей</w:t>
            </w:r>
            <w:proofErr w:type="spellEnd"/>
            <w:r w:rsidRPr="007F7455">
              <w:rPr>
                <w:i/>
              </w:rPr>
              <w:t xml:space="preserve"> филиала «Южный территориальный округ» ФГУП «РосРАО» в период с 01.0</w:t>
            </w:r>
            <w:r>
              <w:rPr>
                <w:i/>
              </w:rPr>
              <w:t>2</w:t>
            </w:r>
            <w:r w:rsidRPr="007F7455">
              <w:rPr>
                <w:i/>
              </w:rPr>
              <w:t>.2014г. по 31.12.2014г.</w:t>
            </w:r>
          </w:p>
        </w:tc>
      </w:tr>
      <w:tr w:rsidR="00335016" w:rsidRPr="007F7455" w:rsidTr="00AC291D">
        <w:tc>
          <w:tcPr>
            <w:tcW w:w="10031" w:type="dxa"/>
          </w:tcPr>
          <w:p w:rsidR="00335016" w:rsidRPr="007F7455" w:rsidRDefault="00335016" w:rsidP="00AC291D">
            <w:pPr>
              <w:ind w:left="709"/>
              <w:jc w:val="center"/>
            </w:pPr>
            <w:r w:rsidRPr="007F7455">
              <w:t>Подраздел 2.3 Объем оказываемых услуг либо доля оказываемых услуг в общем объеме закупки</w:t>
            </w:r>
          </w:p>
        </w:tc>
      </w:tr>
      <w:tr w:rsidR="00335016" w:rsidRPr="007F7455" w:rsidTr="00AC291D">
        <w:tc>
          <w:tcPr>
            <w:tcW w:w="10031" w:type="dxa"/>
          </w:tcPr>
          <w:p w:rsidR="00335016" w:rsidRPr="007F7455" w:rsidRDefault="00335016" w:rsidP="00AC291D">
            <w:pPr>
              <w:ind w:left="709"/>
              <w:jc w:val="center"/>
            </w:pPr>
          </w:p>
        </w:tc>
      </w:tr>
    </w:tbl>
    <w:p w:rsidR="00335016" w:rsidRDefault="00335016" w:rsidP="00335016">
      <w:pPr>
        <w:jc w:val="center"/>
      </w:pPr>
    </w:p>
    <w:p w:rsidR="00335016" w:rsidRPr="007F7455" w:rsidRDefault="00335016" w:rsidP="00335016">
      <w:pPr>
        <w:jc w:val="center"/>
      </w:pPr>
    </w:p>
    <w:p w:rsidR="00335016" w:rsidRDefault="00335016" w:rsidP="00335016">
      <w:pPr>
        <w:jc w:val="center"/>
      </w:pPr>
      <w:r w:rsidRPr="007F7455">
        <w:t>РАЗДЕЛ 3. ТРЕБОВАНИЯ К УСЛУГАМ</w:t>
      </w:r>
    </w:p>
    <w:p w:rsidR="00335016" w:rsidRPr="007F7455" w:rsidRDefault="00335016" w:rsidP="00335016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335016" w:rsidRPr="007F7455" w:rsidTr="00AC291D">
        <w:tc>
          <w:tcPr>
            <w:tcW w:w="10031" w:type="dxa"/>
          </w:tcPr>
          <w:p w:rsidR="00335016" w:rsidRPr="007F7455" w:rsidRDefault="00335016" w:rsidP="00AC291D">
            <w:pPr>
              <w:ind w:left="709"/>
              <w:jc w:val="center"/>
            </w:pPr>
            <w:r w:rsidRPr="007F7455">
              <w:t>Подраздел 3.1 Общие требования</w:t>
            </w:r>
          </w:p>
        </w:tc>
      </w:tr>
      <w:tr w:rsidR="00335016" w:rsidRPr="007F7455" w:rsidTr="00AC291D">
        <w:tc>
          <w:tcPr>
            <w:tcW w:w="10031" w:type="dxa"/>
          </w:tcPr>
          <w:p w:rsidR="00335016" w:rsidRPr="007F7455" w:rsidRDefault="00335016" w:rsidP="00AC291D">
            <w:pPr>
              <w:ind w:firstLine="720"/>
              <w:jc w:val="both"/>
              <w:rPr>
                <w:i/>
              </w:rPr>
            </w:pPr>
            <w:r w:rsidRPr="007F7455">
              <w:rPr>
                <w:i/>
              </w:rPr>
              <w:t>Охрана объекта - Административно-</w:t>
            </w:r>
            <w:proofErr w:type="spellStart"/>
            <w:r w:rsidRPr="007F7455">
              <w:rPr>
                <w:i/>
              </w:rPr>
              <w:t>производственно</w:t>
            </w:r>
            <w:proofErr w:type="spellEnd"/>
            <w:r w:rsidRPr="007F7455">
              <w:rPr>
                <w:i/>
              </w:rPr>
              <w:t xml:space="preserve"> здание филиала «Южный территориальный округ» ФГУП «РосРАО» расположено по адресу: Россия, Ростовская область, Ростов-на-Дону, ул. 30-я линия 54.</w:t>
            </w:r>
          </w:p>
          <w:p w:rsidR="00335016" w:rsidRPr="007F7455" w:rsidRDefault="00335016" w:rsidP="00AC291D">
            <w:pPr>
              <w:pStyle w:val="afb"/>
              <w:spacing w:after="0"/>
              <w:ind w:firstLine="709"/>
              <w:jc w:val="both"/>
              <w:rPr>
                <w:rFonts w:eastAsiaTheme="minorEastAsia"/>
                <w:i/>
              </w:rPr>
            </w:pPr>
            <w:r w:rsidRPr="007F7455">
              <w:rPr>
                <w:rFonts w:eastAsiaTheme="minorEastAsia"/>
                <w:i/>
              </w:rPr>
              <w:t xml:space="preserve">Объект расположен в 2-х этажном, кирпичном здании.  На территории внутреннего двора расположены: складские помещения, оборудованные охранно-пожарной сигнализацией, с выводом на пост охраны, электроподстанция, помещение дворника. Центральный въезд на территорию двора осуществляется через автоматические, сдвижные ворота. Рядом с воротами расположена стальная калитка, оборудованная домофоном и электромагнитным замком. Центральный вход в здание осуществляется через две металлопластиковые двери, за которыми расположено помещение охраны, оборудованное кнопкой экстренного вызова полиции. На 1м этаже здания расположены: комната охраны, две бойлерных, душевая, прачечная, бытовые комнаты, кабинеты. </w:t>
            </w:r>
          </w:p>
          <w:p w:rsidR="00335016" w:rsidRPr="007F7455" w:rsidRDefault="00335016" w:rsidP="00AC291D">
            <w:pPr>
              <w:pStyle w:val="afb"/>
              <w:spacing w:after="0"/>
              <w:ind w:firstLine="709"/>
              <w:jc w:val="both"/>
              <w:rPr>
                <w:rFonts w:eastAsiaTheme="minorEastAsia"/>
                <w:i/>
              </w:rPr>
            </w:pPr>
            <w:r w:rsidRPr="007F7455">
              <w:rPr>
                <w:rFonts w:eastAsiaTheme="minorEastAsia"/>
                <w:i/>
              </w:rPr>
              <w:t>На 2-м этаже: кабинет директора, приёмная, кабинет зам. директора, актовый зал, метрологическая лаборатория, спец. часть, архив, помещение для хранения ИИИ, кабинеты сотрудников.</w:t>
            </w:r>
          </w:p>
          <w:p w:rsidR="00335016" w:rsidRPr="007F7455" w:rsidRDefault="00335016" w:rsidP="00AC291D">
            <w:pPr>
              <w:pStyle w:val="afb"/>
              <w:spacing w:after="0"/>
              <w:ind w:firstLine="709"/>
              <w:jc w:val="both"/>
              <w:rPr>
                <w:rFonts w:eastAsiaTheme="minorEastAsia"/>
                <w:i/>
              </w:rPr>
            </w:pPr>
            <w:r w:rsidRPr="007F7455">
              <w:rPr>
                <w:rFonts w:eastAsiaTheme="minorEastAsia"/>
                <w:i/>
              </w:rPr>
              <w:t xml:space="preserve">Территория двора освещается с помощью </w:t>
            </w:r>
            <w:proofErr w:type="gramStart"/>
            <w:r w:rsidRPr="007F7455">
              <w:rPr>
                <w:rFonts w:eastAsiaTheme="minorEastAsia"/>
                <w:i/>
              </w:rPr>
              <w:t>светильников</w:t>
            </w:r>
            <w:proofErr w:type="gramEnd"/>
            <w:r w:rsidRPr="007F7455">
              <w:rPr>
                <w:rFonts w:eastAsiaTheme="minorEastAsia"/>
                <w:i/>
              </w:rPr>
              <w:t xml:space="preserve"> установленных по периметру здания, просматривается с помощью 9 видеокамер, с выводом на монитор в помещении охраны и </w:t>
            </w:r>
            <w:proofErr w:type="spellStart"/>
            <w:r w:rsidRPr="007F7455">
              <w:rPr>
                <w:rFonts w:eastAsiaTheme="minorEastAsia"/>
                <w:i/>
              </w:rPr>
              <w:t>периметральной</w:t>
            </w:r>
            <w:proofErr w:type="spellEnd"/>
            <w:r w:rsidRPr="007F7455">
              <w:rPr>
                <w:rFonts w:eastAsiaTheme="minorEastAsia"/>
                <w:i/>
              </w:rPr>
              <w:t xml:space="preserve"> сигнализацией по всему периметру здания.</w:t>
            </w:r>
          </w:p>
          <w:p w:rsidR="00335016" w:rsidRPr="007F7455" w:rsidRDefault="00335016" w:rsidP="00AC291D">
            <w:pPr>
              <w:ind w:firstLine="709"/>
              <w:jc w:val="both"/>
              <w:rPr>
                <w:i/>
              </w:rPr>
            </w:pPr>
            <w:r w:rsidRPr="007F7455">
              <w:rPr>
                <w:i/>
              </w:rPr>
              <w:t xml:space="preserve">Все помещения оборудованы пожарной сигнализацией, с выводом на пост охраны. Два помещения второго этажа - хранилище эталонных источников, и комната </w:t>
            </w:r>
            <w:proofErr w:type="spellStart"/>
            <w:r w:rsidRPr="007F7455">
              <w:rPr>
                <w:i/>
              </w:rPr>
              <w:t>спецчасти</w:t>
            </w:r>
            <w:proofErr w:type="spellEnd"/>
            <w:r w:rsidRPr="007F7455">
              <w:rPr>
                <w:i/>
              </w:rPr>
              <w:t xml:space="preserve">, оборудованы охранной сигнализацией с выводом на пост охраны. Помещение поста оборудовано телефоном, кнопкой экстренного вызова полиции, приборами </w:t>
            </w:r>
            <w:proofErr w:type="spellStart"/>
            <w:r w:rsidRPr="007F7455">
              <w:rPr>
                <w:i/>
              </w:rPr>
              <w:t>периметральной</w:t>
            </w:r>
            <w:proofErr w:type="spellEnd"/>
            <w:r w:rsidRPr="007F7455">
              <w:rPr>
                <w:i/>
              </w:rPr>
              <w:t xml:space="preserve"> охранной и охранно-пожарной сигнализации, охранной видеосистемой (всего - девять видеокамер). Допуск сотрудников на территорию осуществляется по служебным удостоверения, в рабочие дни с 08.00 до </w:t>
            </w:r>
            <w:proofErr w:type="gramStart"/>
            <w:r w:rsidRPr="007F7455">
              <w:rPr>
                <w:i/>
              </w:rPr>
              <w:t>16.30.,</w:t>
            </w:r>
            <w:proofErr w:type="gramEnd"/>
            <w:r w:rsidRPr="007F7455">
              <w:rPr>
                <w:i/>
              </w:rPr>
              <w:t xml:space="preserve"> в нерабочее время по согласованию с руководством, посетители имеют доступ в здание по разовым пропускам.</w:t>
            </w:r>
          </w:p>
          <w:p w:rsidR="00335016" w:rsidRPr="007F7455" w:rsidRDefault="00335016" w:rsidP="00AC291D">
            <w:pPr>
              <w:ind w:firstLine="709"/>
              <w:jc w:val="both"/>
              <w:rPr>
                <w:i/>
              </w:rPr>
            </w:pPr>
            <w:r w:rsidRPr="007F7455">
              <w:rPr>
                <w:i/>
              </w:rPr>
              <w:t>Время работы объекта: с 08.00 час до 16.30 час, выходные дни – суббота, воскресенье.</w:t>
            </w:r>
          </w:p>
          <w:p w:rsidR="00335016" w:rsidRPr="007F7455" w:rsidRDefault="00335016" w:rsidP="00AC291D">
            <w:pPr>
              <w:ind w:firstLine="709"/>
              <w:jc w:val="both"/>
              <w:rPr>
                <w:b/>
                <w:i/>
              </w:rPr>
            </w:pPr>
            <w:r w:rsidRPr="007F7455">
              <w:rPr>
                <w:b/>
                <w:i/>
              </w:rPr>
              <w:t>Охрана объекта ведется круглосуточно, с привлечением 1 сотрудника охраны.</w:t>
            </w:r>
          </w:p>
          <w:p w:rsidR="00335016" w:rsidRPr="007F7455" w:rsidRDefault="00335016" w:rsidP="00AC291D">
            <w:pPr>
              <w:jc w:val="both"/>
              <w:rPr>
                <w:i/>
              </w:rPr>
            </w:pPr>
            <w:r w:rsidRPr="007F7455">
              <w:rPr>
                <w:i/>
              </w:rPr>
              <w:lastRenderedPageBreak/>
              <w:t xml:space="preserve">Экипировка: служебное оружие (пистолет ПМ или аналог), средства </w:t>
            </w:r>
            <w:proofErr w:type="spellStart"/>
            <w:r w:rsidRPr="007F7455">
              <w:rPr>
                <w:i/>
              </w:rPr>
              <w:t>бронезащиты</w:t>
            </w:r>
            <w:proofErr w:type="spellEnd"/>
            <w:r w:rsidRPr="007F7455">
              <w:rPr>
                <w:i/>
              </w:rPr>
              <w:t xml:space="preserve">, спецсредства, средства связи. </w:t>
            </w:r>
          </w:p>
          <w:p w:rsidR="00335016" w:rsidRPr="007F7455" w:rsidRDefault="00335016" w:rsidP="00AC291D">
            <w:pPr>
              <w:jc w:val="both"/>
              <w:rPr>
                <w:i/>
              </w:rPr>
            </w:pPr>
            <w:r w:rsidRPr="007F7455">
              <w:rPr>
                <w:i/>
              </w:rPr>
              <w:t xml:space="preserve">Дислокация наряда – помещение охраны. </w:t>
            </w:r>
          </w:p>
          <w:p w:rsidR="00335016" w:rsidRPr="007F7455" w:rsidRDefault="00335016" w:rsidP="00AC291D">
            <w:pPr>
              <w:ind w:firstLine="709"/>
              <w:jc w:val="both"/>
              <w:rPr>
                <w:i/>
              </w:rPr>
            </w:pPr>
            <w:r w:rsidRPr="007F7455">
              <w:rPr>
                <w:i/>
              </w:rPr>
              <w:t xml:space="preserve">Режим охраны: в рабочее время осуществление пропускного и </w:t>
            </w:r>
            <w:proofErr w:type="spellStart"/>
            <w:r w:rsidRPr="007F7455">
              <w:rPr>
                <w:i/>
              </w:rPr>
              <w:t>внутриобъектового</w:t>
            </w:r>
            <w:proofErr w:type="spellEnd"/>
            <w:r w:rsidRPr="007F7455">
              <w:rPr>
                <w:i/>
              </w:rPr>
              <w:t xml:space="preserve"> режима, в соответствие с утверждёнными документами на объекте, круглосуточная охрана объекта и пропускной режим. </w:t>
            </w:r>
          </w:p>
          <w:p w:rsidR="00335016" w:rsidRPr="007F7455" w:rsidRDefault="00335016" w:rsidP="00AC291D">
            <w:pPr>
              <w:ind w:firstLine="709"/>
              <w:jc w:val="both"/>
              <w:rPr>
                <w:i/>
              </w:rPr>
            </w:pPr>
          </w:p>
          <w:p w:rsidR="00335016" w:rsidRPr="007F7455" w:rsidRDefault="00335016" w:rsidP="00AC291D">
            <w:pPr>
              <w:ind w:firstLine="709"/>
              <w:jc w:val="both"/>
              <w:rPr>
                <w:i/>
              </w:rPr>
            </w:pPr>
            <w:r w:rsidRPr="007F7455">
              <w:rPr>
                <w:i/>
              </w:rPr>
              <w:t xml:space="preserve">Охрана объекта - гараж для хранения </w:t>
            </w:r>
            <w:proofErr w:type="spellStart"/>
            <w:r w:rsidRPr="007F7455">
              <w:rPr>
                <w:i/>
              </w:rPr>
              <w:t>спецавтотранспорта</w:t>
            </w:r>
            <w:proofErr w:type="spellEnd"/>
            <w:r w:rsidRPr="007F7455">
              <w:rPr>
                <w:i/>
              </w:rPr>
              <w:t xml:space="preserve"> филиала «Южный территориальный округ» ФГУП «РосРАО» расположен по адресу: Россия, Ростовская область, Ростов-на-Дону, </w:t>
            </w:r>
            <w:proofErr w:type="spellStart"/>
            <w:r w:rsidRPr="007F7455">
              <w:rPr>
                <w:i/>
              </w:rPr>
              <w:t>пр.Театральный</w:t>
            </w:r>
            <w:proofErr w:type="spellEnd"/>
            <w:r w:rsidRPr="007F7455">
              <w:rPr>
                <w:i/>
              </w:rPr>
              <w:t xml:space="preserve"> 64.</w:t>
            </w:r>
          </w:p>
          <w:p w:rsidR="00335016" w:rsidRPr="007F7455" w:rsidRDefault="00335016" w:rsidP="00AC291D">
            <w:pPr>
              <w:pStyle w:val="afb"/>
              <w:spacing w:after="0"/>
              <w:ind w:firstLine="709"/>
              <w:jc w:val="both"/>
              <w:rPr>
                <w:rFonts w:eastAsiaTheme="minorEastAsia"/>
                <w:i/>
              </w:rPr>
            </w:pPr>
            <w:r w:rsidRPr="007F7455">
              <w:rPr>
                <w:rFonts w:eastAsiaTheme="minorEastAsia"/>
                <w:i/>
              </w:rPr>
              <w:t xml:space="preserve">Объект расположен в одно этажном кирпичном здании с пристройкой. На 1м этаже здания расположены: шесть </w:t>
            </w:r>
            <w:proofErr w:type="spellStart"/>
            <w:r w:rsidRPr="007F7455">
              <w:rPr>
                <w:rFonts w:eastAsiaTheme="minorEastAsia"/>
                <w:i/>
              </w:rPr>
              <w:t>автобоксов</w:t>
            </w:r>
            <w:proofErr w:type="spellEnd"/>
            <w:r w:rsidRPr="007F7455">
              <w:rPr>
                <w:rFonts w:eastAsiaTheme="minorEastAsia"/>
                <w:i/>
              </w:rPr>
              <w:t xml:space="preserve">, бойлерная, бытовые комнаты. </w:t>
            </w:r>
          </w:p>
          <w:p w:rsidR="00335016" w:rsidRPr="007F7455" w:rsidRDefault="00335016" w:rsidP="00AC291D">
            <w:pPr>
              <w:pStyle w:val="afb"/>
              <w:spacing w:after="0"/>
              <w:ind w:firstLine="709"/>
              <w:jc w:val="both"/>
              <w:rPr>
                <w:rFonts w:eastAsiaTheme="minorEastAsia"/>
                <w:i/>
              </w:rPr>
            </w:pPr>
            <w:r w:rsidRPr="007F7455">
              <w:rPr>
                <w:rFonts w:eastAsiaTheme="minorEastAsia"/>
                <w:i/>
              </w:rPr>
              <w:t>На 2-м этаже: помещение поста охраны - оборудовано телефоном, кнопкой экстренного вызова милиции, приборами охранно-пожарной сигнализации, охранной видеосистемой (всего - четыре видеокамеры), кабинет механика.</w:t>
            </w:r>
          </w:p>
          <w:p w:rsidR="00335016" w:rsidRPr="007F7455" w:rsidRDefault="00335016" w:rsidP="00AC291D">
            <w:pPr>
              <w:pStyle w:val="afb"/>
              <w:spacing w:after="0"/>
              <w:ind w:firstLine="709"/>
              <w:jc w:val="both"/>
              <w:rPr>
                <w:rFonts w:eastAsiaTheme="minorEastAsia"/>
                <w:i/>
              </w:rPr>
            </w:pPr>
            <w:r w:rsidRPr="007F7455">
              <w:rPr>
                <w:rFonts w:eastAsiaTheme="minorEastAsia"/>
                <w:i/>
              </w:rPr>
              <w:t xml:space="preserve">Помещения туалета и бойлерной, расположенные на 1м этаже, имеют два </w:t>
            </w:r>
            <w:proofErr w:type="gramStart"/>
            <w:r w:rsidRPr="007F7455">
              <w:rPr>
                <w:rFonts w:eastAsiaTheme="minorEastAsia"/>
                <w:i/>
              </w:rPr>
              <w:t>окна</w:t>
            </w:r>
            <w:proofErr w:type="gramEnd"/>
            <w:r w:rsidRPr="007F7455">
              <w:rPr>
                <w:rFonts w:eastAsiaTheme="minorEastAsia"/>
                <w:i/>
              </w:rPr>
              <w:t xml:space="preserve"> оборудованные стальными решётками, выходящие на тыл задания. Внутри боксов установлена </w:t>
            </w:r>
            <w:proofErr w:type="spellStart"/>
            <w:r w:rsidRPr="007F7455">
              <w:rPr>
                <w:rFonts w:eastAsiaTheme="minorEastAsia"/>
                <w:i/>
              </w:rPr>
              <w:t>охранно</w:t>
            </w:r>
            <w:proofErr w:type="spellEnd"/>
            <w:r w:rsidRPr="007F7455">
              <w:rPr>
                <w:rFonts w:eastAsiaTheme="minorEastAsia"/>
                <w:i/>
              </w:rPr>
              <w:t xml:space="preserve"> – пожарная сигнализация, с выводом на пост охраны (заблокированы ворота - «на открывание», установлены объёмные датчики</w:t>
            </w:r>
            <w:proofErr w:type="gramStart"/>
            <w:r w:rsidRPr="007F7455">
              <w:rPr>
                <w:rFonts w:eastAsiaTheme="minorEastAsia"/>
                <w:i/>
              </w:rPr>
              <w:t>-«</w:t>
            </w:r>
            <w:proofErr w:type="gramEnd"/>
            <w:r w:rsidRPr="007F7455">
              <w:rPr>
                <w:rFonts w:eastAsiaTheme="minorEastAsia"/>
                <w:i/>
              </w:rPr>
              <w:t xml:space="preserve">на движение»), обслуживание ОПС проводит обслуживающая организация. Вход в здание осуществляется через ворота </w:t>
            </w:r>
            <w:proofErr w:type="spellStart"/>
            <w:r w:rsidRPr="007F7455">
              <w:rPr>
                <w:rFonts w:eastAsiaTheme="minorEastAsia"/>
                <w:i/>
              </w:rPr>
              <w:t>автобокса</w:t>
            </w:r>
            <w:proofErr w:type="spellEnd"/>
            <w:r w:rsidRPr="007F7455">
              <w:rPr>
                <w:rFonts w:eastAsiaTheme="minorEastAsia"/>
                <w:i/>
              </w:rPr>
              <w:t>. С западной стороны здания имеется запасной (пожарный) выход, на котором установлена стальная дверь.</w:t>
            </w:r>
          </w:p>
          <w:p w:rsidR="00335016" w:rsidRPr="007F7455" w:rsidRDefault="00335016" w:rsidP="00AC291D">
            <w:pPr>
              <w:pStyle w:val="afb"/>
              <w:spacing w:after="0"/>
              <w:ind w:firstLine="709"/>
              <w:jc w:val="both"/>
              <w:rPr>
                <w:rFonts w:eastAsiaTheme="minorEastAsia"/>
                <w:i/>
              </w:rPr>
            </w:pPr>
            <w:r w:rsidRPr="007F7455">
              <w:rPr>
                <w:rFonts w:eastAsiaTheme="minorEastAsia"/>
                <w:i/>
              </w:rPr>
              <w:t xml:space="preserve">На территории внутреннего двора расположен автотранспорт. Центральный въезд на территорию двора осуществляется </w:t>
            </w:r>
            <w:proofErr w:type="gramStart"/>
            <w:r w:rsidRPr="007F7455">
              <w:rPr>
                <w:rFonts w:eastAsiaTheme="minorEastAsia"/>
                <w:i/>
              </w:rPr>
              <w:t>через  ворота</w:t>
            </w:r>
            <w:proofErr w:type="gramEnd"/>
            <w:r w:rsidRPr="007F7455">
              <w:rPr>
                <w:rFonts w:eastAsiaTheme="minorEastAsia"/>
                <w:i/>
              </w:rPr>
              <w:t xml:space="preserve">, в которых расположена стальная калитка, оборудованная домофоном и электромагнитным замком. Рядом с воротами установлен автоматический шлагбаум. </w:t>
            </w:r>
          </w:p>
          <w:p w:rsidR="00335016" w:rsidRPr="007F7455" w:rsidRDefault="00335016" w:rsidP="00AC291D">
            <w:pPr>
              <w:pStyle w:val="afb"/>
              <w:spacing w:after="0"/>
              <w:ind w:firstLine="709"/>
              <w:jc w:val="both"/>
              <w:rPr>
                <w:rFonts w:eastAsiaTheme="minorEastAsia"/>
                <w:i/>
              </w:rPr>
            </w:pPr>
            <w:r w:rsidRPr="007F7455">
              <w:rPr>
                <w:rFonts w:eastAsiaTheme="minorEastAsia"/>
                <w:i/>
              </w:rPr>
              <w:t xml:space="preserve">Территория двора освещается с помощью светильников установленных по периметру здания, </w:t>
            </w:r>
            <w:proofErr w:type="gramStart"/>
            <w:r w:rsidRPr="007F7455">
              <w:rPr>
                <w:rFonts w:eastAsiaTheme="minorEastAsia"/>
                <w:i/>
              </w:rPr>
              <w:t>и  просматривается</w:t>
            </w:r>
            <w:proofErr w:type="gramEnd"/>
            <w:r w:rsidRPr="007F7455">
              <w:rPr>
                <w:rFonts w:eastAsiaTheme="minorEastAsia"/>
                <w:i/>
              </w:rPr>
              <w:t xml:space="preserve"> с помощью  4 видеокамер установленных по периметру задания,  с выводом на монитор в помещении охраны.</w:t>
            </w:r>
          </w:p>
          <w:p w:rsidR="00335016" w:rsidRPr="007F7455" w:rsidRDefault="00335016" w:rsidP="00AC291D">
            <w:pPr>
              <w:ind w:firstLine="709"/>
              <w:jc w:val="both"/>
              <w:rPr>
                <w:i/>
              </w:rPr>
            </w:pPr>
            <w:r w:rsidRPr="007F7455">
              <w:rPr>
                <w:i/>
              </w:rPr>
              <w:t>Допуск сотрудников на территорию осуществляется по служебным удостоверения, в рабочие дни с 08.00 до 16.30. в нерабочее время по согласованию с руководством.</w:t>
            </w:r>
          </w:p>
          <w:p w:rsidR="00335016" w:rsidRPr="007F7455" w:rsidRDefault="00335016" w:rsidP="00AC291D">
            <w:pPr>
              <w:ind w:firstLine="709"/>
              <w:jc w:val="both"/>
              <w:rPr>
                <w:i/>
              </w:rPr>
            </w:pPr>
            <w:r w:rsidRPr="007F7455">
              <w:rPr>
                <w:i/>
              </w:rPr>
              <w:t>Время работы объекта: с 08.00 час до 16.30 час, выходные дни – суббота, воскресенье.</w:t>
            </w:r>
          </w:p>
          <w:p w:rsidR="00335016" w:rsidRPr="007F7455" w:rsidRDefault="00335016" w:rsidP="00AC291D">
            <w:pPr>
              <w:ind w:firstLine="709"/>
              <w:jc w:val="both"/>
              <w:rPr>
                <w:b/>
                <w:i/>
              </w:rPr>
            </w:pPr>
            <w:r w:rsidRPr="007F7455">
              <w:rPr>
                <w:b/>
                <w:i/>
              </w:rPr>
              <w:t>Охрана объекта ведется круглосуточно, с привлечением 1 сотрудника охраны.</w:t>
            </w:r>
          </w:p>
          <w:p w:rsidR="00335016" w:rsidRPr="007F7455" w:rsidRDefault="00335016" w:rsidP="00AC291D">
            <w:pPr>
              <w:jc w:val="both"/>
              <w:rPr>
                <w:i/>
              </w:rPr>
            </w:pPr>
            <w:r w:rsidRPr="007F7455">
              <w:rPr>
                <w:i/>
              </w:rPr>
              <w:t xml:space="preserve">Экипировка: служебное оружие (пистолет ПМ или аналог), средства </w:t>
            </w:r>
            <w:proofErr w:type="spellStart"/>
            <w:r w:rsidRPr="007F7455">
              <w:rPr>
                <w:i/>
              </w:rPr>
              <w:t>бронезащиты</w:t>
            </w:r>
            <w:proofErr w:type="spellEnd"/>
            <w:r w:rsidRPr="007F7455">
              <w:rPr>
                <w:i/>
              </w:rPr>
              <w:t xml:space="preserve">, спецсредства, средства связи. </w:t>
            </w:r>
          </w:p>
          <w:p w:rsidR="00335016" w:rsidRPr="007F7455" w:rsidRDefault="00335016" w:rsidP="00AC291D">
            <w:pPr>
              <w:jc w:val="both"/>
              <w:rPr>
                <w:i/>
              </w:rPr>
            </w:pPr>
            <w:r w:rsidRPr="007F7455">
              <w:rPr>
                <w:i/>
              </w:rPr>
              <w:t xml:space="preserve">Дислокация наряда – помещение охраны. </w:t>
            </w:r>
          </w:p>
          <w:p w:rsidR="00335016" w:rsidRPr="007F7455" w:rsidRDefault="00335016" w:rsidP="00AC291D">
            <w:pPr>
              <w:ind w:firstLine="709"/>
              <w:jc w:val="both"/>
              <w:rPr>
                <w:i/>
              </w:rPr>
            </w:pPr>
            <w:r w:rsidRPr="007F7455">
              <w:rPr>
                <w:i/>
              </w:rPr>
              <w:t xml:space="preserve">Режим охраны: в рабочее время осуществление пропускного и </w:t>
            </w:r>
            <w:proofErr w:type="spellStart"/>
            <w:r w:rsidRPr="007F7455">
              <w:rPr>
                <w:i/>
              </w:rPr>
              <w:t>внутриобъектового</w:t>
            </w:r>
            <w:proofErr w:type="spellEnd"/>
            <w:r w:rsidRPr="007F7455">
              <w:rPr>
                <w:i/>
              </w:rPr>
              <w:t xml:space="preserve"> режима, в соответствие с утверждёнными документами на объекте, круглосуточная охрана объекта и пропускной режим. </w:t>
            </w:r>
          </w:p>
        </w:tc>
      </w:tr>
      <w:tr w:rsidR="00335016" w:rsidRPr="007F7455" w:rsidTr="00AC291D">
        <w:tc>
          <w:tcPr>
            <w:tcW w:w="10031" w:type="dxa"/>
          </w:tcPr>
          <w:p w:rsidR="00335016" w:rsidRPr="007F7455" w:rsidRDefault="00335016" w:rsidP="00AC291D">
            <w:pPr>
              <w:ind w:left="709"/>
              <w:jc w:val="center"/>
            </w:pPr>
            <w:r w:rsidRPr="007F7455">
              <w:lastRenderedPageBreak/>
              <w:t>Подраздел 3.2 Требования к качеству оказываемых услуг</w:t>
            </w:r>
          </w:p>
        </w:tc>
      </w:tr>
      <w:tr w:rsidR="00335016" w:rsidRPr="007F7455" w:rsidTr="00AC291D">
        <w:tc>
          <w:tcPr>
            <w:tcW w:w="10031" w:type="dxa"/>
          </w:tcPr>
          <w:p w:rsidR="00335016" w:rsidRPr="007F7455" w:rsidRDefault="00335016" w:rsidP="00AC291D">
            <w:pPr>
              <w:pStyle w:val="1a"/>
              <w:ind w:firstLine="708"/>
              <w:jc w:val="both"/>
              <w:rPr>
                <w:i/>
              </w:rPr>
            </w:pPr>
            <w:r w:rsidRPr="007F7455">
              <w:rPr>
                <w:i/>
              </w:rPr>
              <w:t xml:space="preserve">При исполнении своих служебных обязанностей сотрудники охраны руководствуются Инструкцией по пропускному и </w:t>
            </w:r>
            <w:proofErr w:type="spellStart"/>
            <w:r w:rsidRPr="007F7455">
              <w:rPr>
                <w:i/>
              </w:rPr>
              <w:t>внутриобъектовому</w:t>
            </w:r>
            <w:proofErr w:type="spellEnd"/>
            <w:r w:rsidRPr="007F7455">
              <w:rPr>
                <w:i/>
              </w:rPr>
              <w:t xml:space="preserve"> режиму на объектах. Инструкция по пропускному и </w:t>
            </w:r>
            <w:proofErr w:type="spellStart"/>
            <w:r w:rsidRPr="007F7455">
              <w:rPr>
                <w:i/>
              </w:rPr>
              <w:t>внутриобъектовому</w:t>
            </w:r>
            <w:proofErr w:type="spellEnd"/>
            <w:r w:rsidRPr="007F7455">
              <w:rPr>
                <w:i/>
              </w:rPr>
              <w:t xml:space="preserve"> режиму на объектах разрабатывается Заказчиком, после </w:t>
            </w:r>
            <w:proofErr w:type="gramStart"/>
            <w:r w:rsidRPr="007F7455">
              <w:rPr>
                <w:i/>
              </w:rPr>
              <w:t>чего  предоставляется</w:t>
            </w:r>
            <w:proofErr w:type="gramEnd"/>
            <w:r w:rsidRPr="007F7455">
              <w:rPr>
                <w:i/>
              </w:rPr>
              <w:t xml:space="preserve"> Исполнителю на согласование в срок до 5 (пяти) рабочих дней с даты заключения договора. Также Исполнителем разрабатывается следующая документация по организации охраны объекта и несению службы сотрудниками охраны: инструкция сотрудников охраны, схема поста охраны, журналы, книги, график дежурств, выписки из приказов охранной организации по организации службы на объекте, инструкции о порядке действий мобильной оперативной группы охранной организации, уведомление охранного предприятия о взятии объекта под </w:t>
            </w:r>
            <w:proofErr w:type="gramStart"/>
            <w:r w:rsidRPr="007F7455">
              <w:rPr>
                <w:i/>
              </w:rPr>
              <w:t>охрану,  наблюдательное</w:t>
            </w:r>
            <w:proofErr w:type="gramEnd"/>
            <w:r w:rsidRPr="007F7455">
              <w:rPr>
                <w:i/>
              </w:rPr>
              <w:t xml:space="preserve"> дело поста.</w:t>
            </w:r>
          </w:p>
          <w:p w:rsidR="00335016" w:rsidRPr="007F7455" w:rsidRDefault="00335016" w:rsidP="00AC291D">
            <w:pPr>
              <w:pStyle w:val="1a"/>
              <w:jc w:val="both"/>
              <w:rPr>
                <w:i/>
              </w:rPr>
            </w:pPr>
            <w:r w:rsidRPr="007F7455">
              <w:rPr>
                <w:i/>
              </w:rPr>
              <w:t>Каждый сотрудник охраны должен:</w:t>
            </w:r>
          </w:p>
          <w:p w:rsidR="00335016" w:rsidRPr="007F7455" w:rsidRDefault="00335016" w:rsidP="00AC291D">
            <w:pPr>
              <w:pStyle w:val="1a"/>
              <w:ind w:firstLine="709"/>
              <w:jc w:val="both"/>
              <w:rPr>
                <w:i/>
              </w:rPr>
            </w:pPr>
            <w:r w:rsidRPr="007F7455">
              <w:rPr>
                <w:i/>
              </w:rPr>
              <w:lastRenderedPageBreak/>
              <w:t>- иметь действующее удостоверение личности сотрудника охраны установленного образца;</w:t>
            </w:r>
          </w:p>
          <w:p w:rsidR="00335016" w:rsidRPr="007F7455" w:rsidRDefault="00335016" w:rsidP="00AC291D">
            <w:pPr>
              <w:pStyle w:val="1a"/>
              <w:ind w:firstLine="708"/>
              <w:jc w:val="both"/>
              <w:rPr>
                <w:i/>
              </w:rPr>
            </w:pPr>
            <w:r w:rsidRPr="007F7455">
              <w:rPr>
                <w:i/>
              </w:rPr>
              <w:t xml:space="preserve">- знать назначение и уметь пользоваться техническими средствами охраны (системами охранно-пожарной сигнализации, системами оповещения, кнопкой тревожной сигнализации, средствами радиосвязи, </w:t>
            </w:r>
            <w:proofErr w:type="spellStart"/>
            <w:r w:rsidRPr="007F7455">
              <w:rPr>
                <w:i/>
              </w:rPr>
              <w:t>металлодетектором</w:t>
            </w:r>
            <w:proofErr w:type="spellEnd"/>
            <w:r w:rsidRPr="007F7455">
              <w:rPr>
                <w:i/>
              </w:rPr>
              <w:t>, средствами видеонаблюдения);</w:t>
            </w:r>
          </w:p>
          <w:p w:rsidR="00335016" w:rsidRPr="007F7455" w:rsidRDefault="00335016" w:rsidP="00AC291D">
            <w:pPr>
              <w:pStyle w:val="1a"/>
              <w:ind w:firstLine="708"/>
              <w:jc w:val="both"/>
              <w:rPr>
                <w:i/>
              </w:rPr>
            </w:pPr>
            <w:r w:rsidRPr="007F7455">
              <w:rPr>
                <w:i/>
              </w:rPr>
              <w:t>- уметь действовать при возникновении чрезвычайных ситуаций (пожар, обнаружение посторонних предметов, захват заложников и др.);</w:t>
            </w:r>
          </w:p>
          <w:p w:rsidR="00335016" w:rsidRPr="007F7455" w:rsidRDefault="00335016" w:rsidP="00AC291D">
            <w:pPr>
              <w:pStyle w:val="1a"/>
              <w:ind w:firstLine="708"/>
              <w:jc w:val="both"/>
              <w:rPr>
                <w:i/>
              </w:rPr>
            </w:pPr>
            <w:r w:rsidRPr="007F7455">
              <w:rPr>
                <w:i/>
              </w:rPr>
              <w:t>- иметь средства радиосвязи и/или мобильной связи, обеспечивающих бесперебойную связь на территории и в помещениях охраняемого объекта между всеми сотрудниками дежурной смены охраны и ответственным сотрудником от администрации объекта охраны по вопросам обеспечения безопасности (за счет Исполнителя);</w:t>
            </w:r>
          </w:p>
          <w:p w:rsidR="00335016" w:rsidRPr="007F7455" w:rsidRDefault="00335016" w:rsidP="00AC291D">
            <w:pPr>
              <w:pStyle w:val="1a"/>
              <w:ind w:firstLine="709"/>
              <w:jc w:val="both"/>
              <w:rPr>
                <w:i/>
              </w:rPr>
            </w:pPr>
            <w:r w:rsidRPr="007F7455">
              <w:rPr>
                <w:i/>
              </w:rPr>
              <w:t>- к выполнению обязанностей по охране объекта не допускаются охранники-стажёры.</w:t>
            </w:r>
          </w:p>
          <w:p w:rsidR="00335016" w:rsidRPr="007F7455" w:rsidRDefault="00335016" w:rsidP="00AC291D">
            <w:pPr>
              <w:pStyle w:val="afb"/>
              <w:tabs>
                <w:tab w:val="left" w:pos="0"/>
              </w:tabs>
              <w:spacing w:after="0"/>
              <w:ind w:firstLine="709"/>
              <w:jc w:val="both"/>
              <w:rPr>
                <w:i/>
              </w:rPr>
            </w:pPr>
            <w:r w:rsidRPr="007F7455">
              <w:rPr>
                <w:i/>
              </w:rPr>
              <w:t xml:space="preserve">- недопустимо несение службы охранником более 24 часов на объекте без смены. Каждый пост охраны комплектуется </w:t>
            </w:r>
            <w:proofErr w:type="gramStart"/>
            <w:r w:rsidRPr="007F7455">
              <w:rPr>
                <w:i/>
              </w:rPr>
              <w:t>из расчета</w:t>
            </w:r>
            <w:proofErr w:type="gramEnd"/>
            <w:r w:rsidRPr="007F7455">
              <w:rPr>
                <w:i/>
              </w:rPr>
              <w:t xml:space="preserve"> установленного действующим трудовым законодательством Российской Федерации коэффициента сменности в зависимости от режима труда. Исполнитель должен обеспечить работу каждого сотрудника охраны согласно графику дежурства, разрабатываемому Исполнителем.</w:t>
            </w:r>
          </w:p>
          <w:p w:rsidR="00335016" w:rsidRPr="007F7455" w:rsidRDefault="00335016" w:rsidP="00AC291D">
            <w:pPr>
              <w:pStyle w:val="1a"/>
              <w:ind w:firstLine="709"/>
              <w:jc w:val="both"/>
              <w:rPr>
                <w:i/>
              </w:rPr>
            </w:pPr>
            <w:r w:rsidRPr="007F7455">
              <w:rPr>
                <w:i/>
              </w:rPr>
              <w:t>- проживание сотрудников охраны на территории охраняемого объекта запрещено.</w:t>
            </w:r>
          </w:p>
          <w:p w:rsidR="00335016" w:rsidRPr="007F7455" w:rsidRDefault="00335016" w:rsidP="00AC291D">
            <w:pPr>
              <w:ind w:firstLine="709"/>
              <w:jc w:val="both"/>
              <w:rPr>
                <w:i/>
              </w:rPr>
            </w:pPr>
            <w:r w:rsidRPr="007F7455">
              <w:rPr>
                <w:i/>
              </w:rPr>
              <w:t>Доставка вооружённого наряда с оружием (помещение для хранения оружия на объекте не предусмотрено), смена нарядов, проверка несения службы нарядами осуществляется подразделением охраны своими силами.</w:t>
            </w:r>
          </w:p>
          <w:p w:rsidR="00335016" w:rsidRPr="007F7455" w:rsidRDefault="00335016" w:rsidP="00AC291D">
            <w:pPr>
              <w:ind w:firstLine="709"/>
              <w:jc w:val="both"/>
              <w:rPr>
                <w:i/>
              </w:rPr>
            </w:pPr>
            <w:r w:rsidRPr="007F7455">
              <w:rPr>
                <w:i/>
              </w:rPr>
              <w:t xml:space="preserve">В соответствии с требованиями п. 17 Перечня объектов, подлежащих государственной охране, утвержденного Постановлением Правительства РФ от 14 августа </w:t>
            </w:r>
            <w:smartTag w:uri="urn:schemas-microsoft-com:office:smarttags" w:element="metricconverter">
              <w:smartTagPr>
                <w:attr w:name="ProductID" w:val="1992 г"/>
              </w:smartTagPr>
              <w:r w:rsidRPr="007F7455">
                <w:rPr>
                  <w:i/>
                </w:rPr>
                <w:t>1992 г</w:t>
              </w:r>
            </w:smartTag>
            <w:r w:rsidRPr="007F7455">
              <w:rPr>
                <w:i/>
              </w:rPr>
              <w:t>. № 587, объекты ФГУП «РосРАО» подлежат государственной охране.</w:t>
            </w:r>
          </w:p>
        </w:tc>
      </w:tr>
      <w:tr w:rsidR="00335016" w:rsidRPr="007F7455" w:rsidTr="00AC291D">
        <w:tc>
          <w:tcPr>
            <w:tcW w:w="10031" w:type="dxa"/>
          </w:tcPr>
          <w:p w:rsidR="00335016" w:rsidRPr="007F7455" w:rsidRDefault="00335016" w:rsidP="00AC291D">
            <w:pPr>
              <w:ind w:left="709"/>
              <w:jc w:val="center"/>
            </w:pPr>
            <w:r w:rsidRPr="007F7455"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335016" w:rsidRPr="007F7455" w:rsidTr="00AC291D">
        <w:tc>
          <w:tcPr>
            <w:tcW w:w="10031" w:type="dxa"/>
          </w:tcPr>
          <w:p w:rsidR="00335016" w:rsidRPr="007F7455" w:rsidRDefault="00335016" w:rsidP="00AC291D">
            <w:pPr>
              <w:ind w:firstLine="709"/>
              <w:jc w:val="both"/>
            </w:pPr>
            <w:r w:rsidRPr="007F7455">
              <w:rPr>
                <w:i/>
              </w:rPr>
              <w:t>Исполнитель гарантирует качественное выполнение услуг согласно данного технического задания.</w:t>
            </w:r>
          </w:p>
        </w:tc>
      </w:tr>
      <w:tr w:rsidR="00335016" w:rsidRPr="007F7455" w:rsidTr="00AC291D">
        <w:tc>
          <w:tcPr>
            <w:tcW w:w="10031" w:type="dxa"/>
          </w:tcPr>
          <w:p w:rsidR="00335016" w:rsidRPr="007F7455" w:rsidRDefault="00335016" w:rsidP="00AC291D">
            <w:pPr>
              <w:ind w:left="709"/>
              <w:jc w:val="center"/>
            </w:pPr>
            <w:r w:rsidRPr="007F7455">
              <w:t>Подраздел 3.4 Требования к конфиденциальности</w:t>
            </w:r>
          </w:p>
        </w:tc>
      </w:tr>
      <w:tr w:rsidR="00335016" w:rsidRPr="007F7455" w:rsidTr="00AC291D">
        <w:tc>
          <w:tcPr>
            <w:tcW w:w="10031" w:type="dxa"/>
          </w:tcPr>
          <w:p w:rsidR="00335016" w:rsidRPr="007F7455" w:rsidRDefault="00335016" w:rsidP="00AC291D">
            <w:pPr>
              <w:ind w:firstLine="709"/>
              <w:jc w:val="both"/>
            </w:pPr>
            <w:r w:rsidRPr="007F7455">
              <w:rPr>
                <w:i/>
              </w:rPr>
              <w:t>Исполнитель гарантирует не разглашение, привлекаемыми сотрудниками охраны, содержание инструкций, положений, схем и других документов заказчика с ограничительной пометкой «Для служебного пользования».</w:t>
            </w:r>
          </w:p>
        </w:tc>
      </w:tr>
      <w:tr w:rsidR="00335016" w:rsidRPr="007F7455" w:rsidTr="00AC291D">
        <w:tc>
          <w:tcPr>
            <w:tcW w:w="10031" w:type="dxa"/>
          </w:tcPr>
          <w:p w:rsidR="00335016" w:rsidRPr="007F7455" w:rsidRDefault="00335016" w:rsidP="00AC291D">
            <w:pPr>
              <w:ind w:left="709"/>
              <w:jc w:val="center"/>
            </w:pPr>
            <w:r w:rsidRPr="007F7455">
              <w:t>Подраздел 3.5 Требования к безопасности оказания услуг и безопасности результата оказанных услуг</w:t>
            </w:r>
          </w:p>
        </w:tc>
      </w:tr>
      <w:tr w:rsidR="00335016" w:rsidRPr="007F7455" w:rsidTr="00AC291D">
        <w:tc>
          <w:tcPr>
            <w:tcW w:w="10031" w:type="dxa"/>
          </w:tcPr>
          <w:p w:rsidR="00335016" w:rsidRPr="007F7455" w:rsidRDefault="00335016" w:rsidP="00AC291D">
            <w:pPr>
              <w:ind w:left="709"/>
              <w:jc w:val="center"/>
            </w:pPr>
          </w:p>
        </w:tc>
      </w:tr>
      <w:tr w:rsidR="00335016" w:rsidRPr="007F7455" w:rsidTr="00AC291D">
        <w:tc>
          <w:tcPr>
            <w:tcW w:w="10031" w:type="dxa"/>
          </w:tcPr>
          <w:p w:rsidR="00335016" w:rsidRPr="007F7455" w:rsidRDefault="00335016" w:rsidP="00AC291D">
            <w:pPr>
              <w:ind w:left="709"/>
              <w:jc w:val="center"/>
            </w:pPr>
            <w:r w:rsidRPr="007F7455">
              <w:t>Подраздел 3.6 Требования по обучению персонала заказчика</w:t>
            </w:r>
          </w:p>
        </w:tc>
      </w:tr>
      <w:tr w:rsidR="00335016" w:rsidRPr="007F7455" w:rsidTr="00AC291D">
        <w:tc>
          <w:tcPr>
            <w:tcW w:w="10031" w:type="dxa"/>
          </w:tcPr>
          <w:p w:rsidR="00335016" w:rsidRPr="007F7455" w:rsidRDefault="00335016" w:rsidP="00AC291D">
            <w:pPr>
              <w:ind w:firstLine="709"/>
              <w:jc w:val="both"/>
            </w:pPr>
          </w:p>
        </w:tc>
      </w:tr>
      <w:tr w:rsidR="00335016" w:rsidRPr="007F7455" w:rsidTr="00AC291D">
        <w:tc>
          <w:tcPr>
            <w:tcW w:w="10031" w:type="dxa"/>
          </w:tcPr>
          <w:p w:rsidR="00335016" w:rsidRPr="007F7455" w:rsidRDefault="00335016" w:rsidP="00AC291D">
            <w:pPr>
              <w:ind w:left="709"/>
              <w:jc w:val="center"/>
            </w:pPr>
            <w:r w:rsidRPr="007F7455">
              <w:t>Подраздел 3.7 Требования к составу технического предложения участника</w:t>
            </w:r>
          </w:p>
        </w:tc>
      </w:tr>
      <w:tr w:rsidR="00335016" w:rsidRPr="007F7455" w:rsidTr="00AC291D">
        <w:tc>
          <w:tcPr>
            <w:tcW w:w="10031" w:type="dxa"/>
          </w:tcPr>
          <w:p w:rsidR="00335016" w:rsidRPr="007F7455" w:rsidRDefault="00335016" w:rsidP="00AC291D">
            <w:pPr>
              <w:ind w:firstLine="709"/>
              <w:jc w:val="both"/>
              <w:rPr>
                <w:i/>
              </w:rPr>
            </w:pPr>
            <w:r w:rsidRPr="007F7455">
              <w:rPr>
                <w:i/>
              </w:rPr>
              <w:t>Подразделения охраны должны обладать полномочиями, предусмотренными приложением 1 к</w:t>
            </w:r>
            <w:r w:rsidRPr="007F7455">
              <w:t xml:space="preserve"> </w:t>
            </w:r>
            <w:r w:rsidRPr="007F7455">
              <w:rPr>
                <w:i/>
              </w:rPr>
              <w:t xml:space="preserve">Постановлению Правительства РФ от 14 августа </w:t>
            </w:r>
            <w:smartTag w:uri="urn:schemas-microsoft-com:office:smarttags" w:element="metricconverter">
              <w:smartTagPr>
                <w:attr w:name="ProductID" w:val="1992 г"/>
              </w:smartTagPr>
              <w:r w:rsidRPr="007F7455">
                <w:rPr>
                  <w:i/>
                </w:rPr>
                <w:t>1992 г</w:t>
              </w:r>
            </w:smartTag>
            <w:r w:rsidRPr="007F7455">
              <w:rPr>
                <w:i/>
              </w:rPr>
              <w:t>. № 587 (объекты ФГУП «РосРАО» подлежат государственному виду охраны).</w:t>
            </w:r>
          </w:p>
          <w:p w:rsidR="00335016" w:rsidRPr="007F7455" w:rsidRDefault="00335016" w:rsidP="00AC291D">
            <w:pPr>
              <w:ind w:firstLine="709"/>
              <w:jc w:val="both"/>
              <w:rPr>
                <w:i/>
              </w:rPr>
            </w:pPr>
            <w:r w:rsidRPr="007F7455">
              <w:rPr>
                <w:i/>
              </w:rPr>
              <w:t>Подразделение охраны должно подтвердить обеспеченность кадровыми ресурсами не менее 12 человек осуществляющие непосредственную охрану.</w:t>
            </w:r>
          </w:p>
          <w:p w:rsidR="00335016" w:rsidRPr="007F7455" w:rsidRDefault="00335016" w:rsidP="00AC291D">
            <w:pPr>
              <w:ind w:firstLine="709"/>
              <w:jc w:val="both"/>
            </w:pPr>
            <w:r w:rsidRPr="007F7455">
              <w:rPr>
                <w:i/>
              </w:rPr>
              <w:t>Опыт аналогичных работ должен быть подтвержден договорами выполнения услуг охраны на сумму не меньшую чем 2-х кратную НМЦ закупки.</w:t>
            </w:r>
          </w:p>
        </w:tc>
      </w:tr>
      <w:tr w:rsidR="00335016" w:rsidRPr="007F7455" w:rsidTr="00AC291D">
        <w:tc>
          <w:tcPr>
            <w:tcW w:w="10031" w:type="dxa"/>
          </w:tcPr>
          <w:p w:rsidR="00335016" w:rsidRPr="007F7455" w:rsidRDefault="00335016" w:rsidP="00AC291D">
            <w:pPr>
              <w:ind w:left="709"/>
              <w:jc w:val="center"/>
            </w:pPr>
            <w:r w:rsidRPr="007F7455">
              <w:t>Подраздел 3.8 Специальные требования</w:t>
            </w:r>
          </w:p>
        </w:tc>
      </w:tr>
      <w:tr w:rsidR="00335016" w:rsidRPr="007F7455" w:rsidTr="00AC291D">
        <w:tc>
          <w:tcPr>
            <w:tcW w:w="10031" w:type="dxa"/>
          </w:tcPr>
          <w:p w:rsidR="00335016" w:rsidRPr="007F7455" w:rsidRDefault="00335016" w:rsidP="00AC291D">
            <w:pPr>
              <w:ind w:firstLine="709"/>
              <w:jc w:val="both"/>
              <w:rPr>
                <w:i/>
              </w:rPr>
            </w:pPr>
            <w:r w:rsidRPr="007F7455">
              <w:rPr>
                <w:i/>
              </w:rPr>
              <w:t>Исполнитель принимает объекты под охрану по фактическому состоянию, без предъявления дополнительных требований к оснащенности объекта средствами физической защиты, помещениями: караульным, для хранения оружия, приема пищи, отдыха и т.п. Мероприятий по модернизации систем физической защиты объекта, установка дополнительных средств физической защиты в 2014 году не предусматривается</w:t>
            </w:r>
          </w:p>
        </w:tc>
      </w:tr>
    </w:tbl>
    <w:p w:rsidR="00335016" w:rsidRDefault="00335016" w:rsidP="00335016">
      <w:pPr>
        <w:jc w:val="center"/>
      </w:pPr>
    </w:p>
    <w:p w:rsidR="00335016" w:rsidRPr="007F7455" w:rsidRDefault="00335016" w:rsidP="00335016">
      <w:pPr>
        <w:jc w:val="center"/>
      </w:pPr>
    </w:p>
    <w:p w:rsidR="00335016" w:rsidRDefault="00335016" w:rsidP="00335016">
      <w:pPr>
        <w:jc w:val="center"/>
      </w:pPr>
      <w:r w:rsidRPr="007F7455">
        <w:t>РАЗДЕЛ 4. РЕЗУЛЬТАТ ОКАЗАННЫХ УСЛУГ</w:t>
      </w:r>
    </w:p>
    <w:p w:rsidR="00335016" w:rsidRPr="007F7455" w:rsidRDefault="00335016" w:rsidP="00335016">
      <w:pPr>
        <w:jc w:val="center"/>
      </w:pPr>
    </w:p>
    <w:tbl>
      <w:tblPr>
        <w:tblStyle w:val="afff4"/>
        <w:tblW w:w="0" w:type="auto"/>
        <w:tblLayout w:type="fixed"/>
        <w:tblLook w:val="04A0" w:firstRow="1" w:lastRow="0" w:firstColumn="1" w:lastColumn="0" w:noHBand="0" w:noVBand="1"/>
      </w:tblPr>
      <w:tblGrid>
        <w:gridCol w:w="10031"/>
      </w:tblGrid>
      <w:tr w:rsidR="00335016" w:rsidRPr="007F7455" w:rsidTr="00AC291D">
        <w:tc>
          <w:tcPr>
            <w:tcW w:w="10031" w:type="dxa"/>
          </w:tcPr>
          <w:p w:rsidR="00335016" w:rsidRPr="007F7455" w:rsidRDefault="00335016" w:rsidP="00AC291D">
            <w:pPr>
              <w:ind w:firstLine="709"/>
              <w:jc w:val="center"/>
            </w:pPr>
            <w:r w:rsidRPr="007F7455">
              <w:t>Подраздел 4.1 Описание конечного результата оказанных услуг</w:t>
            </w:r>
          </w:p>
        </w:tc>
      </w:tr>
      <w:tr w:rsidR="00335016" w:rsidRPr="007F7455" w:rsidTr="00AC291D">
        <w:trPr>
          <w:trHeight w:val="323"/>
        </w:trPr>
        <w:tc>
          <w:tcPr>
            <w:tcW w:w="10031" w:type="dxa"/>
          </w:tcPr>
          <w:tbl>
            <w:tblPr>
              <w:tblStyle w:val="afff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340"/>
            </w:tblGrid>
            <w:tr w:rsidR="00335016" w:rsidRPr="007F7455" w:rsidTr="00AC291D">
              <w:trPr>
                <w:trHeight w:val="334"/>
              </w:trPr>
              <w:tc>
                <w:tcPr>
                  <w:tcW w:w="9340" w:type="dxa"/>
                </w:tcPr>
                <w:p w:rsidR="00335016" w:rsidRPr="007F7455" w:rsidRDefault="00335016" w:rsidP="00AC291D">
                  <w:pPr>
                    <w:pStyle w:val="affe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7F7455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Осуществление охранных услуг направлены на:</w:t>
                  </w:r>
                </w:p>
                <w:p w:rsidR="00335016" w:rsidRPr="007F7455" w:rsidRDefault="00335016" w:rsidP="00AC291D">
                  <w:pPr>
                    <w:pStyle w:val="affe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7F7455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- осуществление </w:t>
                  </w:r>
                  <w:proofErr w:type="spellStart"/>
                  <w:r w:rsidRPr="007F7455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внутриобъектового</w:t>
                  </w:r>
                  <w:proofErr w:type="spellEnd"/>
                  <w:r w:rsidRPr="007F7455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 и пропускного режима на охраняемом объекте;</w:t>
                  </w:r>
                </w:p>
                <w:p w:rsidR="00335016" w:rsidRPr="007F7455" w:rsidRDefault="00335016" w:rsidP="00AC291D">
                  <w:pPr>
                    <w:pStyle w:val="affe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7F7455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 обеспечение защиты жизни и здоровья работников и посетителей охраняемого объекта;</w:t>
                  </w:r>
                </w:p>
                <w:p w:rsidR="00335016" w:rsidRPr="007F7455" w:rsidRDefault="00335016" w:rsidP="00AC291D">
                  <w:pPr>
                    <w:pStyle w:val="affe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7F7455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 осуществление контроля доступа к РИ, РВ в ПХ;</w:t>
                  </w:r>
                </w:p>
                <w:p w:rsidR="00335016" w:rsidRPr="007F7455" w:rsidRDefault="00335016" w:rsidP="00AC291D">
                  <w:pPr>
                    <w:pStyle w:val="affe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7F7455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 управление техническими средствами системы физической защиты;</w:t>
                  </w:r>
                </w:p>
                <w:p w:rsidR="00335016" w:rsidRPr="007F7455" w:rsidRDefault="00335016" w:rsidP="00AC291D">
                  <w:pPr>
                    <w:pStyle w:val="affe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7F7455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 своевременное обнаружение несанкционированных действий и реагирование на них;</w:t>
                  </w:r>
                </w:p>
                <w:p w:rsidR="00335016" w:rsidRPr="007F7455" w:rsidRDefault="00335016" w:rsidP="00AC291D">
                  <w:pPr>
                    <w:pStyle w:val="affe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7F7455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 пресечение несанкционированных действий;</w:t>
                  </w:r>
                </w:p>
                <w:p w:rsidR="00335016" w:rsidRPr="007F7455" w:rsidRDefault="00335016" w:rsidP="00AC291D">
                  <w:pPr>
                    <w:pStyle w:val="affe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7F7455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 задержание лиц, причастных к подготовке или совершению несанкционированных действий;</w:t>
                  </w:r>
                </w:p>
                <w:p w:rsidR="00335016" w:rsidRPr="007F7455" w:rsidRDefault="00335016" w:rsidP="00AC291D">
                  <w:pPr>
                    <w:pStyle w:val="affe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7F7455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 соблюдение во время исполнения обязанностей по охране объекта правил пожарной безопасности;</w:t>
                  </w:r>
                </w:p>
                <w:p w:rsidR="00335016" w:rsidRPr="007F7455" w:rsidRDefault="00335016" w:rsidP="00AC291D">
                  <w:pPr>
                    <w:ind w:firstLine="720"/>
                    <w:jc w:val="both"/>
                    <w:rPr>
                      <w:color w:val="000000"/>
                    </w:rPr>
                  </w:pPr>
                  <w:r w:rsidRPr="007F7455">
                    <w:rPr>
                      <w:i/>
                    </w:rPr>
                    <w:t>- осуществление обхода зданий и сооружений охраняемого объекта и патрулирование территории в соответствии с положениями Инструкции по охране объектов</w:t>
                  </w:r>
                </w:p>
              </w:tc>
            </w:tr>
          </w:tbl>
          <w:p w:rsidR="00335016" w:rsidRPr="007F7455" w:rsidRDefault="00335016" w:rsidP="00AC291D">
            <w:pPr>
              <w:jc w:val="center"/>
            </w:pPr>
          </w:p>
        </w:tc>
      </w:tr>
      <w:tr w:rsidR="00335016" w:rsidRPr="007F7455" w:rsidTr="00AC291D">
        <w:tc>
          <w:tcPr>
            <w:tcW w:w="10031" w:type="dxa"/>
          </w:tcPr>
          <w:p w:rsidR="00335016" w:rsidRPr="007F7455" w:rsidRDefault="00335016" w:rsidP="00AC291D">
            <w:pPr>
              <w:jc w:val="center"/>
            </w:pPr>
            <w:r w:rsidRPr="007F7455">
              <w:t>Подраздел 4.2 Требования по приемке услуг</w:t>
            </w:r>
          </w:p>
        </w:tc>
      </w:tr>
      <w:tr w:rsidR="00335016" w:rsidRPr="007F7455" w:rsidTr="00AC291D">
        <w:trPr>
          <w:trHeight w:val="433"/>
        </w:trPr>
        <w:tc>
          <w:tcPr>
            <w:tcW w:w="10031" w:type="dxa"/>
          </w:tcPr>
          <w:p w:rsidR="00335016" w:rsidRPr="007F7455" w:rsidRDefault="00335016" w:rsidP="00AC291D">
            <w:pPr>
              <w:ind w:firstLine="709"/>
              <w:jc w:val="both"/>
            </w:pPr>
            <w:r w:rsidRPr="007F7455">
              <w:rPr>
                <w:i/>
              </w:rPr>
              <w:t>Счета и акты направляются или доставляются исполнителем в адрес филиала «ЮТО» ФГУП «РосРАО».</w:t>
            </w:r>
          </w:p>
        </w:tc>
      </w:tr>
      <w:tr w:rsidR="00335016" w:rsidRPr="007F7455" w:rsidTr="00AC291D">
        <w:tc>
          <w:tcPr>
            <w:tcW w:w="10031" w:type="dxa"/>
          </w:tcPr>
          <w:p w:rsidR="00335016" w:rsidRPr="007F7455" w:rsidRDefault="00335016" w:rsidP="00AC291D">
            <w:pPr>
              <w:ind w:left="709"/>
              <w:jc w:val="center"/>
            </w:pPr>
            <w:r w:rsidRPr="007F7455"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335016" w:rsidRPr="007F7455" w:rsidTr="00AC291D">
        <w:tc>
          <w:tcPr>
            <w:tcW w:w="10031" w:type="dxa"/>
          </w:tcPr>
          <w:p w:rsidR="00335016" w:rsidRPr="007F7455" w:rsidRDefault="00335016" w:rsidP="00AC291D">
            <w:pPr>
              <w:ind w:firstLine="709"/>
              <w:jc w:val="both"/>
            </w:pPr>
            <w:r w:rsidRPr="007F7455">
              <w:rPr>
                <w:i/>
              </w:rPr>
              <w:t>По результатам оказанных услуг исполнителем выставляются счета и акты.</w:t>
            </w:r>
          </w:p>
        </w:tc>
      </w:tr>
    </w:tbl>
    <w:p w:rsidR="00335016" w:rsidRDefault="00335016" w:rsidP="00335016">
      <w:pPr>
        <w:jc w:val="center"/>
      </w:pPr>
    </w:p>
    <w:p w:rsidR="00335016" w:rsidRPr="007F7455" w:rsidRDefault="00335016" w:rsidP="00335016">
      <w:pPr>
        <w:jc w:val="center"/>
      </w:pPr>
    </w:p>
    <w:p w:rsidR="00335016" w:rsidRDefault="00335016" w:rsidP="00335016">
      <w:pPr>
        <w:jc w:val="center"/>
      </w:pPr>
      <w:r w:rsidRPr="007F7455">
        <w:t>РАЗДЕЛ 5. ТРЕБОВАНИЯ К ТЕХНИЧЕСКОМУ ОБУЧЕНИЮ ПЕРСОНАЛА ЗАКАЗЧИКА</w:t>
      </w:r>
    </w:p>
    <w:p w:rsidR="00335016" w:rsidRPr="007F7455" w:rsidRDefault="00335016" w:rsidP="00335016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335016" w:rsidRPr="007F7455" w:rsidTr="00AC291D">
        <w:trPr>
          <w:trHeight w:val="356"/>
        </w:trPr>
        <w:tc>
          <w:tcPr>
            <w:tcW w:w="10031" w:type="dxa"/>
          </w:tcPr>
          <w:p w:rsidR="00335016" w:rsidRPr="007F7455" w:rsidRDefault="00335016" w:rsidP="00AC291D">
            <w:pPr>
              <w:jc w:val="center"/>
            </w:pPr>
          </w:p>
        </w:tc>
      </w:tr>
    </w:tbl>
    <w:p w:rsidR="00335016" w:rsidRDefault="00335016" w:rsidP="00335016">
      <w:pPr>
        <w:jc w:val="center"/>
      </w:pPr>
    </w:p>
    <w:p w:rsidR="00335016" w:rsidRPr="007F7455" w:rsidRDefault="00335016" w:rsidP="00335016">
      <w:pPr>
        <w:jc w:val="center"/>
      </w:pPr>
    </w:p>
    <w:p w:rsidR="00335016" w:rsidRDefault="00335016" w:rsidP="00335016">
      <w:pPr>
        <w:jc w:val="center"/>
      </w:pPr>
      <w:r w:rsidRPr="007F7455">
        <w:t>РАЗДЕЛ 6. ПЕРЕЧЕНЬ ПРИНЯТЫХ СОКРАЩЕНИЙ</w:t>
      </w:r>
    </w:p>
    <w:p w:rsidR="00335016" w:rsidRPr="007F7455" w:rsidRDefault="00335016" w:rsidP="00335016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672"/>
        <w:gridCol w:w="1697"/>
        <w:gridCol w:w="7543"/>
      </w:tblGrid>
      <w:tr w:rsidR="00335016" w:rsidRPr="007F7455" w:rsidTr="00AC291D">
        <w:tc>
          <w:tcPr>
            <w:tcW w:w="675" w:type="dxa"/>
          </w:tcPr>
          <w:p w:rsidR="00335016" w:rsidRPr="007F7455" w:rsidRDefault="00335016" w:rsidP="00AC291D">
            <w:pPr>
              <w:jc w:val="center"/>
            </w:pPr>
            <w:r w:rsidRPr="007F7455">
              <w:t>№</w:t>
            </w:r>
          </w:p>
          <w:p w:rsidR="00335016" w:rsidRPr="007F7455" w:rsidRDefault="00335016" w:rsidP="00AC291D">
            <w:pPr>
              <w:jc w:val="center"/>
            </w:pPr>
            <w:r w:rsidRPr="007F7455">
              <w:t>п/п</w:t>
            </w:r>
          </w:p>
        </w:tc>
        <w:tc>
          <w:tcPr>
            <w:tcW w:w="1701" w:type="dxa"/>
          </w:tcPr>
          <w:p w:rsidR="00335016" w:rsidRPr="007F7455" w:rsidRDefault="00335016" w:rsidP="00AC291D">
            <w:pPr>
              <w:jc w:val="center"/>
            </w:pPr>
            <w:r w:rsidRPr="007F7455">
              <w:t>Сокращение</w:t>
            </w:r>
          </w:p>
        </w:tc>
        <w:tc>
          <w:tcPr>
            <w:tcW w:w="7655" w:type="dxa"/>
          </w:tcPr>
          <w:p w:rsidR="00335016" w:rsidRPr="007F7455" w:rsidRDefault="00335016" w:rsidP="00AC291D">
            <w:pPr>
              <w:jc w:val="center"/>
            </w:pPr>
            <w:r w:rsidRPr="007F7455">
              <w:t>Расшифровка сокращения</w:t>
            </w:r>
          </w:p>
        </w:tc>
      </w:tr>
      <w:tr w:rsidR="00335016" w:rsidRPr="007F7455" w:rsidTr="00AC291D">
        <w:tc>
          <w:tcPr>
            <w:tcW w:w="675" w:type="dxa"/>
          </w:tcPr>
          <w:p w:rsidR="00335016" w:rsidRPr="007F7455" w:rsidRDefault="00335016" w:rsidP="00AC291D">
            <w:pPr>
              <w:jc w:val="center"/>
            </w:pPr>
            <w:r w:rsidRPr="007F7455">
              <w:t>1</w:t>
            </w:r>
          </w:p>
        </w:tc>
        <w:tc>
          <w:tcPr>
            <w:tcW w:w="1701" w:type="dxa"/>
          </w:tcPr>
          <w:p w:rsidR="00335016" w:rsidRPr="007F7455" w:rsidRDefault="00335016" w:rsidP="00AC291D">
            <w:pPr>
              <w:jc w:val="center"/>
            </w:pPr>
            <w:r w:rsidRPr="007F7455">
              <w:t>РАО</w:t>
            </w:r>
          </w:p>
        </w:tc>
        <w:tc>
          <w:tcPr>
            <w:tcW w:w="7655" w:type="dxa"/>
          </w:tcPr>
          <w:p w:rsidR="00335016" w:rsidRPr="007F7455" w:rsidRDefault="00335016" w:rsidP="00AC291D">
            <w:pPr>
              <w:jc w:val="both"/>
            </w:pPr>
            <w:r w:rsidRPr="007F7455">
              <w:t>Радиоактивные отходы</w:t>
            </w:r>
          </w:p>
        </w:tc>
      </w:tr>
      <w:tr w:rsidR="00335016" w:rsidRPr="007F7455" w:rsidTr="00AC291D">
        <w:tc>
          <w:tcPr>
            <w:tcW w:w="675" w:type="dxa"/>
          </w:tcPr>
          <w:p w:rsidR="00335016" w:rsidRPr="007F7455" w:rsidRDefault="00335016" w:rsidP="00AC291D">
            <w:pPr>
              <w:jc w:val="center"/>
            </w:pPr>
            <w:r w:rsidRPr="007F7455">
              <w:t>2</w:t>
            </w:r>
          </w:p>
        </w:tc>
        <w:tc>
          <w:tcPr>
            <w:tcW w:w="1701" w:type="dxa"/>
          </w:tcPr>
          <w:p w:rsidR="00335016" w:rsidRPr="007F7455" w:rsidRDefault="00335016" w:rsidP="00AC291D">
            <w:pPr>
              <w:jc w:val="center"/>
            </w:pPr>
            <w:r w:rsidRPr="007F7455">
              <w:t>ПХРО</w:t>
            </w:r>
          </w:p>
        </w:tc>
        <w:tc>
          <w:tcPr>
            <w:tcW w:w="7655" w:type="dxa"/>
          </w:tcPr>
          <w:p w:rsidR="00335016" w:rsidRPr="007F7455" w:rsidRDefault="00335016" w:rsidP="00AC291D">
            <w:pPr>
              <w:jc w:val="both"/>
            </w:pPr>
            <w:r w:rsidRPr="007F7455">
              <w:t>Пункт хранения радиоактивных отходов</w:t>
            </w:r>
          </w:p>
        </w:tc>
      </w:tr>
      <w:tr w:rsidR="00335016" w:rsidRPr="007F7455" w:rsidTr="00AC291D">
        <w:tc>
          <w:tcPr>
            <w:tcW w:w="675" w:type="dxa"/>
          </w:tcPr>
          <w:p w:rsidR="00335016" w:rsidRPr="007F7455" w:rsidRDefault="00335016" w:rsidP="00AC291D">
            <w:pPr>
              <w:jc w:val="center"/>
            </w:pPr>
            <w:r w:rsidRPr="007F7455">
              <w:t>3</w:t>
            </w:r>
          </w:p>
        </w:tc>
        <w:tc>
          <w:tcPr>
            <w:tcW w:w="1701" w:type="dxa"/>
          </w:tcPr>
          <w:p w:rsidR="00335016" w:rsidRPr="007F7455" w:rsidRDefault="00335016" w:rsidP="00AC291D">
            <w:pPr>
              <w:jc w:val="center"/>
            </w:pPr>
            <w:r w:rsidRPr="007F7455">
              <w:t>РИ</w:t>
            </w:r>
          </w:p>
        </w:tc>
        <w:tc>
          <w:tcPr>
            <w:tcW w:w="7655" w:type="dxa"/>
          </w:tcPr>
          <w:p w:rsidR="00335016" w:rsidRPr="007F7455" w:rsidRDefault="00335016" w:rsidP="00AC291D">
            <w:pPr>
              <w:jc w:val="both"/>
            </w:pPr>
            <w:r w:rsidRPr="007F7455">
              <w:t>Радиоактивный источник</w:t>
            </w:r>
          </w:p>
        </w:tc>
      </w:tr>
      <w:tr w:rsidR="00335016" w:rsidRPr="007F7455" w:rsidTr="00AC291D">
        <w:tc>
          <w:tcPr>
            <w:tcW w:w="675" w:type="dxa"/>
          </w:tcPr>
          <w:p w:rsidR="00335016" w:rsidRPr="007F7455" w:rsidRDefault="00335016" w:rsidP="00AC291D">
            <w:pPr>
              <w:jc w:val="center"/>
            </w:pPr>
            <w:r w:rsidRPr="007F7455">
              <w:t>4</w:t>
            </w:r>
          </w:p>
        </w:tc>
        <w:tc>
          <w:tcPr>
            <w:tcW w:w="1701" w:type="dxa"/>
          </w:tcPr>
          <w:p w:rsidR="00335016" w:rsidRPr="007F7455" w:rsidRDefault="00335016" w:rsidP="00AC291D">
            <w:pPr>
              <w:jc w:val="center"/>
            </w:pPr>
            <w:r w:rsidRPr="007F7455">
              <w:t>РВ</w:t>
            </w:r>
          </w:p>
        </w:tc>
        <w:tc>
          <w:tcPr>
            <w:tcW w:w="7655" w:type="dxa"/>
          </w:tcPr>
          <w:p w:rsidR="00335016" w:rsidRPr="007F7455" w:rsidRDefault="00335016" w:rsidP="00AC291D">
            <w:pPr>
              <w:jc w:val="both"/>
            </w:pPr>
            <w:r w:rsidRPr="007F7455">
              <w:t>Радиоактивные вещества</w:t>
            </w:r>
          </w:p>
        </w:tc>
      </w:tr>
    </w:tbl>
    <w:p w:rsidR="00335016" w:rsidRDefault="00335016" w:rsidP="00335016">
      <w:pPr>
        <w:jc w:val="center"/>
      </w:pPr>
    </w:p>
    <w:p w:rsidR="00335016" w:rsidRPr="007F7455" w:rsidRDefault="00335016" w:rsidP="00335016">
      <w:pPr>
        <w:jc w:val="center"/>
      </w:pPr>
    </w:p>
    <w:p w:rsidR="00335016" w:rsidRDefault="00335016" w:rsidP="00335016">
      <w:pPr>
        <w:jc w:val="center"/>
      </w:pPr>
      <w:r w:rsidRPr="007F7455">
        <w:t>РАЗДЕЛ 7. ПЕРЕЧЕНЬ ПРИЛОЖЕНИЙ</w:t>
      </w:r>
    </w:p>
    <w:p w:rsidR="00335016" w:rsidRPr="007F7455" w:rsidRDefault="00335016" w:rsidP="00335016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673"/>
        <w:gridCol w:w="7826"/>
        <w:gridCol w:w="1413"/>
      </w:tblGrid>
      <w:tr w:rsidR="00335016" w:rsidRPr="007F7455" w:rsidTr="00AC291D">
        <w:tc>
          <w:tcPr>
            <w:tcW w:w="675" w:type="dxa"/>
          </w:tcPr>
          <w:p w:rsidR="00335016" w:rsidRPr="007F7455" w:rsidRDefault="00335016" w:rsidP="00AC291D">
            <w:pPr>
              <w:jc w:val="center"/>
            </w:pPr>
            <w:r w:rsidRPr="007F7455">
              <w:t>№</w:t>
            </w:r>
          </w:p>
          <w:p w:rsidR="00335016" w:rsidRPr="007F7455" w:rsidRDefault="00335016" w:rsidP="00AC291D">
            <w:pPr>
              <w:jc w:val="center"/>
            </w:pPr>
            <w:r w:rsidRPr="007F7455">
              <w:t>п/п</w:t>
            </w:r>
          </w:p>
        </w:tc>
        <w:tc>
          <w:tcPr>
            <w:tcW w:w="7938" w:type="dxa"/>
          </w:tcPr>
          <w:p w:rsidR="00335016" w:rsidRPr="007F7455" w:rsidRDefault="00335016" w:rsidP="00AC291D">
            <w:pPr>
              <w:jc w:val="center"/>
            </w:pPr>
            <w:r w:rsidRPr="007F7455">
              <w:t>Наименование приложения</w:t>
            </w:r>
          </w:p>
        </w:tc>
        <w:tc>
          <w:tcPr>
            <w:tcW w:w="1417" w:type="dxa"/>
          </w:tcPr>
          <w:p w:rsidR="00335016" w:rsidRPr="007F7455" w:rsidRDefault="00335016" w:rsidP="00AC291D">
            <w:pPr>
              <w:jc w:val="center"/>
            </w:pPr>
            <w:r w:rsidRPr="007F7455">
              <w:t>Номер страницы</w:t>
            </w:r>
          </w:p>
        </w:tc>
      </w:tr>
      <w:tr w:rsidR="00335016" w:rsidRPr="007F7455" w:rsidTr="00AC291D">
        <w:tc>
          <w:tcPr>
            <w:tcW w:w="675" w:type="dxa"/>
          </w:tcPr>
          <w:p w:rsidR="00335016" w:rsidRPr="007F7455" w:rsidRDefault="00335016" w:rsidP="00AC291D">
            <w:pPr>
              <w:jc w:val="center"/>
            </w:pPr>
          </w:p>
        </w:tc>
        <w:tc>
          <w:tcPr>
            <w:tcW w:w="7938" w:type="dxa"/>
          </w:tcPr>
          <w:p w:rsidR="00335016" w:rsidRPr="007F7455" w:rsidRDefault="00335016" w:rsidP="00AC291D">
            <w:pPr>
              <w:jc w:val="center"/>
            </w:pPr>
            <w:r w:rsidRPr="007F7455">
              <w:t>-</w:t>
            </w:r>
          </w:p>
        </w:tc>
        <w:tc>
          <w:tcPr>
            <w:tcW w:w="1417" w:type="dxa"/>
          </w:tcPr>
          <w:p w:rsidR="00335016" w:rsidRPr="007F7455" w:rsidRDefault="00335016" w:rsidP="00AC291D">
            <w:pPr>
              <w:jc w:val="center"/>
            </w:pPr>
          </w:p>
        </w:tc>
      </w:tr>
    </w:tbl>
    <w:p w:rsidR="00335016" w:rsidRPr="007F7455" w:rsidRDefault="00335016" w:rsidP="00335016"/>
    <w:p w:rsidR="00BB286E" w:rsidRPr="00C44BE6" w:rsidRDefault="00BB286E" w:rsidP="00233213">
      <w:pPr>
        <w:widowControl w:val="0"/>
        <w:tabs>
          <w:tab w:val="left" w:pos="1276"/>
        </w:tabs>
        <w:jc w:val="both"/>
      </w:pPr>
      <w:bookmarkStart w:id="2" w:name="_GoBack"/>
      <w:bookmarkEnd w:id="2"/>
    </w:p>
    <w:sectPr w:rsidR="00BB286E" w:rsidRPr="00C44BE6" w:rsidSect="00233213">
      <w:headerReference w:type="default" r:id="rId14"/>
      <w:footerReference w:type="default" r:id="rId15"/>
      <w:pgSz w:w="11907" w:h="16840" w:code="9"/>
      <w:pgMar w:top="1134" w:right="567" w:bottom="1134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335016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108550017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11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11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8B772B" w:rsidRPr="00C030AA" w:rsidRDefault="005523F7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5523F7">
      <w:rPr>
        <w:rFonts w:ascii="Times New Roman" w:hAnsi="Times New Roman" w:cs="Times New Roman"/>
      </w:rPr>
      <w:t xml:space="preserve">Открытый запрос предложений в электронной форме на право заключения договора на </w:t>
    </w:r>
    <w:r w:rsidR="00335016" w:rsidRPr="00335016">
      <w:rPr>
        <w:rFonts w:ascii="Times New Roman" w:hAnsi="Times New Roman" w:cs="Times New Roman"/>
      </w:rPr>
      <w:t>оказание услуг охраны филиала «Южный территориальный округ» ФГУП «РосРАО»</w:t>
    </w:r>
  </w:p>
  <w:p w:rsidR="00AF3871" w:rsidRDefault="00AF387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AF3871" w:rsidRDefault="00AF387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30921A8C"/>
    <w:multiLevelType w:val="multilevel"/>
    <w:tmpl w:val="20D4E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21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2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num w:numId="1">
    <w:abstractNumId w:val="24"/>
  </w:num>
  <w:num w:numId="2">
    <w:abstractNumId w:val="19"/>
  </w:num>
  <w:num w:numId="3">
    <w:abstractNumId w:val="17"/>
  </w:num>
  <w:num w:numId="4">
    <w:abstractNumId w:val="1"/>
  </w:num>
  <w:num w:numId="5">
    <w:abstractNumId w:val="0"/>
  </w:num>
  <w:num w:numId="6">
    <w:abstractNumId w:val="16"/>
  </w:num>
  <w:num w:numId="7">
    <w:abstractNumId w:val="3"/>
  </w:num>
  <w:num w:numId="8">
    <w:abstractNumId w:val="13"/>
  </w:num>
  <w:num w:numId="9">
    <w:abstractNumId w:val="2"/>
  </w:num>
  <w:num w:numId="10">
    <w:abstractNumId w:val="14"/>
  </w:num>
  <w:num w:numId="11">
    <w:abstractNumId w:val="23"/>
  </w:num>
  <w:num w:numId="12">
    <w:abstractNumId w:val="8"/>
  </w:num>
  <w:num w:numId="13">
    <w:abstractNumId w:val="18"/>
  </w:num>
  <w:num w:numId="14">
    <w:abstractNumId w:val="10"/>
  </w:num>
  <w:num w:numId="15">
    <w:abstractNumId w:val="6"/>
  </w:num>
  <w:num w:numId="16">
    <w:abstractNumId w:val="9"/>
  </w:num>
  <w:num w:numId="17">
    <w:abstractNumId w:val="25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7"/>
  </w:num>
  <w:num w:numId="21">
    <w:abstractNumId w:val="11"/>
  </w:num>
  <w:num w:numId="22">
    <w:abstractNumId w:val="20"/>
  </w:num>
  <w:num w:numId="23">
    <w:abstractNumId w:val="22"/>
  </w:num>
  <w:num w:numId="24">
    <w:abstractNumId w:val="15"/>
  </w:num>
  <w:num w:numId="25">
    <w:abstractNumId w:val="21"/>
  </w:num>
  <w:num w:numId="26">
    <w:abstractNumId w:val="1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016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6CA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1C0B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871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286E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863D2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aliases w:val="Основной текст Знак Знак"/>
    <w:basedOn w:val="a2"/>
    <w:link w:val="14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14">
    <w:name w:val="Основной текст Знак1"/>
    <w:aliases w:val="Основной текст Знак Знак Знак"/>
    <w:basedOn w:val="a3"/>
    <w:link w:val="afb"/>
    <w:locked/>
    <w:rsid w:val="00335016"/>
    <w:rPr>
      <w:sz w:val="24"/>
      <w:szCs w:val="24"/>
    </w:rPr>
  </w:style>
  <w:style w:type="paragraph" w:customStyle="1" w:styleId="1a">
    <w:name w:val="Без интервала1"/>
    <w:rsid w:val="00335016"/>
    <w:rPr>
      <w:sz w:val="24"/>
      <w:szCs w:val="24"/>
    </w:rPr>
  </w:style>
  <w:style w:type="paragraph" w:styleId="afffb">
    <w:name w:val="No Spacing"/>
    <w:uiPriority w:val="1"/>
    <w:qFormat/>
    <w:rsid w:val="0033501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15A4FD77-A981-4675-B493-705BB3EE3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62</TotalTime>
  <Pages>11</Pages>
  <Words>2711</Words>
  <Characters>19773</Characters>
  <Application>Microsoft Office Word</Application>
  <DocSecurity>0</DocSecurity>
  <Lines>164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22440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13</cp:revision>
  <cp:lastPrinted>2013-05-13T10:31:00Z</cp:lastPrinted>
  <dcterms:created xsi:type="dcterms:W3CDTF">2013-12-04T11:06:00Z</dcterms:created>
  <dcterms:modified xsi:type="dcterms:W3CDTF">2013-12-26T07:29:00Z</dcterms:modified>
</cp:coreProperties>
</file>