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429" w:type="dxa"/>
        <w:tblLayout w:type="fixed"/>
        <w:tblLook w:val="0000"/>
      </w:tblPr>
      <w:tblGrid>
        <w:gridCol w:w="10429"/>
      </w:tblGrid>
      <w:tr w:rsidR="000D3BDB" w:rsidRPr="004936A5" w:rsidTr="00EB3CE8">
        <w:trPr>
          <w:trHeight w:val="2144"/>
        </w:trPr>
        <w:tc>
          <w:tcPr>
            <w:tcW w:w="10429" w:type="dxa"/>
          </w:tcPr>
          <w:p w:rsidR="000D3BDB" w:rsidRPr="00377695" w:rsidRDefault="000D3BDB" w:rsidP="00EB3CE8">
            <w:pPr>
              <w:pStyle w:val="affff2"/>
              <w:suppressAutoHyphens/>
              <w:spacing w:before="40"/>
              <w:jc w:val="center"/>
              <w:rPr>
                <w:b/>
                <w:szCs w:val="24"/>
              </w:rPr>
            </w:pPr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0D3BDB" w:rsidRPr="00377695" w:rsidRDefault="000D3BDB" w:rsidP="00EB3CE8">
            <w:pPr>
              <w:pStyle w:val="affff2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0D3BDB" w:rsidRPr="00377695" w:rsidRDefault="000D3BDB" w:rsidP="00EB3CE8">
            <w:pPr>
              <w:pStyle w:val="affff2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0D3BDB" w:rsidRPr="00CD2781" w:rsidRDefault="000D3BDB" w:rsidP="00EB3CE8">
            <w:pPr>
              <w:pStyle w:val="affff2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0D3BDB" w:rsidRPr="004936A5" w:rsidRDefault="00371F95" w:rsidP="00EB3CE8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1F95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1" from="-5.1pt,13.55pt" to="502.95pt,13.55pt" strokeweight="3pt">
                  <v:stroke linestyle="thinThin"/>
                </v:line>
              </w:pict>
            </w:r>
          </w:p>
        </w:tc>
      </w:tr>
    </w:tbl>
    <w:p w:rsidR="000D3BDB" w:rsidRPr="00D36455" w:rsidRDefault="000D3BDB" w:rsidP="000D3BDB">
      <w:pPr>
        <w:widowControl w:val="0"/>
        <w:tabs>
          <w:tab w:val="left" w:pos="9600"/>
        </w:tabs>
        <w:autoSpaceDE w:val="0"/>
        <w:autoSpaceDN w:val="0"/>
        <w:adjustRightInd w:val="0"/>
        <w:ind w:left="34" w:right="-723" w:firstLine="620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0D3BDB" w:rsidRDefault="000D3BDB" w:rsidP="000D3BDB">
      <w:pPr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6203"/>
        <w:rPr>
          <w:rFonts w:ascii="Times New Roman CYR" w:hAnsi="Times New Roman CYR" w:cs="Times New Roman CYR"/>
          <w:kern w:val="28"/>
          <w:sz w:val="22"/>
          <w:szCs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0D3BDB" w:rsidRPr="00B409DA" w:rsidRDefault="000D3BDB" w:rsidP="000D3BDB">
      <w:pPr>
        <w:widowControl w:val="0"/>
        <w:tabs>
          <w:tab w:val="left" w:pos="9923"/>
        </w:tabs>
        <w:autoSpaceDE w:val="0"/>
        <w:autoSpaceDN w:val="0"/>
        <w:adjustRightInd w:val="0"/>
        <w:ind w:left="12" w:right="-376" w:firstLine="6203"/>
        <w:rPr>
          <w:rFonts w:ascii="Times New Roman CYR" w:hAnsi="Times New Roman CYR" w:cs="Times New Roman CYR"/>
          <w:kern w:val="28"/>
          <w:sz w:val="22"/>
          <w:szCs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Исполнительный директор</w:t>
      </w:r>
    </w:p>
    <w:p w:rsidR="000D3BDB" w:rsidRPr="00B409DA" w:rsidRDefault="000D3BDB" w:rsidP="000D3BDB">
      <w:pPr>
        <w:widowControl w:val="0"/>
        <w:tabs>
          <w:tab w:val="left" w:pos="9923"/>
        </w:tabs>
        <w:autoSpaceDE w:val="0"/>
        <w:autoSpaceDN w:val="0"/>
        <w:adjustRightInd w:val="0"/>
        <w:ind w:firstLine="6203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0D3BDB" w:rsidRPr="00B409DA" w:rsidRDefault="000D3BDB" w:rsidP="000D3BDB">
      <w:pPr>
        <w:widowControl w:val="0"/>
        <w:tabs>
          <w:tab w:val="left" w:pos="9923"/>
        </w:tabs>
        <w:autoSpaceDE w:val="0"/>
        <w:autoSpaceDN w:val="0"/>
        <w:adjustRightInd w:val="0"/>
        <w:ind w:left="6251" w:right="-376" w:firstLine="6203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0D3BDB" w:rsidRPr="00B409DA" w:rsidRDefault="000D3BDB" w:rsidP="000D3BDB">
      <w:pPr>
        <w:ind w:left="-34" w:firstLine="6203"/>
        <w:rPr>
          <w:kern w:val="28"/>
          <w:sz w:val="22"/>
          <w:szCs w:val="22"/>
        </w:rPr>
      </w:pPr>
      <w:r w:rsidRPr="00B409DA">
        <w:rPr>
          <w:rFonts w:ascii="Times New Roman CYR" w:hAnsi="Times New Roman CYR" w:cs="Times New Roman CYR"/>
          <w:kern w:val="28"/>
          <w:sz w:val="22"/>
          <w:szCs w:val="22"/>
        </w:rPr>
        <w:t>___________________  С.А. Петров</w:t>
      </w:r>
    </w:p>
    <w:p w:rsidR="00537DE8" w:rsidRPr="00724727" w:rsidRDefault="00537DE8" w:rsidP="00537DE8">
      <w:pPr>
        <w:ind w:left="492" w:right="48" w:firstLine="10"/>
        <w:jc w:val="right"/>
        <w:rPr>
          <w:kern w:val="28"/>
          <w:sz w:val="22"/>
          <w:szCs w:val="22"/>
        </w:rPr>
      </w:pPr>
    </w:p>
    <w:p w:rsidR="00526B16" w:rsidRDefault="00526B16" w:rsidP="00537D3A">
      <w:pPr>
        <w:pStyle w:val="1-3"/>
        <w:spacing w:after="0" w:line="240" w:lineRule="auto"/>
        <w:ind w:left="5580" w:right="48" w:firstLine="0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DE68D0" w:rsidRDefault="00FB0CA7" w:rsidP="00DE68D0">
      <w:pPr>
        <w:jc w:val="center"/>
        <w:rPr>
          <w:rFonts w:ascii="Times New Roman CYR" w:hAnsi="Times New Roman CYR" w:cs="Times New Roman CYR"/>
          <w:b/>
        </w:rPr>
      </w:pPr>
      <w:r w:rsidRPr="00BA7AD2">
        <w:rPr>
          <w:b/>
          <w:bCs/>
        </w:rPr>
        <w:t xml:space="preserve">о проведении </w:t>
      </w:r>
      <w:r w:rsidR="00861DBD" w:rsidRPr="00BA7AD2">
        <w:rPr>
          <w:b/>
          <w:color w:val="000000"/>
        </w:rPr>
        <w:t xml:space="preserve">открытого запроса </w:t>
      </w:r>
      <w:r w:rsidR="00861DBD" w:rsidRPr="00A74DD3">
        <w:rPr>
          <w:b/>
          <w:color w:val="000000"/>
        </w:rPr>
        <w:t xml:space="preserve">предложений </w:t>
      </w:r>
      <w:bookmarkStart w:id="0" w:name="OLE_LINK1"/>
      <w:r w:rsidR="00827216" w:rsidRPr="00A74DD3">
        <w:rPr>
          <w:b/>
          <w:color w:val="000000"/>
        </w:rPr>
        <w:t>в электронной форме</w:t>
      </w:r>
      <w:r w:rsidR="00712E32" w:rsidRPr="00A74DD3">
        <w:rPr>
          <w:b/>
          <w:color w:val="000000"/>
        </w:rPr>
        <w:t xml:space="preserve"> </w:t>
      </w:r>
      <w:bookmarkEnd w:id="0"/>
      <w:r w:rsidR="00DE68D0" w:rsidRPr="00411BD9">
        <w:rPr>
          <w:rFonts w:ascii="Times New Roman CYR" w:hAnsi="Times New Roman CYR" w:cs="Times New Roman CYR"/>
          <w:b/>
        </w:rPr>
        <w:t xml:space="preserve">№ </w:t>
      </w:r>
      <w:r w:rsidR="00EB3CE8">
        <w:rPr>
          <w:rFonts w:ascii="Times New Roman CYR" w:hAnsi="Times New Roman CYR" w:cs="Times New Roman CYR"/>
          <w:b/>
        </w:rPr>
        <w:t>06-81</w:t>
      </w:r>
      <w:r w:rsidR="00DE68D0">
        <w:rPr>
          <w:rFonts w:ascii="Times New Roman CYR" w:hAnsi="Times New Roman CYR" w:cs="Times New Roman CYR"/>
          <w:b/>
        </w:rPr>
        <w:t>/14</w:t>
      </w:r>
    </w:p>
    <w:p w:rsidR="00DE68D0" w:rsidRPr="004B623B" w:rsidRDefault="00DE68D0" w:rsidP="00EB3CE8">
      <w:pPr>
        <w:jc w:val="center"/>
        <w:rPr>
          <w:b/>
        </w:rPr>
      </w:pPr>
      <w:r w:rsidRPr="004B623B">
        <w:rPr>
          <w:b/>
        </w:rPr>
        <w:t xml:space="preserve">на </w:t>
      </w:r>
      <w:r w:rsidR="00EB3CE8">
        <w:rPr>
          <w:b/>
        </w:rPr>
        <w:t>оказание услуг</w:t>
      </w:r>
      <w:r w:rsidRPr="004B623B">
        <w:rPr>
          <w:b/>
        </w:rPr>
        <w:t xml:space="preserve"> </w:t>
      </w:r>
      <w:r w:rsidR="00EB3CE8">
        <w:rPr>
          <w:b/>
        </w:rPr>
        <w:t>по</w:t>
      </w:r>
      <w:r w:rsidR="00EB3CE8" w:rsidRPr="00EB3CE8">
        <w:rPr>
          <w:b/>
        </w:rPr>
        <w:t xml:space="preserve"> восстановлени</w:t>
      </w:r>
      <w:r w:rsidR="0068705B">
        <w:rPr>
          <w:b/>
        </w:rPr>
        <w:t>ю</w:t>
      </w:r>
      <w:r w:rsidR="00EB3CE8" w:rsidRPr="00EB3CE8">
        <w:rPr>
          <w:b/>
        </w:rPr>
        <w:t xml:space="preserve"> техничес</w:t>
      </w:r>
      <w:r w:rsidR="0068705B">
        <w:rPr>
          <w:b/>
        </w:rPr>
        <w:t>кого сопровождения и техническому</w:t>
      </w:r>
      <w:r w:rsidR="00EB3CE8" w:rsidRPr="00EB3CE8">
        <w:rPr>
          <w:b/>
        </w:rPr>
        <w:t xml:space="preserve"> обслуживани</w:t>
      </w:r>
      <w:r w:rsidR="0068705B">
        <w:rPr>
          <w:b/>
        </w:rPr>
        <w:t>ю</w:t>
      </w:r>
      <w:r w:rsidR="00EB3CE8" w:rsidRPr="00EB3CE8">
        <w:rPr>
          <w:b/>
        </w:rPr>
        <w:t xml:space="preserve"> Программного обеспечения ANSYS</w:t>
      </w:r>
    </w:p>
    <w:p w:rsidR="0048154F" w:rsidRPr="00BA7AD2" w:rsidRDefault="0048154F" w:rsidP="00DE68D0">
      <w:pPr>
        <w:jc w:val="center"/>
        <w:rPr>
          <w:b/>
        </w:rPr>
      </w:pPr>
    </w:p>
    <w:p w:rsidR="00270D9A" w:rsidRPr="00536E80" w:rsidRDefault="0057701A" w:rsidP="00C93633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</w:t>
      </w:r>
      <w:r w:rsidR="000D3BDB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967E2A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</w:rPr>
        <w:t>Т</w:t>
      </w:r>
      <w:r w:rsidR="0057701A" w:rsidRPr="00EA5C22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  <w:r w:rsidR="0057701A" w:rsidRPr="00EA5C22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EA5C22">
        <w:rPr>
          <w:sz w:val="22"/>
          <w:szCs w:val="22"/>
        </w:rPr>
        <w:t>339-16-1</w:t>
      </w:r>
      <w:r w:rsidR="00FB7A65" w:rsidRPr="00967E2A">
        <w:rPr>
          <w:sz w:val="22"/>
          <w:szCs w:val="22"/>
        </w:rPr>
        <w:t>9</w:t>
      </w:r>
    </w:p>
    <w:p w:rsidR="00270D9A" w:rsidRPr="000D3BDB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EA5C22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D3BDB">
        <w:rPr>
          <w:rFonts w:ascii="Times New Roman" w:hAnsi="Times New Roman"/>
          <w:sz w:val="22"/>
          <w:szCs w:val="22"/>
        </w:rPr>
        <w:t>-</w:t>
      </w:r>
      <w:r w:rsidR="0057701A" w:rsidRPr="00EA5C22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D3BDB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0D3BDB" w:rsidRPr="00026C50">
          <w:rPr>
            <w:rStyle w:val="a8"/>
            <w:sz w:val="22"/>
            <w:szCs w:val="22"/>
            <w:lang w:val="en-US"/>
          </w:rPr>
          <w:t>zakupki</w:t>
        </w:r>
        <w:r w:rsidR="000D3BDB" w:rsidRPr="000D3BDB">
          <w:rPr>
            <w:rStyle w:val="a8"/>
            <w:sz w:val="22"/>
            <w:szCs w:val="22"/>
          </w:rPr>
          <w:t>@</w:t>
        </w:r>
        <w:r w:rsidR="000D3BDB" w:rsidRPr="00026C50">
          <w:rPr>
            <w:rStyle w:val="a8"/>
            <w:sz w:val="22"/>
            <w:szCs w:val="22"/>
            <w:lang w:val="en-US"/>
          </w:rPr>
          <w:t>atomproekt</w:t>
        </w:r>
        <w:r w:rsidR="000D3BDB" w:rsidRPr="000D3BDB">
          <w:rPr>
            <w:rStyle w:val="a8"/>
            <w:sz w:val="22"/>
            <w:szCs w:val="22"/>
          </w:rPr>
          <w:t>.</w:t>
        </w:r>
      </w:hyperlink>
      <w:r w:rsidR="000D3BDB" w:rsidRPr="000D3BDB">
        <w:rPr>
          <w:rStyle w:val="a8"/>
          <w:sz w:val="22"/>
          <w:szCs w:val="22"/>
        </w:rPr>
        <w:t>com</w:t>
      </w:r>
      <w:r w:rsidR="00457C9F" w:rsidRPr="000D3BDB">
        <w:rPr>
          <w:rFonts w:ascii="Times New Roman" w:hAnsi="Times New Roman"/>
          <w:sz w:val="22"/>
          <w:szCs w:val="22"/>
        </w:rPr>
        <w:t xml:space="preserve"> </w:t>
      </w:r>
      <w:r w:rsidR="0057701A" w:rsidRPr="000D3BDB">
        <w:rPr>
          <w:rFonts w:ascii="Times New Roman" w:hAnsi="Times New Roman"/>
          <w:sz w:val="22"/>
          <w:szCs w:val="22"/>
        </w:rPr>
        <w:t xml:space="preserve"> </w:t>
      </w:r>
    </w:p>
    <w:p w:rsidR="0057701A" w:rsidRPr="00124CAA" w:rsidRDefault="00270D9A" w:rsidP="00124CAA">
      <w:pPr>
        <w:ind w:firstLine="426"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2. </w:t>
      </w:r>
      <w:r w:rsidRPr="00536E80">
        <w:rPr>
          <w:b/>
          <w:sz w:val="22"/>
          <w:szCs w:val="22"/>
        </w:rPr>
        <w:t>Предмет договора</w:t>
      </w:r>
      <w:r w:rsidRPr="00536E80">
        <w:rPr>
          <w:sz w:val="22"/>
          <w:szCs w:val="22"/>
        </w:rPr>
        <w:t xml:space="preserve">: </w:t>
      </w:r>
      <w:r w:rsidR="00EB3CE8" w:rsidRPr="00EB3CE8">
        <w:rPr>
          <w:sz w:val="22"/>
          <w:szCs w:val="22"/>
        </w:rPr>
        <w:t>оказание услуг по восстановлени</w:t>
      </w:r>
      <w:r w:rsidR="0068705B">
        <w:rPr>
          <w:sz w:val="22"/>
          <w:szCs w:val="22"/>
        </w:rPr>
        <w:t>ю</w:t>
      </w:r>
      <w:r w:rsidR="00EB3CE8" w:rsidRPr="00EB3CE8">
        <w:rPr>
          <w:sz w:val="22"/>
          <w:szCs w:val="22"/>
        </w:rPr>
        <w:t xml:space="preserve"> технического сопровождения и техническо</w:t>
      </w:r>
      <w:r w:rsidR="0068705B">
        <w:rPr>
          <w:sz w:val="22"/>
          <w:szCs w:val="22"/>
        </w:rPr>
        <w:t>му</w:t>
      </w:r>
      <w:r w:rsidR="00EB3CE8" w:rsidRPr="00EB3CE8">
        <w:rPr>
          <w:sz w:val="22"/>
          <w:szCs w:val="22"/>
        </w:rPr>
        <w:t xml:space="preserve"> обслуживани</w:t>
      </w:r>
      <w:r w:rsidR="0068705B">
        <w:rPr>
          <w:sz w:val="22"/>
          <w:szCs w:val="22"/>
        </w:rPr>
        <w:t>ю</w:t>
      </w:r>
      <w:r w:rsidR="00EB3CE8" w:rsidRPr="00EB3CE8">
        <w:rPr>
          <w:sz w:val="22"/>
          <w:szCs w:val="22"/>
        </w:rPr>
        <w:t xml:space="preserve"> Программного обеспечения ANSYS</w:t>
      </w:r>
      <w:r w:rsidR="0057701A" w:rsidRPr="00124CAA">
        <w:rPr>
          <w:sz w:val="22"/>
          <w:szCs w:val="22"/>
        </w:rPr>
        <w:t>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</w:t>
      </w:r>
      <w:r w:rsidR="005078BC">
        <w:rPr>
          <w:rFonts w:ascii="Times New Roman" w:hAnsi="Times New Roman"/>
          <w:b/>
          <w:sz w:val="22"/>
          <w:szCs w:val="22"/>
        </w:rPr>
        <w:t>работ</w:t>
      </w:r>
      <w:r w:rsidRPr="00D47922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142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Срок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C773FD" w:rsidRPr="00C773FD">
        <w:rPr>
          <w:b/>
          <w:sz w:val="22"/>
          <w:szCs w:val="22"/>
        </w:rPr>
        <w:t>выполнения работ</w:t>
      </w:r>
      <w:r w:rsidRPr="00C773FD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>Место</w:t>
      </w:r>
      <w:r w:rsidR="00C93633">
        <w:rPr>
          <w:rFonts w:ascii="Times New Roman" w:hAnsi="Times New Roman"/>
          <w:b/>
          <w:sz w:val="22"/>
          <w:szCs w:val="22"/>
        </w:rPr>
        <w:t xml:space="preserve"> </w:t>
      </w:r>
      <w:r w:rsidR="00C773FD" w:rsidRPr="00C773FD">
        <w:rPr>
          <w:b/>
          <w:sz w:val="22"/>
          <w:szCs w:val="22"/>
        </w:rPr>
        <w:t>выполнения работ</w:t>
      </w:r>
      <w:r w:rsidRPr="00536E80">
        <w:rPr>
          <w:rFonts w:ascii="Times New Roman" w:hAnsi="Times New Roman"/>
          <w:sz w:val="22"/>
          <w:szCs w:val="22"/>
        </w:rPr>
        <w:t>: на условиях, указанных в Документации.</w:t>
      </w:r>
    </w:p>
    <w:p w:rsidR="00270D9A" w:rsidRPr="00536E80" w:rsidRDefault="00270D9A" w:rsidP="00C93633">
      <w:pPr>
        <w:tabs>
          <w:tab w:val="num" w:pos="0"/>
          <w:tab w:val="left" w:pos="540"/>
          <w:tab w:val="num" w:pos="90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Запрос предложений проводится на электронной торговой площадке</w:t>
      </w:r>
      <w:r w:rsidR="00D47922">
        <w:rPr>
          <w:sz w:val="22"/>
          <w:szCs w:val="22"/>
        </w:rPr>
        <w:t xml:space="preserve"> </w:t>
      </w:r>
      <w:hyperlink r:id="rId9" w:history="1">
        <w:r w:rsidR="007359EC" w:rsidRPr="00516292">
          <w:rPr>
            <w:rStyle w:val="a8"/>
          </w:rPr>
          <w:t>www.a-k-d.ru</w:t>
        </w:r>
      </w:hyperlink>
      <w:r w:rsidR="00397103"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Default="00FC3EEA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2B28C8">
        <w:rPr>
          <w:sz w:val="22"/>
          <w:szCs w:val="22"/>
        </w:rPr>
        <w:t xml:space="preserve">5. </w:t>
      </w:r>
      <w:r w:rsidRPr="002B28C8">
        <w:rPr>
          <w:b/>
          <w:sz w:val="22"/>
          <w:szCs w:val="22"/>
        </w:rPr>
        <w:t>Начальная (максимальная) цена договора</w:t>
      </w:r>
      <w:r w:rsidR="002B28C8" w:rsidRPr="002B28C8">
        <w:rPr>
          <w:b/>
          <w:sz w:val="22"/>
          <w:szCs w:val="22"/>
        </w:rPr>
        <w:t>:</w:t>
      </w:r>
      <w:r w:rsidR="005C5341">
        <w:rPr>
          <w:sz w:val="22"/>
          <w:szCs w:val="22"/>
        </w:rPr>
        <w:t xml:space="preserve"> </w:t>
      </w:r>
    </w:p>
    <w:p w:rsidR="00400C3B" w:rsidRDefault="00400C3B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</w:p>
    <w:tbl>
      <w:tblPr>
        <w:tblW w:w="10562" w:type="dxa"/>
        <w:tblLayout w:type="fixed"/>
        <w:tblCellMar>
          <w:left w:w="72" w:type="dxa"/>
          <w:right w:w="72" w:type="dxa"/>
        </w:tblCellMar>
        <w:tblLook w:val="0000"/>
      </w:tblPr>
      <w:tblGrid>
        <w:gridCol w:w="2199"/>
        <w:gridCol w:w="1701"/>
        <w:gridCol w:w="6662"/>
      </w:tblGrid>
      <w:tr w:rsidR="007359EC" w:rsidRPr="002A700B" w:rsidTr="007359EC">
        <w:trPr>
          <w:trHeight w:val="325"/>
        </w:trPr>
        <w:tc>
          <w:tcPr>
            <w:tcW w:w="21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9EC" w:rsidRPr="002A700B" w:rsidRDefault="007359EC" w:rsidP="007359EC">
            <w:pPr>
              <w:rPr>
                <w:b/>
              </w:rPr>
            </w:pPr>
            <w:r w:rsidRPr="002A70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9EC" w:rsidRPr="00516292" w:rsidRDefault="007359EC" w:rsidP="007359EC">
            <w:pPr>
              <w:ind w:left="23"/>
              <w:rPr>
                <w:b/>
              </w:rPr>
            </w:pPr>
            <w:r w:rsidRPr="00516292">
              <w:rPr>
                <w:b/>
              </w:rPr>
              <w:t>9 842 270,00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59EC" w:rsidRPr="002A700B" w:rsidRDefault="007359EC" w:rsidP="007359EC">
            <w:pPr>
              <w:ind w:left="23"/>
              <w:rPr>
                <w:b/>
              </w:rPr>
            </w:pPr>
            <w:r>
              <w:rPr>
                <w:b/>
                <w:sz w:val="22"/>
                <w:szCs w:val="22"/>
              </w:rPr>
              <w:t>Девять миллионов восемьсот сорок две тысячи двести семьдесят</w:t>
            </w:r>
            <w:r w:rsidRPr="002A700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рублей 00</w:t>
            </w:r>
            <w:r w:rsidRPr="002A700B">
              <w:rPr>
                <w:b/>
                <w:sz w:val="22"/>
                <w:szCs w:val="22"/>
              </w:rPr>
              <w:t xml:space="preserve"> копе</w:t>
            </w:r>
            <w:r>
              <w:rPr>
                <w:b/>
                <w:sz w:val="22"/>
                <w:szCs w:val="22"/>
              </w:rPr>
              <w:t>ек</w:t>
            </w:r>
          </w:p>
        </w:tc>
      </w:tr>
      <w:tr w:rsidR="007359EC" w:rsidRPr="002A700B" w:rsidTr="007359EC">
        <w:trPr>
          <w:trHeight w:val="284"/>
        </w:trPr>
        <w:tc>
          <w:tcPr>
            <w:tcW w:w="21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9EC" w:rsidRPr="002A700B" w:rsidRDefault="007359EC" w:rsidP="007359EC">
            <w:pPr>
              <w:ind w:left="23"/>
            </w:pPr>
            <w:r w:rsidRPr="002A700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9EC" w:rsidRPr="002A700B" w:rsidRDefault="007359EC" w:rsidP="007359EC">
            <w:pPr>
              <w:ind w:left="23"/>
            </w:pPr>
            <w:r>
              <w:rPr>
                <w:sz w:val="22"/>
                <w:szCs w:val="22"/>
              </w:rPr>
              <w:t>8 340 906,78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59EC" w:rsidRPr="002A700B" w:rsidRDefault="007359EC" w:rsidP="007359EC">
            <w:pPr>
              <w:ind w:left="23"/>
            </w:pPr>
            <w:r>
              <w:rPr>
                <w:sz w:val="22"/>
                <w:szCs w:val="22"/>
              </w:rPr>
              <w:t>Восемь</w:t>
            </w:r>
            <w:r w:rsidRPr="002A700B">
              <w:rPr>
                <w:sz w:val="22"/>
                <w:szCs w:val="22"/>
              </w:rPr>
              <w:t xml:space="preserve"> миллион</w:t>
            </w:r>
            <w:r>
              <w:rPr>
                <w:sz w:val="22"/>
                <w:szCs w:val="22"/>
              </w:rPr>
              <w:t>ов</w:t>
            </w:r>
            <w:r w:rsidRPr="002A700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триста сорок тысяч девятьсот шесть рублей 78 копеек</w:t>
            </w:r>
          </w:p>
        </w:tc>
      </w:tr>
      <w:tr w:rsidR="007359EC" w:rsidRPr="002A700B" w:rsidTr="007359EC">
        <w:trPr>
          <w:trHeight w:val="363"/>
        </w:trPr>
        <w:tc>
          <w:tcPr>
            <w:tcW w:w="21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9EC" w:rsidRPr="002A700B" w:rsidRDefault="007359EC" w:rsidP="007359EC">
            <w:pPr>
              <w:ind w:left="23"/>
            </w:pPr>
            <w:r w:rsidRPr="002A700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9EC" w:rsidRPr="002A700B" w:rsidRDefault="007359EC" w:rsidP="007359EC">
            <w:pPr>
              <w:ind w:left="23"/>
            </w:pPr>
            <w:r>
              <w:t>1 501 363,22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359EC" w:rsidRPr="002A700B" w:rsidRDefault="007359EC" w:rsidP="007359EC">
            <w:pPr>
              <w:ind w:left="23"/>
            </w:pPr>
            <w:r>
              <w:rPr>
                <w:sz w:val="22"/>
                <w:szCs w:val="22"/>
              </w:rPr>
              <w:t>Один миллион пятьсот одна тысяча триста шестьдесят три рубля</w:t>
            </w:r>
            <w:r w:rsidRPr="002A700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22</w:t>
            </w:r>
            <w:r w:rsidRPr="002A700B">
              <w:rPr>
                <w:sz w:val="22"/>
                <w:szCs w:val="22"/>
              </w:rPr>
              <w:t xml:space="preserve"> коп</w:t>
            </w:r>
            <w:r>
              <w:rPr>
                <w:sz w:val="22"/>
                <w:szCs w:val="22"/>
              </w:rPr>
              <w:t>ейки</w:t>
            </w:r>
          </w:p>
        </w:tc>
      </w:tr>
    </w:tbl>
    <w:p w:rsidR="009C33EA" w:rsidRPr="009C33EA" w:rsidRDefault="009C33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9C33EA">
        <w:rPr>
          <w:sz w:val="22"/>
          <w:szCs w:val="22"/>
        </w:rPr>
        <w:t>Цена договора включает в себя расходы на выполнение всех обязательств, предусмотренных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07540C" w:rsidRPr="0007540C" w:rsidRDefault="0007540C" w:rsidP="0007540C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07540C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07540C" w:rsidRPr="0007540C" w:rsidRDefault="0007540C" w:rsidP="0007540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07540C">
        <w:rPr>
          <w:rFonts w:ascii="Times New Roman" w:hAnsi="Times New Roman"/>
          <w:sz w:val="22"/>
          <w:szCs w:val="22"/>
        </w:rPr>
        <w:lastRenderedPageBreak/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На официальн</w:t>
      </w:r>
      <w:r w:rsidR="003934AF">
        <w:rPr>
          <w:rFonts w:ascii="Times New Roman" w:hAnsi="Times New Roman"/>
          <w:sz w:val="22"/>
          <w:szCs w:val="22"/>
        </w:rPr>
        <w:t>ых</w:t>
      </w:r>
      <w:r w:rsidRPr="00536E80">
        <w:rPr>
          <w:rFonts w:ascii="Times New Roman" w:hAnsi="Times New Roman"/>
          <w:sz w:val="22"/>
          <w:szCs w:val="22"/>
        </w:rPr>
        <w:t xml:space="preserve"> сайт</w:t>
      </w:r>
      <w:r w:rsidR="003934AF">
        <w:rPr>
          <w:rFonts w:ascii="Times New Roman" w:hAnsi="Times New Roman"/>
          <w:sz w:val="22"/>
          <w:szCs w:val="22"/>
        </w:rPr>
        <w:t>ах</w:t>
      </w:r>
      <w:r w:rsidRPr="00536E80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3934AF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</w:t>
      </w:r>
      <w:r w:rsidR="003934AF" w:rsidRPr="00397103">
        <w:rPr>
          <w:rFonts w:ascii="Times New Roman" w:hAnsi="Times New Roman"/>
          <w:sz w:val="22"/>
          <w:szCs w:val="22"/>
        </w:rPr>
        <w:t xml:space="preserve">юридических лиц» по адресу </w:t>
      </w:r>
      <w:hyperlink r:id="rId10" w:history="1">
        <w:r w:rsidR="003934AF"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</w:hyperlink>
      <w:r w:rsidR="003934AF" w:rsidRPr="00397103">
        <w:rPr>
          <w:rFonts w:ascii="Times New Roman" w:hAnsi="Times New Roman"/>
          <w:sz w:val="22"/>
          <w:szCs w:val="22"/>
        </w:rPr>
        <w:t xml:space="preserve"> и </w:t>
      </w:r>
      <w:r w:rsidRPr="00397103">
        <w:rPr>
          <w:rFonts w:ascii="Times New Roman" w:hAnsi="Times New Roman"/>
          <w:sz w:val="22"/>
          <w:szCs w:val="22"/>
        </w:rPr>
        <w:t>для размещения информации по закупкам атомной отрасли Госкорпорации «Росатом»</w:t>
      </w:r>
      <w:r w:rsidR="003934AF" w:rsidRPr="00397103">
        <w:rPr>
          <w:rFonts w:ascii="Times New Roman" w:hAnsi="Times New Roman"/>
          <w:sz w:val="22"/>
          <w:szCs w:val="22"/>
        </w:rPr>
        <w:t xml:space="preserve"> по адресу</w:t>
      </w:r>
      <w:r w:rsidRPr="0039710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397103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397103">
        <w:rPr>
          <w:rFonts w:ascii="Times New Roman" w:hAnsi="Times New Roman"/>
          <w:sz w:val="22"/>
          <w:szCs w:val="22"/>
        </w:rPr>
        <w:t xml:space="preserve"> </w:t>
      </w:r>
      <w:hyperlink r:id="rId12" w:history="1">
        <w:r w:rsidR="007359EC" w:rsidRPr="00177C8C">
          <w:rPr>
            <w:rStyle w:val="a8"/>
            <w:sz w:val="22"/>
            <w:szCs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Default="00FC3EEA" w:rsidP="00D47922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 xml:space="preserve">: </w:t>
      </w:r>
      <w:r w:rsidR="007359EC" w:rsidRPr="007359EC">
        <w:rPr>
          <w:sz w:val="22"/>
          <w:szCs w:val="22"/>
        </w:rPr>
        <w:t>Обеспечение заявки составляет 95 000,00 российских рублей</w:t>
      </w:r>
      <w:r w:rsidRPr="007359EC">
        <w:rPr>
          <w:sz w:val="22"/>
          <w:szCs w:val="22"/>
        </w:rPr>
        <w:t>.</w:t>
      </w:r>
    </w:p>
    <w:p w:rsidR="007359EC" w:rsidRPr="008355B6" w:rsidRDefault="007359EC" w:rsidP="007359EC">
      <w:pPr>
        <w:jc w:val="both"/>
        <w:rPr>
          <w:sz w:val="22"/>
          <w:szCs w:val="22"/>
        </w:rPr>
      </w:pPr>
      <w:r w:rsidRPr="008355B6">
        <w:rPr>
          <w:sz w:val="22"/>
          <w:szCs w:val="22"/>
        </w:rPr>
        <w:t xml:space="preserve">Обеспечение заявки на участие в </w:t>
      </w:r>
      <w:r w:rsidR="00177C8C">
        <w:rPr>
          <w:sz w:val="22"/>
          <w:szCs w:val="22"/>
        </w:rPr>
        <w:t>запросе предложений</w:t>
      </w:r>
      <w:r w:rsidRPr="008355B6">
        <w:rPr>
          <w:sz w:val="22"/>
          <w:szCs w:val="22"/>
        </w:rPr>
        <w:t xml:space="preserve"> может быть представлено Участником в одной из следующих форм: </w:t>
      </w:r>
    </w:p>
    <w:p w:rsidR="007359EC" w:rsidRPr="008355B6" w:rsidRDefault="007359EC" w:rsidP="007359EC">
      <w:pPr>
        <w:ind w:left="709"/>
        <w:jc w:val="both"/>
        <w:rPr>
          <w:sz w:val="22"/>
          <w:szCs w:val="22"/>
        </w:rPr>
      </w:pPr>
      <w:r w:rsidRPr="008355B6">
        <w:rPr>
          <w:sz w:val="22"/>
          <w:szCs w:val="22"/>
        </w:rPr>
        <w:t xml:space="preserve">- безотзывная банковская гарантия, выданная банком; </w:t>
      </w:r>
    </w:p>
    <w:p w:rsidR="007359EC" w:rsidRPr="008B790D" w:rsidRDefault="007359EC" w:rsidP="007359EC">
      <w:pPr>
        <w:tabs>
          <w:tab w:val="left" w:pos="1134"/>
        </w:tabs>
        <w:ind w:left="709"/>
        <w:contextualSpacing/>
        <w:jc w:val="both"/>
        <w:rPr>
          <w:b/>
          <w:i/>
          <w:sz w:val="22"/>
          <w:szCs w:val="22"/>
          <w:highlight w:val="yellow"/>
        </w:rPr>
      </w:pPr>
      <w:r w:rsidRPr="008355B6">
        <w:rPr>
          <w:sz w:val="22"/>
          <w:szCs w:val="22"/>
        </w:rPr>
        <w:t>- денежные средства путем их перечисления заказчику.</w:t>
      </w:r>
    </w:p>
    <w:p w:rsidR="00FC3EEA" w:rsidRPr="00536E80" w:rsidRDefault="00093697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D47922">
      <w:pPr>
        <w:tabs>
          <w:tab w:val="left" w:pos="1134"/>
        </w:tabs>
        <w:ind w:firstLine="360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pacing w:val="-6"/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397103">
        <w:rPr>
          <w:spacing w:val="-6"/>
          <w:sz w:val="22"/>
          <w:szCs w:val="22"/>
        </w:rPr>
        <w:t xml:space="preserve"> </w:t>
      </w:r>
      <w:r w:rsidR="00397103" w:rsidRPr="009504E2">
        <w:t xml:space="preserve"> </w:t>
      </w:r>
      <w:hyperlink r:id="rId13" w:history="1">
        <w:r w:rsidR="00177C8C" w:rsidRPr="00177C8C">
          <w:rPr>
            <w:rStyle w:val="a8"/>
            <w:sz w:val="22"/>
            <w:szCs w:val="22"/>
          </w:rPr>
          <w:t>www.a-k-d.ru</w:t>
        </w:r>
      </w:hyperlink>
      <w:r w:rsidR="00C32DDD">
        <w:rPr>
          <w:sz w:val="22"/>
          <w:szCs w:val="22"/>
        </w:rPr>
        <w:t>,</w:t>
      </w:r>
      <w:r w:rsidR="00397103" w:rsidRPr="00397103">
        <w:rPr>
          <w:sz w:val="22"/>
          <w:szCs w:val="22"/>
        </w:rPr>
        <w:t xml:space="preserve"> </w:t>
      </w:r>
      <w:r w:rsidRPr="00397103">
        <w:rPr>
          <w:spacing w:val="-6"/>
          <w:sz w:val="22"/>
          <w:szCs w:val="22"/>
        </w:rPr>
        <w:t>на</w:t>
      </w:r>
      <w:r w:rsidRPr="00536E80">
        <w:rPr>
          <w:spacing w:val="-6"/>
          <w:sz w:val="22"/>
          <w:szCs w:val="22"/>
        </w:rPr>
        <w:t>чиная с даты</w:t>
      </w:r>
      <w:r w:rsidRPr="00536E80">
        <w:rPr>
          <w:b/>
          <w:i/>
          <w:sz w:val="22"/>
          <w:szCs w:val="22"/>
        </w:rPr>
        <w:t xml:space="preserve"> </w:t>
      </w:r>
      <w:r w:rsidRPr="00536E80">
        <w:rPr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A701C7">
        <w:rPr>
          <w:b/>
          <w:spacing w:val="-6"/>
          <w:sz w:val="22"/>
          <w:szCs w:val="22"/>
          <w:u w:val="single"/>
        </w:rPr>
        <w:t>09</w:t>
      </w:r>
      <w:r w:rsidRPr="00536E80">
        <w:rPr>
          <w:b/>
          <w:spacing w:val="-6"/>
          <w:sz w:val="22"/>
          <w:szCs w:val="22"/>
          <w:u w:val="single"/>
        </w:rPr>
        <w:t xml:space="preserve">-00 (время московское) </w:t>
      </w:r>
      <w:r w:rsidR="00A45541">
        <w:rPr>
          <w:b/>
          <w:sz w:val="22"/>
          <w:szCs w:val="22"/>
          <w:u w:val="single"/>
        </w:rPr>
        <w:t>22.08.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.</w:t>
      </w:r>
    </w:p>
    <w:p w:rsidR="00093697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</w:t>
      </w:r>
      <w:r w:rsidR="005C5341" w:rsidRPr="005C5341">
        <w:rPr>
          <w:spacing w:val="-6"/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A45541">
        <w:rPr>
          <w:b/>
          <w:sz w:val="22"/>
          <w:szCs w:val="22"/>
          <w:u w:val="single"/>
        </w:rPr>
        <w:t>22.08.</w:t>
      </w:r>
      <w:r w:rsidR="00DE68D0" w:rsidRPr="00453AD4">
        <w:rPr>
          <w:b/>
          <w:sz w:val="22"/>
          <w:szCs w:val="22"/>
          <w:u w:val="single"/>
        </w:rPr>
        <w:t>2014</w:t>
      </w:r>
      <w:r w:rsidR="00A45541">
        <w:rPr>
          <w:b/>
          <w:sz w:val="22"/>
          <w:szCs w:val="22"/>
          <w:u w:val="single"/>
        </w:rPr>
        <w:t xml:space="preserve"> </w:t>
      </w:r>
      <w:r w:rsidR="00A701C7">
        <w:rPr>
          <w:b/>
          <w:sz w:val="22"/>
          <w:szCs w:val="22"/>
          <w:u w:val="single"/>
        </w:rPr>
        <w:t>в 09-</w:t>
      </w:r>
      <w:r w:rsidRPr="00536E80">
        <w:rPr>
          <w:b/>
          <w:sz w:val="22"/>
          <w:szCs w:val="22"/>
          <w:u w:val="single"/>
        </w:rPr>
        <w:t>00</w:t>
      </w:r>
      <w:r w:rsidRPr="00536E80">
        <w:rPr>
          <w:sz w:val="22"/>
          <w:szCs w:val="22"/>
        </w:rPr>
        <w:t>.</w:t>
      </w:r>
    </w:p>
    <w:p w:rsidR="00093697" w:rsidRPr="00B64C26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  <w:r w:rsidR="005C5341">
        <w:rPr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5C5341" w:rsidRPr="00536E80">
        <w:rPr>
          <w:sz w:val="22"/>
          <w:szCs w:val="22"/>
        </w:rPr>
        <w:t xml:space="preserve"> </w:t>
      </w:r>
      <w:r w:rsidR="00A45541">
        <w:rPr>
          <w:b/>
          <w:sz w:val="22"/>
          <w:szCs w:val="22"/>
          <w:u w:val="single"/>
        </w:rPr>
        <w:t>11.09.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967E2A">
        <w:rPr>
          <w:sz w:val="22"/>
          <w:szCs w:val="22"/>
        </w:rPr>
        <w:t xml:space="preserve">            </w:t>
      </w:r>
      <w:r w:rsidR="00A45541">
        <w:rPr>
          <w:b/>
          <w:sz w:val="22"/>
          <w:szCs w:val="22"/>
          <w:u w:val="single"/>
        </w:rPr>
        <w:t>19.09.</w:t>
      </w:r>
      <w:r w:rsidR="005C5341" w:rsidRPr="00453AD4">
        <w:rPr>
          <w:b/>
          <w:sz w:val="22"/>
          <w:szCs w:val="22"/>
          <w:u w:val="single"/>
        </w:rPr>
        <w:t>2014</w:t>
      </w:r>
      <w:r w:rsidR="00FF740C">
        <w:rPr>
          <w:b/>
          <w:sz w:val="22"/>
          <w:szCs w:val="22"/>
          <w:u w:val="single"/>
        </w:rPr>
        <w:t>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протокола подведения итогов запроса</w:t>
      </w:r>
      <w:r w:rsidR="00681A58">
        <w:rPr>
          <w:rFonts w:ascii="Times New Roman" w:hAnsi="Times New Roman"/>
          <w:sz w:val="22"/>
          <w:szCs w:val="22"/>
        </w:rPr>
        <w:t xml:space="preserve"> предложений.</w:t>
      </w:r>
    </w:p>
    <w:p w:rsidR="00FC3EEA" w:rsidRPr="00536E80" w:rsidRDefault="00536E80" w:rsidP="005C5341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>: 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453596" w:rsidRPr="00536E80" w:rsidRDefault="00453596" w:rsidP="00453596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Pr="004939C3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D4608">
        <w:rPr>
          <w:sz w:val="22"/>
          <w:szCs w:val="22"/>
        </w:rPr>
        <w:t xml:space="preserve"> и в документации по запросу предложений</w:t>
      </w:r>
      <w:r w:rsidRPr="004939C3">
        <w:rPr>
          <w:sz w:val="22"/>
          <w:szCs w:val="22"/>
        </w:rPr>
        <w:t>.</w:t>
      </w:r>
    </w:p>
    <w:p w:rsidR="00536E80" w:rsidRPr="00EA5C22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 xml:space="preserve">. Остальные и более подробные условия запроса предложений содержатся в документации по запросу предложений, являющейся </w:t>
      </w:r>
      <w:r w:rsidRPr="00EA5C22">
        <w:rPr>
          <w:rFonts w:ascii="Times New Roman" w:hAnsi="Times New Roman"/>
          <w:sz w:val="22"/>
          <w:szCs w:val="22"/>
        </w:rPr>
        <w:t>неотъемлемым приложением к данному извещению.</w:t>
      </w:r>
    </w:p>
    <w:p w:rsidR="00BC1906" w:rsidRPr="00177C8C" w:rsidRDefault="00037285" w:rsidP="001E3714">
      <w:pPr>
        <w:ind w:firstLine="360"/>
        <w:contextualSpacing/>
        <w:jc w:val="both"/>
        <w:rPr>
          <w:sz w:val="22"/>
          <w:szCs w:val="22"/>
        </w:rPr>
      </w:pPr>
      <w:r w:rsidRPr="00EA5C22">
        <w:rPr>
          <w:sz w:val="22"/>
          <w:szCs w:val="22"/>
        </w:rPr>
        <w:t>20</w:t>
      </w:r>
      <w:r w:rsidR="00172DE0" w:rsidRPr="00EA5C22">
        <w:rPr>
          <w:sz w:val="22"/>
          <w:szCs w:val="22"/>
        </w:rPr>
        <w:t xml:space="preserve">. </w:t>
      </w:r>
      <w:r w:rsidR="00AF2587" w:rsidRPr="00EA5C22">
        <w:rPr>
          <w:sz w:val="22"/>
          <w:szCs w:val="22"/>
        </w:rPr>
        <w:t xml:space="preserve">Контактные </w:t>
      </w:r>
      <w:r w:rsidR="00AF2587" w:rsidRPr="00177C8C">
        <w:rPr>
          <w:sz w:val="22"/>
          <w:szCs w:val="22"/>
        </w:rPr>
        <w:t>лица по организации и проведению запроса предложений:</w:t>
      </w:r>
      <w:r w:rsidR="005C5341" w:rsidRPr="00177C8C">
        <w:rPr>
          <w:sz w:val="22"/>
          <w:szCs w:val="22"/>
        </w:rPr>
        <w:t xml:space="preserve"> </w:t>
      </w:r>
      <w:r w:rsidR="00177C8C" w:rsidRPr="00177C8C">
        <w:rPr>
          <w:sz w:val="22"/>
          <w:szCs w:val="22"/>
        </w:rPr>
        <w:t>Переварюха Александр Юрьевич т. (812) 339-16-12</w:t>
      </w:r>
      <w:r w:rsidR="00C32DDD" w:rsidRPr="00177C8C">
        <w:rPr>
          <w:sz w:val="22"/>
          <w:szCs w:val="22"/>
        </w:rPr>
        <w:t>, Антонова Анна Юрьевна (812) 430-03-18</w:t>
      </w:r>
      <w:r w:rsidR="001E3714" w:rsidRPr="00177C8C">
        <w:rPr>
          <w:sz w:val="22"/>
          <w:szCs w:val="22"/>
        </w:rPr>
        <w:t xml:space="preserve">, </w:t>
      </w:r>
      <w:r w:rsidR="005C5341" w:rsidRPr="00177C8C">
        <w:rPr>
          <w:sz w:val="22"/>
          <w:szCs w:val="22"/>
          <w:lang w:val="en-US"/>
        </w:rPr>
        <w:t>e</w:t>
      </w:r>
      <w:r w:rsidR="005C5341" w:rsidRPr="00177C8C">
        <w:rPr>
          <w:sz w:val="22"/>
          <w:szCs w:val="22"/>
        </w:rPr>
        <w:t>-</w:t>
      </w:r>
      <w:r w:rsidR="005C5341" w:rsidRPr="00177C8C">
        <w:rPr>
          <w:sz w:val="22"/>
          <w:szCs w:val="22"/>
          <w:lang w:val="en-US"/>
        </w:rPr>
        <w:t>mail</w:t>
      </w:r>
      <w:r w:rsidR="005C5341" w:rsidRPr="00177C8C">
        <w:rPr>
          <w:sz w:val="22"/>
          <w:szCs w:val="22"/>
        </w:rPr>
        <w:t xml:space="preserve">: </w:t>
      </w:r>
      <w:hyperlink r:id="rId14" w:history="1">
        <w:r w:rsidR="000D3BDB" w:rsidRPr="00177C8C">
          <w:rPr>
            <w:rStyle w:val="a8"/>
            <w:sz w:val="22"/>
            <w:szCs w:val="22"/>
            <w:lang w:val="en-US"/>
          </w:rPr>
          <w:t>zakupki</w:t>
        </w:r>
        <w:r w:rsidR="000D3BDB" w:rsidRPr="00177C8C">
          <w:rPr>
            <w:rStyle w:val="a8"/>
            <w:sz w:val="22"/>
            <w:szCs w:val="22"/>
          </w:rPr>
          <w:t>@</w:t>
        </w:r>
        <w:r w:rsidR="000D3BDB" w:rsidRPr="00177C8C">
          <w:rPr>
            <w:rStyle w:val="a8"/>
            <w:sz w:val="22"/>
            <w:szCs w:val="22"/>
            <w:lang w:val="en-US"/>
          </w:rPr>
          <w:t>atomproekt</w:t>
        </w:r>
        <w:r w:rsidR="000D3BDB" w:rsidRPr="00177C8C">
          <w:rPr>
            <w:rStyle w:val="a8"/>
            <w:sz w:val="22"/>
            <w:szCs w:val="22"/>
          </w:rPr>
          <w:t>.</w:t>
        </w:r>
      </w:hyperlink>
      <w:r w:rsidR="000D3BDB" w:rsidRPr="00177C8C">
        <w:rPr>
          <w:rStyle w:val="a8"/>
          <w:sz w:val="22"/>
          <w:szCs w:val="22"/>
        </w:rPr>
        <w:t>com</w:t>
      </w:r>
      <w:r w:rsidR="005C5341" w:rsidRPr="00177C8C">
        <w:rPr>
          <w:sz w:val="22"/>
          <w:szCs w:val="22"/>
        </w:rPr>
        <w:t>, по техническим вопросам</w:t>
      </w:r>
      <w:r w:rsidR="001E3714" w:rsidRPr="00177C8C">
        <w:rPr>
          <w:sz w:val="22"/>
          <w:szCs w:val="22"/>
        </w:rPr>
        <w:t xml:space="preserve">: </w:t>
      </w:r>
      <w:r w:rsidR="00177C8C" w:rsidRPr="00177C8C">
        <w:rPr>
          <w:sz w:val="22"/>
          <w:szCs w:val="22"/>
        </w:rPr>
        <w:t xml:space="preserve">Ефремов Кирилл Борисович, т. (812) 339-15-51, </w:t>
      </w:r>
      <w:hyperlink r:id="rId15" w:history="1">
        <w:r w:rsidR="00177C8C" w:rsidRPr="00177C8C">
          <w:rPr>
            <w:rStyle w:val="a8"/>
            <w:sz w:val="22"/>
            <w:szCs w:val="22"/>
          </w:rPr>
          <w:t>efremov@atomproekt.com</w:t>
        </w:r>
      </w:hyperlink>
      <w:r w:rsidR="00177C8C">
        <w:rPr>
          <w:sz w:val="22"/>
          <w:szCs w:val="22"/>
        </w:rPr>
        <w:t>.</w:t>
      </w:r>
    </w:p>
    <w:sectPr w:rsidR="00BC1906" w:rsidRPr="00177C8C" w:rsidSect="008B1360">
      <w:footerReference w:type="default" r:id="rId16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B33" w:rsidRDefault="00B92B33">
      <w:r>
        <w:separator/>
      </w:r>
    </w:p>
  </w:endnote>
  <w:endnote w:type="continuationSeparator" w:id="0">
    <w:p w:rsidR="00B92B33" w:rsidRDefault="00B92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05B" w:rsidRPr="00767B7F" w:rsidRDefault="0068705B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68705B" w:rsidRPr="00767B7F" w:rsidRDefault="0068705B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68705B" w:rsidRDefault="00371F95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68705B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B92B33">
      <w:rPr>
        <w:rStyle w:val="a9"/>
        <w:noProof/>
        <w:sz w:val="22"/>
      </w:rPr>
      <w:t>1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B33" w:rsidRDefault="00B92B33">
      <w:r>
        <w:separator/>
      </w:r>
    </w:p>
  </w:footnote>
  <w:footnote w:type="continuationSeparator" w:id="0">
    <w:p w:rsidR="00B92B33" w:rsidRDefault="00B92B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oNotTrackMoves/>
  <w:defaultTabStop w:val="1134"/>
  <w:noPunctuationKerning/>
  <w:characterSpacingControl w:val="doNotCompress"/>
  <w:savePreviewPicture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251ED"/>
    <w:rsid w:val="0002653E"/>
    <w:rsid w:val="0003470C"/>
    <w:rsid w:val="000352F4"/>
    <w:rsid w:val="00037285"/>
    <w:rsid w:val="00042EA9"/>
    <w:rsid w:val="000467D5"/>
    <w:rsid w:val="000479B8"/>
    <w:rsid w:val="000507A1"/>
    <w:rsid w:val="00051EB2"/>
    <w:rsid w:val="000534EF"/>
    <w:rsid w:val="00054296"/>
    <w:rsid w:val="00054565"/>
    <w:rsid w:val="000620F6"/>
    <w:rsid w:val="000635B8"/>
    <w:rsid w:val="00066598"/>
    <w:rsid w:val="00070473"/>
    <w:rsid w:val="0007253B"/>
    <w:rsid w:val="0007285E"/>
    <w:rsid w:val="0007418B"/>
    <w:rsid w:val="0007540C"/>
    <w:rsid w:val="00075A16"/>
    <w:rsid w:val="000804C6"/>
    <w:rsid w:val="00083B42"/>
    <w:rsid w:val="00085959"/>
    <w:rsid w:val="0008742A"/>
    <w:rsid w:val="00087D5C"/>
    <w:rsid w:val="00090114"/>
    <w:rsid w:val="000924BC"/>
    <w:rsid w:val="00093697"/>
    <w:rsid w:val="00094C84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2A2"/>
    <w:rsid w:val="000D33B9"/>
    <w:rsid w:val="000D37F9"/>
    <w:rsid w:val="000D3BDB"/>
    <w:rsid w:val="000D412B"/>
    <w:rsid w:val="000D63CE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4CAA"/>
    <w:rsid w:val="00125DA6"/>
    <w:rsid w:val="0012789F"/>
    <w:rsid w:val="00130099"/>
    <w:rsid w:val="00130A94"/>
    <w:rsid w:val="0013136E"/>
    <w:rsid w:val="00132470"/>
    <w:rsid w:val="00133DFD"/>
    <w:rsid w:val="00137515"/>
    <w:rsid w:val="001375E4"/>
    <w:rsid w:val="0013789E"/>
    <w:rsid w:val="00140F27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DE0"/>
    <w:rsid w:val="00177C8C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3714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4690"/>
    <w:rsid w:val="00266383"/>
    <w:rsid w:val="00270CB0"/>
    <w:rsid w:val="00270D9A"/>
    <w:rsid w:val="00271B7F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8C8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011"/>
    <w:rsid w:val="00367F28"/>
    <w:rsid w:val="0037161A"/>
    <w:rsid w:val="00371F95"/>
    <w:rsid w:val="00376C18"/>
    <w:rsid w:val="00380187"/>
    <w:rsid w:val="003814A3"/>
    <w:rsid w:val="00381CDD"/>
    <w:rsid w:val="0038385A"/>
    <w:rsid w:val="003906C3"/>
    <w:rsid w:val="003925FD"/>
    <w:rsid w:val="003934AF"/>
    <w:rsid w:val="00397103"/>
    <w:rsid w:val="003A7EE7"/>
    <w:rsid w:val="003C487F"/>
    <w:rsid w:val="003C5B29"/>
    <w:rsid w:val="003D1C43"/>
    <w:rsid w:val="003D328A"/>
    <w:rsid w:val="003D3D31"/>
    <w:rsid w:val="003D5AAF"/>
    <w:rsid w:val="003E3741"/>
    <w:rsid w:val="003E3AF7"/>
    <w:rsid w:val="00400C3B"/>
    <w:rsid w:val="00403705"/>
    <w:rsid w:val="004055F4"/>
    <w:rsid w:val="00407AB3"/>
    <w:rsid w:val="00410388"/>
    <w:rsid w:val="00410C59"/>
    <w:rsid w:val="004124A2"/>
    <w:rsid w:val="004249B8"/>
    <w:rsid w:val="0042722D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596"/>
    <w:rsid w:val="00453AD4"/>
    <w:rsid w:val="00453BBD"/>
    <w:rsid w:val="00455396"/>
    <w:rsid w:val="00456348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C0F96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D5CB0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8BC"/>
    <w:rsid w:val="00512799"/>
    <w:rsid w:val="005163D1"/>
    <w:rsid w:val="005172B1"/>
    <w:rsid w:val="0052111F"/>
    <w:rsid w:val="00524D21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5341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5DAD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0F60"/>
    <w:rsid w:val="006522D7"/>
    <w:rsid w:val="0065286F"/>
    <w:rsid w:val="006532CA"/>
    <w:rsid w:val="00656D9A"/>
    <w:rsid w:val="00657CFD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A58"/>
    <w:rsid w:val="00681B6B"/>
    <w:rsid w:val="006833B0"/>
    <w:rsid w:val="0068705B"/>
    <w:rsid w:val="00687D98"/>
    <w:rsid w:val="0069058F"/>
    <w:rsid w:val="006905C8"/>
    <w:rsid w:val="00691D5F"/>
    <w:rsid w:val="0069302F"/>
    <w:rsid w:val="00697D14"/>
    <w:rsid w:val="006A057A"/>
    <w:rsid w:val="006A158A"/>
    <w:rsid w:val="006A169B"/>
    <w:rsid w:val="006A19CD"/>
    <w:rsid w:val="006B1AAE"/>
    <w:rsid w:val="006B53B4"/>
    <w:rsid w:val="006C15A0"/>
    <w:rsid w:val="006C4B5B"/>
    <w:rsid w:val="006D106C"/>
    <w:rsid w:val="006D6BB6"/>
    <w:rsid w:val="006E075B"/>
    <w:rsid w:val="006E174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59EC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5A4C"/>
    <w:rsid w:val="007B6DFD"/>
    <w:rsid w:val="007C5C19"/>
    <w:rsid w:val="007C6E6E"/>
    <w:rsid w:val="007D05C8"/>
    <w:rsid w:val="007D0E39"/>
    <w:rsid w:val="007D4608"/>
    <w:rsid w:val="007D57F0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0C04"/>
    <w:rsid w:val="008213F1"/>
    <w:rsid w:val="00827216"/>
    <w:rsid w:val="008273BF"/>
    <w:rsid w:val="00832A24"/>
    <w:rsid w:val="00843F7B"/>
    <w:rsid w:val="0084691C"/>
    <w:rsid w:val="00851AAA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E5C"/>
    <w:rsid w:val="008B5D41"/>
    <w:rsid w:val="008C02C7"/>
    <w:rsid w:val="008C0CE8"/>
    <w:rsid w:val="008C4429"/>
    <w:rsid w:val="008C64D1"/>
    <w:rsid w:val="008C746F"/>
    <w:rsid w:val="008D04C3"/>
    <w:rsid w:val="008D14C6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6EE2"/>
    <w:rsid w:val="00947547"/>
    <w:rsid w:val="0095008D"/>
    <w:rsid w:val="009504E2"/>
    <w:rsid w:val="009523E1"/>
    <w:rsid w:val="00953B20"/>
    <w:rsid w:val="00954D89"/>
    <w:rsid w:val="00955CA2"/>
    <w:rsid w:val="00962AA2"/>
    <w:rsid w:val="0096798C"/>
    <w:rsid w:val="00967E2A"/>
    <w:rsid w:val="00970280"/>
    <w:rsid w:val="009706F2"/>
    <w:rsid w:val="0097107C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6D3B"/>
    <w:rsid w:val="009B08F4"/>
    <w:rsid w:val="009B27CE"/>
    <w:rsid w:val="009B4971"/>
    <w:rsid w:val="009B5809"/>
    <w:rsid w:val="009C017C"/>
    <w:rsid w:val="009C1C1C"/>
    <w:rsid w:val="009C33EA"/>
    <w:rsid w:val="009C3601"/>
    <w:rsid w:val="009C508E"/>
    <w:rsid w:val="009D0C45"/>
    <w:rsid w:val="009D5315"/>
    <w:rsid w:val="009F1836"/>
    <w:rsid w:val="009F5E4A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541"/>
    <w:rsid w:val="00A46C5A"/>
    <w:rsid w:val="00A61695"/>
    <w:rsid w:val="00A627A6"/>
    <w:rsid w:val="00A701C7"/>
    <w:rsid w:val="00A71DAA"/>
    <w:rsid w:val="00A722F0"/>
    <w:rsid w:val="00A74DD3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4039"/>
    <w:rsid w:val="00AC5812"/>
    <w:rsid w:val="00AC5BCB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10F5"/>
    <w:rsid w:val="00B07BED"/>
    <w:rsid w:val="00B14FA3"/>
    <w:rsid w:val="00B2261C"/>
    <w:rsid w:val="00B2759D"/>
    <w:rsid w:val="00B34FEA"/>
    <w:rsid w:val="00B355A0"/>
    <w:rsid w:val="00B429F6"/>
    <w:rsid w:val="00B43E16"/>
    <w:rsid w:val="00B4533F"/>
    <w:rsid w:val="00B47B37"/>
    <w:rsid w:val="00B51A38"/>
    <w:rsid w:val="00B57B9B"/>
    <w:rsid w:val="00B64C26"/>
    <w:rsid w:val="00B81229"/>
    <w:rsid w:val="00B82D53"/>
    <w:rsid w:val="00B84E2F"/>
    <w:rsid w:val="00B9064C"/>
    <w:rsid w:val="00B91660"/>
    <w:rsid w:val="00B92760"/>
    <w:rsid w:val="00B92B33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4307"/>
    <w:rsid w:val="00BF5D5D"/>
    <w:rsid w:val="00BF61DF"/>
    <w:rsid w:val="00C00E51"/>
    <w:rsid w:val="00C02571"/>
    <w:rsid w:val="00C033EA"/>
    <w:rsid w:val="00C06DBE"/>
    <w:rsid w:val="00C070CE"/>
    <w:rsid w:val="00C117F4"/>
    <w:rsid w:val="00C12CED"/>
    <w:rsid w:val="00C13FAB"/>
    <w:rsid w:val="00C143CC"/>
    <w:rsid w:val="00C15653"/>
    <w:rsid w:val="00C224D7"/>
    <w:rsid w:val="00C26F05"/>
    <w:rsid w:val="00C31788"/>
    <w:rsid w:val="00C32DDD"/>
    <w:rsid w:val="00C35CE7"/>
    <w:rsid w:val="00C35DF5"/>
    <w:rsid w:val="00C43D0A"/>
    <w:rsid w:val="00C44426"/>
    <w:rsid w:val="00C44C99"/>
    <w:rsid w:val="00C54E89"/>
    <w:rsid w:val="00C64A80"/>
    <w:rsid w:val="00C66783"/>
    <w:rsid w:val="00C70DF0"/>
    <w:rsid w:val="00C70EA4"/>
    <w:rsid w:val="00C717C9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2617"/>
    <w:rsid w:val="00C93633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677D"/>
    <w:rsid w:val="00D34E70"/>
    <w:rsid w:val="00D36AC2"/>
    <w:rsid w:val="00D43FF7"/>
    <w:rsid w:val="00D47922"/>
    <w:rsid w:val="00D508C3"/>
    <w:rsid w:val="00D55E99"/>
    <w:rsid w:val="00D65873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E68D0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99E"/>
    <w:rsid w:val="00E67F46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5C22"/>
    <w:rsid w:val="00EA6F8C"/>
    <w:rsid w:val="00EB3CE8"/>
    <w:rsid w:val="00EB5518"/>
    <w:rsid w:val="00EB7986"/>
    <w:rsid w:val="00EC1130"/>
    <w:rsid w:val="00ED0F13"/>
    <w:rsid w:val="00ED5860"/>
    <w:rsid w:val="00ED7036"/>
    <w:rsid w:val="00EE2F42"/>
    <w:rsid w:val="00EE6491"/>
    <w:rsid w:val="00EE700D"/>
    <w:rsid w:val="00EF1F2C"/>
    <w:rsid w:val="00EF68C1"/>
    <w:rsid w:val="00EF7A47"/>
    <w:rsid w:val="00F00181"/>
    <w:rsid w:val="00F01DF9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4603F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998"/>
    <w:rsid w:val="00FA1B73"/>
    <w:rsid w:val="00FA4AC2"/>
    <w:rsid w:val="00FB0CA7"/>
    <w:rsid w:val="00FB26A7"/>
    <w:rsid w:val="00FB6051"/>
    <w:rsid w:val="00FB7A65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03470C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03470C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034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03470C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03470C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03470C"/>
  </w:style>
  <w:style w:type="paragraph" w:customStyle="1" w:styleId="10">
    <w:name w:val="Таб1.наимен."/>
    <w:basedOn w:val="a1"/>
    <w:next w:val="a1"/>
    <w:rsid w:val="0003470C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03470C"/>
    <w:rPr>
      <w:color w:val="0000FF"/>
      <w:u w:val="single"/>
    </w:rPr>
  </w:style>
  <w:style w:type="paragraph" w:customStyle="1" w:styleId="11">
    <w:name w:val="Стиль1"/>
    <w:basedOn w:val="a1"/>
    <w:next w:val="a1"/>
    <w:rsid w:val="0003470C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03470C"/>
  </w:style>
  <w:style w:type="paragraph" w:customStyle="1" w:styleId="1-0">
    <w:name w:val="Спис1-0"/>
    <w:basedOn w:val="a1"/>
    <w:rsid w:val="0003470C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03470C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03470C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03470C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03470C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03470C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03470C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03470C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03470C"/>
    <w:pPr>
      <w:spacing w:after="120"/>
      <w:ind w:left="283"/>
    </w:pPr>
  </w:style>
  <w:style w:type="paragraph" w:styleId="ad">
    <w:name w:val="Title"/>
    <w:basedOn w:val="a1"/>
    <w:qFormat/>
    <w:rsid w:val="0003470C"/>
    <w:pPr>
      <w:jc w:val="center"/>
    </w:pPr>
    <w:rPr>
      <w:b/>
      <w:bCs/>
    </w:rPr>
  </w:style>
  <w:style w:type="paragraph" w:styleId="ae">
    <w:name w:val="Balloon Text"/>
    <w:basedOn w:val="a1"/>
    <w:rsid w:val="0003470C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-30">
    <w:name w:val="Текст1-3 Знак"/>
    <w:basedOn w:val="a2"/>
    <w:link w:val="1-3"/>
    <w:rsid w:val="00453596"/>
    <w:rPr>
      <w:rFonts w:ascii="Times New Roman CYR" w:hAnsi="Times New Roman CYR"/>
      <w:sz w:val="24"/>
    </w:rPr>
  </w:style>
  <w:style w:type="paragraph" w:customStyle="1" w:styleId="affff2">
    <w:name w:val="Бланк"/>
    <w:rsid w:val="000D3BD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efremov@atomproekt.com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zakupki@givnipiet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E217C-502A-45A8-A9D7-90C0E19C8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1</TotalTime>
  <Pages>2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6951</CharactersWithSpaces>
  <SharedDoc>false</SharedDoc>
  <HLinks>
    <vt:vector size="48" baseType="variant">
      <vt:variant>
        <vt:i4>5570687</vt:i4>
      </vt:variant>
      <vt:variant>
        <vt:i4>21</vt:i4>
      </vt:variant>
      <vt:variant>
        <vt:i4>0</vt:i4>
      </vt:variant>
      <vt:variant>
        <vt:i4>5</vt:i4>
      </vt:variant>
      <vt:variant>
        <vt:lpwstr>mailto:efremov@atomproekt.com</vt:lpwstr>
      </vt:variant>
      <vt:variant>
        <vt:lpwstr/>
      </vt:variant>
      <vt:variant>
        <vt:i4>8192073</vt:i4>
      </vt:variant>
      <vt:variant>
        <vt:i4>18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4063247</vt:i4>
      </vt:variant>
      <vt:variant>
        <vt:i4>0</vt:i4>
      </vt:variant>
      <vt:variant>
        <vt:i4>0</vt:i4>
      </vt:variant>
      <vt:variant>
        <vt:i4>5</vt:i4>
      </vt:variant>
      <vt:variant>
        <vt:lpwstr>mailto:zakupki@atomproekt.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Ухлин Кирилл Александрович</cp:lastModifiedBy>
  <cp:revision>3</cp:revision>
  <cp:lastPrinted>2013-08-21T12:25:00Z</cp:lastPrinted>
  <dcterms:created xsi:type="dcterms:W3CDTF">2014-08-11T05:41:00Z</dcterms:created>
  <dcterms:modified xsi:type="dcterms:W3CDTF">2014-08-11T07:11:00Z</dcterms:modified>
</cp:coreProperties>
</file>