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747C3A">
        <w:rPr>
          <w:sz w:val="24"/>
        </w:rPr>
        <w:t>1</w:t>
      </w:r>
      <w:r w:rsidR="00747C3A" w:rsidRPr="00747C3A">
        <w:rPr>
          <w:sz w:val="24"/>
        </w:rPr>
        <w:t>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 xml:space="preserve">Условия оплаты: </w:t>
      </w:r>
      <w:r w:rsidR="00944EF7">
        <w:rPr>
          <w:sz w:val="24"/>
        </w:rPr>
        <w:t>100</w:t>
      </w:r>
      <w:r w:rsidR="00FB38A7">
        <w:rPr>
          <w:sz w:val="24"/>
        </w:rPr>
        <w:t>%</w:t>
      </w:r>
      <w:r w:rsidR="00F545EC">
        <w:rPr>
          <w:sz w:val="24"/>
        </w:rPr>
        <w:t xml:space="preserve">  </w:t>
      </w:r>
      <w:r w:rsidR="00944EF7">
        <w:rPr>
          <w:sz w:val="24"/>
        </w:rPr>
        <w:t>оплаты</w:t>
      </w:r>
      <w:r w:rsidR="00F545EC">
        <w:rPr>
          <w:sz w:val="24"/>
        </w:rPr>
        <w:t xml:space="preserve"> согласно счет</w:t>
      </w:r>
      <w:r w:rsidR="00B06557">
        <w:rPr>
          <w:sz w:val="24"/>
        </w:rPr>
        <w:t>а</w:t>
      </w:r>
      <w:r w:rsidR="00944EF7">
        <w:rPr>
          <w:sz w:val="24"/>
        </w:rPr>
        <w:t xml:space="preserve"> в течени</w:t>
      </w:r>
      <w:proofErr w:type="gramStart"/>
      <w:r w:rsidR="00944EF7">
        <w:rPr>
          <w:sz w:val="24"/>
        </w:rPr>
        <w:t>и</w:t>
      </w:r>
      <w:proofErr w:type="gramEnd"/>
      <w:r w:rsidR="00944EF7">
        <w:rPr>
          <w:sz w:val="24"/>
        </w:rPr>
        <w:t xml:space="preserve"> 5 банковских дней</w:t>
      </w:r>
      <w:r w:rsidR="00FB38A7">
        <w:rPr>
          <w:sz w:val="24"/>
        </w:rPr>
        <w:t xml:space="preserve"> после поставки Товара на склад Покупателя.</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путем самовывоза со склада Поставщика, если иное не предусмотрено Договором.</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944EF7">
        <w:rPr>
          <w:sz w:val="24"/>
        </w:rPr>
        <w:t>3</w:t>
      </w:r>
      <w:r w:rsidR="00FB38A7">
        <w:rPr>
          <w:sz w:val="24"/>
        </w:rPr>
        <w:t>0</w:t>
      </w:r>
      <w:r w:rsidR="00BF22BC">
        <w:rPr>
          <w:sz w:val="24"/>
        </w:rPr>
        <w:t xml:space="preserve"> (</w:t>
      </w:r>
      <w:r w:rsidR="00944EF7">
        <w:rPr>
          <w:sz w:val="24"/>
        </w:rPr>
        <w:t>тридцать</w:t>
      </w:r>
      <w:r w:rsidR="00BF22BC">
        <w:rPr>
          <w:sz w:val="24"/>
        </w:rPr>
        <w:t xml:space="preserve">) рабочих дня с момента </w:t>
      </w:r>
      <w:r w:rsidR="00944EF7">
        <w:rPr>
          <w:sz w:val="24"/>
        </w:rPr>
        <w:t>подписания Договора.</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lastRenderedPageBreak/>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lastRenderedPageBreak/>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5B166D" w:rsidRDefault="00997200" w:rsidP="005B166D">
      <w:pPr>
        <w:jc w:val="both"/>
        <w:rPr>
          <w:sz w:val="24"/>
        </w:rPr>
      </w:pPr>
      <w:r w:rsidRPr="001056BB">
        <w:rPr>
          <w:b/>
          <w:sz w:val="24"/>
        </w:rPr>
        <w:t>10.</w:t>
      </w:r>
      <w:r>
        <w:rPr>
          <w:b/>
          <w:sz w:val="24"/>
        </w:rPr>
        <w:t>1</w:t>
      </w:r>
      <w:r w:rsidRPr="001056BB">
        <w:rPr>
          <w:b/>
          <w:sz w:val="24"/>
        </w:rPr>
        <w:t xml:space="preserve">. </w:t>
      </w:r>
      <w:proofErr w:type="spellStart"/>
      <w:r w:rsidRPr="001056BB">
        <w:rPr>
          <w:b/>
          <w:sz w:val="24"/>
        </w:rPr>
        <w:t>ПОКУПАТЕЛЬ</w:t>
      </w:r>
      <w:proofErr w:type="gramStart"/>
      <w:r w:rsidR="005B166D">
        <w:rPr>
          <w:b/>
          <w:sz w:val="24"/>
        </w:rPr>
        <w:t>:</w:t>
      </w:r>
      <w:r w:rsidR="005B166D" w:rsidRPr="005B166D">
        <w:rPr>
          <w:sz w:val="24"/>
        </w:rPr>
        <w:t>Н</w:t>
      </w:r>
      <w:proofErr w:type="gramEnd"/>
      <w:r w:rsidR="005B166D" w:rsidRPr="005B166D">
        <w:rPr>
          <w:sz w:val="24"/>
        </w:rPr>
        <w:t>ТиИБ</w:t>
      </w:r>
      <w:proofErr w:type="spellEnd"/>
      <w:r w:rsidR="005B166D" w:rsidRPr="005B166D">
        <w:rPr>
          <w:sz w:val="24"/>
        </w:rPr>
        <w:t xml:space="preserve"> филиал ОАО «</w:t>
      </w:r>
      <w:proofErr w:type="spellStart"/>
      <w:r w:rsidR="005B166D" w:rsidRPr="005B166D">
        <w:rPr>
          <w:sz w:val="24"/>
        </w:rPr>
        <w:t>ВНИПИпромтехнологии</w:t>
      </w:r>
      <w:proofErr w:type="spellEnd"/>
      <w:r w:rsidR="005B166D" w:rsidRPr="005B166D">
        <w:rPr>
          <w:sz w:val="24"/>
        </w:rPr>
        <w:t>»</w:t>
      </w:r>
    </w:p>
    <w:p w:rsidR="005B166D" w:rsidRPr="005B166D" w:rsidRDefault="005B166D" w:rsidP="005B166D">
      <w:pPr>
        <w:jc w:val="both"/>
        <w:rPr>
          <w:b/>
          <w:sz w:val="24"/>
        </w:rPr>
      </w:pPr>
    </w:p>
    <w:p w:rsidR="005B166D" w:rsidRPr="005B166D" w:rsidRDefault="005B166D" w:rsidP="005B166D">
      <w:pPr>
        <w:tabs>
          <w:tab w:val="left" w:pos="2268"/>
          <w:tab w:val="left" w:pos="3969"/>
        </w:tabs>
        <w:rPr>
          <w:sz w:val="24"/>
        </w:rPr>
      </w:pPr>
      <w:r w:rsidRPr="005B166D">
        <w:rPr>
          <w:sz w:val="24"/>
        </w:rPr>
        <w:t xml:space="preserve">Юридический адрес: Московская </w:t>
      </w:r>
      <w:proofErr w:type="spellStart"/>
      <w:r w:rsidRPr="005B166D">
        <w:rPr>
          <w:sz w:val="24"/>
        </w:rPr>
        <w:t>обл</w:t>
      </w:r>
      <w:proofErr w:type="spellEnd"/>
      <w:r w:rsidRPr="005B166D">
        <w:rPr>
          <w:sz w:val="24"/>
        </w:rPr>
        <w:t xml:space="preserve">, </w:t>
      </w:r>
      <w:proofErr w:type="spellStart"/>
      <w:r w:rsidRPr="005B166D">
        <w:rPr>
          <w:sz w:val="24"/>
        </w:rPr>
        <w:t>Наро-Фоминский</w:t>
      </w:r>
      <w:proofErr w:type="spellEnd"/>
      <w:r w:rsidRPr="005B166D">
        <w:rPr>
          <w:sz w:val="24"/>
        </w:rPr>
        <w:t xml:space="preserve"> р-н, </w:t>
      </w:r>
      <w:proofErr w:type="spellStart"/>
      <w:r w:rsidRPr="005B166D">
        <w:rPr>
          <w:sz w:val="24"/>
        </w:rPr>
        <w:t>пос</w:t>
      </w:r>
      <w:proofErr w:type="gramStart"/>
      <w:r w:rsidRPr="005B166D">
        <w:rPr>
          <w:sz w:val="24"/>
        </w:rPr>
        <w:t>.С</w:t>
      </w:r>
      <w:proofErr w:type="gramEnd"/>
      <w:r w:rsidRPr="005B166D">
        <w:rPr>
          <w:sz w:val="24"/>
        </w:rPr>
        <w:t>елятино</w:t>
      </w:r>
      <w:proofErr w:type="spellEnd"/>
      <w:r w:rsidRPr="005B166D">
        <w:rPr>
          <w:sz w:val="24"/>
        </w:rPr>
        <w:t>, ул. Профессиональная,</w:t>
      </w:r>
    </w:p>
    <w:p w:rsidR="005B166D" w:rsidRPr="005B166D" w:rsidRDefault="005B166D" w:rsidP="005B166D">
      <w:pPr>
        <w:tabs>
          <w:tab w:val="left" w:pos="2268"/>
          <w:tab w:val="left" w:pos="3969"/>
        </w:tabs>
        <w:rPr>
          <w:sz w:val="24"/>
        </w:rPr>
      </w:pPr>
      <w:r w:rsidRPr="005B166D">
        <w:rPr>
          <w:sz w:val="24"/>
        </w:rPr>
        <w:t xml:space="preserve">                                     д. 7                                    </w:t>
      </w:r>
    </w:p>
    <w:p w:rsidR="005B166D" w:rsidRPr="005B166D" w:rsidRDefault="005B166D" w:rsidP="005B166D">
      <w:pPr>
        <w:tabs>
          <w:tab w:val="left" w:pos="2268"/>
          <w:tab w:val="left" w:pos="3969"/>
        </w:tabs>
        <w:rPr>
          <w:sz w:val="24"/>
        </w:rPr>
      </w:pPr>
      <w:r w:rsidRPr="005B166D">
        <w:rPr>
          <w:sz w:val="24"/>
        </w:rPr>
        <w:t xml:space="preserve">Фактический адрес:   Московская </w:t>
      </w:r>
      <w:proofErr w:type="spellStart"/>
      <w:r w:rsidRPr="005B166D">
        <w:rPr>
          <w:sz w:val="24"/>
        </w:rPr>
        <w:t>обл</w:t>
      </w:r>
      <w:proofErr w:type="spellEnd"/>
      <w:r w:rsidRPr="005B166D">
        <w:rPr>
          <w:sz w:val="24"/>
        </w:rPr>
        <w:t xml:space="preserve">, </w:t>
      </w:r>
      <w:proofErr w:type="spellStart"/>
      <w:r w:rsidRPr="005B166D">
        <w:rPr>
          <w:sz w:val="24"/>
        </w:rPr>
        <w:t>Наро-Фоминский</w:t>
      </w:r>
      <w:proofErr w:type="spellEnd"/>
      <w:r w:rsidRPr="005B166D">
        <w:rPr>
          <w:sz w:val="24"/>
        </w:rPr>
        <w:t xml:space="preserve"> р-н, </w:t>
      </w:r>
      <w:proofErr w:type="spellStart"/>
      <w:r w:rsidRPr="005B166D">
        <w:rPr>
          <w:sz w:val="24"/>
        </w:rPr>
        <w:t>пос</w:t>
      </w:r>
      <w:proofErr w:type="gramStart"/>
      <w:r w:rsidRPr="005B166D">
        <w:rPr>
          <w:sz w:val="24"/>
        </w:rPr>
        <w:t>.С</w:t>
      </w:r>
      <w:proofErr w:type="gramEnd"/>
      <w:r w:rsidRPr="005B166D">
        <w:rPr>
          <w:sz w:val="24"/>
        </w:rPr>
        <w:t>елятино</w:t>
      </w:r>
      <w:proofErr w:type="spellEnd"/>
      <w:r w:rsidRPr="005B166D">
        <w:rPr>
          <w:sz w:val="24"/>
        </w:rPr>
        <w:t>, ул. Профессиональная,</w:t>
      </w:r>
    </w:p>
    <w:p w:rsidR="005B166D" w:rsidRPr="005B166D" w:rsidRDefault="005B166D" w:rsidP="005B166D">
      <w:pPr>
        <w:jc w:val="both"/>
        <w:rPr>
          <w:sz w:val="24"/>
        </w:rPr>
      </w:pPr>
      <w:r w:rsidRPr="005B166D">
        <w:rPr>
          <w:sz w:val="24"/>
        </w:rPr>
        <w:t xml:space="preserve">                                     д. 7</w:t>
      </w:r>
    </w:p>
    <w:p w:rsidR="005B166D" w:rsidRPr="005B166D" w:rsidRDefault="005B166D" w:rsidP="005B166D">
      <w:pPr>
        <w:jc w:val="both"/>
        <w:rPr>
          <w:sz w:val="24"/>
        </w:rPr>
      </w:pPr>
      <w:r w:rsidRPr="005B166D">
        <w:rPr>
          <w:sz w:val="24"/>
        </w:rPr>
        <w:t>ИНН:                          7724683379</w:t>
      </w:r>
    </w:p>
    <w:p w:rsidR="005B166D" w:rsidRPr="005B166D" w:rsidRDefault="005B166D" w:rsidP="005B166D">
      <w:pPr>
        <w:jc w:val="both"/>
        <w:rPr>
          <w:sz w:val="24"/>
        </w:rPr>
      </w:pPr>
      <w:r w:rsidRPr="005B166D">
        <w:rPr>
          <w:sz w:val="24"/>
        </w:rPr>
        <w:t>КПП:                           503043001</w:t>
      </w:r>
    </w:p>
    <w:p w:rsidR="005B166D" w:rsidRPr="005B166D" w:rsidRDefault="005B166D" w:rsidP="005B166D">
      <w:pPr>
        <w:tabs>
          <w:tab w:val="left" w:pos="2205"/>
        </w:tabs>
        <w:jc w:val="both"/>
        <w:rPr>
          <w:sz w:val="24"/>
        </w:rPr>
      </w:pPr>
      <w:r w:rsidRPr="005B166D">
        <w:rPr>
          <w:sz w:val="24"/>
        </w:rPr>
        <w:t>ОКПО</w:t>
      </w:r>
      <w:r w:rsidRPr="005B166D">
        <w:rPr>
          <w:sz w:val="24"/>
        </w:rPr>
        <w:tab/>
        <w:t>88870068</w:t>
      </w:r>
    </w:p>
    <w:p w:rsidR="005B166D" w:rsidRPr="005B166D" w:rsidRDefault="005B166D" w:rsidP="005B166D">
      <w:pPr>
        <w:jc w:val="both"/>
        <w:rPr>
          <w:sz w:val="24"/>
        </w:rPr>
      </w:pPr>
      <w:r w:rsidRPr="005B166D">
        <w:rPr>
          <w:sz w:val="24"/>
        </w:rPr>
        <w:t>Расчётный счёт:         40702810540270024250</w:t>
      </w:r>
    </w:p>
    <w:p w:rsidR="005B166D" w:rsidRPr="005B166D" w:rsidRDefault="005B166D" w:rsidP="005B166D">
      <w:pPr>
        <w:tabs>
          <w:tab w:val="left" w:pos="2268"/>
        </w:tabs>
        <w:jc w:val="both"/>
        <w:rPr>
          <w:sz w:val="24"/>
        </w:rPr>
      </w:pPr>
      <w:r w:rsidRPr="005B166D">
        <w:rPr>
          <w:sz w:val="24"/>
        </w:rPr>
        <w:t>Банк:                           Наро-Фоминское ОСБ 2572/080 Сбербанка России (ОАО)</w:t>
      </w:r>
    </w:p>
    <w:p w:rsidR="005B166D" w:rsidRPr="005B166D" w:rsidRDefault="005B166D" w:rsidP="005B166D">
      <w:pPr>
        <w:jc w:val="both"/>
        <w:rPr>
          <w:sz w:val="24"/>
        </w:rPr>
      </w:pPr>
      <w:r w:rsidRPr="005B166D">
        <w:rPr>
          <w:sz w:val="24"/>
        </w:rPr>
        <w:t xml:space="preserve">                              г</w:t>
      </w:r>
      <w:proofErr w:type="gramStart"/>
      <w:r w:rsidRPr="005B166D">
        <w:rPr>
          <w:sz w:val="24"/>
        </w:rPr>
        <w:t>.М</w:t>
      </w:r>
      <w:proofErr w:type="gramEnd"/>
      <w:r w:rsidRPr="005B166D">
        <w:rPr>
          <w:sz w:val="24"/>
        </w:rPr>
        <w:t xml:space="preserve">осква                                       </w:t>
      </w:r>
    </w:p>
    <w:p w:rsidR="005B166D" w:rsidRPr="005B166D" w:rsidRDefault="005B166D" w:rsidP="005B166D">
      <w:pPr>
        <w:ind w:left="-540"/>
        <w:jc w:val="both"/>
        <w:rPr>
          <w:sz w:val="24"/>
        </w:rPr>
      </w:pPr>
      <w:r w:rsidRPr="005B166D">
        <w:rPr>
          <w:sz w:val="24"/>
        </w:rPr>
        <w:t xml:space="preserve">         Получатель                </w:t>
      </w:r>
      <w:proofErr w:type="spellStart"/>
      <w:r w:rsidRPr="005B166D">
        <w:rPr>
          <w:sz w:val="24"/>
        </w:rPr>
        <w:t>НТиИБ</w:t>
      </w:r>
      <w:proofErr w:type="spellEnd"/>
      <w:r w:rsidRPr="005B166D">
        <w:rPr>
          <w:sz w:val="24"/>
        </w:rPr>
        <w:t xml:space="preserve"> филиал ОАО «</w:t>
      </w:r>
      <w:proofErr w:type="spellStart"/>
      <w:r w:rsidRPr="005B166D">
        <w:rPr>
          <w:sz w:val="24"/>
        </w:rPr>
        <w:t>ВНИПИпромтехнологии</w:t>
      </w:r>
      <w:proofErr w:type="spellEnd"/>
      <w:r w:rsidRPr="005B166D">
        <w:rPr>
          <w:sz w:val="24"/>
        </w:rPr>
        <w:t>»</w:t>
      </w:r>
    </w:p>
    <w:p w:rsidR="005B166D" w:rsidRPr="005B166D" w:rsidRDefault="005B166D" w:rsidP="005B166D">
      <w:pPr>
        <w:jc w:val="both"/>
        <w:rPr>
          <w:sz w:val="24"/>
        </w:rPr>
      </w:pPr>
      <w:r w:rsidRPr="005B166D">
        <w:rPr>
          <w:sz w:val="24"/>
        </w:rPr>
        <w:t>БИК:                           044525225</w:t>
      </w:r>
    </w:p>
    <w:p w:rsidR="00997200" w:rsidRDefault="005B166D" w:rsidP="005B166D">
      <w:pPr>
        <w:jc w:val="both"/>
        <w:rPr>
          <w:sz w:val="24"/>
        </w:rPr>
      </w:pPr>
      <w:proofErr w:type="gramStart"/>
      <w:r w:rsidRPr="005B166D">
        <w:rPr>
          <w:sz w:val="24"/>
        </w:rPr>
        <w:t>Кор.  счёт</w:t>
      </w:r>
      <w:proofErr w:type="gramEnd"/>
      <w:r w:rsidRPr="005B166D">
        <w:rPr>
          <w:sz w:val="24"/>
        </w:rPr>
        <w:t>:                  30101810400000000225</w:t>
      </w:r>
    </w:p>
    <w:p w:rsidR="005B166D" w:rsidRPr="005B166D" w:rsidRDefault="005B166D" w:rsidP="005B166D">
      <w:pPr>
        <w:jc w:val="both"/>
        <w:rPr>
          <w:b/>
          <w:sz w:val="24"/>
        </w:rPr>
      </w:pPr>
      <w:bookmarkStart w:id="0" w:name="_GoBack"/>
      <w:bookmarkEnd w:id="0"/>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944EF7"/>
    <w:rsid w:val="00003FA8"/>
    <w:rsid w:val="00005AF5"/>
    <w:rsid w:val="00024F88"/>
    <w:rsid w:val="00031D22"/>
    <w:rsid w:val="00074472"/>
    <w:rsid w:val="000861D5"/>
    <w:rsid w:val="000C4C9D"/>
    <w:rsid w:val="000F2971"/>
    <w:rsid w:val="001056BB"/>
    <w:rsid w:val="001856C3"/>
    <w:rsid w:val="0018767A"/>
    <w:rsid w:val="001D53E3"/>
    <w:rsid w:val="001F3482"/>
    <w:rsid w:val="00217503"/>
    <w:rsid w:val="00227A25"/>
    <w:rsid w:val="002373B9"/>
    <w:rsid w:val="00252824"/>
    <w:rsid w:val="00270E56"/>
    <w:rsid w:val="003225E2"/>
    <w:rsid w:val="00323AB6"/>
    <w:rsid w:val="003278F1"/>
    <w:rsid w:val="00337FBD"/>
    <w:rsid w:val="00340759"/>
    <w:rsid w:val="0034492F"/>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B166D"/>
    <w:rsid w:val="005C72CA"/>
    <w:rsid w:val="005D7A92"/>
    <w:rsid w:val="005F289A"/>
    <w:rsid w:val="00606005"/>
    <w:rsid w:val="00607438"/>
    <w:rsid w:val="00610741"/>
    <w:rsid w:val="00677FD1"/>
    <w:rsid w:val="006B0737"/>
    <w:rsid w:val="006B762A"/>
    <w:rsid w:val="006C2D3B"/>
    <w:rsid w:val="00731947"/>
    <w:rsid w:val="00747C3A"/>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44EF7"/>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73A4A"/>
    <w:rsid w:val="00CA29F9"/>
    <w:rsid w:val="00CA2AD3"/>
    <w:rsid w:val="00CE3D3E"/>
    <w:rsid w:val="00D430A4"/>
    <w:rsid w:val="00D9182A"/>
    <w:rsid w:val="00DB1784"/>
    <w:rsid w:val="00DB427D"/>
    <w:rsid w:val="00DB5DBA"/>
    <w:rsid w:val="00DB7A9A"/>
    <w:rsid w:val="00DC6C5D"/>
    <w:rsid w:val="00DD668E"/>
    <w:rsid w:val="00E12AE6"/>
    <w:rsid w:val="00E31AAB"/>
    <w:rsid w:val="00E40A18"/>
    <w:rsid w:val="00E4641B"/>
    <w:rsid w:val="00E4722C"/>
    <w:rsid w:val="00E53050"/>
    <w:rsid w:val="00E61A97"/>
    <w:rsid w:val="00EA67D5"/>
    <w:rsid w:val="00EF0FE6"/>
    <w:rsid w:val="00F106C7"/>
    <w:rsid w:val="00F24792"/>
    <w:rsid w:val="00F545EC"/>
    <w:rsid w:val="00F85C7B"/>
    <w:rsid w:val="00FB38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Template>
  <TotalTime>0</TotalTime>
  <Pages>4</Pages>
  <Words>1529</Words>
  <Characters>8720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10229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soldatova.t.g</cp:lastModifiedBy>
  <cp:revision>3</cp:revision>
  <cp:lastPrinted>2010-11-01T16:12:00Z</cp:lastPrinted>
  <dcterms:created xsi:type="dcterms:W3CDTF">2011-07-05T12:19:00Z</dcterms:created>
  <dcterms:modified xsi:type="dcterms:W3CDTF">2011-07-05T12:54:00Z</dcterms:modified>
</cp:coreProperties>
</file>