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4B08DD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35586D" w:rsidRDefault="0035586D" w:rsidP="003558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>
        <w:rPr>
          <w:b/>
          <w:bCs/>
          <w:sz w:val="28"/>
          <w:szCs w:val="28"/>
        </w:rPr>
        <w:t xml:space="preserve">право заключения договора на </w:t>
      </w:r>
      <w:r>
        <w:rPr>
          <w:b/>
          <w:sz w:val="28"/>
          <w:szCs w:val="28"/>
        </w:rPr>
        <w:t>оказание услуг по транспортированию и монтажу легк</w:t>
      </w:r>
      <w:proofErr w:type="gramStart"/>
      <w:r>
        <w:rPr>
          <w:b/>
          <w:sz w:val="28"/>
          <w:szCs w:val="28"/>
        </w:rPr>
        <w:t>о-</w:t>
      </w:r>
      <w:proofErr w:type="gramEnd"/>
      <w:r>
        <w:rPr>
          <w:b/>
          <w:sz w:val="28"/>
          <w:szCs w:val="28"/>
        </w:rPr>
        <w:t xml:space="preserve">   возводимого </w:t>
      </w:r>
      <w:proofErr w:type="spellStart"/>
      <w:r>
        <w:rPr>
          <w:b/>
          <w:sz w:val="28"/>
          <w:szCs w:val="28"/>
        </w:rPr>
        <w:t>сборно</w:t>
      </w:r>
      <w:proofErr w:type="spellEnd"/>
      <w:r>
        <w:rPr>
          <w:b/>
          <w:sz w:val="28"/>
          <w:szCs w:val="28"/>
        </w:rPr>
        <w:t xml:space="preserve"> – разборного укрытия для нужд </w:t>
      </w:r>
      <w:r>
        <w:rPr>
          <w:b/>
          <w:bCs/>
          <w:sz w:val="28"/>
          <w:szCs w:val="28"/>
        </w:rPr>
        <w:t>Новосибирского отделения филиала «Сибирский территориальный округ» ФГУП «РосРАО»</w:t>
      </w:r>
    </w:p>
    <w:p w:rsidR="0030315B" w:rsidRPr="00AE35CD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4B08DD" w:rsidRDefault="0030315B" w:rsidP="0035586D">
      <w:pPr>
        <w:widowControl w:val="0"/>
        <w:autoSpaceDE w:val="0"/>
        <w:autoSpaceDN w:val="0"/>
        <w:adjustRightInd w:val="0"/>
        <w:ind w:left="709"/>
        <w:jc w:val="center"/>
        <w:rPr>
          <w:lang w:val="en-US"/>
        </w:rPr>
      </w:pPr>
      <w:r w:rsidRPr="00AE58B4">
        <w:br w:type="page"/>
      </w:r>
    </w:p>
    <w:p w:rsidR="0035586D" w:rsidRDefault="0035586D" w:rsidP="0035586D">
      <w:pPr>
        <w:jc w:val="center"/>
        <w:rPr>
          <w:sz w:val="28"/>
          <w:szCs w:val="28"/>
        </w:rPr>
      </w:pPr>
      <w:r w:rsidRPr="004A74DE">
        <w:rPr>
          <w:sz w:val="28"/>
          <w:szCs w:val="28"/>
        </w:rPr>
        <w:lastRenderedPageBreak/>
        <w:t xml:space="preserve">Техническое задание на выполнение монтажных работ              </w:t>
      </w:r>
    </w:p>
    <w:p w:rsidR="0035586D" w:rsidRDefault="0035586D" w:rsidP="0035586D">
      <w:pPr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Pr="00C4047F">
        <w:rPr>
          <w:sz w:val="28"/>
          <w:szCs w:val="28"/>
        </w:rPr>
        <w:t>ри</w:t>
      </w:r>
      <w:r>
        <w:rPr>
          <w:sz w:val="28"/>
          <w:szCs w:val="28"/>
        </w:rPr>
        <w:t xml:space="preserve"> сооружении,</w:t>
      </w:r>
      <w:r w:rsidRPr="00C404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модернизации, реконструкции или ремонте </w:t>
      </w:r>
      <w:r w:rsidRPr="00C4047F">
        <w:rPr>
          <w:sz w:val="28"/>
          <w:szCs w:val="28"/>
        </w:rPr>
        <w:t xml:space="preserve">объектов </w:t>
      </w:r>
    </w:p>
    <w:p w:rsidR="0035586D" w:rsidRPr="00C4047F" w:rsidRDefault="0035586D" w:rsidP="0035586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строительства </w:t>
      </w:r>
      <w:r w:rsidRPr="00C4047F">
        <w:rPr>
          <w:sz w:val="28"/>
          <w:szCs w:val="28"/>
        </w:rPr>
        <w:t>и инженерных систем</w:t>
      </w:r>
    </w:p>
    <w:p w:rsidR="0035586D" w:rsidRDefault="0035586D" w:rsidP="0035586D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>по объекту: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легковозводимое сборно-разборное укрытие </w:t>
      </w:r>
      <w:r w:rsidRPr="004A74DE">
        <w:rPr>
          <w:bCs/>
          <w:sz w:val="28"/>
          <w:szCs w:val="28"/>
        </w:rPr>
        <w:t>Новосибирского отделения филиала «Сибирский территориальный округ» ФГУП «РосРАО»</w:t>
      </w:r>
    </w:p>
    <w:p w:rsidR="0035586D" w:rsidRDefault="0035586D" w:rsidP="0035586D">
      <w:pPr>
        <w:jc w:val="center"/>
        <w:rPr>
          <w:bCs/>
          <w:sz w:val="28"/>
          <w:szCs w:val="28"/>
        </w:rPr>
      </w:pPr>
    </w:p>
    <w:p w:rsidR="0035586D" w:rsidRDefault="0035586D" w:rsidP="0035586D">
      <w:pPr>
        <w:jc w:val="center"/>
        <w:rPr>
          <w:bCs/>
          <w:sz w:val="28"/>
          <w:szCs w:val="28"/>
        </w:rPr>
      </w:pPr>
    </w:p>
    <w:p w:rsidR="0035586D" w:rsidRDefault="0035586D" w:rsidP="0035586D">
      <w:pPr>
        <w:jc w:val="center"/>
        <w:rPr>
          <w:bCs/>
          <w:sz w:val="28"/>
          <w:szCs w:val="28"/>
        </w:rPr>
      </w:pPr>
    </w:p>
    <w:p w:rsidR="0035586D" w:rsidRDefault="0035586D" w:rsidP="0035586D">
      <w:pPr>
        <w:jc w:val="center"/>
        <w:rPr>
          <w:bCs/>
        </w:rPr>
      </w:pPr>
      <w:r w:rsidRPr="00675479">
        <w:rPr>
          <w:bCs/>
        </w:rPr>
        <w:t>СОДЕРЖАНИЕ</w:t>
      </w:r>
    </w:p>
    <w:p w:rsidR="0035586D" w:rsidRPr="00675479" w:rsidRDefault="0035586D" w:rsidP="0035586D">
      <w:pPr>
        <w:jc w:val="center"/>
        <w:rPr>
          <w:bCs/>
        </w:rPr>
      </w:pPr>
    </w:p>
    <w:p w:rsidR="0035586D" w:rsidRPr="00675479" w:rsidRDefault="0035586D" w:rsidP="0035586D">
      <w:pPr>
        <w:rPr>
          <w:bCs/>
        </w:rPr>
      </w:pPr>
      <w:r w:rsidRPr="00675479">
        <w:rPr>
          <w:bCs/>
        </w:rPr>
        <w:t xml:space="preserve">РАЗДЕЛ 1. </w:t>
      </w:r>
      <w:r>
        <w:rPr>
          <w:bCs/>
        </w:rPr>
        <w:t>НАИМЕНОВАНИЕ ВЫПОЛНЯЕМЫХ РАБОТ.</w:t>
      </w:r>
    </w:p>
    <w:p w:rsidR="0035586D" w:rsidRDefault="0035586D" w:rsidP="0035586D">
      <w:pPr>
        <w:rPr>
          <w:bCs/>
        </w:rPr>
      </w:pPr>
      <w:r w:rsidRPr="00675479">
        <w:rPr>
          <w:bCs/>
        </w:rPr>
        <w:t>РАЗДЕЛ 2. О</w:t>
      </w:r>
      <w:r>
        <w:rPr>
          <w:bCs/>
        </w:rPr>
        <w:t>БЩИЕ ПОЛОЖЕНИЯ.</w:t>
      </w:r>
    </w:p>
    <w:p w:rsidR="0035586D" w:rsidRDefault="0035586D" w:rsidP="0035586D">
      <w:pPr>
        <w:rPr>
          <w:bCs/>
        </w:rPr>
      </w:pPr>
      <w:r>
        <w:rPr>
          <w:bCs/>
        </w:rPr>
        <w:t xml:space="preserve">                   </w:t>
      </w:r>
      <w:r w:rsidRPr="00675479">
        <w:rPr>
          <w:bCs/>
        </w:rPr>
        <w:t xml:space="preserve">Подраздел </w:t>
      </w:r>
      <w:r>
        <w:rPr>
          <w:bCs/>
        </w:rPr>
        <w:t>2</w:t>
      </w:r>
      <w:r w:rsidRPr="00675479">
        <w:rPr>
          <w:bCs/>
        </w:rPr>
        <w:t xml:space="preserve">.1. </w:t>
      </w:r>
      <w:r>
        <w:rPr>
          <w:bCs/>
        </w:rPr>
        <w:t xml:space="preserve">Сведения об объекте, проектной документации, виду, порядку </w:t>
      </w:r>
      <w:proofErr w:type="spellStart"/>
      <w:r>
        <w:rPr>
          <w:bCs/>
        </w:rPr>
        <w:t>органи</w:t>
      </w:r>
      <w:proofErr w:type="spellEnd"/>
      <w:r>
        <w:rPr>
          <w:bCs/>
        </w:rPr>
        <w:t>-</w:t>
      </w:r>
    </w:p>
    <w:p w:rsidR="0035586D" w:rsidRDefault="0035586D" w:rsidP="0035586D">
      <w:pPr>
        <w:rPr>
          <w:bCs/>
        </w:rPr>
      </w:pPr>
      <w:r>
        <w:rPr>
          <w:bCs/>
        </w:rPr>
        <w:t xml:space="preserve">                                             </w:t>
      </w:r>
      <w:proofErr w:type="spellStart"/>
      <w:r>
        <w:rPr>
          <w:bCs/>
        </w:rPr>
        <w:t>зации</w:t>
      </w:r>
      <w:proofErr w:type="spellEnd"/>
      <w:r>
        <w:rPr>
          <w:bCs/>
        </w:rPr>
        <w:t xml:space="preserve"> выполнения монтажных работ при строительстве, модернизации,</w:t>
      </w:r>
    </w:p>
    <w:p w:rsidR="0035586D" w:rsidRPr="00675479" w:rsidRDefault="0035586D" w:rsidP="0035586D">
      <w:pPr>
        <w:rPr>
          <w:bCs/>
        </w:rPr>
      </w:pPr>
      <w:r>
        <w:rPr>
          <w:bCs/>
        </w:rPr>
        <w:t xml:space="preserve">                                        реконструкции или ремонте объектов строительства и инженерных систем.</w:t>
      </w:r>
    </w:p>
    <w:p w:rsidR="0035586D" w:rsidRPr="00675479" w:rsidRDefault="0035586D" w:rsidP="0035586D">
      <w:pPr>
        <w:ind w:firstLine="1134"/>
      </w:pPr>
      <w:r w:rsidRPr="00675479">
        <w:rPr>
          <w:bCs/>
        </w:rPr>
        <w:t xml:space="preserve">Подраздел </w:t>
      </w:r>
      <w:r>
        <w:rPr>
          <w:bCs/>
        </w:rPr>
        <w:t>2</w:t>
      </w:r>
      <w:r w:rsidRPr="00675479">
        <w:rPr>
          <w:bCs/>
        </w:rPr>
        <w:t xml:space="preserve">.2. </w:t>
      </w:r>
      <w:r>
        <w:rPr>
          <w:bCs/>
        </w:rPr>
        <w:t>Требования к разработке ППР.</w:t>
      </w:r>
    </w:p>
    <w:p w:rsidR="0035586D" w:rsidRDefault="0035586D" w:rsidP="0035586D">
      <w:pPr>
        <w:rPr>
          <w:bCs/>
        </w:rPr>
      </w:pPr>
      <w:r w:rsidRPr="00675479">
        <w:rPr>
          <w:bCs/>
        </w:rPr>
        <w:t xml:space="preserve">РАЗДЕЛ 3. </w:t>
      </w:r>
      <w:r>
        <w:rPr>
          <w:bCs/>
        </w:rPr>
        <w:t>ТРЕБОВАНИЯ К ВЫПОЛНЯЕМЫМ РАБОТАМ.</w:t>
      </w:r>
    </w:p>
    <w:p w:rsidR="0035586D" w:rsidRPr="00675479" w:rsidRDefault="0035586D" w:rsidP="0035586D">
      <w:r>
        <w:rPr>
          <w:bCs/>
        </w:rPr>
        <w:t xml:space="preserve">                   </w:t>
      </w:r>
      <w:r w:rsidRPr="00675479">
        <w:rPr>
          <w:bCs/>
        </w:rPr>
        <w:t xml:space="preserve">Подраздел </w:t>
      </w:r>
      <w:r>
        <w:rPr>
          <w:bCs/>
        </w:rPr>
        <w:t>3</w:t>
      </w:r>
      <w:r w:rsidRPr="00675479">
        <w:rPr>
          <w:bCs/>
        </w:rPr>
        <w:t>.</w:t>
      </w:r>
      <w:r>
        <w:rPr>
          <w:bCs/>
        </w:rPr>
        <w:t>1</w:t>
      </w:r>
      <w:r w:rsidRPr="00675479">
        <w:rPr>
          <w:bCs/>
        </w:rPr>
        <w:t xml:space="preserve">. </w:t>
      </w:r>
      <w:r>
        <w:rPr>
          <w:bCs/>
        </w:rPr>
        <w:t>Цель проведения работ.</w:t>
      </w:r>
    </w:p>
    <w:p w:rsidR="0035586D" w:rsidRDefault="0035586D" w:rsidP="0035586D">
      <w:pPr>
        <w:ind w:firstLine="1134"/>
        <w:rPr>
          <w:bCs/>
        </w:rPr>
      </w:pPr>
      <w:r w:rsidRPr="00675479">
        <w:rPr>
          <w:bCs/>
        </w:rPr>
        <w:t xml:space="preserve">Подраздел </w:t>
      </w:r>
      <w:r>
        <w:rPr>
          <w:bCs/>
        </w:rPr>
        <w:t>3</w:t>
      </w:r>
      <w:r w:rsidRPr="00675479">
        <w:rPr>
          <w:bCs/>
        </w:rPr>
        <w:t>.</w:t>
      </w:r>
      <w:r>
        <w:rPr>
          <w:bCs/>
        </w:rPr>
        <w:t>2</w:t>
      </w:r>
      <w:r w:rsidRPr="00675479">
        <w:rPr>
          <w:bCs/>
        </w:rPr>
        <w:t xml:space="preserve">. </w:t>
      </w:r>
      <w:r>
        <w:rPr>
          <w:bCs/>
        </w:rPr>
        <w:t>Объем выполняемых работ.</w:t>
      </w:r>
    </w:p>
    <w:p w:rsidR="0035586D" w:rsidRPr="00675479" w:rsidRDefault="0035586D" w:rsidP="0035586D">
      <w:pPr>
        <w:ind w:firstLine="1134"/>
      </w:pPr>
      <w:r>
        <w:rPr>
          <w:bCs/>
        </w:rPr>
        <w:t>Подраздел 3.3 Требования к оформлению и составу проекта производства (ППР).</w:t>
      </w:r>
    </w:p>
    <w:p w:rsidR="0035586D" w:rsidRPr="00675479" w:rsidRDefault="0035586D" w:rsidP="0035586D">
      <w:pPr>
        <w:rPr>
          <w:bCs/>
        </w:rPr>
      </w:pPr>
      <w:r w:rsidRPr="00675479">
        <w:rPr>
          <w:bCs/>
        </w:rPr>
        <w:t xml:space="preserve">РАЗДЕЛ 4. </w:t>
      </w:r>
      <w:r>
        <w:rPr>
          <w:bCs/>
        </w:rPr>
        <w:t>ПЕРЕЧЕНЬ ПРОЕКТНОЙ И РАБОЧЕЙ ДОКУМЕНТАЦИИ.</w:t>
      </w:r>
    </w:p>
    <w:p w:rsidR="0035586D" w:rsidRPr="00675479" w:rsidRDefault="0035586D" w:rsidP="0035586D">
      <w:pPr>
        <w:rPr>
          <w:bCs/>
        </w:rPr>
      </w:pPr>
      <w:r w:rsidRPr="00675479">
        <w:rPr>
          <w:bCs/>
        </w:rPr>
        <w:t xml:space="preserve">РАЗДЕЛ 5. </w:t>
      </w:r>
      <w:r>
        <w:rPr>
          <w:bCs/>
        </w:rPr>
        <w:t>МЕСТО ВЫПОЛНЯЕМЫХ РАБОТ.</w:t>
      </w:r>
    </w:p>
    <w:p w:rsidR="0035586D" w:rsidRDefault="0035586D" w:rsidP="0035586D">
      <w:pPr>
        <w:rPr>
          <w:bCs/>
        </w:rPr>
      </w:pPr>
      <w:r w:rsidRPr="00675479">
        <w:rPr>
          <w:bCs/>
        </w:rPr>
        <w:t xml:space="preserve">РАЗДЕЛ 6. ТРЕБОВАНИЯ  </w:t>
      </w:r>
      <w:r>
        <w:rPr>
          <w:bCs/>
        </w:rPr>
        <w:t>И УСЛОВИЯ К РАЗРАБОТКЕ ПРИРОДООХРАННЫХ МЕР И</w:t>
      </w:r>
    </w:p>
    <w:p w:rsidR="0035586D" w:rsidRPr="00675479" w:rsidRDefault="0035586D" w:rsidP="0035586D">
      <w:pPr>
        <w:rPr>
          <w:bCs/>
        </w:rPr>
      </w:pPr>
      <w:r>
        <w:rPr>
          <w:bCs/>
        </w:rPr>
        <w:t xml:space="preserve">                    МЕРОПРИЯТИЙ.</w:t>
      </w:r>
    </w:p>
    <w:p w:rsidR="0035586D" w:rsidRPr="00675479" w:rsidRDefault="0035586D" w:rsidP="0035586D">
      <w:pPr>
        <w:rPr>
          <w:bCs/>
        </w:rPr>
      </w:pPr>
      <w:r w:rsidRPr="00675479">
        <w:rPr>
          <w:bCs/>
        </w:rPr>
        <w:t xml:space="preserve">РАЗДЕЛ 7. </w:t>
      </w:r>
      <w:r>
        <w:rPr>
          <w:bCs/>
        </w:rPr>
        <w:t>СРОК ВЫПОЛНЕНИЯ РАБОТ.</w:t>
      </w:r>
    </w:p>
    <w:p w:rsidR="0035586D" w:rsidRPr="00675479" w:rsidRDefault="0035586D" w:rsidP="0035586D">
      <w:pPr>
        <w:rPr>
          <w:bCs/>
        </w:rPr>
      </w:pPr>
      <w:r w:rsidRPr="00675479">
        <w:rPr>
          <w:bCs/>
        </w:rPr>
        <w:t xml:space="preserve">РАЗДЕЛ </w:t>
      </w:r>
      <w:r>
        <w:rPr>
          <w:bCs/>
        </w:rPr>
        <w:t>8</w:t>
      </w:r>
      <w:r w:rsidRPr="00675479">
        <w:rPr>
          <w:bCs/>
        </w:rPr>
        <w:t xml:space="preserve">. ТРЕБОВАНИЯ  </w:t>
      </w:r>
      <w:r>
        <w:rPr>
          <w:bCs/>
        </w:rPr>
        <w:t>К КАЧЕСТВУ ВЫПОЛНЯЕМЫХ РАБОТ.</w:t>
      </w:r>
    </w:p>
    <w:p w:rsidR="0035586D" w:rsidRPr="00675479" w:rsidRDefault="0035586D" w:rsidP="0035586D">
      <w:pPr>
        <w:rPr>
          <w:bCs/>
        </w:rPr>
      </w:pPr>
      <w:r w:rsidRPr="00675479">
        <w:rPr>
          <w:bCs/>
        </w:rPr>
        <w:t xml:space="preserve">РАЗДЕЛ </w:t>
      </w:r>
      <w:r>
        <w:rPr>
          <w:bCs/>
        </w:rPr>
        <w:t>9</w:t>
      </w:r>
      <w:r w:rsidRPr="00675479">
        <w:rPr>
          <w:bCs/>
        </w:rPr>
        <w:t xml:space="preserve">. ТРЕБОВАНИЯ  К </w:t>
      </w:r>
      <w:r>
        <w:rPr>
          <w:bCs/>
        </w:rPr>
        <w:t>ОСОБЫМ УСЛОВИЯМ РАБОТ.</w:t>
      </w:r>
    </w:p>
    <w:p w:rsidR="0035586D" w:rsidRPr="00675479" w:rsidRDefault="0035586D" w:rsidP="0035586D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0</w:t>
      </w:r>
      <w:r w:rsidRPr="00675479">
        <w:rPr>
          <w:bCs/>
        </w:rPr>
        <w:t xml:space="preserve">. ТРЕБОВАНИЯ  </w:t>
      </w:r>
      <w:r>
        <w:rPr>
          <w:bCs/>
        </w:rPr>
        <w:t>К СРОКУ И (ИЛИ) ОБЪЕМУ ПРЕДОСТАВЛЕНИЯ ГАРАНТИЙ.</w:t>
      </w:r>
    </w:p>
    <w:p w:rsidR="0035586D" w:rsidRPr="00675479" w:rsidRDefault="0035586D" w:rsidP="0035586D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1</w:t>
      </w:r>
      <w:r w:rsidRPr="00675479">
        <w:rPr>
          <w:bCs/>
        </w:rPr>
        <w:t xml:space="preserve">. ТРЕБОВАНИЯ  </w:t>
      </w:r>
      <w:r>
        <w:rPr>
          <w:bCs/>
        </w:rPr>
        <w:t xml:space="preserve">К </w:t>
      </w:r>
      <w:r w:rsidRPr="00675479">
        <w:rPr>
          <w:bCs/>
        </w:rPr>
        <w:t xml:space="preserve"> БЕЗОПАСНОСТИ</w:t>
      </w:r>
      <w:r>
        <w:rPr>
          <w:bCs/>
        </w:rPr>
        <w:t xml:space="preserve"> ВЫПОЛНЯЕМЫХ РАБОТ.</w:t>
      </w:r>
    </w:p>
    <w:p w:rsidR="0035586D" w:rsidRPr="00675479" w:rsidRDefault="0035586D" w:rsidP="0035586D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2</w:t>
      </w:r>
      <w:r w:rsidRPr="00675479">
        <w:rPr>
          <w:bCs/>
        </w:rPr>
        <w:t xml:space="preserve">. ТРЕБОВАНИЯ  К  </w:t>
      </w:r>
      <w:r>
        <w:rPr>
          <w:bCs/>
        </w:rPr>
        <w:t>РЕЗУЛЬТАТАМ РАБОТ И ПОРЯДКУ ПРИЕМКИ.</w:t>
      </w:r>
    </w:p>
    <w:p w:rsidR="0035586D" w:rsidRDefault="0035586D" w:rsidP="0035586D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3</w:t>
      </w:r>
      <w:r w:rsidRPr="00675479">
        <w:rPr>
          <w:bCs/>
        </w:rPr>
        <w:t xml:space="preserve">. ТРЕБОВАНИЯ  К  </w:t>
      </w:r>
      <w:r>
        <w:rPr>
          <w:bCs/>
        </w:rPr>
        <w:t>ФОРМЕ ПРЕДСТАВЛЯЕМОЙ ИНФОРМАЦИИ.</w:t>
      </w:r>
    </w:p>
    <w:p w:rsidR="0035586D" w:rsidRPr="00675479" w:rsidRDefault="0035586D" w:rsidP="0035586D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4</w:t>
      </w:r>
      <w:r w:rsidRPr="00675479">
        <w:rPr>
          <w:bCs/>
        </w:rPr>
        <w:t xml:space="preserve">. ТРЕБОВАНИЯ  К  </w:t>
      </w:r>
      <w:r>
        <w:rPr>
          <w:bCs/>
        </w:rPr>
        <w:t>ТЕХНИЧЕСКОМУ ОБУЧЕНИЮ ПЕРСОНАЛА ЗАКАЗЧИКА.</w:t>
      </w:r>
    </w:p>
    <w:p w:rsidR="0035586D" w:rsidRPr="00675479" w:rsidRDefault="0035586D" w:rsidP="0035586D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5</w:t>
      </w:r>
      <w:r w:rsidRPr="00675479">
        <w:rPr>
          <w:bCs/>
        </w:rPr>
        <w:t xml:space="preserve">. </w:t>
      </w:r>
      <w:r>
        <w:rPr>
          <w:bCs/>
        </w:rPr>
        <w:t>ПЕРЕЧЕНЬ ПРИНЯТЫХ СОКРАЩЕНИЙ.</w:t>
      </w:r>
    </w:p>
    <w:p w:rsidR="0035586D" w:rsidRPr="0035586D" w:rsidRDefault="0035586D" w:rsidP="0035586D">
      <w:pPr>
        <w:rPr>
          <w:bCs/>
          <w:lang w:val="en-US"/>
        </w:rPr>
      </w:pPr>
      <w:r w:rsidRPr="00675479">
        <w:rPr>
          <w:bCs/>
        </w:rPr>
        <w:t xml:space="preserve">РАЗДЕЛ </w:t>
      </w:r>
      <w:r>
        <w:rPr>
          <w:bCs/>
        </w:rPr>
        <w:t>16</w:t>
      </w:r>
      <w:r w:rsidRPr="00675479">
        <w:rPr>
          <w:bCs/>
        </w:rPr>
        <w:t xml:space="preserve">. </w:t>
      </w:r>
      <w:r>
        <w:rPr>
          <w:bCs/>
        </w:rPr>
        <w:t>ПЕРЕЧЕНЬ ПРИЛОЖЕНИЙ</w:t>
      </w:r>
      <w:bookmarkStart w:id="0" w:name="_GoBack"/>
      <w:bookmarkEnd w:id="0"/>
    </w:p>
    <w:p w:rsidR="0035586D" w:rsidRDefault="0035586D" w:rsidP="0035586D">
      <w:pPr>
        <w:jc w:val="center"/>
        <w:rPr>
          <w:bCs/>
          <w:sz w:val="28"/>
          <w:szCs w:val="28"/>
        </w:rPr>
      </w:pPr>
    </w:p>
    <w:p w:rsidR="0035586D" w:rsidRPr="0035586D" w:rsidRDefault="0035586D" w:rsidP="0035586D">
      <w:pPr>
        <w:rPr>
          <w:bCs/>
        </w:rPr>
      </w:pPr>
      <w:r>
        <w:rPr>
          <w:bCs/>
          <w:sz w:val="28"/>
          <w:szCs w:val="28"/>
        </w:rPr>
        <w:t>РА</w:t>
      </w:r>
      <w:r w:rsidRPr="0035586D">
        <w:rPr>
          <w:bCs/>
        </w:rPr>
        <w:t>ЗДЕЛ 1. НАИМЕНОВАНИЕ ВЫПОЛНЯЕМЫХ РАБОТ</w:t>
      </w:r>
    </w:p>
    <w:p w:rsidR="0035586D" w:rsidRPr="0035586D" w:rsidRDefault="0035586D" w:rsidP="0035586D">
      <w:pPr>
        <w:rPr>
          <w:bCs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279"/>
      </w:tblGrid>
      <w:tr w:rsidR="0035586D" w:rsidRPr="0035586D" w:rsidTr="006C10B4">
        <w:tc>
          <w:tcPr>
            <w:tcW w:w="10279" w:type="dxa"/>
          </w:tcPr>
          <w:p w:rsidR="0035586D" w:rsidRPr="0035586D" w:rsidRDefault="0035586D" w:rsidP="0035586D">
            <w:pPr>
              <w:rPr>
                <w:bCs/>
              </w:rPr>
            </w:pPr>
            <w:r w:rsidRPr="0035586D">
              <w:t xml:space="preserve">Оказание услуг по транспортированию и монтажу легковозводимого </w:t>
            </w:r>
            <w:proofErr w:type="spellStart"/>
            <w:r w:rsidRPr="0035586D">
              <w:t>сборно</w:t>
            </w:r>
            <w:proofErr w:type="spellEnd"/>
            <w:r w:rsidRPr="0035586D">
              <w:t xml:space="preserve"> – ра</w:t>
            </w:r>
            <w:r w:rsidRPr="0035586D">
              <w:t>з</w:t>
            </w:r>
            <w:r w:rsidRPr="0035586D">
              <w:t xml:space="preserve">борного укрытия для нужд </w:t>
            </w:r>
            <w:r w:rsidRPr="0035586D">
              <w:rPr>
                <w:bCs/>
              </w:rPr>
              <w:t>Новосибирского отделения филиала «Сибирский терр</w:t>
            </w:r>
            <w:r w:rsidRPr="0035586D">
              <w:rPr>
                <w:bCs/>
              </w:rPr>
              <w:t>и</w:t>
            </w:r>
            <w:r w:rsidRPr="0035586D">
              <w:rPr>
                <w:bCs/>
              </w:rPr>
              <w:t>ториальный округ» ФГУП «РосРАО»</w:t>
            </w:r>
          </w:p>
        </w:tc>
      </w:tr>
    </w:tbl>
    <w:p w:rsidR="0035586D" w:rsidRPr="0035586D" w:rsidRDefault="0035586D" w:rsidP="0035586D">
      <w:pPr>
        <w:rPr>
          <w:bCs/>
        </w:rPr>
      </w:pPr>
    </w:p>
    <w:p w:rsidR="0035586D" w:rsidRPr="0035586D" w:rsidRDefault="0035586D" w:rsidP="0035586D">
      <w:pPr>
        <w:rPr>
          <w:bCs/>
        </w:rPr>
      </w:pPr>
      <w:r w:rsidRPr="0035586D">
        <w:rPr>
          <w:bCs/>
        </w:rPr>
        <w:t>РАЗДЕЛ 2. ОБЩИЕ ПОЛОЖЕНИЯ</w:t>
      </w:r>
    </w:p>
    <w:p w:rsidR="0035586D" w:rsidRPr="0035586D" w:rsidRDefault="0035586D" w:rsidP="0035586D">
      <w:pPr>
        <w:rPr>
          <w:bCs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279"/>
      </w:tblGrid>
      <w:tr w:rsidR="0035586D" w:rsidRPr="0035586D" w:rsidTr="006C10B4">
        <w:trPr>
          <w:trHeight w:val="938"/>
        </w:trPr>
        <w:tc>
          <w:tcPr>
            <w:tcW w:w="10279" w:type="dxa"/>
          </w:tcPr>
          <w:p w:rsidR="0035586D" w:rsidRPr="0035586D" w:rsidRDefault="0035586D" w:rsidP="0035586D">
            <w:pPr>
              <w:rPr>
                <w:bCs/>
              </w:rPr>
            </w:pPr>
            <w:r w:rsidRPr="0035586D">
              <w:rPr>
                <w:bCs/>
              </w:rPr>
              <w:t>Подраздел 2.1. Сведения об объекте, проектной документации, виду, порядку организации выполнения монтажных работ при строительстве, модернизации, реко</w:t>
            </w:r>
            <w:r w:rsidRPr="0035586D">
              <w:rPr>
                <w:bCs/>
              </w:rPr>
              <w:t>н</w:t>
            </w:r>
            <w:r w:rsidRPr="0035586D">
              <w:rPr>
                <w:bCs/>
              </w:rPr>
              <w:t>струкции или ремонте объектов строительства и инженерных систем.</w:t>
            </w:r>
          </w:p>
        </w:tc>
      </w:tr>
      <w:tr w:rsidR="0035586D" w:rsidRPr="0035586D" w:rsidTr="006C10B4">
        <w:trPr>
          <w:trHeight w:val="616"/>
        </w:trPr>
        <w:tc>
          <w:tcPr>
            <w:tcW w:w="10279" w:type="dxa"/>
          </w:tcPr>
          <w:p w:rsidR="0035586D" w:rsidRPr="0035586D" w:rsidRDefault="0035586D" w:rsidP="0035586D">
            <w:pPr>
              <w:rPr>
                <w:b/>
              </w:rPr>
            </w:pPr>
            <w:r w:rsidRPr="0035586D">
              <w:t>Основание выполнения работ:</w:t>
            </w:r>
          </w:p>
          <w:p w:rsidR="0035586D" w:rsidRPr="0035586D" w:rsidRDefault="0035586D" w:rsidP="0035586D">
            <w:pPr>
              <w:rPr>
                <w:rStyle w:val="46"/>
                <w:rFonts w:ascii="Times New Roman" w:hAnsi="Times New Roman" w:cs="Times New Roman"/>
                <w:sz w:val="24"/>
                <w:szCs w:val="24"/>
              </w:rPr>
            </w:pPr>
            <w:r w:rsidRPr="0035586D">
              <w:rPr>
                <w:rStyle w:val="46"/>
                <w:rFonts w:ascii="Times New Roman" w:hAnsi="Times New Roman" w:cs="Times New Roman"/>
                <w:sz w:val="24"/>
                <w:szCs w:val="24"/>
              </w:rPr>
              <w:t>-Приказ №359-П от 03.09.2004г. о передаче легковозводимого сборно-разборного укрытия (инв. №67305).</w:t>
            </w:r>
          </w:p>
          <w:p w:rsidR="0035586D" w:rsidRPr="0035586D" w:rsidRDefault="0035586D" w:rsidP="0035586D">
            <w:r w:rsidRPr="0035586D">
              <w:t>Цель выполнения работ:</w:t>
            </w:r>
          </w:p>
          <w:p w:rsidR="0035586D" w:rsidRPr="0035586D" w:rsidRDefault="0035586D" w:rsidP="0035586D">
            <w:r w:rsidRPr="0035586D">
              <w:t>-устройство легковозводимого сборно-разборного укрытия на площадке для ра</w:t>
            </w:r>
            <w:r w:rsidRPr="0035586D">
              <w:t>з</w:t>
            </w:r>
            <w:r w:rsidRPr="0035586D">
              <w:t>мещения техники и технологического оборудования для обращения с РАО</w:t>
            </w:r>
          </w:p>
        </w:tc>
      </w:tr>
      <w:tr w:rsidR="0035586D" w:rsidRPr="0035586D" w:rsidTr="006C10B4">
        <w:trPr>
          <w:trHeight w:val="372"/>
        </w:trPr>
        <w:tc>
          <w:tcPr>
            <w:tcW w:w="10279" w:type="dxa"/>
          </w:tcPr>
          <w:p w:rsidR="0035586D" w:rsidRPr="0035586D" w:rsidRDefault="0035586D" w:rsidP="0035586D">
            <w:pPr>
              <w:rPr>
                <w:bCs/>
              </w:rPr>
            </w:pPr>
            <w:r w:rsidRPr="0035586D">
              <w:rPr>
                <w:bCs/>
              </w:rPr>
              <w:t>Подраздел 2.2. Требования к разработке ППР.</w:t>
            </w:r>
          </w:p>
        </w:tc>
      </w:tr>
      <w:tr w:rsidR="0035586D" w:rsidRPr="0035586D" w:rsidTr="006C10B4">
        <w:trPr>
          <w:trHeight w:val="377"/>
        </w:trPr>
        <w:tc>
          <w:tcPr>
            <w:tcW w:w="10279" w:type="dxa"/>
          </w:tcPr>
          <w:p w:rsidR="0035586D" w:rsidRPr="0035586D" w:rsidRDefault="0035586D" w:rsidP="0035586D">
            <w:pPr>
              <w:rPr>
                <w:bCs/>
                <w:color w:val="FF0000"/>
              </w:rPr>
            </w:pPr>
            <w:r w:rsidRPr="0035586D">
              <w:rPr>
                <w:bCs/>
              </w:rPr>
              <w:t xml:space="preserve">В соответствии с требованиями </w:t>
            </w:r>
            <w:r w:rsidRPr="0035586D">
              <w:t>МДС 12-81.2007 «Методические рекомендации по разработке и оформлению проекта организации строительства  и проекта прои</w:t>
            </w:r>
            <w:r w:rsidRPr="0035586D">
              <w:t>з</w:t>
            </w:r>
            <w:r w:rsidRPr="0035586D">
              <w:t>водства работ»</w:t>
            </w:r>
          </w:p>
        </w:tc>
      </w:tr>
    </w:tbl>
    <w:p w:rsidR="0035586D" w:rsidRPr="0035586D" w:rsidRDefault="0035586D" w:rsidP="0035586D">
      <w:pPr>
        <w:rPr>
          <w:bCs/>
        </w:rPr>
      </w:pPr>
    </w:p>
    <w:p w:rsidR="0035586D" w:rsidRPr="0035586D" w:rsidRDefault="0035586D" w:rsidP="0035586D">
      <w:pPr>
        <w:rPr>
          <w:bCs/>
        </w:rPr>
      </w:pPr>
      <w:r w:rsidRPr="0035586D">
        <w:rPr>
          <w:bCs/>
        </w:rPr>
        <w:t>РАЗДЕЛ 3. ТРЕБОВАНИЯ К ВЫПОЛНЯЕМЫМ РАБОТАМ</w:t>
      </w:r>
    </w:p>
    <w:p w:rsidR="0035586D" w:rsidRPr="0035586D" w:rsidRDefault="0035586D" w:rsidP="0035586D">
      <w:pPr>
        <w:rPr>
          <w:bCs/>
        </w:rPr>
      </w:pPr>
    </w:p>
    <w:tbl>
      <w:tblPr>
        <w:tblStyle w:val="afff4"/>
        <w:tblW w:w="0" w:type="auto"/>
        <w:tblLayout w:type="fixed"/>
        <w:tblLook w:val="04A0" w:firstRow="1" w:lastRow="0" w:firstColumn="1" w:lastColumn="0" w:noHBand="0" w:noVBand="1"/>
      </w:tblPr>
      <w:tblGrid>
        <w:gridCol w:w="10279"/>
      </w:tblGrid>
      <w:tr w:rsidR="0035586D" w:rsidRPr="0035586D" w:rsidTr="006C10B4">
        <w:tc>
          <w:tcPr>
            <w:tcW w:w="10279" w:type="dxa"/>
          </w:tcPr>
          <w:p w:rsidR="0035586D" w:rsidRPr="0035586D" w:rsidRDefault="0035586D" w:rsidP="0035586D">
            <w:pPr>
              <w:rPr>
                <w:bCs/>
              </w:rPr>
            </w:pPr>
            <w:r w:rsidRPr="0035586D">
              <w:rPr>
                <w:bCs/>
              </w:rPr>
              <w:t>Подраздел 3.1. Цель проведения работ.</w:t>
            </w:r>
          </w:p>
        </w:tc>
      </w:tr>
      <w:tr w:rsidR="0035586D" w:rsidRPr="0035586D" w:rsidTr="006C10B4">
        <w:tc>
          <w:tcPr>
            <w:tcW w:w="10279" w:type="dxa"/>
          </w:tcPr>
          <w:p w:rsidR="0035586D" w:rsidRPr="0035586D" w:rsidRDefault="0035586D" w:rsidP="0035586D">
            <w:pPr>
              <w:rPr>
                <w:bCs/>
              </w:rPr>
            </w:pPr>
            <w:r w:rsidRPr="0035586D">
              <w:t>Устройство легковозводимого сборно-разборного укрытия на площадке для ра</w:t>
            </w:r>
            <w:r w:rsidRPr="0035586D">
              <w:t>з</w:t>
            </w:r>
            <w:r w:rsidRPr="0035586D">
              <w:t>мещения техники и технологического оборудования для обращения с РАО</w:t>
            </w:r>
          </w:p>
        </w:tc>
      </w:tr>
      <w:tr w:rsidR="0035586D" w:rsidRPr="0035586D" w:rsidTr="006C10B4">
        <w:tc>
          <w:tcPr>
            <w:tcW w:w="10279" w:type="dxa"/>
          </w:tcPr>
          <w:p w:rsidR="0035586D" w:rsidRPr="0035586D" w:rsidRDefault="0035586D" w:rsidP="0035586D">
            <w:r w:rsidRPr="0035586D">
              <w:rPr>
                <w:bCs/>
              </w:rPr>
              <w:t>Подраздел 3.2. Объем выполняемых работ.</w:t>
            </w:r>
          </w:p>
        </w:tc>
      </w:tr>
      <w:tr w:rsidR="0035586D" w:rsidRPr="0035586D" w:rsidTr="006C10B4">
        <w:trPr>
          <w:trHeight w:val="1412"/>
        </w:trPr>
        <w:tc>
          <w:tcPr>
            <w:tcW w:w="10279" w:type="dxa"/>
          </w:tcPr>
          <w:p w:rsidR="0035586D" w:rsidRPr="0035586D" w:rsidRDefault="0035586D" w:rsidP="0035586D">
            <w:pPr>
              <w:rPr>
                <w:bCs/>
                <w:color w:val="FF0000"/>
              </w:rPr>
            </w:pPr>
            <w:r w:rsidRPr="0035586D">
              <w:rPr>
                <w:bCs/>
              </w:rPr>
              <w:t>1.Погрузочные работы (согласно спецификации)</w:t>
            </w:r>
          </w:p>
          <w:p w:rsidR="0035586D" w:rsidRPr="0035586D" w:rsidRDefault="0035586D" w:rsidP="0035586D">
            <w:pPr>
              <w:rPr>
                <w:bCs/>
                <w:color w:val="FF0000"/>
              </w:rPr>
            </w:pPr>
            <w:r w:rsidRPr="0035586D">
              <w:rPr>
                <w:bCs/>
              </w:rPr>
              <w:t>2.Транспортирование (</w:t>
            </w:r>
            <w:proofErr w:type="spellStart"/>
            <w:r w:rsidRPr="0035586D">
              <w:rPr>
                <w:bCs/>
              </w:rPr>
              <w:t>транспортно</w:t>
            </w:r>
            <w:proofErr w:type="spellEnd"/>
            <w:r w:rsidRPr="0035586D">
              <w:rPr>
                <w:bCs/>
              </w:rPr>
              <w:t xml:space="preserve"> - </w:t>
            </w:r>
            <w:proofErr w:type="gramStart"/>
            <w:r w:rsidRPr="0035586D">
              <w:rPr>
                <w:bCs/>
              </w:rPr>
              <w:t>экспедиционные</w:t>
            </w:r>
            <w:proofErr w:type="gramEnd"/>
            <w:r w:rsidRPr="0035586D">
              <w:rPr>
                <w:bCs/>
              </w:rPr>
              <w:t>)</w:t>
            </w:r>
          </w:p>
          <w:p w:rsidR="0035586D" w:rsidRPr="0035586D" w:rsidRDefault="0035586D" w:rsidP="0035586D">
            <w:pPr>
              <w:rPr>
                <w:bCs/>
              </w:rPr>
            </w:pPr>
            <w:r w:rsidRPr="0035586D">
              <w:rPr>
                <w:bCs/>
              </w:rPr>
              <w:t>3.Разгрузочные работы</w:t>
            </w:r>
          </w:p>
          <w:p w:rsidR="0035586D" w:rsidRPr="0035586D" w:rsidRDefault="0035586D" w:rsidP="0035586D">
            <w:pPr>
              <w:rPr>
                <w:bCs/>
              </w:rPr>
            </w:pPr>
            <w:r w:rsidRPr="0035586D">
              <w:rPr>
                <w:bCs/>
              </w:rPr>
              <w:t xml:space="preserve">Приемка конструкций производится </w:t>
            </w:r>
            <w:proofErr w:type="spellStart"/>
            <w:r w:rsidRPr="0035586D">
              <w:rPr>
                <w:bCs/>
              </w:rPr>
              <w:t>комиссионно</w:t>
            </w:r>
            <w:proofErr w:type="spellEnd"/>
            <w:r w:rsidRPr="0035586D">
              <w:rPr>
                <w:bCs/>
              </w:rPr>
              <w:t>, с составлением Акта приема-передачи, согласно Спецификации. Конструкции не должны иметь внешних п</w:t>
            </w:r>
            <w:r w:rsidRPr="0035586D">
              <w:rPr>
                <w:bCs/>
              </w:rPr>
              <w:t>о</w:t>
            </w:r>
            <w:r w:rsidRPr="0035586D">
              <w:rPr>
                <w:bCs/>
              </w:rPr>
              <w:t>вреждений.</w:t>
            </w:r>
          </w:p>
          <w:p w:rsidR="0035586D" w:rsidRPr="0035586D" w:rsidRDefault="0035586D" w:rsidP="0035586D">
            <w:pPr>
              <w:rPr>
                <w:bCs/>
                <w:color w:val="FF0000"/>
              </w:rPr>
            </w:pPr>
            <w:r w:rsidRPr="0035586D">
              <w:rPr>
                <w:bCs/>
              </w:rPr>
              <w:lastRenderedPageBreak/>
              <w:t>4.Монтажные работы (под ключ).</w:t>
            </w:r>
          </w:p>
          <w:p w:rsidR="0035586D" w:rsidRPr="0035586D" w:rsidRDefault="0035586D" w:rsidP="0035586D">
            <w:pPr>
              <w:rPr>
                <w:bCs/>
                <w:highlight w:val="yellow"/>
              </w:rPr>
            </w:pPr>
            <w:r w:rsidRPr="0035586D">
              <w:rPr>
                <w:bCs/>
              </w:rPr>
              <w:t>Исполнитель несет полную ответственность за перевозимый товар, оборудование – с момента его погрузки до подписания акта выполненных работ (выполнения мо</w:t>
            </w:r>
            <w:r w:rsidRPr="0035586D">
              <w:rPr>
                <w:bCs/>
              </w:rPr>
              <w:t>н</w:t>
            </w:r>
            <w:r w:rsidRPr="0035586D">
              <w:rPr>
                <w:bCs/>
              </w:rPr>
              <w:t>тажных работ).</w:t>
            </w:r>
          </w:p>
          <w:p w:rsidR="0035586D" w:rsidRPr="0035586D" w:rsidRDefault="0035586D" w:rsidP="0035586D">
            <w:pPr>
              <w:rPr>
                <w:bCs/>
              </w:rPr>
            </w:pPr>
            <w:r w:rsidRPr="0035586D">
              <w:rPr>
                <w:bCs/>
              </w:rPr>
              <w:t>Объемы выполняемых работ: наименование и номенклатура товара</w:t>
            </w:r>
          </w:p>
          <w:tbl>
            <w:tblPr>
              <w:tblW w:w="9743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536"/>
              <w:gridCol w:w="3761"/>
              <w:gridCol w:w="1559"/>
              <w:gridCol w:w="723"/>
              <w:gridCol w:w="9"/>
              <w:gridCol w:w="697"/>
              <w:gridCol w:w="15"/>
              <w:gridCol w:w="861"/>
              <w:gridCol w:w="50"/>
              <w:gridCol w:w="642"/>
              <w:gridCol w:w="21"/>
              <w:gridCol w:w="854"/>
              <w:gridCol w:w="15"/>
            </w:tblGrid>
            <w:tr w:rsidR="0035586D" w:rsidRPr="0035586D" w:rsidTr="006C10B4">
              <w:trPr>
                <w:trHeight w:val="842"/>
              </w:trPr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 xml:space="preserve">№ </w:t>
                  </w:r>
                  <w:proofErr w:type="gramStart"/>
                  <w:r w:rsidRPr="0035586D">
                    <w:rPr>
                      <w:color w:val="000000"/>
                    </w:rPr>
                    <w:t>п</w:t>
                  </w:r>
                  <w:proofErr w:type="gramEnd"/>
                  <w:r w:rsidRPr="0035586D">
                    <w:rPr>
                      <w:color w:val="000000"/>
                    </w:rPr>
                    <w:t>/п</w:t>
                  </w:r>
                </w:p>
              </w:tc>
              <w:tc>
                <w:tcPr>
                  <w:tcW w:w="37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Наименование Товара (оборудования) (марка, модель и т.п.)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t>Производитель / страна прои</w:t>
                  </w:r>
                  <w:r w:rsidRPr="0035586D">
                    <w:t>с</w:t>
                  </w:r>
                  <w:r w:rsidRPr="0035586D">
                    <w:t>хождения/</w:t>
                  </w:r>
                </w:p>
              </w:tc>
              <w:tc>
                <w:tcPr>
                  <w:tcW w:w="7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 xml:space="preserve">Ед. </w:t>
                  </w: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изме</w:t>
                  </w:r>
                  <w:proofErr w:type="spellEnd"/>
                  <w:r w:rsidRPr="0035586D">
                    <w:rPr>
                      <w:color w:val="000000"/>
                    </w:rPr>
                    <w:t xml:space="preserve"> рения</w:t>
                  </w:r>
                  <w:proofErr w:type="gramEnd"/>
                </w:p>
              </w:tc>
              <w:tc>
                <w:tcPr>
                  <w:tcW w:w="71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Кол-во, ед.</w:t>
                  </w:r>
                </w:p>
              </w:tc>
              <w:tc>
                <w:tcPr>
                  <w:tcW w:w="8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gramStart"/>
                  <w:r w:rsidRPr="0035586D">
                    <w:rPr>
                      <w:bCs/>
                      <w:color w:val="000000"/>
                    </w:rPr>
                    <w:t xml:space="preserve">Арти </w:t>
                  </w:r>
                  <w:proofErr w:type="spellStart"/>
                  <w:r w:rsidRPr="0035586D">
                    <w:rPr>
                      <w:bCs/>
                      <w:color w:val="000000"/>
                    </w:rPr>
                    <w:t>кул</w:t>
                  </w:r>
                  <w:proofErr w:type="spellEnd"/>
                  <w:proofErr w:type="gramEnd"/>
                </w:p>
              </w:tc>
              <w:tc>
                <w:tcPr>
                  <w:tcW w:w="71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bCs/>
                      <w:color w:val="000000"/>
                    </w:rPr>
                    <w:t xml:space="preserve">Вес, </w:t>
                  </w:r>
                  <w:proofErr w:type="gramStart"/>
                  <w:r w:rsidRPr="0035586D">
                    <w:rPr>
                      <w:bCs/>
                      <w:color w:val="000000"/>
                    </w:rPr>
                    <w:t>кг</w:t>
                  </w:r>
                  <w:proofErr w:type="gramEnd"/>
                </w:p>
              </w:tc>
              <w:tc>
                <w:tcPr>
                  <w:tcW w:w="86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bCs/>
                      <w:color w:val="000000"/>
                    </w:rPr>
                    <w:t xml:space="preserve">Вес общий, </w:t>
                  </w:r>
                  <w:proofErr w:type="gramStart"/>
                  <w:r w:rsidRPr="0035586D">
                    <w:rPr>
                      <w:bCs/>
                      <w:color w:val="000000"/>
                    </w:rPr>
                    <w:t>кг</w:t>
                  </w:r>
                  <w:proofErr w:type="gramEnd"/>
                </w:p>
              </w:tc>
            </w:tr>
            <w:tr w:rsidR="0035586D" w:rsidRPr="0035586D" w:rsidTr="006C10B4">
              <w:trPr>
                <w:trHeight w:val="451"/>
              </w:trPr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37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HA Горизонтальная диагональ 1.57 M/ HA HORIZONTAL BRACE 1.57 M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ind w:left="-58"/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1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110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706252</w:t>
                  </w:r>
                </w:p>
              </w:tc>
              <w:tc>
                <w:tcPr>
                  <w:tcW w:w="7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1,2</w:t>
                  </w:r>
                </w:p>
              </w:tc>
              <w:tc>
                <w:tcPr>
                  <w:tcW w:w="8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132</w:t>
                  </w:r>
                </w:p>
              </w:tc>
            </w:tr>
            <w:tr w:rsidR="0035586D" w:rsidRPr="0035586D" w:rsidTr="006C10B4">
              <w:trPr>
                <w:trHeight w:val="450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HA IH Крышная кассета 2.00X1.57M/ HA IH ROOF CASSETTE 2.00X1.57M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ind w:left="-58"/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1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240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706253</w:t>
                  </w:r>
                </w:p>
              </w:tc>
              <w:tc>
                <w:tcPr>
                  <w:tcW w:w="7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38,5</w:t>
                  </w:r>
                </w:p>
              </w:tc>
              <w:tc>
                <w:tcPr>
                  <w:tcW w:w="8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9240</w:t>
                  </w:r>
                </w:p>
              </w:tc>
            </w:tr>
            <w:tr w:rsidR="0035586D" w:rsidRPr="0035586D" w:rsidTr="006C10B4">
              <w:trPr>
                <w:trHeight w:val="435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HA IH Крышная кассета 1.00 X 1.57/ HA IH ROOF CASSETTE 1.00 X 1.57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ind w:left="-58"/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1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55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706254</w:t>
                  </w:r>
                </w:p>
              </w:tc>
              <w:tc>
                <w:tcPr>
                  <w:tcW w:w="7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21,5</w:t>
                  </w:r>
                </w:p>
              </w:tc>
              <w:tc>
                <w:tcPr>
                  <w:tcW w:w="8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1182,5</w:t>
                  </w:r>
                </w:p>
              </w:tc>
            </w:tr>
            <w:tr w:rsidR="0035586D" w:rsidRPr="0035586D" w:rsidTr="006C10B4">
              <w:trPr>
                <w:trHeight w:val="487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HA IH Коньковая кассета 1.57 M/ HA IH RIDGE CASSETTE 1.57M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3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ind w:left="-58"/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1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28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706255</w:t>
                  </w:r>
                </w:p>
              </w:tc>
              <w:tc>
                <w:tcPr>
                  <w:tcW w:w="7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27</w:t>
                  </w:r>
                </w:p>
              </w:tc>
              <w:tc>
                <w:tcPr>
                  <w:tcW w:w="8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756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703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  <w:lang w:val="en-US"/>
                    </w:rPr>
                  </w:pPr>
                  <w:r w:rsidRPr="0035586D">
                    <w:rPr>
                      <w:color w:val="000000"/>
                    </w:rPr>
                    <w:t xml:space="preserve">AR Горизонтальная диагональ 2.57X1.57 прав./ </w:t>
                  </w:r>
                  <w:r w:rsidRPr="0035586D">
                    <w:rPr>
                      <w:color w:val="000000"/>
                      <w:lang w:val="en-US"/>
                    </w:rPr>
                    <w:t>AR PLAN BRACE 2.57X1.57</w:t>
                  </w:r>
                </w:p>
                <w:p w:rsidR="0035586D" w:rsidRPr="0035586D" w:rsidRDefault="0035586D" w:rsidP="0035586D">
                  <w:pPr>
                    <w:rPr>
                      <w:color w:val="000000"/>
                      <w:lang w:val="en-US"/>
                    </w:rPr>
                  </w:pPr>
                  <w:r w:rsidRPr="0035586D">
                    <w:rPr>
                      <w:color w:val="000000"/>
                      <w:lang w:val="en-US"/>
                    </w:rPr>
                    <w:t>2WH-RIGHT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12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711987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11,5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138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543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6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HA IH Поперечная ферма 1.57M/ HA IH BEAM STIFFENER 1.57M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156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727338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10,6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1653,6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595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7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PR Поликарбонатная кассета 2.00 x 1.57 M/ HA IH-LICHTKASSETTE 2.00 X 1.57M (</w:t>
                  </w:r>
                  <w:proofErr w:type="spellStart"/>
                  <w:r w:rsidRPr="0035586D">
                    <w:rPr>
                      <w:color w:val="000000"/>
                    </w:rPr>
                    <w:t>special</w:t>
                  </w:r>
                  <w:proofErr w:type="spellEnd"/>
                  <w:r w:rsidRPr="0035586D"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26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999001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26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676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692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8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AR O - LATTICE BEAM 6.716 X 0.5 M 4WH/ AR O – ферма 6.716 Х 0.5 М с 4 клиновидными головками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999002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80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160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695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lastRenderedPageBreak/>
                    <w:t>9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  <w:lang w:val="en-US"/>
                    </w:rPr>
                  </w:pPr>
                  <w:r w:rsidRPr="0035586D">
                    <w:rPr>
                      <w:color w:val="000000"/>
                      <w:lang w:val="en-US"/>
                    </w:rPr>
                    <w:t xml:space="preserve">AR </w:t>
                  </w:r>
                  <w:proofErr w:type="spellStart"/>
                  <w:r w:rsidRPr="0035586D">
                    <w:rPr>
                      <w:color w:val="000000"/>
                      <w:lang w:val="en-US"/>
                    </w:rPr>
                    <w:t>Стартовый</w:t>
                  </w:r>
                  <w:proofErr w:type="spellEnd"/>
                  <w:r w:rsidRPr="0035586D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35586D">
                    <w:rPr>
                      <w:color w:val="000000"/>
                      <w:lang w:val="en-US"/>
                    </w:rPr>
                    <w:t>элемент</w:t>
                  </w:r>
                  <w:proofErr w:type="spellEnd"/>
                  <w:r w:rsidRPr="0035586D">
                    <w:rPr>
                      <w:color w:val="000000"/>
                      <w:lang w:val="en-US"/>
                    </w:rPr>
                    <w:t>/ AR BASE CO</w:t>
                  </w:r>
                  <w:r w:rsidRPr="0035586D">
                    <w:rPr>
                      <w:color w:val="000000"/>
                      <w:lang w:val="en-US"/>
                    </w:rPr>
                    <w:t>L</w:t>
                  </w:r>
                  <w:r w:rsidRPr="0035586D">
                    <w:rPr>
                      <w:color w:val="000000"/>
                      <w:lang w:val="en-US"/>
                    </w:rPr>
                    <w:t>LAR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143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2602000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1,41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201,63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503"/>
              </w:trPr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3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  <w:lang w:val="en-US"/>
                    </w:rPr>
                  </w:pPr>
                  <w:r w:rsidRPr="0035586D">
                    <w:rPr>
                      <w:color w:val="000000"/>
                      <w:lang w:val="en-US"/>
                    </w:rPr>
                    <w:t xml:space="preserve">AR </w:t>
                  </w:r>
                  <w:proofErr w:type="spellStart"/>
                  <w:r w:rsidRPr="0035586D">
                    <w:rPr>
                      <w:color w:val="000000"/>
                      <w:lang w:val="en-US"/>
                    </w:rPr>
                    <w:t>Фланец</w:t>
                  </w:r>
                  <w:proofErr w:type="spellEnd"/>
                  <w:r w:rsidRPr="0035586D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35586D">
                    <w:rPr>
                      <w:color w:val="000000"/>
                      <w:lang w:val="en-US"/>
                    </w:rPr>
                    <w:t>накидной</w:t>
                  </w:r>
                  <w:proofErr w:type="spellEnd"/>
                  <w:r w:rsidRPr="0035586D">
                    <w:rPr>
                      <w:color w:val="000000"/>
                      <w:lang w:val="en-US"/>
                    </w:rPr>
                    <w:t xml:space="preserve"> 19ММ WS/ AR ROSETTE 19 MM WS,CLAMP.FORGED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75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2602019</w:t>
                  </w:r>
                </w:p>
              </w:tc>
              <w:tc>
                <w:tcPr>
                  <w:tcW w:w="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1,01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75,75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399"/>
              </w:trPr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11</w:t>
                  </w:r>
                </w:p>
              </w:tc>
              <w:tc>
                <w:tcPr>
                  <w:tcW w:w="37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AR Стойка 0.50 М без наконечника/ AR STANDARD 0.50 M W/O SPIGOT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8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2604050</w:t>
                  </w:r>
                </w:p>
              </w:tc>
              <w:tc>
                <w:tcPr>
                  <w:tcW w:w="6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2,5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20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422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12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AR Стойка 1.00 M без наконечника/ AR STANDARD 1.00 M W/O SPIGOT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16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2604100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4,6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73,6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475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13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AR Стойка 1.50 М без наконечника/ AR STANDARD 1.50 M W/O SPIGOT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16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2604150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6,82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109,12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371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14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AR Стойка 2.00 M без наконечника/ AR STANDARD 2.00 M W/O SPIGOT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284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2604200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8,96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2544,64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409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15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AR Стойка 4.00 M без наконечника/ AR STANDARD 4.00 M W/O SPIGOT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140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2604400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18,1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2534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447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16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AR Наконечник для 2604/2605/ AR SPIGOT FOR 2604/2605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454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2605000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1,6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726,4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485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17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  <w:lang w:val="en-US"/>
                    </w:rPr>
                  </w:pPr>
                  <w:r w:rsidRPr="0035586D">
                    <w:rPr>
                      <w:color w:val="000000"/>
                      <w:lang w:val="en-US"/>
                    </w:rPr>
                    <w:t xml:space="preserve">AR O - </w:t>
                  </w:r>
                  <w:proofErr w:type="spellStart"/>
                  <w:r w:rsidRPr="0035586D">
                    <w:rPr>
                      <w:color w:val="000000"/>
                      <w:lang w:val="en-US"/>
                    </w:rPr>
                    <w:t>Ригель</w:t>
                  </w:r>
                  <w:proofErr w:type="spellEnd"/>
                  <w:r w:rsidRPr="0035586D">
                    <w:rPr>
                      <w:color w:val="000000"/>
                      <w:lang w:val="en-US"/>
                    </w:rPr>
                    <w:t xml:space="preserve"> 1.57 М/ AR O- LEDGER 1.57M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1235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2607157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5,9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7286,5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615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18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  <w:lang w:val="en-US"/>
                    </w:rPr>
                  </w:pPr>
                  <w:r w:rsidRPr="0035586D">
                    <w:rPr>
                      <w:color w:val="000000"/>
                      <w:lang w:val="en-US"/>
                    </w:rPr>
                    <w:t xml:space="preserve">AR O - </w:t>
                  </w:r>
                  <w:proofErr w:type="spellStart"/>
                  <w:r w:rsidRPr="0035586D">
                    <w:rPr>
                      <w:color w:val="000000"/>
                      <w:lang w:val="en-US"/>
                    </w:rPr>
                    <w:t>Ригель</w:t>
                  </w:r>
                  <w:proofErr w:type="spellEnd"/>
                  <w:r w:rsidRPr="0035586D">
                    <w:rPr>
                      <w:color w:val="000000"/>
                      <w:lang w:val="en-US"/>
                    </w:rPr>
                    <w:t xml:space="preserve"> 2.57 M/ AR O - LEDGER 2.57M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40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2607257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9,38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375,2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717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19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AR O- Горизонтальная диагональ 2.22M PB 1.57X1.57M/ AR O - LEDGER 2.22M PB 1.57X1.57M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136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2608157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8,7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1183,2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375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20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  <w:lang w:val="en-US"/>
                    </w:rPr>
                  </w:pPr>
                  <w:r w:rsidRPr="0035586D">
                    <w:rPr>
                      <w:color w:val="000000"/>
                      <w:lang w:val="en-US"/>
                    </w:rPr>
                    <w:t xml:space="preserve">AR </w:t>
                  </w:r>
                  <w:proofErr w:type="spellStart"/>
                  <w:r w:rsidRPr="0035586D">
                    <w:rPr>
                      <w:color w:val="000000"/>
                      <w:lang w:val="en-US"/>
                    </w:rPr>
                    <w:t>Диагональ</w:t>
                  </w:r>
                  <w:proofErr w:type="spellEnd"/>
                  <w:r w:rsidRPr="0035586D">
                    <w:rPr>
                      <w:color w:val="000000"/>
                      <w:lang w:val="en-US"/>
                    </w:rPr>
                    <w:t xml:space="preserve"> 1.57 Х 2.00 М/ AR DIA</w:t>
                  </w:r>
                  <w:r w:rsidRPr="0035586D">
                    <w:rPr>
                      <w:color w:val="000000"/>
                      <w:lang w:val="en-US"/>
                    </w:rPr>
                    <w:t>G</w:t>
                  </w:r>
                  <w:r w:rsidRPr="0035586D">
                    <w:rPr>
                      <w:color w:val="000000"/>
                      <w:lang w:val="en-US"/>
                    </w:rPr>
                    <w:t>ONAL BRACE 1.57 X 2.00 M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310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2620157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7,7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2387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413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21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  <w:lang w:val="en-US"/>
                    </w:rPr>
                  </w:pPr>
                  <w:r w:rsidRPr="0035586D">
                    <w:rPr>
                      <w:color w:val="000000"/>
                      <w:lang w:val="en-US"/>
                    </w:rPr>
                    <w:t xml:space="preserve">AR </w:t>
                  </w:r>
                  <w:proofErr w:type="spellStart"/>
                  <w:r w:rsidRPr="0035586D">
                    <w:rPr>
                      <w:color w:val="000000"/>
                      <w:lang w:val="en-US"/>
                    </w:rPr>
                    <w:t>Диагональ</w:t>
                  </w:r>
                  <w:proofErr w:type="spellEnd"/>
                  <w:r w:rsidRPr="0035586D">
                    <w:rPr>
                      <w:color w:val="000000"/>
                      <w:lang w:val="en-US"/>
                    </w:rPr>
                    <w:t xml:space="preserve"> 2.57 Х 2.00 М/ AR DIA</w:t>
                  </w:r>
                  <w:r w:rsidRPr="0035586D">
                    <w:rPr>
                      <w:color w:val="000000"/>
                      <w:lang w:val="en-US"/>
                    </w:rPr>
                    <w:t>G</w:t>
                  </w:r>
                  <w:r w:rsidRPr="0035586D">
                    <w:rPr>
                      <w:color w:val="000000"/>
                      <w:lang w:val="en-US"/>
                    </w:rPr>
                    <w:t xml:space="preserve">ONAL BRACE 2.57 X 2.00 </w:t>
                  </w:r>
                  <w:r w:rsidRPr="0035586D">
                    <w:rPr>
                      <w:color w:val="000000"/>
                      <w:lang w:val="en-US"/>
                    </w:rPr>
                    <w:lastRenderedPageBreak/>
                    <w:t>M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lastRenderedPageBreak/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24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2620257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9,5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228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465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lastRenderedPageBreak/>
                    <w:t>22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AR U-образная проходная балка, 1.57 M/ AR WALKWAY GIRDER, 1.57 M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54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2665157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21,9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1182,6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489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23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  <w:lang w:val="en-US"/>
                    </w:rPr>
                  </w:pPr>
                  <w:r w:rsidRPr="0035586D">
                    <w:rPr>
                      <w:color w:val="000000"/>
                      <w:lang w:val="en-US"/>
                    </w:rPr>
                    <w:t xml:space="preserve">BE O - </w:t>
                  </w:r>
                  <w:proofErr w:type="spellStart"/>
                  <w:r w:rsidRPr="0035586D">
                    <w:rPr>
                      <w:color w:val="000000"/>
                      <w:lang w:val="en-US"/>
                    </w:rPr>
                    <w:t>Стальной</w:t>
                  </w:r>
                  <w:proofErr w:type="spellEnd"/>
                  <w:r w:rsidRPr="0035586D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35586D">
                    <w:rPr>
                      <w:color w:val="000000"/>
                      <w:lang w:val="en-US"/>
                    </w:rPr>
                    <w:t>настил</w:t>
                  </w:r>
                  <w:proofErr w:type="spellEnd"/>
                  <w:r w:rsidRPr="0035586D">
                    <w:rPr>
                      <w:color w:val="000000"/>
                      <w:lang w:val="en-US"/>
                    </w:rPr>
                    <w:t xml:space="preserve"> T9 1.57X0.32M/ BE O - STEEL DECK T9 1.57X0.32M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208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3862157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12,5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2600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668"/>
              </w:trPr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24</w:t>
                  </w:r>
                </w:p>
              </w:tc>
              <w:tc>
                <w:tcPr>
                  <w:tcW w:w="3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  <w:lang w:val="en-US"/>
                    </w:rPr>
                  </w:pPr>
                  <w:r w:rsidRPr="0035586D">
                    <w:rPr>
                      <w:color w:val="000000"/>
                      <w:lang w:val="en-US"/>
                    </w:rPr>
                    <w:t xml:space="preserve">BE O - </w:t>
                  </w:r>
                  <w:proofErr w:type="spellStart"/>
                  <w:r w:rsidRPr="0035586D">
                    <w:rPr>
                      <w:color w:val="000000"/>
                      <w:lang w:val="en-US"/>
                    </w:rPr>
                    <w:t>Алюминиевый</w:t>
                  </w:r>
                  <w:proofErr w:type="spellEnd"/>
                  <w:r w:rsidRPr="0035586D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35586D">
                    <w:rPr>
                      <w:color w:val="000000"/>
                      <w:lang w:val="en-US"/>
                    </w:rPr>
                    <w:t>настил</w:t>
                  </w:r>
                  <w:proofErr w:type="spellEnd"/>
                  <w:r w:rsidRPr="0035586D">
                    <w:rPr>
                      <w:color w:val="000000"/>
                      <w:lang w:val="en-US"/>
                    </w:rPr>
                    <w:t xml:space="preserve"> с </w:t>
                  </w:r>
                  <w:proofErr w:type="spellStart"/>
                  <w:r w:rsidRPr="0035586D">
                    <w:rPr>
                      <w:color w:val="000000"/>
                      <w:lang w:val="en-US"/>
                    </w:rPr>
                    <w:t>люком</w:t>
                  </w:r>
                  <w:proofErr w:type="spellEnd"/>
                  <w:r w:rsidRPr="0035586D">
                    <w:rPr>
                      <w:color w:val="000000"/>
                      <w:lang w:val="en-US"/>
                    </w:rPr>
                    <w:t xml:space="preserve"> T9 1.57M/ BE O-ALUM.ACCESS DECK T9 1.57M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20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3871157</w:t>
                  </w:r>
                </w:p>
              </w:tc>
              <w:tc>
                <w:tcPr>
                  <w:tcW w:w="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14,9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298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562"/>
              </w:trPr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25</w:t>
                  </w:r>
                </w:p>
              </w:tc>
              <w:tc>
                <w:tcPr>
                  <w:tcW w:w="37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ZB Винтовой домкрат 80, усиленный/ ZB ADJUSTABLE BASE 80 REINF.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143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4002080</w:t>
                  </w:r>
                </w:p>
              </w:tc>
              <w:tc>
                <w:tcPr>
                  <w:tcW w:w="6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4,9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700,7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900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26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ZB Накидная лестница, 7 ступ./ ZB ACCESS LADDER 7 RUNGS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20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4005007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7,8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156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645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27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ZB Защитная подкладка под домкрат/ ZB PE-SOFT-FACED BASE F.BASE PLATE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150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4007004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0,21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31,5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669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28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  <w:lang w:val="en-US"/>
                    </w:rPr>
                  </w:pPr>
                  <w:r w:rsidRPr="0035586D">
                    <w:rPr>
                      <w:color w:val="000000"/>
                      <w:lang w:val="en-US"/>
                    </w:rPr>
                    <w:t xml:space="preserve">RO </w:t>
                  </w:r>
                  <w:proofErr w:type="spellStart"/>
                  <w:r w:rsidRPr="0035586D">
                    <w:rPr>
                      <w:color w:val="000000"/>
                      <w:lang w:val="en-US"/>
                    </w:rPr>
                    <w:t>Труба</w:t>
                  </w:r>
                  <w:proofErr w:type="spellEnd"/>
                  <w:r w:rsidRPr="0035586D">
                    <w:rPr>
                      <w:color w:val="000000"/>
                      <w:lang w:val="en-US"/>
                    </w:rPr>
                    <w:t xml:space="preserve"> 1.0 М/ RO STEEL SCAFFOLD TUBE 1.0 M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50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4600100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4,5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225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751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29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  <w:lang w:val="en-US"/>
                    </w:rPr>
                  </w:pPr>
                  <w:r w:rsidRPr="0035586D">
                    <w:rPr>
                      <w:color w:val="000000"/>
                      <w:lang w:val="en-US"/>
                    </w:rPr>
                    <w:t xml:space="preserve">RO </w:t>
                  </w:r>
                  <w:proofErr w:type="spellStart"/>
                  <w:r w:rsidRPr="0035586D">
                    <w:rPr>
                      <w:color w:val="000000"/>
                      <w:lang w:val="en-US"/>
                    </w:rPr>
                    <w:t>Труба</w:t>
                  </w:r>
                  <w:proofErr w:type="spellEnd"/>
                  <w:r w:rsidRPr="0035586D">
                    <w:rPr>
                      <w:color w:val="000000"/>
                      <w:lang w:val="en-US"/>
                    </w:rPr>
                    <w:t xml:space="preserve"> 1.5 М/ RO STEEL SCAFFOLD TUBE 1.5 M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54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4600150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6,8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367,2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690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30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  <w:lang w:val="en-US"/>
                    </w:rPr>
                  </w:pPr>
                  <w:r w:rsidRPr="0035586D">
                    <w:rPr>
                      <w:color w:val="000000"/>
                      <w:lang w:val="en-US"/>
                    </w:rPr>
                    <w:t xml:space="preserve">RO </w:t>
                  </w:r>
                  <w:proofErr w:type="spellStart"/>
                  <w:r w:rsidRPr="0035586D">
                    <w:rPr>
                      <w:color w:val="000000"/>
                      <w:lang w:val="en-US"/>
                    </w:rPr>
                    <w:t>Труба</w:t>
                  </w:r>
                  <w:proofErr w:type="spellEnd"/>
                  <w:r w:rsidRPr="0035586D">
                    <w:rPr>
                      <w:color w:val="000000"/>
                      <w:lang w:val="en-US"/>
                    </w:rPr>
                    <w:t xml:space="preserve"> 2.0 М/ RO STEEL SCAFFOLD TUBE 2.0 M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110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4600200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9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990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901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31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  <w:lang w:val="en-US"/>
                    </w:rPr>
                  </w:pPr>
                  <w:r w:rsidRPr="0035586D">
                    <w:rPr>
                      <w:color w:val="000000"/>
                      <w:lang w:val="en-US"/>
                    </w:rPr>
                    <w:t xml:space="preserve">KP </w:t>
                  </w:r>
                  <w:proofErr w:type="spellStart"/>
                  <w:r w:rsidRPr="0035586D">
                    <w:rPr>
                      <w:color w:val="000000"/>
                      <w:lang w:val="en-US"/>
                    </w:rPr>
                    <w:t>Хомут</w:t>
                  </w:r>
                  <w:proofErr w:type="spellEnd"/>
                  <w:r w:rsidRPr="0035586D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35586D">
                    <w:rPr>
                      <w:color w:val="000000"/>
                      <w:lang w:val="en-US"/>
                    </w:rPr>
                    <w:t>неповоротный</w:t>
                  </w:r>
                  <w:proofErr w:type="spellEnd"/>
                  <w:r w:rsidRPr="0035586D">
                    <w:rPr>
                      <w:color w:val="000000"/>
                      <w:lang w:val="en-US"/>
                    </w:rPr>
                    <w:t xml:space="preserve"> 19 MM WS/ KP DOUBLE COUPLER 19 MM WS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300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4700019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1,3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390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457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32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KP Хомут поворотный 19 MM WS/ KP SWIVEL COUPLER 19 MM WS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225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4702019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1,5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337,5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367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lastRenderedPageBreak/>
                    <w:t>33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  <w:lang w:val="en-US"/>
                    </w:rPr>
                  </w:pPr>
                  <w:r w:rsidRPr="0035586D">
                    <w:rPr>
                      <w:color w:val="000000"/>
                      <w:lang w:val="en-US"/>
                    </w:rPr>
                    <w:t xml:space="preserve">KP О - </w:t>
                  </w:r>
                  <w:proofErr w:type="spellStart"/>
                  <w:r w:rsidRPr="0035586D">
                    <w:rPr>
                      <w:color w:val="000000"/>
                      <w:lang w:val="en-US"/>
                    </w:rPr>
                    <w:t>Делитель</w:t>
                  </w:r>
                  <w:proofErr w:type="spellEnd"/>
                  <w:r w:rsidRPr="0035586D">
                    <w:rPr>
                      <w:color w:val="000000"/>
                      <w:lang w:val="en-US"/>
                    </w:rPr>
                    <w:t xml:space="preserve"> 19 MM WS/ KP SPIGOT WITH HALF COUPL.19 MM WS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4706019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1,81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18,1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547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34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  <w:lang w:val="en-US"/>
                    </w:rPr>
                  </w:pPr>
                  <w:r w:rsidRPr="0035586D">
                    <w:rPr>
                      <w:color w:val="000000"/>
                      <w:lang w:val="en-US"/>
                    </w:rPr>
                    <w:t xml:space="preserve">KP </w:t>
                  </w:r>
                  <w:proofErr w:type="spellStart"/>
                  <w:r w:rsidRPr="0035586D">
                    <w:rPr>
                      <w:color w:val="000000"/>
                      <w:lang w:val="en-US"/>
                    </w:rPr>
                    <w:t>Хомут-уголок</w:t>
                  </w:r>
                  <w:proofErr w:type="spellEnd"/>
                  <w:r w:rsidRPr="0035586D">
                    <w:rPr>
                      <w:color w:val="000000"/>
                      <w:lang w:val="en-US"/>
                    </w:rPr>
                    <w:t xml:space="preserve"> 12X8X6 19 WS/ KP SQUARED TIMBER COUPLER 19 WS SM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450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4718019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1,4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630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600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35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  <w:lang w:val="en-US"/>
                    </w:rPr>
                  </w:pPr>
                  <w:r w:rsidRPr="0035586D">
                    <w:rPr>
                      <w:color w:val="000000"/>
                      <w:lang w:val="en-US"/>
                    </w:rPr>
                    <w:t xml:space="preserve">GI </w:t>
                  </w:r>
                  <w:proofErr w:type="spellStart"/>
                  <w:r w:rsidRPr="0035586D">
                    <w:rPr>
                      <w:color w:val="000000"/>
                      <w:lang w:val="en-US"/>
                    </w:rPr>
                    <w:t>Клипса</w:t>
                  </w:r>
                  <w:proofErr w:type="spellEnd"/>
                  <w:r w:rsidRPr="0035586D">
                    <w:rPr>
                      <w:color w:val="000000"/>
                      <w:lang w:val="en-US"/>
                    </w:rPr>
                    <w:t xml:space="preserve"> 2.8 ММ/ GI SAFETY CLIP 2.8 MM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1000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4905000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0,01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10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527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36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 xml:space="preserve">GI </w:t>
                  </w:r>
                  <w:proofErr w:type="gramStart"/>
                  <w:r w:rsidRPr="0035586D">
                    <w:rPr>
                      <w:color w:val="000000"/>
                    </w:rPr>
                    <w:t>Спец</w:t>
                  </w:r>
                  <w:proofErr w:type="gramEnd"/>
                  <w:r w:rsidRPr="0035586D">
                    <w:rPr>
                      <w:color w:val="000000"/>
                    </w:rPr>
                    <w:t>. Болт М 12 х 60 с гайкой/ GI SPECIAL BOLT M 12 X 60 W. NUT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920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4905060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0,08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73,6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579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37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  <w:lang w:val="en-US"/>
                    </w:rPr>
                  </w:pPr>
                  <w:r w:rsidRPr="0035586D">
                    <w:rPr>
                      <w:color w:val="000000"/>
                      <w:lang w:val="en-US"/>
                    </w:rPr>
                    <w:t xml:space="preserve">GI </w:t>
                  </w:r>
                  <w:proofErr w:type="spellStart"/>
                  <w:r w:rsidRPr="0035586D">
                    <w:rPr>
                      <w:color w:val="000000"/>
                      <w:lang w:val="en-US"/>
                    </w:rPr>
                    <w:t>Шарнирный</w:t>
                  </w:r>
                  <w:proofErr w:type="spellEnd"/>
                  <w:r w:rsidRPr="0035586D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35586D">
                    <w:rPr>
                      <w:color w:val="000000"/>
                      <w:lang w:val="en-US"/>
                    </w:rPr>
                    <w:t>палец</w:t>
                  </w:r>
                  <w:proofErr w:type="spellEnd"/>
                  <w:r w:rsidRPr="0035586D">
                    <w:rPr>
                      <w:color w:val="000000"/>
                      <w:lang w:val="en-US"/>
                    </w:rPr>
                    <w:t xml:space="preserve"> D=12MM/ GI HINGED PIN D=12MM PAN HEAD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920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4905666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0,1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92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475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38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  <w:lang w:val="en-US"/>
                    </w:rPr>
                  </w:pPr>
                  <w:r w:rsidRPr="0035586D">
                    <w:rPr>
                      <w:color w:val="000000"/>
                      <w:lang w:val="en-US"/>
                    </w:rPr>
                    <w:t xml:space="preserve">GI </w:t>
                  </w:r>
                  <w:proofErr w:type="spellStart"/>
                  <w:r w:rsidRPr="0035586D">
                    <w:rPr>
                      <w:color w:val="000000"/>
                      <w:lang w:val="en-US"/>
                    </w:rPr>
                    <w:t>Палец</w:t>
                  </w:r>
                  <w:proofErr w:type="spellEnd"/>
                  <w:r w:rsidRPr="0035586D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35586D">
                    <w:rPr>
                      <w:color w:val="000000"/>
                      <w:lang w:val="en-US"/>
                    </w:rPr>
                    <w:t>соединитель</w:t>
                  </w:r>
                  <w:proofErr w:type="spellEnd"/>
                  <w:r w:rsidRPr="0035586D">
                    <w:rPr>
                      <w:color w:val="000000"/>
                      <w:lang w:val="en-US"/>
                    </w:rPr>
                    <w:t>/ GI UNIT BEAM SPIGOT, SOLID STEEL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56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4916000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3,35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187,6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499"/>
              </w:trPr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39</w:t>
                  </w:r>
                </w:p>
              </w:tc>
              <w:tc>
                <w:tcPr>
                  <w:tcW w:w="3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  <w:lang w:val="en-US"/>
                    </w:rPr>
                  </w:pPr>
                  <w:r w:rsidRPr="0035586D">
                    <w:rPr>
                      <w:color w:val="000000"/>
                      <w:lang w:val="en-US"/>
                    </w:rPr>
                    <w:t xml:space="preserve">TR </w:t>
                  </w:r>
                  <w:proofErr w:type="spellStart"/>
                  <w:r w:rsidRPr="0035586D">
                    <w:rPr>
                      <w:color w:val="000000"/>
                      <w:lang w:val="en-US"/>
                    </w:rPr>
                    <w:t>Диагональ</w:t>
                  </w:r>
                  <w:proofErr w:type="spellEnd"/>
                  <w:r w:rsidRPr="0035586D">
                    <w:rPr>
                      <w:color w:val="000000"/>
                      <w:lang w:val="en-US"/>
                    </w:rPr>
                    <w:t xml:space="preserve"> 1.57 X 0.50 M/ TR DIA</w:t>
                  </w:r>
                  <w:r w:rsidRPr="0035586D">
                    <w:rPr>
                      <w:color w:val="000000"/>
                      <w:lang w:val="en-US"/>
                    </w:rPr>
                    <w:t>G</w:t>
                  </w:r>
                  <w:r w:rsidRPr="0035586D">
                    <w:rPr>
                      <w:color w:val="000000"/>
                      <w:lang w:val="en-US"/>
                    </w:rPr>
                    <w:t>ONAL BRACE 1.57 X 0.50 M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24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5606050</w:t>
                  </w:r>
                </w:p>
              </w:tc>
              <w:tc>
                <w:tcPr>
                  <w:tcW w:w="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5,7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136,8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551"/>
              </w:trPr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40</w:t>
                  </w:r>
                </w:p>
              </w:tc>
              <w:tc>
                <w:tcPr>
                  <w:tcW w:w="37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  <w:lang w:val="en-US"/>
                    </w:rPr>
                  </w:pPr>
                  <w:r w:rsidRPr="0035586D">
                    <w:rPr>
                      <w:color w:val="000000"/>
                      <w:lang w:val="en-US"/>
                    </w:rPr>
                    <w:t xml:space="preserve">TR </w:t>
                  </w:r>
                  <w:proofErr w:type="spellStart"/>
                  <w:r w:rsidRPr="0035586D">
                    <w:rPr>
                      <w:color w:val="000000"/>
                      <w:lang w:val="en-US"/>
                    </w:rPr>
                    <w:t>Диагональ</w:t>
                  </w:r>
                  <w:proofErr w:type="spellEnd"/>
                  <w:r w:rsidRPr="0035586D">
                    <w:rPr>
                      <w:color w:val="000000"/>
                      <w:lang w:val="en-US"/>
                    </w:rPr>
                    <w:t xml:space="preserve"> 1.57 X 1.00 M/ TR DIA</w:t>
                  </w:r>
                  <w:r w:rsidRPr="0035586D">
                    <w:rPr>
                      <w:color w:val="000000"/>
                      <w:lang w:val="en-US"/>
                    </w:rPr>
                    <w:t>G</w:t>
                  </w:r>
                  <w:r w:rsidRPr="0035586D">
                    <w:rPr>
                      <w:color w:val="000000"/>
                      <w:lang w:val="en-US"/>
                    </w:rPr>
                    <w:t>ONAL BRACE 1.57 X 1.00 M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356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5606100</w:t>
                  </w:r>
                </w:p>
              </w:tc>
              <w:tc>
                <w:tcPr>
                  <w:tcW w:w="6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6,3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2242,8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447"/>
              </w:trPr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41</w:t>
                  </w:r>
                </w:p>
              </w:tc>
              <w:tc>
                <w:tcPr>
                  <w:tcW w:w="37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  <w:lang w:val="en-US"/>
                    </w:rPr>
                  </w:pPr>
                  <w:r w:rsidRPr="0035586D">
                    <w:rPr>
                      <w:color w:val="000000"/>
                      <w:lang w:val="en-US"/>
                    </w:rPr>
                    <w:t xml:space="preserve">TR </w:t>
                  </w:r>
                  <w:proofErr w:type="spellStart"/>
                  <w:r w:rsidRPr="0035586D">
                    <w:rPr>
                      <w:color w:val="000000"/>
                      <w:lang w:val="en-US"/>
                    </w:rPr>
                    <w:t>диагональ</w:t>
                  </w:r>
                  <w:proofErr w:type="spellEnd"/>
                  <w:r w:rsidRPr="0035586D">
                    <w:rPr>
                      <w:color w:val="000000"/>
                      <w:lang w:val="en-US"/>
                    </w:rPr>
                    <w:t xml:space="preserve"> 1.57 X 1.50 M/ TR DIA</w:t>
                  </w:r>
                  <w:r w:rsidRPr="0035586D">
                    <w:rPr>
                      <w:color w:val="000000"/>
                      <w:lang w:val="en-US"/>
                    </w:rPr>
                    <w:t>G</w:t>
                  </w:r>
                  <w:r w:rsidRPr="0035586D">
                    <w:rPr>
                      <w:color w:val="000000"/>
                      <w:lang w:val="en-US"/>
                    </w:rPr>
                    <w:t>ONAL BRACE 1.57 X 1.50 M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5606150</w:t>
                  </w:r>
                </w:p>
              </w:tc>
              <w:tc>
                <w:tcPr>
                  <w:tcW w:w="6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7,3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29,2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471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42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  <w:lang w:val="en-US"/>
                    </w:rPr>
                  </w:pPr>
                  <w:r w:rsidRPr="0035586D">
                    <w:rPr>
                      <w:color w:val="000000"/>
                      <w:lang w:val="en-US"/>
                    </w:rPr>
                    <w:t xml:space="preserve">TR </w:t>
                  </w:r>
                  <w:proofErr w:type="spellStart"/>
                  <w:r w:rsidRPr="0035586D">
                    <w:rPr>
                      <w:color w:val="000000"/>
                      <w:lang w:val="en-US"/>
                    </w:rPr>
                    <w:t>Диагональ</w:t>
                  </w:r>
                  <w:proofErr w:type="spellEnd"/>
                  <w:r w:rsidRPr="0035586D">
                    <w:rPr>
                      <w:color w:val="000000"/>
                      <w:lang w:val="en-US"/>
                    </w:rPr>
                    <w:t xml:space="preserve"> 2.57 X 1.50 M/ TR DIA</w:t>
                  </w:r>
                  <w:r w:rsidRPr="0035586D">
                    <w:rPr>
                      <w:color w:val="000000"/>
                      <w:lang w:val="en-US"/>
                    </w:rPr>
                    <w:t>G</w:t>
                  </w:r>
                  <w:r w:rsidRPr="0035586D">
                    <w:rPr>
                      <w:color w:val="000000"/>
                      <w:lang w:val="en-US"/>
                    </w:rPr>
                    <w:t>ONAL BRACE 2.57 X 1.50 M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8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5607150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9,5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76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381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43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HA IH Коньковая ферма/ HA IH RIDGE BEAM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27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5901000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106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2862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419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44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HA IH Крышная балка 2.00 M/ HA IH ROOF BEAM 2.00 M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162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5902200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48,2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7808,4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753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lastRenderedPageBreak/>
                    <w:t>45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HA IH Крышная балка 3.00 M/ HA IH ROOF BEAM 3.00 M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54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5902300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64,5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3483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900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46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  <w:lang w:val="en-US"/>
                    </w:rPr>
                  </w:pPr>
                  <w:r w:rsidRPr="0035586D">
                    <w:rPr>
                      <w:color w:val="000000"/>
                      <w:lang w:val="en-US"/>
                    </w:rPr>
                    <w:t xml:space="preserve">HA IH </w:t>
                  </w:r>
                  <w:proofErr w:type="spellStart"/>
                  <w:r w:rsidRPr="0035586D">
                    <w:rPr>
                      <w:color w:val="000000"/>
                      <w:lang w:val="en-US"/>
                    </w:rPr>
                    <w:t>Болт</w:t>
                  </w:r>
                  <w:proofErr w:type="spellEnd"/>
                  <w:r w:rsidRPr="0035586D">
                    <w:rPr>
                      <w:color w:val="000000"/>
                      <w:lang w:val="en-US"/>
                    </w:rPr>
                    <w:t xml:space="preserve"> 30 X 50 MM / HA IH BOLT 30 X 50 MM GALVANISED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195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5903000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0,3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58,5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361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47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  <w:lang w:val="en-US"/>
                    </w:rPr>
                  </w:pPr>
                  <w:r w:rsidRPr="0035586D">
                    <w:rPr>
                      <w:color w:val="000000"/>
                      <w:lang w:val="en-US"/>
                    </w:rPr>
                    <w:t>HA IH-</w:t>
                  </w:r>
                  <w:proofErr w:type="spellStart"/>
                  <w:r w:rsidRPr="0035586D">
                    <w:rPr>
                      <w:color w:val="000000"/>
                      <w:lang w:val="en-US"/>
                    </w:rPr>
                    <w:t>Болт</w:t>
                  </w:r>
                  <w:proofErr w:type="spellEnd"/>
                  <w:r w:rsidRPr="0035586D">
                    <w:rPr>
                      <w:color w:val="000000"/>
                      <w:lang w:val="en-US"/>
                    </w:rPr>
                    <w:t xml:space="preserve"> 30 X 64 MM / HA IH-BOLT 30 X 64 MM GALVANIZED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60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5904000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0,4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24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651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48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HA IH Страхующий палец 4 MM/ HA IH SECURING PIN 4 MM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370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5905000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0,03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11,1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718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49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  <w:lang w:val="en-US"/>
                    </w:rPr>
                  </w:pPr>
                  <w:r w:rsidRPr="0035586D">
                    <w:rPr>
                      <w:color w:val="000000"/>
                      <w:lang w:val="en-US"/>
                    </w:rPr>
                    <w:t xml:space="preserve">HA IH </w:t>
                  </w:r>
                  <w:proofErr w:type="spellStart"/>
                  <w:r w:rsidRPr="0035586D">
                    <w:rPr>
                      <w:color w:val="000000"/>
                      <w:lang w:val="en-US"/>
                    </w:rPr>
                    <w:t>Палец</w:t>
                  </w:r>
                  <w:proofErr w:type="spellEnd"/>
                  <w:r w:rsidRPr="0035586D">
                    <w:rPr>
                      <w:color w:val="000000"/>
                      <w:lang w:val="en-US"/>
                    </w:rPr>
                    <w:t xml:space="preserve"> 14 X 77 MM / HA IH PIN 14 X 77 MM GALVANISED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780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5906077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0,11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85,8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547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50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  <w:lang w:val="en-US"/>
                    </w:rPr>
                  </w:pPr>
                  <w:r w:rsidRPr="0035586D">
                    <w:rPr>
                      <w:color w:val="000000"/>
                      <w:lang w:val="en-US"/>
                    </w:rPr>
                    <w:t xml:space="preserve">HA IH </w:t>
                  </w:r>
                  <w:proofErr w:type="spellStart"/>
                  <w:r w:rsidRPr="0035586D">
                    <w:rPr>
                      <w:color w:val="000000"/>
                      <w:lang w:val="en-US"/>
                    </w:rPr>
                    <w:t>Болт</w:t>
                  </w:r>
                  <w:proofErr w:type="spellEnd"/>
                  <w:r w:rsidRPr="0035586D">
                    <w:rPr>
                      <w:color w:val="000000"/>
                      <w:lang w:val="en-US"/>
                    </w:rPr>
                    <w:t xml:space="preserve"> 14X107 MM / HA IH BOLT 14X107 MM GALVANIZED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225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5906107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0,15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33,75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600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51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HA IH Балочный клин/ HA IH BEAM WEDGE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112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5913000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0,3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33,6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900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52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  <w:lang w:val="en-US"/>
                    </w:rPr>
                  </w:pPr>
                  <w:r w:rsidRPr="0035586D">
                    <w:rPr>
                      <w:color w:val="000000"/>
                      <w:lang w:val="en-US"/>
                    </w:rPr>
                    <w:t xml:space="preserve">HA IH </w:t>
                  </w:r>
                  <w:proofErr w:type="spellStart"/>
                  <w:r w:rsidRPr="0035586D">
                    <w:rPr>
                      <w:color w:val="000000"/>
                      <w:lang w:val="en-US"/>
                    </w:rPr>
                    <w:t>Кассетный</w:t>
                  </w:r>
                  <w:proofErr w:type="spellEnd"/>
                  <w:r w:rsidRPr="0035586D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35586D">
                    <w:rPr>
                      <w:color w:val="000000"/>
                      <w:lang w:val="en-US"/>
                    </w:rPr>
                    <w:t>клин</w:t>
                  </w:r>
                  <w:proofErr w:type="spellEnd"/>
                  <w:r w:rsidRPr="0035586D">
                    <w:rPr>
                      <w:color w:val="000000"/>
                      <w:lang w:val="en-US"/>
                    </w:rPr>
                    <w:t>/ HA IH ROOF WEDGE (FASTENING CASS.)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660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5913001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0,3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198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585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53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  <w:lang w:val="en-US"/>
                    </w:rPr>
                  </w:pPr>
                  <w:r w:rsidRPr="0035586D">
                    <w:rPr>
                      <w:color w:val="000000"/>
                      <w:lang w:val="en-US"/>
                    </w:rPr>
                    <w:t xml:space="preserve">HA IH </w:t>
                  </w:r>
                  <w:proofErr w:type="spellStart"/>
                  <w:r w:rsidRPr="0035586D">
                    <w:rPr>
                      <w:color w:val="000000"/>
                      <w:lang w:val="en-US"/>
                    </w:rPr>
                    <w:t>Пластина</w:t>
                  </w:r>
                  <w:proofErr w:type="spellEnd"/>
                  <w:r w:rsidRPr="0035586D">
                    <w:rPr>
                      <w:color w:val="000000"/>
                      <w:lang w:val="en-US"/>
                    </w:rPr>
                    <w:t>/ HA IH CLAMPING PLATE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660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5914000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0,6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396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475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54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  <w:lang w:val="en-US"/>
                    </w:rPr>
                  </w:pPr>
                  <w:r w:rsidRPr="0035586D">
                    <w:rPr>
                      <w:color w:val="000000"/>
                      <w:lang w:val="en-US"/>
                    </w:rPr>
                    <w:t xml:space="preserve">HA IH </w:t>
                  </w:r>
                  <w:proofErr w:type="spellStart"/>
                  <w:r w:rsidRPr="0035586D">
                    <w:rPr>
                      <w:color w:val="000000"/>
                      <w:lang w:val="en-US"/>
                    </w:rPr>
                    <w:t>Опора</w:t>
                  </w:r>
                  <w:proofErr w:type="spellEnd"/>
                  <w:r w:rsidRPr="0035586D">
                    <w:rPr>
                      <w:color w:val="000000"/>
                      <w:lang w:val="en-US"/>
                    </w:rPr>
                    <w:t xml:space="preserve"> 0.73-1.09M/ HA IH ROOF BEAM SUPPORT 0.73-1.09M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56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5915000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15,3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856,8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371"/>
              </w:trPr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55</w:t>
                  </w:r>
                </w:p>
              </w:tc>
              <w:tc>
                <w:tcPr>
                  <w:tcW w:w="3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  <w:lang w:val="en-US"/>
                    </w:rPr>
                  </w:pPr>
                  <w:r w:rsidRPr="0035586D">
                    <w:rPr>
                      <w:color w:val="000000"/>
                      <w:lang w:val="en-US"/>
                    </w:rPr>
                    <w:t xml:space="preserve">HA IH </w:t>
                  </w:r>
                  <w:proofErr w:type="spellStart"/>
                  <w:r w:rsidRPr="0035586D">
                    <w:rPr>
                      <w:color w:val="000000"/>
                      <w:lang w:val="en-US"/>
                    </w:rPr>
                    <w:t>Стяжка</w:t>
                  </w:r>
                  <w:proofErr w:type="spellEnd"/>
                  <w:r w:rsidRPr="0035586D">
                    <w:rPr>
                      <w:color w:val="000000"/>
                      <w:lang w:val="en-US"/>
                    </w:rPr>
                    <w:t xml:space="preserve">, </w:t>
                  </w:r>
                  <w:proofErr w:type="spellStart"/>
                  <w:r w:rsidRPr="0035586D">
                    <w:rPr>
                      <w:color w:val="000000"/>
                      <w:lang w:val="en-US"/>
                    </w:rPr>
                    <w:t>конечная</w:t>
                  </w:r>
                  <w:proofErr w:type="spellEnd"/>
                  <w:r w:rsidRPr="0035586D">
                    <w:rPr>
                      <w:color w:val="000000"/>
                      <w:lang w:val="en-US"/>
                    </w:rPr>
                    <w:t xml:space="preserve"> 6.00 M/ HA IH TENSION BAR END PIECE 6.00 M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56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5917000</w:t>
                  </w:r>
                </w:p>
              </w:tc>
              <w:tc>
                <w:tcPr>
                  <w:tcW w:w="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29,5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1652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409"/>
              </w:trPr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56</w:t>
                  </w:r>
                </w:p>
              </w:tc>
              <w:tc>
                <w:tcPr>
                  <w:tcW w:w="37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  <w:lang w:val="en-US"/>
                    </w:rPr>
                  </w:pPr>
                  <w:r w:rsidRPr="0035586D">
                    <w:rPr>
                      <w:color w:val="000000"/>
                      <w:lang w:val="en-US"/>
                    </w:rPr>
                    <w:t xml:space="preserve">HA IH </w:t>
                  </w:r>
                  <w:proofErr w:type="spellStart"/>
                  <w:r w:rsidRPr="0035586D">
                    <w:rPr>
                      <w:color w:val="000000"/>
                      <w:lang w:val="en-US"/>
                    </w:rPr>
                    <w:t>Стяжка</w:t>
                  </w:r>
                  <w:proofErr w:type="spellEnd"/>
                  <w:r w:rsidRPr="0035586D">
                    <w:rPr>
                      <w:color w:val="000000"/>
                      <w:lang w:val="en-US"/>
                    </w:rPr>
                    <w:t xml:space="preserve"> 6.00 M/ HA IH TENSION BAR 6.00 M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28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5918600</w:t>
                  </w:r>
                </w:p>
              </w:tc>
              <w:tc>
                <w:tcPr>
                  <w:tcW w:w="6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25,5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714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447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57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 xml:space="preserve">HA IH Кассетный соединитель/ HA IH CONNECTING PIECE </w:t>
                  </w:r>
                  <w:r w:rsidRPr="0035586D">
                    <w:rPr>
                      <w:color w:val="000000"/>
                    </w:rPr>
                    <w:lastRenderedPageBreak/>
                    <w:t>F.CASS.GIRD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lastRenderedPageBreak/>
                    <w:t>Германия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proofErr w:type="gramStart"/>
                  <w:r w:rsidRPr="0035586D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56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5932000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4,1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229,6</w:t>
                  </w: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201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lastRenderedPageBreak/>
                    <w:t>58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Брус 60х60,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</w:pPr>
                  <w:r w:rsidRPr="0035586D">
                    <w:rPr>
                      <w:color w:val="000000"/>
                    </w:rPr>
                    <w:t>Россия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м3</w:t>
                  </w:r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449"/>
              </w:trPr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59</w:t>
                  </w:r>
                </w:p>
              </w:tc>
              <w:tc>
                <w:tcPr>
                  <w:tcW w:w="37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r w:rsidRPr="0035586D">
                    <w:rPr>
                      <w:color w:val="000000"/>
                    </w:rPr>
                    <w:t>Профлист</w:t>
                  </w:r>
                  <w:proofErr w:type="spellEnd"/>
                  <w:r w:rsidRPr="0035586D">
                    <w:rPr>
                      <w:color w:val="000000"/>
                    </w:rPr>
                    <w:t xml:space="preserve"> С21-1000-</w:t>
                  </w:r>
                  <w:r w:rsidRPr="0035586D">
                    <w:t xml:space="preserve">0,55 </w:t>
                  </w:r>
                  <w:r w:rsidRPr="0035586D">
                    <w:rPr>
                      <w:color w:val="000000"/>
                    </w:rPr>
                    <w:t xml:space="preserve">по </w:t>
                  </w:r>
                  <w:proofErr w:type="gramStart"/>
                  <w:r w:rsidRPr="0035586D">
                    <w:rPr>
                      <w:color w:val="000000"/>
                    </w:rPr>
                    <w:t>ГОСТ</w:t>
                  </w:r>
                  <w:proofErr w:type="gramEnd"/>
                  <w:r w:rsidRPr="0035586D">
                    <w:rPr>
                      <w:color w:val="000000"/>
                    </w:rPr>
                    <w:t xml:space="preserve"> кр</w:t>
                  </w:r>
                  <w:r w:rsidRPr="0035586D">
                    <w:rPr>
                      <w:color w:val="000000"/>
                    </w:rPr>
                    <w:t>а</w:t>
                  </w:r>
                  <w:r w:rsidRPr="0035586D">
                    <w:rPr>
                      <w:color w:val="000000"/>
                    </w:rPr>
                    <w:t>шенный с одной стороны по RAL 5005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Россия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м</w:t>
                  </w:r>
                  <w:proofErr w:type="gramStart"/>
                  <w:r w:rsidRPr="0035586D">
                    <w:rPr>
                      <w:color w:val="000000"/>
                    </w:rPr>
                    <w:t>2</w:t>
                  </w:r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1282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6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87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345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60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r w:rsidRPr="0035586D">
                    <w:rPr>
                      <w:color w:val="000000"/>
                    </w:rPr>
                    <w:t>Доборные</w:t>
                  </w:r>
                  <w:proofErr w:type="spellEnd"/>
                  <w:r w:rsidRPr="0035586D">
                    <w:rPr>
                      <w:color w:val="000000"/>
                    </w:rPr>
                    <w:t xml:space="preserve"> элементы (отливы, откосы)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Россия</w:t>
                  </w:r>
                </w:p>
              </w:tc>
              <w:tc>
                <w:tcPr>
                  <w:tcW w:w="7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spellStart"/>
                  <w:r w:rsidRPr="0035586D">
                    <w:rPr>
                      <w:color w:val="000000"/>
                    </w:rPr>
                    <w:t>мп</w:t>
                  </w:r>
                  <w:proofErr w:type="spell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250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1457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61</w:t>
                  </w: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 xml:space="preserve">Ворота секционные </w:t>
                  </w:r>
                  <w:proofErr w:type="spellStart"/>
                  <w:r w:rsidRPr="0035586D">
                    <w:rPr>
                      <w:color w:val="000000"/>
                    </w:rPr>
                    <w:t>Алютех</w:t>
                  </w:r>
                  <w:proofErr w:type="spellEnd"/>
                  <w:r w:rsidRPr="0035586D">
                    <w:rPr>
                      <w:color w:val="000000"/>
                    </w:rPr>
                    <w:t xml:space="preserve"> </w:t>
                  </w:r>
                  <w:r w:rsidRPr="0035586D">
                    <w:t xml:space="preserve">(6850х4800), </w:t>
                  </w:r>
                  <w:r w:rsidRPr="0035586D">
                    <w:rPr>
                      <w:color w:val="000000"/>
                    </w:rPr>
                    <w:t>промышленный тип, сэндвич-панель 45мм, цвет RAL 5010 (синий), в ко</w:t>
                  </w:r>
                  <w:r w:rsidRPr="0035586D">
                    <w:rPr>
                      <w:color w:val="000000"/>
                    </w:rPr>
                    <w:t>м</w:t>
                  </w:r>
                  <w:r w:rsidRPr="0035586D">
                    <w:rPr>
                      <w:color w:val="000000"/>
                    </w:rPr>
                    <w:t>плекте с электроприводом SHAFT-120 KIT со встроенным блоком управления и приемником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Белоруссия</w:t>
                  </w:r>
                </w:p>
                <w:p w:rsidR="0035586D" w:rsidRPr="0035586D" w:rsidRDefault="0035586D" w:rsidP="0035586D">
                  <w:pPr>
                    <w:ind w:left="-58"/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Россия</w:t>
                  </w:r>
                </w:p>
              </w:tc>
              <w:tc>
                <w:tcPr>
                  <w:tcW w:w="7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proofErr w:type="gramStart"/>
                  <w:r w:rsidRPr="0035586D">
                    <w:rPr>
                      <w:color w:val="000000"/>
                    </w:rPr>
                    <w:t>к-т</w:t>
                  </w:r>
                  <w:proofErr w:type="gramEnd"/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</w:p>
              </w:tc>
            </w:tr>
            <w:tr w:rsidR="0035586D" w:rsidRPr="0035586D" w:rsidTr="006C10B4">
              <w:trPr>
                <w:gridAfter w:val="1"/>
                <w:wAfter w:w="15" w:type="dxa"/>
                <w:trHeight w:val="300"/>
              </w:trPr>
              <w:tc>
                <w:tcPr>
                  <w:tcW w:w="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3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b/>
                      <w:bCs/>
                      <w:color w:val="000000"/>
                    </w:rPr>
                  </w:pPr>
                  <w:r w:rsidRPr="0035586D">
                    <w:rPr>
                      <w:b/>
                      <w:bCs/>
                      <w:color w:val="000000"/>
                    </w:rPr>
                    <w:t>ИТОГО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5586D" w:rsidRPr="0035586D" w:rsidRDefault="0035586D" w:rsidP="0035586D">
                  <w:pPr>
                    <w:ind w:left="-58"/>
                    <w:rPr>
                      <w:color w:val="000000"/>
                    </w:rPr>
                  </w:pPr>
                </w:p>
              </w:tc>
              <w:tc>
                <w:tcPr>
                  <w:tcW w:w="7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70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92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87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5586D" w:rsidRPr="0035586D" w:rsidRDefault="0035586D" w:rsidP="0035586D">
                  <w:pPr>
                    <w:ind w:right="-63" w:hanging="128"/>
                    <w:rPr>
                      <w:color w:val="000000"/>
                    </w:rPr>
                  </w:pPr>
                  <w:r w:rsidRPr="0035586D">
                    <w:rPr>
                      <w:color w:val="000000"/>
                    </w:rPr>
                    <w:t>60859,41</w:t>
                  </w:r>
                </w:p>
              </w:tc>
            </w:tr>
          </w:tbl>
          <w:p w:rsidR="0035586D" w:rsidRPr="0035586D" w:rsidRDefault="0035586D" w:rsidP="0035586D">
            <w:pPr>
              <w:tabs>
                <w:tab w:val="left" w:pos="720"/>
              </w:tabs>
              <w:spacing w:after="200" w:line="276" w:lineRule="auto"/>
            </w:pPr>
          </w:p>
          <w:p w:rsidR="0035586D" w:rsidRPr="0035586D" w:rsidRDefault="0035586D" w:rsidP="0035586D">
            <w:pPr>
              <w:tabs>
                <w:tab w:val="left" w:pos="720"/>
              </w:tabs>
              <w:spacing w:after="200" w:line="276" w:lineRule="auto"/>
            </w:pPr>
            <w:proofErr w:type="gramStart"/>
            <w:r w:rsidRPr="0035586D">
              <w:t>До начала монтажных работ Исполнитель представляет документы, удостоверя</w:t>
            </w:r>
            <w:r w:rsidRPr="0035586D">
              <w:t>ю</w:t>
            </w:r>
            <w:r w:rsidRPr="0035586D">
              <w:t>щие соответствие материальных ресурсов требованиям технических регламентов (сертификаты, паспорта, декларации соответствия качества) на планируемые к и</w:t>
            </w:r>
            <w:r w:rsidRPr="0035586D">
              <w:t>с</w:t>
            </w:r>
            <w:r w:rsidRPr="0035586D">
              <w:t xml:space="preserve">пользованию материалы, включая заключение технической экспертизы проверки на прочность и устойчивость конструкций ангара  с учетом </w:t>
            </w:r>
            <w:r w:rsidRPr="0035586D">
              <w:rPr>
                <w:rStyle w:val="39"/>
                <w:sz w:val="24"/>
                <w:szCs w:val="24"/>
              </w:rPr>
              <w:t>нагрузки от собстве</w:t>
            </w:r>
            <w:r w:rsidRPr="0035586D">
              <w:rPr>
                <w:rStyle w:val="39"/>
                <w:sz w:val="24"/>
                <w:szCs w:val="24"/>
              </w:rPr>
              <w:t>н</w:t>
            </w:r>
            <w:r w:rsidRPr="0035586D">
              <w:rPr>
                <w:rStyle w:val="39"/>
                <w:sz w:val="24"/>
                <w:szCs w:val="24"/>
              </w:rPr>
              <w:t>ного веса конструкций, веса  снегового покрова (IV-снеговой район 240 кг/м²) и давления ветра (ΙΙI-ветровой район 38 кг/м²) в наиболее</w:t>
            </w:r>
            <w:proofErr w:type="gramEnd"/>
            <w:r w:rsidRPr="0035586D">
              <w:rPr>
                <w:rStyle w:val="39"/>
                <w:sz w:val="24"/>
                <w:szCs w:val="24"/>
              </w:rPr>
              <w:t xml:space="preserve"> неблагоприятных </w:t>
            </w:r>
            <w:proofErr w:type="gramStart"/>
            <w:r w:rsidRPr="0035586D">
              <w:rPr>
                <w:rStyle w:val="39"/>
                <w:sz w:val="24"/>
                <w:szCs w:val="24"/>
              </w:rPr>
              <w:t>сочет</w:t>
            </w:r>
            <w:r w:rsidRPr="0035586D">
              <w:rPr>
                <w:rStyle w:val="39"/>
                <w:sz w:val="24"/>
                <w:szCs w:val="24"/>
              </w:rPr>
              <w:t>а</w:t>
            </w:r>
            <w:r w:rsidRPr="0035586D">
              <w:rPr>
                <w:rStyle w:val="39"/>
                <w:sz w:val="24"/>
                <w:szCs w:val="24"/>
              </w:rPr>
              <w:t>ниях</w:t>
            </w:r>
            <w:proofErr w:type="gramEnd"/>
            <w:r w:rsidRPr="0035586D">
              <w:rPr>
                <w:rStyle w:val="39"/>
                <w:sz w:val="24"/>
                <w:szCs w:val="24"/>
              </w:rPr>
              <w:t xml:space="preserve"> по СП 20.13330.2011 (СНиП 2.01.07-85*)., в случае усиления конструкций - разработанный проект. </w:t>
            </w:r>
            <w:r w:rsidRPr="0035586D">
              <w:rPr>
                <w:rFonts w:eastAsia="Calibri"/>
                <w:color w:val="000000"/>
              </w:rPr>
              <w:t>Исполнитель осуществляет производственный контроль качества выполнения работ в соответствии с требованиями СНиП 12-01-2004 «Орг</w:t>
            </w:r>
            <w:r w:rsidRPr="0035586D">
              <w:rPr>
                <w:rFonts w:eastAsia="Calibri"/>
                <w:color w:val="000000"/>
              </w:rPr>
              <w:t>а</w:t>
            </w:r>
            <w:r w:rsidRPr="0035586D">
              <w:rPr>
                <w:rFonts w:eastAsia="Calibri"/>
                <w:color w:val="000000"/>
              </w:rPr>
              <w:t>низация строительства».  По окончании работ Исполнитель передает в составе и</w:t>
            </w:r>
            <w:r w:rsidRPr="0035586D">
              <w:rPr>
                <w:rFonts w:eastAsia="Calibri"/>
                <w:color w:val="000000"/>
              </w:rPr>
              <w:t>с</w:t>
            </w:r>
            <w:r w:rsidRPr="0035586D">
              <w:rPr>
                <w:rFonts w:eastAsia="Calibri"/>
                <w:color w:val="000000"/>
              </w:rPr>
              <w:t xml:space="preserve">полнительной документации оригиналы паспортов </w:t>
            </w:r>
            <w:r w:rsidRPr="0035586D">
              <w:rPr>
                <w:rFonts w:eastAsia="Calibri"/>
              </w:rPr>
              <w:t>(либо надлежащим образом з</w:t>
            </w:r>
            <w:r w:rsidRPr="0035586D">
              <w:rPr>
                <w:rFonts w:eastAsia="Calibri"/>
              </w:rPr>
              <w:t>а</w:t>
            </w:r>
            <w:r w:rsidRPr="0035586D">
              <w:rPr>
                <w:rFonts w:eastAsia="Calibri"/>
              </w:rPr>
              <w:t xml:space="preserve">веренные копии), </w:t>
            </w:r>
            <w:r w:rsidRPr="0035586D">
              <w:rPr>
                <w:rFonts w:eastAsia="Calibri"/>
                <w:color w:val="000000"/>
              </w:rPr>
              <w:t>сертификатов, и другие документы подтверждающие соотве</w:t>
            </w:r>
            <w:r w:rsidRPr="0035586D">
              <w:rPr>
                <w:rFonts w:eastAsia="Calibri"/>
                <w:color w:val="000000"/>
              </w:rPr>
              <w:t>т</w:t>
            </w:r>
            <w:r w:rsidRPr="0035586D">
              <w:rPr>
                <w:rFonts w:eastAsia="Calibri"/>
                <w:color w:val="000000"/>
              </w:rPr>
              <w:t xml:space="preserve">ствие используемых материалов ГОСТам и ТУ, а также </w:t>
            </w:r>
            <w:r w:rsidRPr="0035586D">
              <w:rPr>
                <w:bCs/>
              </w:rPr>
              <w:t>журналы, акты скрытых работ</w:t>
            </w:r>
            <w:r w:rsidRPr="0035586D">
              <w:rPr>
                <w:rFonts w:eastAsia="Calibri"/>
              </w:rPr>
              <w:t>.</w:t>
            </w:r>
          </w:p>
        </w:tc>
      </w:tr>
      <w:tr w:rsidR="0035586D" w:rsidRPr="0035586D" w:rsidTr="006C10B4">
        <w:tc>
          <w:tcPr>
            <w:tcW w:w="10279" w:type="dxa"/>
          </w:tcPr>
          <w:p w:rsidR="0035586D" w:rsidRPr="0035586D" w:rsidRDefault="0035586D" w:rsidP="0035586D">
            <w:pPr>
              <w:rPr>
                <w:bCs/>
              </w:rPr>
            </w:pPr>
            <w:r w:rsidRPr="0035586D">
              <w:rPr>
                <w:bCs/>
              </w:rPr>
              <w:lastRenderedPageBreak/>
              <w:t>Подраздел 3.3. Требования к оформлению и составу проекта производства работ</w:t>
            </w:r>
          </w:p>
          <w:p w:rsidR="0035586D" w:rsidRPr="0035586D" w:rsidRDefault="0035586D" w:rsidP="0035586D">
            <w:pPr>
              <w:rPr>
                <w:bCs/>
              </w:rPr>
            </w:pPr>
            <w:r w:rsidRPr="0035586D">
              <w:rPr>
                <w:bCs/>
              </w:rPr>
              <w:t>(ППР).</w:t>
            </w:r>
          </w:p>
        </w:tc>
      </w:tr>
      <w:tr w:rsidR="0035586D" w:rsidRPr="0035586D" w:rsidTr="006C10B4">
        <w:tc>
          <w:tcPr>
            <w:tcW w:w="10279" w:type="dxa"/>
          </w:tcPr>
          <w:p w:rsidR="0035586D" w:rsidRPr="0035586D" w:rsidRDefault="0035586D" w:rsidP="0035586D">
            <w:pPr>
              <w:rPr>
                <w:bCs/>
                <w:color w:val="FF0000"/>
              </w:rPr>
            </w:pPr>
            <w:r w:rsidRPr="0035586D">
              <w:rPr>
                <w:bCs/>
              </w:rPr>
              <w:t xml:space="preserve">До начала производства работ Исполнитель разрабатывает проект производства работ  в соответствии с требованиями </w:t>
            </w:r>
            <w:r w:rsidRPr="0035586D">
              <w:t>МДС 12-81.2007 «Методические рекоменд</w:t>
            </w:r>
            <w:r w:rsidRPr="0035586D">
              <w:t>а</w:t>
            </w:r>
            <w:r w:rsidRPr="0035586D">
              <w:t>ции по разработке и оформлению проекта организации строительства  и проекта производства работ» и передает на согласование Заказчику.</w:t>
            </w:r>
          </w:p>
        </w:tc>
      </w:tr>
    </w:tbl>
    <w:p w:rsidR="0035586D" w:rsidRPr="0035586D" w:rsidRDefault="0035586D" w:rsidP="0035586D">
      <w:pPr>
        <w:rPr>
          <w:bCs/>
        </w:rPr>
      </w:pPr>
    </w:p>
    <w:p w:rsidR="0035586D" w:rsidRPr="0035586D" w:rsidRDefault="0035586D" w:rsidP="0035586D">
      <w:r w:rsidRPr="0035586D">
        <w:rPr>
          <w:bCs/>
        </w:rPr>
        <w:t xml:space="preserve">РАЗДЕЛ 4. </w:t>
      </w:r>
      <w:r w:rsidRPr="0035586D">
        <w:t>ПЕРЕЧЕНЬ ПРОЕКТНОЙ И РАБОЧЕЙ ДОКУМЕНТАЦИИ</w:t>
      </w:r>
    </w:p>
    <w:p w:rsidR="0035586D" w:rsidRPr="0035586D" w:rsidRDefault="0035586D" w:rsidP="0035586D">
      <w:pPr>
        <w:rPr>
          <w:bCs/>
        </w:rPr>
      </w:pPr>
    </w:p>
    <w:tbl>
      <w:tblPr>
        <w:tblW w:w="0" w:type="auto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33"/>
        <w:gridCol w:w="1734"/>
        <w:gridCol w:w="1375"/>
        <w:gridCol w:w="5435"/>
        <w:gridCol w:w="1417"/>
      </w:tblGrid>
      <w:tr w:rsidR="0035586D" w:rsidRPr="0035586D" w:rsidTr="006C10B4">
        <w:trPr>
          <w:trHeight w:val="43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86D" w:rsidRPr="0035586D" w:rsidRDefault="0035586D" w:rsidP="0035586D">
            <w:r w:rsidRPr="0035586D">
              <w:t xml:space="preserve">№ </w:t>
            </w:r>
            <w:proofErr w:type="gramStart"/>
            <w:r w:rsidRPr="0035586D">
              <w:t>п</w:t>
            </w:r>
            <w:proofErr w:type="gramEnd"/>
            <w:r w:rsidRPr="0035586D">
              <w:t>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86D" w:rsidRPr="0035586D" w:rsidRDefault="0035586D" w:rsidP="0035586D">
            <w:r w:rsidRPr="0035586D">
              <w:t>Обозначение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86D" w:rsidRPr="0035586D" w:rsidRDefault="0035586D" w:rsidP="0035586D">
            <w:r w:rsidRPr="0035586D">
              <w:t>№ инвента</w:t>
            </w:r>
            <w:r w:rsidRPr="0035586D">
              <w:t>р</w:t>
            </w:r>
            <w:r w:rsidRPr="0035586D">
              <w:t>ный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86D" w:rsidRPr="0035586D" w:rsidRDefault="0035586D" w:rsidP="0035586D">
            <w:r w:rsidRPr="0035586D">
              <w:t>Наименование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86D" w:rsidRPr="0035586D" w:rsidRDefault="0035586D" w:rsidP="0035586D">
            <w:r w:rsidRPr="0035586D">
              <w:t>Кол-во л</w:t>
            </w:r>
            <w:r w:rsidRPr="0035586D">
              <w:t>и</w:t>
            </w:r>
            <w:r w:rsidRPr="0035586D">
              <w:t>стов</w:t>
            </w:r>
          </w:p>
        </w:tc>
      </w:tr>
      <w:tr w:rsidR="0035586D" w:rsidRPr="0035586D" w:rsidTr="006C10B4">
        <w:trPr>
          <w:trHeight w:val="2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86D" w:rsidRPr="0035586D" w:rsidRDefault="0035586D" w:rsidP="0035586D">
            <w:r w:rsidRPr="0035586D"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86D" w:rsidRPr="0035586D" w:rsidRDefault="0035586D" w:rsidP="0035586D">
            <w:pPr>
              <w:ind w:firstLine="136"/>
              <w:rPr>
                <w:lang w:val="en-US"/>
              </w:rPr>
            </w:pPr>
            <w:r w:rsidRPr="0035586D">
              <w:rPr>
                <w:lang w:val="en-US"/>
              </w:rPr>
              <w:t>AR 130713-RR-1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86D" w:rsidRPr="0035586D" w:rsidRDefault="0035586D" w:rsidP="0035586D"/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86D" w:rsidRPr="0035586D" w:rsidRDefault="0035586D" w:rsidP="0035586D">
            <w:pPr>
              <w:tabs>
                <w:tab w:val="left" w:pos="6120"/>
              </w:tabs>
              <w:ind w:left="29" w:right="124" w:hanging="29"/>
            </w:pPr>
            <w:r w:rsidRPr="0035586D">
              <w:t>Ангар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86D" w:rsidRPr="0035586D" w:rsidRDefault="0035586D" w:rsidP="0035586D">
            <w:pPr>
              <w:ind w:left="139"/>
            </w:pPr>
            <w:r w:rsidRPr="0035586D">
              <w:t>6</w:t>
            </w:r>
          </w:p>
        </w:tc>
      </w:tr>
    </w:tbl>
    <w:p w:rsidR="0035586D" w:rsidRPr="0035586D" w:rsidRDefault="0035586D" w:rsidP="0035586D"/>
    <w:p w:rsidR="0035586D" w:rsidRPr="0035586D" w:rsidRDefault="0035586D" w:rsidP="0035586D">
      <w:r w:rsidRPr="0035586D">
        <w:t>РАЗДЕЛ 5. МЕСТО ВЫПОЛНЯЕМЫХ РАБОТ</w:t>
      </w:r>
    </w:p>
    <w:p w:rsidR="0035586D" w:rsidRPr="0035586D" w:rsidRDefault="0035586D" w:rsidP="0035586D"/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279"/>
      </w:tblGrid>
      <w:tr w:rsidR="0035586D" w:rsidRPr="0035586D" w:rsidTr="006C10B4">
        <w:tc>
          <w:tcPr>
            <w:tcW w:w="10279" w:type="dxa"/>
          </w:tcPr>
          <w:p w:rsidR="0035586D" w:rsidRPr="0035586D" w:rsidRDefault="0035586D" w:rsidP="0035586D">
            <w:pPr>
              <w:rPr>
                <w:rFonts w:eastAsia="Calibri"/>
                <w:color w:val="FF0000"/>
              </w:rPr>
            </w:pPr>
            <w:r w:rsidRPr="0035586D">
              <w:rPr>
                <w:rFonts w:eastAsia="Calibri"/>
              </w:rPr>
              <w:t>Пункт загрузки: Нижегородская область, Семеновский район, 15-й км</w:t>
            </w:r>
            <w:proofErr w:type="gramStart"/>
            <w:r w:rsidRPr="0035586D">
              <w:rPr>
                <w:rFonts w:eastAsia="Calibri"/>
              </w:rPr>
              <w:t>.</w:t>
            </w:r>
            <w:proofErr w:type="gramEnd"/>
            <w:r w:rsidRPr="0035586D">
              <w:rPr>
                <w:rFonts w:eastAsia="Calibri"/>
              </w:rPr>
              <w:t xml:space="preserve"> </w:t>
            </w:r>
            <w:proofErr w:type="gramStart"/>
            <w:r w:rsidRPr="0035586D">
              <w:rPr>
                <w:rFonts w:eastAsia="Calibri"/>
              </w:rPr>
              <w:t>а</w:t>
            </w:r>
            <w:proofErr w:type="gramEnd"/>
            <w:r w:rsidRPr="0035586D">
              <w:rPr>
                <w:rFonts w:eastAsia="Calibri"/>
              </w:rPr>
              <w:t>втодороги "Семенов-Ковернино", ПХРО</w:t>
            </w:r>
          </w:p>
          <w:p w:rsidR="0035586D" w:rsidRPr="0035586D" w:rsidRDefault="0035586D" w:rsidP="0035586D">
            <w:pPr>
              <w:pStyle w:val="10"/>
              <w:jc w:val="left"/>
              <w:rPr>
                <w:rFonts w:eastAsia="Calibri"/>
                <w:b/>
                <w:bCs/>
                <w:color w:val="000000"/>
              </w:rPr>
            </w:pPr>
            <w:r w:rsidRPr="0035586D">
              <w:rPr>
                <w:rFonts w:eastAsia="Calibri"/>
                <w:lang w:eastAsia="en-US"/>
              </w:rPr>
              <w:t xml:space="preserve">Пункт разгрузки и монтажа: Новосибирская область, </w:t>
            </w:r>
            <w:proofErr w:type="spellStart"/>
            <w:r w:rsidRPr="0035586D">
              <w:rPr>
                <w:rFonts w:eastAsia="Calibri"/>
                <w:lang w:eastAsia="en-US"/>
              </w:rPr>
              <w:t>Коченевский</w:t>
            </w:r>
            <w:proofErr w:type="spellEnd"/>
            <w:r w:rsidRPr="0035586D">
              <w:rPr>
                <w:rFonts w:eastAsia="Calibri"/>
                <w:lang w:eastAsia="en-US"/>
              </w:rPr>
              <w:t xml:space="preserve"> район, 3 км. на север от </w:t>
            </w:r>
            <w:proofErr w:type="spellStart"/>
            <w:r w:rsidRPr="0035586D">
              <w:rPr>
                <w:rFonts w:eastAsia="Calibri"/>
                <w:lang w:eastAsia="en-US"/>
              </w:rPr>
              <w:t>с.Прокудское</w:t>
            </w:r>
            <w:proofErr w:type="spellEnd"/>
            <w:r w:rsidRPr="0035586D">
              <w:rPr>
                <w:rFonts w:eastAsia="Calibri"/>
                <w:lang w:eastAsia="en-US"/>
              </w:rPr>
              <w:t>., ПХРО.</w:t>
            </w:r>
          </w:p>
        </w:tc>
      </w:tr>
    </w:tbl>
    <w:p w:rsidR="0035586D" w:rsidRPr="0035586D" w:rsidRDefault="0035586D" w:rsidP="0035586D"/>
    <w:p w:rsidR="0035586D" w:rsidRPr="0035586D" w:rsidRDefault="0035586D" w:rsidP="0035586D">
      <w:r w:rsidRPr="0035586D">
        <w:t xml:space="preserve">РАЗДЕЛ 6. ТРЕБОВАНИЯ  И УСЛОВИЯ К РАЗРАБОТКЕ  </w:t>
      </w:r>
      <w:proofErr w:type="gramStart"/>
      <w:r w:rsidRPr="0035586D">
        <w:t>ПРИРОДООХРАННЫХ</w:t>
      </w:r>
      <w:proofErr w:type="gramEnd"/>
    </w:p>
    <w:p w:rsidR="0035586D" w:rsidRPr="0035586D" w:rsidRDefault="0035586D" w:rsidP="0035586D">
      <w:r w:rsidRPr="0035586D">
        <w:t>МЕР И МЕРОПРИЯТИЙ</w:t>
      </w:r>
    </w:p>
    <w:p w:rsidR="0035586D" w:rsidRPr="0035586D" w:rsidRDefault="0035586D" w:rsidP="0035586D"/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279"/>
      </w:tblGrid>
      <w:tr w:rsidR="0035586D" w:rsidRPr="0035586D" w:rsidTr="006C10B4">
        <w:tc>
          <w:tcPr>
            <w:tcW w:w="10279" w:type="dxa"/>
          </w:tcPr>
          <w:p w:rsidR="0035586D" w:rsidRPr="0035586D" w:rsidRDefault="0035586D" w:rsidP="0035586D">
            <w:r w:rsidRPr="0035586D">
              <w:t>- отсутствуют</w:t>
            </w:r>
          </w:p>
        </w:tc>
      </w:tr>
    </w:tbl>
    <w:p w:rsidR="0035586D" w:rsidRPr="0035586D" w:rsidRDefault="0035586D" w:rsidP="0035586D"/>
    <w:p w:rsidR="0035586D" w:rsidRPr="0035586D" w:rsidRDefault="0035586D" w:rsidP="0035586D">
      <w:r w:rsidRPr="0035586D">
        <w:t>РАЗДЕЛ 7. СРОК (ИНТЕРВАЛ) ВЫПОЛНЕНИЯ РАБОТ</w:t>
      </w:r>
    </w:p>
    <w:p w:rsidR="0035586D" w:rsidRPr="0035586D" w:rsidRDefault="0035586D" w:rsidP="0035586D"/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279"/>
      </w:tblGrid>
      <w:tr w:rsidR="0035586D" w:rsidRPr="0035586D" w:rsidTr="006C10B4">
        <w:tc>
          <w:tcPr>
            <w:tcW w:w="10279" w:type="dxa"/>
          </w:tcPr>
          <w:p w:rsidR="0035586D" w:rsidRPr="0035586D" w:rsidRDefault="0035586D" w:rsidP="0035586D">
            <w:pPr>
              <w:pStyle w:val="Default"/>
              <w:tabs>
                <w:tab w:val="left" w:pos="142"/>
              </w:tabs>
              <w:spacing w:before="0"/>
              <w:jc w:val="left"/>
            </w:pPr>
            <w:r w:rsidRPr="0035586D">
              <w:t>дата начала работ: с момента заключения договора</w:t>
            </w:r>
          </w:p>
          <w:p w:rsidR="0035586D" w:rsidRPr="0035586D" w:rsidRDefault="0035586D" w:rsidP="0035586D">
            <w:pPr>
              <w:pStyle w:val="Default"/>
              <w:tabs>
                <w:tab w:val="left" w:pos="142"/>
              </w:tabs>
              <w:spacing w:before="0"/>
              <w:jc w:val="left"/>
              <w:rPr>
                <w:b/>
              </w:rPr>
            </w:pPr>
            <w:r w:rsidRPr="0035586D">
              <w:t>дата окончания работ</w:t>
            </w:r>
            <w:r w:rsidRPr="0035586D">
              <w:rPr>
                <w:color w:val="auto"/>
              </w:rPr>
              <w:t>: 26 декабря 2014г.</w:t>
            </w:r>
          </w:p>
        </w:tc>
      </w:tr>
    </w:tbl>
    <w:p w:rsidR="0035586D" w:rsidRPr="0035586D" w:rsidRDefault="0035586D" w:rsidP="0035586D"/>
    <w:p w:rsidR="0035586D" w:rsidRPr="0035586D" w:rsidRDefault="0035586D" w:rsidP="0035586D">
      <w:r w:rsidRPr="0035586D">
        <w:t>РАЗДЕЛ 9. ТРЕБОВАНИЯ К ОСОБЫМ УСЛОВИЯМ РАБОТ</w:t>
      </w:r>
    </w:p>
    <w:p w:rsidR="0035586D" w:rsidRPr="0035586D" w:rsidRDefault="0035586D" w:rsidP="0035586D"/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279"/>
      </w:tblGrid>
      <w:tr w:rsidR="0035586D" w:rsidRPr="0035586D" w:rsidTr="006C10B4">
        <w:tc>
          <w:tcPr>
            <w:tcW w:w="10279" w:type="dxa"/>
          </w:tcPr>
          <w:p w:rsidR="0035586D" w:rsidRPr="0035586D" w:rsidRDefault="0035586D" w:rsidP="0035586D">
            <w:r w:rsidRPr="0035586D">
              <w:t xml:space="preserve">- Работы по монтажу легковозводимого сборно-разборного укрытия  будут вестись на </w:t>
            </w:r>
            <w:r w:rsidRPr="0035586D">
              <w:lastRenderedPageBreak/>
              <w:t>территории действующего  режимного предприятия, в зоне контролируемого доступа, на территории ПХРО.</w:t>
            </w:r>
          </w:p>
          <w:p w:rsidR="0035586D" w:rsidRPr="0035586D" w:rsidRDefault="0035586D" w:rsidP="0035586D">
            <w:r w:rsidRPr="0035586D">
              <w:t>- Производство работ на открытых или полуоткрытых площадках с наличием в зоне производства работ технологического оборудования или движения технол</w:t>
            </w:r>
            <w:r w:rsidRPr="0035586D">
              <w:t>о</w:t>
            </w:r>
            <w:r w:rsidRPr="0035586D">
              <w:t>гического транспорта, где рабочим действующего предприятия и рабочим монта</w:t>
            </w:r>
            <w:r w:rsidRPr="0035586D">
              <w:t>ж</w:t>
            </w:r>
            <w:r w:rsidRPr="0035586D">
              <w:t>никам установлен сокращенный рабочий день.</w:t>
            </w:r>
          </w:p>
          <w:p w:rsidR="0035586D" w:rsidRPr="0035586D" w:rsidRDefault="0035586D" w:rsidP="0035586D">
            <w:pPr>
              <w:rPr>
                <w:i/>
              </w:rPr>
            </w:pPr>
            <w:r w:rsidRPr="0035586D">
              <w:t>- До начала производства работ Исполнитель представляет на согласование список работников, машин и механизмов; составляет совместно с Заказчиком Акт–допуск.</w:t>
            </w:r>
          </w:p>
        </w:tc>
      </w:tr>
    </w:tbl>
    <w:p w:rsidR="0035586D" w:rsidRPr="0035586D" w:rsidRDefault="0035586D" w:rsidP="0035586D"/>
    <w:p w:rsidR="0035586D" w:rsidRPr="0035586D" w:rsidRDefault="0035586D" w:rsidP="0035586D">
      <w:r w:rsidRPr="0035586D">
        <w:t>РАЗДЕЛ 10. ТРЕБОВАНИЯ К СРОКУ И (ИЛИ) ОБЪЕМУ ПРЕДОСТАВЛЕНИЯ ГАРАНТИЙ</w:t>
      </w:r>
    </w:p>
    <w:p w:rsidR="0035586D" w:rsidRPr="0035586D" w:rsidRDefault="0035586D" w:rsidP="0035586D"/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279"/>
      </w:tblGrid>
      <w:tr w:rsidR="0035586D" w:rsidRPr="0035586D" w:rsidTr="006C10B4">
        <w:tc>
          <w:tcPr>
            <w:tcW w:w="10279" w:type="dxa"/>
          </w:tcPr>
          <w:p w:rsidR="0035586D" w:rsidRPr="0035586D" w:rsidRDefault="0035586D" w:rsidP="0035586D">
            <w:r w:rsidRPr="0035586D">
              <w:t>Гарантия изготовителя на поставленный Товар и гарантия Исполнителя на выпо</w:t>
            </w:r>
            <w:r w:rsidRPr="0035586D">
              <w:t>л</w:t>
            </w:r>
            <w:r w:rsidRPr="0035586D">
              <w:t>ненные работы составляет - 12 месяцев.</w:t>
            </w:r>
          </w:p>
        </w:tc>
      </w:tr>
    </w:tbl>
    <w:p w:rsidR="0035586D" w:rsidRPr="0035586D" w:rsidRDefault="0035586D" w:rsidP="0035586D"/>
    <w:p w:rsidR="0035586D" w:rsidRPr="0035586D" w:rsidRDefault="0035586D" w:rsidP="0035586D">
      <w:r w:rsidRPr="0035586D">
        <w:t>РАЗДЕЛ 11. ТРЕБОВАНИЯ К БЕЗОПАСНОСТИ ВЫПОЛНЯЕМЫХ РАБОТ</w:t>
      </w:r>
    </w:p>
    <w:p w:rsidR="0035586D" w:rsidRPr="0035586D" w:rsidRDefault="0035586D" w:rsidP="0035586D"/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279"/>
      </w:tblGrid>
      <w:tr w:rsidR="0035586D" w:rsidRPr="0035586D" w:rsidTr="006C10B4">
        <w:tc>
          <w:tcPr>
            <w:tcW w:w="10279" w:type="dxa"/>
          </w:tcPr>
          <w:p w:rsidR="0035586D" w:rsidRPr="0035586D" w:rsidRDefault="0035586D" w:rsidP="0035586D">
            <w:pPr>
              <w:pStyle w:val="52"/>
              <w:numPr>
                <w:ilvl w:val="0"/>
                <w:numId w:val="28"/>
              </w:numPr>
              <w:tabs>
                <w:tab w:val="left" w:pos="766"/>
              </w:tabs>
              <w:spacing w:before="0" w:after="0" w:line="272" w:lineRule="exact"/>
              <w:ind w:firstLine="540"/>
              <w:jc w:val="lef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5586D">
              <w:rPr>
                <w:rFonts w:ascii="Times New Roman" w:hAnsi="Times New Roman" w:cs="Times New Roman"/>
                <w:sz w:val="24"/>
                <w:szCs w:val="24"/>
              </w:rPr>
      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</w:t>
            </w:r>
            <w:r w:rsidRPr="0035586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5586D">
              <w:rPr>
                <w:rFonts w:ascii="Times New Roman" w:hAnsi="Times New Roman" w:cs="Times New Roman"/>
                <w:sz w:val="24"/>
                <w:szCs w:val="24"/>
              </w:rPr>
              <w:t>тельства, в том числе:</w:t>
            </w:r>
          </w:p>
          <w:p w:rsidR="0035586D" w:rsidRPr="0035586D" w:rsidRDefault="0035586D" w:rsidP="0035586D">
            <w:pPr>
              <w:pStyle w:val="52"/>
              <w:numPr>
                <w:ilvl w:val="0"/>
                <w:numId w:val="28"/>
              </w:numPr>
              <w:tabs>
                <w:tab w:val="left" w:pos="766"/>
              </w:tabs>
              <w:spacing w:before="0" w:after="0" w:line="272" w:lineRule="exact"/>
              <w:ind w:firstLine="540"/>
              <w:jc w:val="lef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5586D">
              <w:rPr>
                <w:rFonts w:ascii="Times New Roman" w:hAnsi="Times New Roman" w:cs="Times New Roman"/>
                <w:sz w:val="24"/>
                <w:szCs w:val="24"/>
              </w:rPr>
              <w:t>Технический регламент о требованиях пожарной безопасности № 123-Ф3 от 22 июля 2008;</w:t>
            </w:r>
          </w:p>
          <w:p w:rsidR="0035586D" w:rsidRPr="0035586D" w:rsidRDefault="0035586D" w:rsidP="0035586D">
            <w:pPr>
              <w:pStyle w:val="52"/>
              <w:numPr>
                <w:ilvl w:val="0"/>
                <w:numId w:val="28"/>
              </w:numPr>
              <w:tabs>
                <w:tab w:val="left" w:pos="766"/>
              </w:tabs>
              <w:spacing w:before="0" w:after="0" w:line="272" w:lineRule="exact"/>
              <w:ind w:firstLine="540"/>
              <w:jc w:val="lef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5586D">
              <w:rPr>
                <w:rFonts w:ascii="Times New Roman" w:hAnsi="Times New Roman" w:cs="Times New Roman"/>
                <w:sz w:val="24"/>
                <w:szCs w:val="24"/>
              </w:rPr>
              <w:t>СП 12-136-2002 Безопасность труда в строительстве. Решения по охране труда и промышленной безопасности в проектах организации строительства и пр</w:t>
            </w:r>
            <w:r w:rsidRPr="0035586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5586D">
              <w:rPr>
                <w:rFonts w:ascii="Times New Roman" w:hAnsi="Times New Roman" w:cs="Times New Roman"/>
                <w:sz w:val="24"/>
                <w:szCs w:val="24"/>
              </w:rPr>
              <w:t>ектах производства работ;</w:t>
            </w:r>
          </w:p>
          <w:p w:rsidR="0035586D" w:rsidRPr="0035586D" w:rsidRDefault="0035586D" w:rsidP="0035586D">
            <w:pPr>
              <w:pStyle w:val="52"/>
              <w:numPr>
                <w:ilvl w:val="0"/>
                <w:numId w:val="28"/>
              </w:numPr>
              <w:tabs>
                <w:tab w:val="left" w:pos="766"/>
              </w:tabs>
              <w:spacing w:before="0" w:after="0" w:line="272" w:lineRule="exact"/>
              <w:ind w:firstLine="540"/>
              <w:jc w:val="lef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5586D">
              <w:rPr>
                <w:rFonts w:ascii="Times New Roman" w:hAnsi="Times New Roman" w:cs="Times New Roman"/>
                <w:sz w:val="24"/>
                <w:szCs w:val="24"/>
              </w:rPr>
              <w:t>ППР-2012 «Правила противопожарного режима в Российской Федерации»;</w:t>
            </w:r>
          </w:p>
          <w:p w:rsidR="0035586D" w:rsidRPr="0035586D" w:rsidRDefault="0035586D" w:rsidP="0035586D">
            <w:pPr>
              <w:pStyle w:val="52"/>
              <w:numPr>
                <w:ilvl w:val="0"/>
                <w:numId w:val="28"/>
              </w:numPr>
              <w:tabs>
                <w:tab w:val="left" w:pos="718"/>
                <w:tab w:val="left" w:pos="766"/>
              </w:tabs>
              <w:spacing w:before="0" w:after="0" w:line="272" w:lineRule="exact"/>
              <w:ind w:firstLine="540"/>
              <w:jc w:val="lef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5586D">
              <w:rPr>
                <w:rFonts w:ascii="Times New Roman" w:hAnsi="Times New Roman" w:cs="Times New Roman"/>
                <w:sz w:val="24"/>
                <w:szCs w:val="24"/>
              </w:rPr>
              <w:t>СНиП 12-01-2004 «Организация строительства»;</w:t>
            </w:r>
          </w:p>
          <w:p w:rsidR="0035586D" w:rsidRPr="0035586D" w:rsidRDefault="0035586D" w:rsidP="0035586D">
            <w:pPr>
              <w:pStyle w:val="52"/>
              <w:numPr>
                <w:ilvl w:val="0"/>
                <w:numId w:val="28"/>
              </w:numPr>
              <w:tabs>
                <w:tab w:val="left" w:pos="723"/>
                <w:tab w:val="left" w:pos="766"/>
              </w:tabs>
              <w:spacing w:before="0" w:after="0" w:line="272" w:lineRule="exact"/>
              <w:ind w:firstLine="540"/>
              <w:jc w:val="lef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5586D">
              <w:rPr>
                <w:rFonts w:ascii="Times New Roman" w:hAnsi="Times New Roman" w:cs="Times New Roman"/>
                <w:sz w:val="24"/>
                <w:szCs w:val="24"/>
              </w:rPr>
              <w:t>СНиП 12-03-2001 «Безопасность труда в строительстве». Часть 1.</w:t>
            </w:r>
          </w:p>
          <w:p w:rsidR="0035586D" w:rsidRPr="0035586D" w:rsidRDefault="0035586D" w:rsidP="0035586D">
            <w:pPr>
              <w:pStyle w:val="52"/>
              <w:tabs>
                <w:tab w:val="left" w:pos="718"/>
                <w:tab w:val="left" w:pos="766"/>
              </w:tabs>
              <w:spacing w:after="0" w:line="272" w:lineRule="exact"/>
              <w:jc w:val="lef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5586D">
              <w:rPr>
                <w:rFonts w:ascii="Times New Roman" w:hAnsi="Times New Roman" w:cs="Times New Roman"/>
                <w:sz w:val="24"/>
                <w:szCs w:val="24"/>
              </w:rPr>
              <w:t>- СНиП 12-04-2002 «Безопасность труда в строительстве». Часть 2.</w:t>
            </w:r>
          </w:p>
          <w:p w:rsidR="0035586D" w:rsidRPr="0035586D" w:rsidRDefault="0035586D" w:rsidP="0035586D">
            <w:pPr>
              <w:pStyle w:val="52"/>
              <w:numPr>
                <w:ilvl w:val="0"/>
                <w:numId w:val="28"/>
              </w:numPr>
              <w:tabs>
                <w:tab w:val="left" w:pos="766"/>
              </w:tabs>
              <w:spacing w:before="0" w:after="0" w:line="272" w:lineRule="exact"/>
              <w:ind w:left="40" w:firstLine="540"/>
              <w:jc w:val="lef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5586D">
              <w:rPr>
                <w:rFonts w:ascii="Times New Roman" w:hAnsi="Times New Roman" w:cs="Times New Roman"/>
                <w:sz w:val="24"/>
                <w:szCs w:val="24"/>
              </w:rPr>
              <w:t>ГОСТ 23407-78 «Ограждения инвентарные строительных площадок и учас</w:t>
            </w:r>
            <w:r w:rsidRPr="0035586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35586D">
              <w:rPr>
                <w:rFonts w:ascii="Times New Roman" w:hAnsi="Times New Roman" w:cs="Times New Roman"/>
                <w:sz w:val="24"/>
                <w:szCs w:val="24"/>
              </w:rPr>
              <w:t>ков производства работ»;</w:t>
            </w:r>
          </w:p>
          <w:p w:rsidR="0035586D" w:rsidRPr="0035586D" w:rsidRDefault="0035586D" w:rsidP="0035586D">
            <w:pPr>
              <w:pStyle w:val="52"/>
              <w:numPr>
                <w:ilvl w:val="0"/>
                <w:numId w:val="28"/>
              </w:numPr>
              <w:tabs>
                <w:tab w:val="left" w:pos="766"/>
              </w:tabs>
              <w:spacing w:before="0" w:after="0" w:line="272" w:lineRule="exact"/>
              <w:ind w:left="40" w:firstLine="540"/>
              <w:jc w:val="lef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5586D">
              <w:rPr>
                <w:rFonts w:ascii="Times New Roman" w:hAnsi="Times New Roman" w:cs="Times New Roman"/>
                <w:sz w:val="24"/>
                <w:szCs w:val="24"/>
              </w:rPr>
              <w:t>ГОСТ 12.1.046-85 «Нормы освещения строительных площадок»;</w:t>
            </w:r>
          </w:p>
          <w:p w:rsidR="0035586D" w:rsidRPr="0035586D" w:rsidRDefault="0035586D" w:rsidP="0035586D">
            <w:pPr>
              <w:pStyle w:val="52"/>
              <w:tabs>
                <w:tab w:val="left" w:pos="766"/>
              </w:tabs>
              <w:spacing w:after="0" w:line="272" w:lineRule="exact"/>
              <w:jc w:val="lef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5586D">
              <w:rPr>
                <w:rFonts w:ascii="Times New Roman" w:hAnsi="Times New Roman" w:cs="Times New Roman"/>
                <w:sz w:val="24"/>
                <w:szCs w:val="24"/>
              </w:rPr>
              <w:t xml:space="preserve">- ППБ 05-86 «Правила пожарной безопасности при производстве </w:t>
            </w:r>
            <w:proofErr w:type="spellStart"/>
            <w:r w:rsidRPr="0035586D">
              <w:rPr>
                <w:rFonts w:ascii="Times New Roman" w:hAnsi="Times New Roman" w:cs="Times New Roman"/>
                <w:sz w:val="24"/>
                <w:szCs w:val="24"/>
              </w:rPr>
              <w:t>стро</w:t>
            </w:r>
            <w:r w:rsidRPr="0035586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5586D">
              <w:rPr>
                <w:rFonts w:ascii="Times New Roman" w:hAnsi="Times New Roman" w:cs="Times New Roman"/>
                <w:sz w:val="24"/>
                <w:szCs w:val="24"/>
              </w:rPr>
              <w:t>телъно</w:t>
            </w:r>
            <w:proofErr w:type="spellEnd"/>
            <w:r w:rsidRPr="0035586D">
              <w:rPr>
                <w:rFonts w:ascii="Times New Roman" w:hAnsi="Times New Roman" w:cs="Times New Roman"/>
                <w:sz w:val="24"/>
                <w:szCs w:val="24"/>
              </w:rPr>
              <w:t>-монтажных работ».</w:t>
            </w:r>
          </w:p>
          <w:p w:rsidR="0035586D" w:rsidRPr="0035586D" w:rsidRDefault="0035586D" w:rsidP="0035586D">
            <w:r w:rsidRPr="0035586D"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</w:t>
            </w:r>
            <w:r w:rsidRPr="0035586D">
              <w:br/>
            </w:r>
            <w:r w:rsidRPr="0035586D">
              <w:lastRenderedPageBreak/>
              <w:t>капитального строительства и требования, предъявляемые к актам освидетельств</w:t>
            </w:r>
            <w:r w:rsidRPr="0035586D">
              <w:t>о</w:t>
            </w:r>
            <w:r w:rsidRPr="0035586D">
              <w:t>вания работ, конструкций, участков сетей инженерно-технического обеспечения».</w:t>
            </w:r>
          </w:p>
        </w:tc>
      </w:tr>
    </w:tbl>
    <w:p w:rsidR="0035586D" w:rsidRPr="0035586D" w:rsidRDefault="0035586D" w:rsidP="0035586D"/>
    <w:p w:rsidR="0035586D" w:rsidRPr="0035586D" w:rsidRDefault="0035586D" w:rsidP="0035586D">
      <w:r w:rsidRPr="0035586D">
        <w:t>РАЗДЕЛ 12. ТРЕБОВАНИЯ К РЕЗУЛЬТАТАМ РАБОТ И ПОРЯДКУ ПРИЕМКИ</w:t>
      </w:r>
    </w:p>
    <w:p w:rsidR="0035586D" w:rsidRPr="0035586D" w:rsidRDefault="0035586D" w:rsidP="0035586D"/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279"/>
      </w:tblGrid>
      <w:tr w:rsidR="0035586D" w:rsidRPr="0035586D" w:rsidTr="006C10B4">
        <w:tc>
          <w:tcPr>
            <w:tcW w:w="10279" w:type="dxa"/>
          </w:tcPr>
          <w:p w:rsidR="0035586D" w:rsidRPr="0035586D" w:rsidRDefault="0035586D" w:rsidP="0035586D">
            <w:pPr>
              <w:tabs>
                <w:tab w:val="left" w:pos="0"/>
                <w:tab w:val="center" w:pos="4677"/>
                <w:tab w:val="right" w:pos="9355"/>
              </w:tabs>
              <w:ind w:right="34"/>
              <w:rPr>
                <w:rStyle w:val="39"/>
                <w:i w:val="0"/>
                <w:iCs w:val="0"/>
                <w:sz w:val="24"/>
                <w:szCs w:val="24"/>
              </w:rPr>
            </w:pPr>
            <w:proofErr w:type="gramStart"/>
            <w:r w:rsidRPr="0035586D">
              <w:rPr>
                <w:rStyle w:val="39"/>
                <w:sz w:val="24"/>
                <w:szCs w:val="24"/>
              </w:rPr>
              <w:t>Укрытие должно представлять собой закрытую пространственную каркасную ко</w:t>
            </w:r>
            <w:r w:rsidRPr="0035586D">
              <w:rPr>
                <w:rStyle w:val="39"/>
                <w:sz w:val="24"/>
                <w:szCs w:val="24"/>
              </w:rPr>
              <w:t>н</w:t>
            </w:r>
            <w:r w:rsidRPr="0035586D">
              <w:rPr>
                <w:rStyle w:val="39"/>
                <w:sz w:val="24"/>
                <w:szCs w:val="24"/>
              </w:rPr>
              <w:t>струкцию, не требующую фундаментов под стойки, несущие элементы которого, выполнены из модульных стальных оцинкованных элементов соответствующих ГОСТ 23118-99.</w:t>
            </w:r>
            <w:proofErr w:type="gramEnd"/>
          </w:p>
          <w:p w:rsidR="0035586D" w:rsidRPr="0035586D" w:rsidRDefault="0035586D" w:rsidP="0035586D">
            <w:pPr>
              <w:tabs>
                <w:tab w:val="left" w:pos="0"/>
                <w:tab w:val="center" w:pos="4677"/>
                <w:tab w:val="right" w:pos="9355"/>
              </w:tabs>
              <w:ind w:right="34"/>
              <w:rPr>
                <w:rStyle w:val="39"/>
                <w:i w:val="0"/>
                <w:iCs w:val="0"/>
                <w:sz w:val="24"/>
                <w:szCs w:val="24"/>
              </w:rPr>
            </w:pPr>
            <w:r w:rsidRPr="0035586D">
              <w:rPr>
                <w:rStyle w:val="39"/>
                <w:sz w:val="24"/>
                <w:szCs w:val="24"/>
              </w:rPr>
              <w:t>I.</w:t>
            </w:r>
            <w:r w:rsidRPr="0035586D">
              <w:rPr>
                <w:rStyle w:val="39"/>
                <w:sz w:val="24"/>
                <w:szCs w:val="24"/>
              </w:rPr>
              <w:tab/>
              <w:t>Основные геометрические размеры должны удовлетворять следующим параме</w:t>
            </w:r>
            <w:r w:rsidRPr="0035586D">
              <w:rPr>
                <w:rStyle w:val="39"/>
                <w:sz w:val="24"/>
                <w:szCs w:val="24"/>
              </w:rPr>
              <w:t>т</w:t>
            </w:r>
            <w:r w:rsidRPr="0035586D">
              <w:rPr>
                <w:rStyle w:val="39"/>
                <w:sz w:val="24"/>
                <w:szCs w:val="24"/>
              </w:rPr>
              <w:t>рам:</w:t>
            </w:r>
          </w:p>
          <w:p w:rsidR="0035586D" w:rsidRPr="0035586D" w:rsidRDefault="0035586D" w:rsidP="0035586D">
            <w:pPr>
              <w:tabs>
                <w:tab w:val="left" w:pos="0"/>
                <w:tab w:val="center" w:pos="4677"/>
                <w:tab w:val="right" w:pos="9355"/>
              </w:tabs>
              <w:ind w:right="34"/>
              <w:rPr>
                <w:rStyle w:val="39"/>
                <w:i w:val="0"/>
                <w:iCs w:val="0"/>
                <w:sz w:val="24"/>
                <w:szCs w:val="24"/>
              </w:rPr>
            </w:pPr>
            <w:r w:rsidRPr="0035586D">
              <w:rPr>
                <w:rStyle w:val="39"/>
                <w:sz w:val="24"/>
                <w:szCs w:val="24"/>
              </w:rPr>
              <w:t>1)</w:t>
            </w:r>
            <w:r w:rsidRPr="0035586D">
              <w:rPr>
                <w:rStyle w:val="39"/>
                <w:sz w:val="24"/>
                <w:szCs w:val="24"/>
              </w:rPr>
              <w:tab/>
              <w:t>Общая длина конструкции: 40,9м. Внутренняя рабочая длина в свету (без пр</w:t>
            </w:r>
            <w:r w:rsidRPr="0035586D">
              <w:rPr>
                <w:rStyle w:val="39"/>
                <w:sz w:val="24"/>
                <w:szCs w:val="24"/>
              </w:rPr>
              <w:t>о</w:t>
            </w:r>
            <w:r w:rsidRPr="0035586D">
              <w:rPr>
                <w:rStyle w:val="39"/>
                <w:sz w:val="24"/>
                <w:szCs w:val="24"/>
              </w:rPr>
              <w:t>межуточных опор) 37.7 м.</w:t>
            </w:r>
          </w:p>
          <w:p w:rsidR="0035586D" w:rsidRPr="0035586D" w:rsidRDefault="0035586D" w:rsidP="0035586D">
            <w:pPr>
              <w:tabs>
                <w:tab w:val="left" w:pos="0"/>
                <w:tab w:val="center" w:pos="4677"/>
                <w:tab w:val="right" w:pos="9355"/>
              </w:tabs>
              <w:ind w:right="34"/>
              <w:rPr>
                <w:rStyle w:val="39"/>
                <w:i w:val="0"/>
                <w:iCs w:val="0"/>
                <w:sz w:val="24"/>
                <w:szCs w:val="24"/>
              </w:rPr>
            </w:pPr>
            <w:r w:rsidRPr="0035586D">
              <w:rPr>
                <w:rStyle w:val="39"/>
                <w:sz w:val="24"/>
                <w:szCs w:val="24"/>
              </w:rPr>
              <w:t>2)</w:t>
            </w:r>
            <w:r w:rsidRPr="0035586D">
              <w:rPr>
                <w:rStyle w:val="39"/>
                <w:sz w:val="24"/>
                <w:szCs w:val="24"/>
              </w:rPr>
              <w:tab/>
              <w:t>Общая ширина конструкции: 23.1м. Внутренний рабочий пролет в свету (без промежуточных опор) 17.7 м.</w:t>
            </w:r>
          </w:p>
          <w:p w:rsidR="0035586D" w:rsidRPr="0035586D" w:rsidRDefault="0035586D" w:rsidP="0035586D">
            <w:pPr>
              <w:tabs>
                <w:tab w:val="left" w:pos="0"/>
                <w:tab w:val="center" w:pos="4677"/>
                <w:tab w:val="right" w:pos="9355"/>
              </w:tabs>
              <w:ind w:right="34"/>
              <w:rPr>
                <w:rStyle w:val="39"/>
                <w:i w:val="0"/>
                <w:iCs w:val="0"/>
                <w:sz w:val="24"/>
                <w:szCs w:val="24"/>
              </w:rPr>
            </w:pPr>
            <w:r w:rsidRPr="0035586D">
              <w:rPr>
                <w:rStyle w:val="39"/>
                <w:sz w:val="24"/>
                <w:szCs w:val="24"/>
              </w:rPr>
              <w:t>3)</w:t>
            </w:r>
            <w:r w:rsidRPr="0035586D">
              <w:rPr>
                <w:rStyle w:val="39"/>
                <w:sz w:val="24"/>
                <w:szCs w:val="24"/>
              </w:rPr>
              <w:tab/>
              <w:t>Общая высота конструкции: 11.5м. Внутренняя рабочая высота в свету (без пр</w:t>
            </w:r>
            <w:r w:rsidRPr="0035586D">
              <w:rPr>
                <w:rStyle w:val="39"/>
                <w:sz w:val="24"/>
                <w:szCs w:val="24"/>
              </w:rPr>
              <w:t>о</w:t>
            </w:r>
            <w:r w:rsidRPr="0035586D">
              <w:rPr>
                <w:rStyle w:val="39"/>
                <w:sz w:val="24"/>
                <w:szCs w:val="24"/>
              </w:rPr>
              <w:t>межуточных уровней) 8.6 м.</w:t>
            </w:r>
          </w:p>
          <w:p w:rsidR="0035586D" w:rsidRPr="0035586D" w:rsidRDefault="0035586D" w:rsidP="0035586D">
            <w:pPr>
              <w:tabs>
                <w:tab w:val="left" w:pos="0"/>
                <w:tab w:val="center" w:pos="4677"/>
                <w:tab w:val="right" w:pos="9355"/>
              </w:tabs>
              <w:ind w:right="34"/>
              <w:rPr>
                <w:rStyle w:val="39"/>
                <w:i w:val="0"/>
                <w:iCs w:val="0"/>
                <w:sz w:val="24"/>
                <w:szCs w:val="24"/>
              </w:rPr>
            </w:pPr>
            <w:r w:rsidRPr="0035586D">
              <w:rPr>
                <w:rStyle w:val="39"/>
                <w:sz w:val="24"/>
                <w:szCs w:val="24"/>
              </w:rPr>
              <w:t>4)Ширина опорных и ограждающих конструкций: 1,6 м.</w:t>
            </w:r>
          </w:p>
          <w:p w:rsidR="0035586D" w:rsidRPr="0035586D" w:rsidRDefault="0035586D" w:rsidP="0035586D">
            <w:pPr>
              <w:tabs>
                <w:tab w:val="left" w:pos="0"/>
                <w:tab w:val="center" w:pos="4677"/>
                <w:tab w:val="right" w:pos="9355"/>
              </w:tabs>
              <w:ind w:right="34"/>
              <w:rPr>
                <w:rStyle w:val="39"/>
                <w:i w:val="0"/>
                <w:iCs w:val="0"/>
                <w:sz w:val="24"/>
                <w:szCs w:val="24"/>
              </w:rPr>
            </w:pPr>
            <w:r w:rsidRPr="0035586D">
              <w:rPr>
                <w:rStyle w:val="39"/>
                <w:sz w:val="24"/>
                <w:szCs w:val="24"/>
              </w:rPr>
              <w:t>5)</w:t>
            </w:r>
            <w:r w:rsidRPr="0035586D">
              <w:rPr>
                <w:rStyle w:val="39"/>
                <w:sz w:val="24"/>
                <w:szCs w:val="24"/>
              </w:rPr>
              <w:tab/>
              <w:t>Чистая рабочая площадь в свету (без промежуточных опор, стоек, связей и пр</w:t>
            </w:r>
            <w:r w:rsidRPr="0035586D">
              <w:rPr>
                <w:rStyle w:val="39"/>
                <w:sz w:val="24"/>
                <w:szCs w:val="24"/>
              </w:rPr>
              <w:t>о</w:t>
            </w:r>
            <w:r w:rsidRPr="0035586D">
              <w:rPr>
                <w:rStyle w:val="39"/>
                <w:sz w:val="24"/>
                <w:szCs w:val="24"/>
              </w:rPr>
              <w:t xml:space="preserve">чих конструктивных элементов): 668.5 </w:t>
            </w:r>
            <w:proofErr w:type="spellStart"/>
            <w:r w:rsidRPr="0035586D">
              <w:rPr>
                <w:rStyle w:val="39"/>
                <w:sz w:val="24"/>
                <w:szCs w:val="24"/>
              </w:rPr>
              <w:t>м.кв</w:t>
            </w:r>
            <w:proofErr w:type="spellEnd"/>
            <w:r w:rsidRPr="0035586D">
              <w:rPr>
                <w:rStyle w:val="39"/>
                <w:sz w:val="24"/>
                <w:szCs w:val="24"/>
              </w:rPr>
              <w:t>.</w:t>
            </w:r>
          </w:p>
          <w:p w:rsidR="0035586D" w:rsidRPr="0035586D" w:rsidRDefault="0035586D" w:rsidP="0035586D">
            <w:pPr>
              <w:tabs>
                <w:tab w:val="left" w:pos="0"/>
                <w:tab w:val="center" w:pos="4677"/>
                <w:tab w:val="right" w:pos="9355"/>
              </w:tabs>
              <w:ind w:right="34"/>
              <w:rPr>
                <w:rStyle w:val="39"/>
                <w:i w:val="0"/>
                <w:iCs w:val="0"/>
                <w:sz w:val="24"/>
                <w:szCs w:val="24"/>
              </w:rPr>
            </w:pPr>
            <w:r w:rsidRPr="0035586D">
              <w:rPr>
                <w:rStyle w:val="39"/>
                <w:sz w:val="24"/>
                <w:szCs w:val="24"/>
              </w:rPr>
              <w:t>6)</w:t>
            </w:r>
            <w:r w:rsidRPr="0035586D">
              <w:rPr>
                <w:rStyle w:val="39"/>
                <w:sz w:val="24"/>
                <w:szCs w:val="24"/>
              </w:rPr>
              <w:tab/>
              <w:t>В центральной части на одной из торцевых стен необходимо предусмотреть устройство ворот шириной в свету не менее 6,85м, высотой в свету не менее 4,80м.</w:t>
            </w:r>
          </w:p>
          <w:p w:rsidR="0035586D" w:rsidRPr="0035586D" w:rsidRDefault="0035586D" w:rsidP="0035586D">
            <w:pPr>
              <w:tabs>
                <w:tab w:val="left" w:pos="0"/>
                <w:tab w:val="center" w:pos="4677"/>
                <w:tab w:val="right" w:pos="9355"/>
              </w:tabs>
              <w:ind w:right="34"/>
              <w:rPr>
                <w:rStyle w:val="39"/>
                <w:i w:val="0"/>
                <w:iCs w:val="0"/>
                <w:sz w:val="24"/>
                <w:szCs w:val="24"/>
              </w:rPr>
            </w:pPr>
            <w:r w:rsidRPr="0035586D">
              <w:rPr>
                <w:rStyle w:val="39"/>
                <w:sz w:val="24"/>
                <w:szCs w:val="24"/>
              </w:rPr>
              <w:t xml:space="preserve">Несущая конструкция должна представлять собой модульный быстро сборно-разборный </w:t>
            </w:r>
            <w:proofErr w:type="gramStart"/>
            <w:r w:rsidRPr="0035586D">
              <w:rPr>
                <w:rStyle w:val="39"/>
                <w:sz w:val="24"/>
                <w:szCs w:val="24"/>
              </w:rPr>
              <w:t>каркас</w:t>
            </w:r>
            <w:proofErr w:type="gramEnd"/>
            <w:r w:rsidRPr="0035586D">
              <w:rPr>
                <w:rStyle w:val="39"/>
                <w:sz w:val="24"/>
                <w:szCs w:val="24"/>
              </w:rPr>
              <w:t xml:space="preserve"> не требующий фундаментов, с возможностью изменения в дал</w:t>
            </w:r>
            <w:r w:rsidRPr="0035586D">
              <w:rPr>
                <w:rStyle w:val="39"/>
                <w:sz w:val="24"/>
                <w:szCs w:val="24"/>
              </w:rPr>
              <w:t>ь</w:t>
            </w:r>
            <w:r w:rsidRPr="0035586D">
              <w:rPr>
                <w:rStyle w:val="39"/>
                <w:sz w:val="24"/>
                <w:szCs w:val="24"/>
              </w:rPr>
              <w:t>нейшем габаритных размеров по длине, пролету и высоте с шагом не более 3-х метров в каждом измерении.</w:t>
            </w:r>
          </w:p>
          <w:p w:rsidR="0035586D" w:rsidRPr="0035586D" w:rsidRDefault="0035586D" w:rsidP="0035586D">
            <w:pPr>
              <w:tabs>
                <w:tab w:val="left" w:pos="0"/>
                <w:tab w:val="center" w:pos="4677"/>
                <w:tab w:val="right" w:pos="9355"/>
              </w:tabs>
              <w:ind w:right="34"/>
              <w:rPr>
                <w:rStyle w:val="39"/>
                <w:i w:val="0"/>
                <w:iCs w:val="0"/>
                <w:sz w:val="24"/>
                <w:szCs w:val="24"/>
              </w:rPr>
            </w:pPr>
            <w:r w:rsidRPr="0035586D">
              <w:rPr>
                <w:rStyle w:val="39"/>
                <w:sz w:val="24"/>
                <w:szCs w:val="24"/>
              </w:rPr>
              <w:t>Покрытие (листы покрытия) должно иметь световые фонари для дневного освещ</w:t>
            </w:r>
            <w:r w:rsidRPr="0035586D">
              <w:rPr>
                <w:rStyle w:val="39"/>
                <w:sz w:val="24"/>
                <w:szCs w:val="24"/>
              </w:rPr>
              <w:t>е</w:t>
            </w:r>
            <w:r w:rsidRPr="0035586D">
              <w:rPr>
                <w:rStyle w:val="39"/>
                <w:sz w:val="24"/>
                <w:szCs w:val="24"/>
              </w:rPr>
              <w:t xml:space="preserve">ния равномерно расположенные по поверхности покрытия общей площадью 75 </w:t>
            </w:r>
            <w:proofErr w:type="spellStart"/>
            <w:r w:rsidRPr="0035586D">
              <w:rPr>
                <w:rStyle w:val="39"/>
                <w:sz w:val="24"/>
                <w:szCs w:val="24"/>
              </w:rPr>
              <w:t>м.кв</w:t>
            </w:r>
            <w:proofErr w:type="spellEnd"/>
            <w:r w:rsidRPr="0035586D">
              <w:rPr>
                <w:rStyle w:val="39"/>
                <w:sz w:val="24"/>
                <w:szCs w:val="24"/>
              </w:rPr>
              <w:t>. Листы покрытия должны иметь быстро сборно-разборное клиновое соедин</w:t>
            </w:r>
            <w:r w:rsidRPr="0035586D">
              <w:rPr>
                <w:rStyle w:val="39"/>
                <w:sz w:val="24"/>
                <w:szCs w:val="24"/>
              </w:rPr>
              <w:t>е</w:t>
            </w:r>
            <w:r w:rsidRPr="0035586D">
              <w:rPr>
                <w:rStyle w:val="39"/>
                <w:sz w:val="24"/>
                <w:szCs w:val="24"/>
              </w:rPr>
              <w:t>ние с верхним поясом несущих ферм покрытия.</w:t>
            </w:r>
          </w:p>
          <w:p w:rsidR="0035586D" w:rsidRPr="0035586D" w:rsidRDefault="0035586D" w:rsidP="0035586D">
            <w:pPr>
              <w:tabs>
                <w:tab w:val="left" w:pos="0"/>
                <w:tab w:val="center" w:pos="4677"/>
                <w:tab w:val="right" w:pos="9355"/>
              </w:tabs>
              <w:ind w:right="34"/>
              <w:rPr>
                <w:rStyle w:val="39"/>
                <w:i w:val="0"/>
                <w:iCs w:val="0"/>
                <w:sz w:val="24"/>
                <w:szCs w:val="24"/>
              </w:rPr>
            </w:pPr>
            <w:r w:rsidRPr="0035586D">
              <w:rPr>
                <w:rStyle w:val="39"/>
                <w:sz w:val="24"/>
                <w:szCs w:val="24"/>
              </w:rPr>
              <w:t>На покрытии должна быть предусмотрена возможность крепления  боковых ограждений для безопасного монтажа, также как и страховочной системы для крепления монтажных поясов рабочих для свободного их перемещения во время монтажа покрытия кровли.</w:t>
            </w:r>
          </w:p>
          <w:p w:rsidR="0035586D" w:rsidRPr="0035586D" w:rsidRDefault="0035586D" w:rsidP="0035586D">
            <w:pPr>
              <w:tabs>
                <w:tab w:val="left" w:pos="0"/>
                <w:tab w:val="center" w:pos="4677"/>
                <w:tab w:val="right" w:pos="9355"/>
              </w:tabs>
              <w:ind w:right="34"/>
              <w:rPr>
                <w:rStyle w:val="39"/>
                <w:i w:val="0"/>
                <w:iCs w:val="0"/>
                <w:sz w:val="24"/>
                <w:szCs w:val="24"/>
              </w:rPr>
            </w:pPr>
            <w:r w:rsidRPr="0035586D">
              <w:rPr>
                <w:rStyle w:val="39"/>
                <w:sz w:val="24"/>
                <w:szCs w:val="24"/>
              </w:rPr>
              <w:t>Несущие и ограждающие стены конструкции каркаса должны предусматривать возможность хранения необходимого материала по всей их глубине (толщи) с использование уложенных перфорированных стальных настилов на поперечные р</w:t>
            </w:r>
            <w:r w:rsidRPr="0035586D">
              <w:rPr>
                <w:rStyle w:val="39"/>
                <w:sz w:val="24"/>
                <w:szCs w:val="24"/>
              </w:rPr>
              <w:t>и</w:t>
            </w:r>
            <w:r w:rsidRPr="0035586D">
              <w:rPr>
                <w:rStyle w:val="39"/>
                <w:sz w:val="24"/>
                <w:szCs w:val="24"/>
              </w:rPr>
              <w:t>геля с несущей способностью не менее 600 кг/</w:t>
            </w:r>
            <w:proofErr w:type="spellStart"/>
            <w:r w:rsidRPr="0035586D">
              <w:rPr>
                <w:rStyle w:val="39"/>
                <w:sz w:val="24"/>
                <w:szCs w:val="24"/>
              </w:rPr>
              <w:t>м.кв</w:t>
            </w:r>
            <w:proofErr w:type="spellEnd"/>
            <w:r w:rsidRPr="0035586D">
              <w:rPr>
                <w:rStyle w:val="39"/>
                <w:sz w:val="24"/>
                <w:szCs w:val="24"/>
              </w:rPr>
              <w:t>.</w:t>
            </w:r>
          </w:p>
          <w:p w:rsidR="0035586D" w:rsidRPr="0035586D" w:rsidRDefault="0035586D" w:rsidP="0035586D">
            <w:pPr>
              <w:tabs>
                <w:tab w:val="left" w:pos="0"/>
                <w:tab w:val="center" w:pos="4677"/>
                <w:tab w:val="right" w:pos="9355"/>
              </w:tabs>
              <w:ind w:right="34"/>
              <w:rPr>
                <w:rStyle w:val="39"/>
                <w:i w:val="0"/>
                <w:iCs w:val="0"/>
                <w:sz w:val="24"/>
                <w:szCs w:val="24"/>
              </w:rPr>
            </w:pPr>
            <w:r w:rsidRPr="0035586D">
              <w:rPr>
                <w:rStyle w:val="39"/>
                <w:sz w:val="24"/>
                <w:szCs w:val="24"/>
              </w:rPr>
              <w:t>Опорные стойки каркаса должны иметь встроенный винтовой домкрат для регул</w:t>
            </w:r>
            <w:r w:rsidRPr="0035586D">
              <w:rPr>
                <w:rStyle w:val="39"/>
                <w:sz w:val="24"/>
                <w:szCs w:val="24"/>
              </w:rPr>
              <w:t>и</w:t>
            </w:r>
            <w:r w:rsidRPr="0035586D">
              <w:rPr>
                <w:rStyle w:val="39"/>
                <w:sz w:val="24"/>
                <w:szCs w:val="24"/>
              </w:rPr>
              <w:t xml:space="preserve">ровки </w:t>
            </w:r>
            <w:r w:rsidRPr="0035586D">
              <w:rPr>
                <w:rStyle w:val="39"/>
                <w:sz w:val="24"/>
                <w:szCs w:val="24"/>
              </w:rPr>
              <w:lastRenderedPageBreak/>
              <w:t>горизонтально уровня конструкции в диапазоне 0-55 см.</w:t>
            </w:r>
          </w:p>
          <w:p w:rsidR="0035586D" w:rsidRPr="0035586D" w:rsidRDefault="0035586D" w:rsidP="0035586D">
            <w:pPr>
              <w:tabs>
                <w:tab w:val="left" w:pos="0"/>
                <w:tab w:val="center" w:pos="4677"/>
                <w:tab w:val="right" w:pos="9355"/>
              </w:tabs>
              <w:ind w:right="34"/>
              <w:rPr>
                <w:rStyle w:val="39"/>
                <w:i w:val="0"/>
                <w:iCs w:val="0"/>
                <w:sz w:val="24"/>
                <w:szCs w:val="24"/>
              </w:rPr>
            </w:pPr>
            <w:r w:rsidRPr="0035586D">
              <w:rPr>
                <w:rStyle w:val="39"/>
                <w:sz w:val="24"/>
                <w:szCs w:val="24"/>
              </w:rPr>
              <w:t>Помимо покрытия, укрытие должно иметь стеновые ограждающие элементы (в виде фасадных кассетных панелей или других аналогичных материалов согласова</w:t>
            </w:r>
            <w:r w:rsidRPr="0035586D">
              <w:rPr>
                <w:rStyle w:val="39"/>
                <w:sz w:val="24"/>
                <w:szCs w:val="24"/>
              </w:rPr>
              <w:t>н</w:t>
            </w:r>
            <w:r w:rsidRPr="0035586D">
              <w:rPr>
                <w:rStyle w:val="39"/>
                <w:sz w:val="24"/>
                <w:szCs w:val="24"/>
              </w:rPr>
              <w:t>ных с заказчиком), полностью закрывающие периметр конструкции по высоте, и центральные въездные ворота шириной в свету 6,85м., высотой в свету 4,80м на одной из торцевых сторон. Не допускается наличие зазоров/ сквозных отверстий и иных дефектов на ограждающих конструкциях.</w:t>
            </w:r>
          </w:p>
          <w:p w:rsidR="0035586D" w:rsidRPr="0035586D" w:rsidRDefault="0035586D" w:rsidP="0035586D">
            <w:pPr>
              <w:tabs>
                <w:tab w:val="left" w:pos="0"/>
                <w:tab w:val="center" w:pos="4677"/>
                <w:tab w:val="right" w:pos="9355"/>
              </w:tabs>
              <w:ind w:right="34"/>
              <w:rPr>
                <w:rStyle w:val="39"/>
                <w:i w:val="0"/>
                <w:iCs w:val="0"/>
                <w:sz w:val="24"/>
                <w:szCs w:val="24"/>
              </w:rPr>
            </w:pPr>
            <w:r w:rsidRPr="0035586D">
              <w:rPr>
                <w:rStyle w:val="39"/>
                <w:sz w:val="24"/>
                <w:szCs w:val="24"/>
              </w:rPr>
              <w:t>Необходимо предусмотреть крепление несущего каркаса конструкции к основ</w:t>
            </w:r>
            <w:r w:rsidRPr="0035586D">
              <w:rPr>
                <w:rStyle w:val="39"/>
                <w:sz w:val="24"/>
                <w:szCs w:val="24"/>
              </w:rPr>
              <w:t>а</w:t>
            </w:r>
            <w:r w:rsidRPr="0035586D">
              <w:rPr>
                <w:rStyle w:val="39"/>
                <w:sz w:val="24"/>
                <w:szCs w:val="24"/>
              </w:rPr>
              <w:t>нию (готовая бетонная плита) для обеспечения общей устойчивости и защиты от опрокидывания вследствие воздействия ветровых нагрузок.</w:t>
            </w:r>
          </w:p>
          <w:p w:rsidR="0035586D" w:rsidRPr="0035586D" w:rsidRDefault="0035586D" w:rsidP="0035586D">
            <w:pPr>
              <w:tabs>
                <w:tab w:val="left" w:pos="0"/>
                <w:tab w:val="center" w:pos="4677"/>
                <w:tab w:val="right" w:pos="9355"/>
              </w:tabs>
              <w:ind w:right="34"/>
              <w:rPr>
                <w:rStyle w:val="39"/>
                <w:i w:val="0"/>
                <w:iCs w:val="0"/>
                <w:sz w:val="24"/>
                <w:szCs w:val="24"/>
              </w:rPr>
            </w:pPr>
          </w:p>
          <w:p w:rsidR="0035586D" w:rsidRPr="0035586D" w:rsidRDefault="0035586D" w:rsidP="0035586D">
            <w:pPr>
              <w:tabs>
                <w:tab w:val="left" w:pos="0"/>
                <w:tab w:val="center" w:pos="4677"/>
                <w:tab w:val="right" w:pos="9355"/>
              </w:tabs>
              <w:ind w:right="34"/>
              <w:rPr>
                <w:rStyle w:val="39"/>
                <w:i w:val="0"/>
                <w:iCs w:val="0"/>
                <w:sz w:val="24"/>
                <w:szCs w:val="24"/>
              </w:rPr>
            </w:pPr>
            <w:r w:rsidRPr="0035586D">
              <w:rPr>
                <w:rStyle w:val="39"/>
                <w:sz w:val="24"/>
                <w:szCs w:val="24"/>
              </w:rPr>
              <w:t>Требования к надежности</w:t>
            </w:r>
          </w:p>
          <w:p w:rsidR="0035586D" w:rsidRPr="0035586D" w:rsidRDefault="0035586D" w:rsidP="0035586D">
            <w:pPr>
              <w:tabs>
                <w:tab w:val="left" w:pos="0"/>
                <w:tab w:val="center" w:pos="4677"/>
                <w:tab w:val="right" w:pos="9355"/>
              </w:tabs>
              <w:ind w:right="34"/>
              <w:rPr>
                <w:rStyle w:val="39"/>
                <w:i w:val="0"/>
                <w:iCs w:val="0"/>
                <w:sz w:val="24"/>
                <w:szCs w:val="24"/>
              </w:rPr>
            </w:pPr>
            <w:r w:rsidRPr="0035586D">
              <w:rPr>
                <w:rStyle w:val="39"/>
                <w:sz w:val="24"/>
                <w:szCs w:val="24"/>
              </w:rPr>
              <w:t>Основные несущие элементы должны выдерживать нагрузки от собственного веса конструкций, веса  снегового покрова (IV-снеговой район 240 кг/м²) и давления ветра (ΙΙI-ветровой район 38 кг/м²) в наиболее неблагоприятных сочетаниях по СП 20.13330.2011 (СНиП 2.01.07-85*).</w:t>
            </w:r>
          </w:p>
          <w:p w:rsidR="0035586D" w:rsidRPr="0035586D" w:rsidRDefault="0035586D" w:rsidP="0035586D">
            <w:pPr>
              <w:tabs>
                <w:tab w:val="left" w:pos="0"/>
                <w:tab w:val="center" w:pos="4677"/>
                <w:tab w:val="right" w:pos="9355"/>
              </w:tabs>
              <w:ind w:right="34"/>
              <w:rPr>
                <w:rStyle w:val="39"/>
                <w:i w:val="0"/>
                <w:iCs w:val="0"/>
                <w:sz w:val="24"/>
                <w:szCs w:val="24"/>
              </w:rPr>
            </w:pPr>
            <w:r w:rsidRPr="0035586D">
              <w:rPr>
                <w:rStyle w:val="39"/>
                <w:sz w:val="24"/>
                <w:szCs w:val="24"/>
              </w:rPr>
              <w:t>Поставщик гарантирует прочность и устойчивость конструкции в соответствии с СП 20.13330.2011 (СНиП 2.01.07-85*).</w:t>
            </w:r>
          </w:p>
          <w:p w:rsidR="0035586D" w:rsidRPr="0035586D" w:rsidRDefault="0035586D" w:rsidP="0035586D">
            <w:pPr>
              <w:tabs>
                <w:tab w:val="left" w:pos="0"/>
                <w:tab w:val="center" w:pos="4677"/>
                <w:tab w:val="right" w:pos="9355"/>
              </w:tabs>
              <w:ind w:right="34"/>
              <w:rPr>
                <w:rStyle w:val="39"/>
                <w:i w:val="0"/>
                <w:iCs w:val="0"/>
                <w:sz w:val="24"/>
                <w:szCs w:val="24"/>
              </w:rPr>
            </w:pPr>
            <w:r w:rsidRPr="0035586D">
              <w:rPr>
                <w:rStyle w:val="39"/>
                <w:sz w:val="24"/>
                <w:szCs w:val="24"/>
              </w:rPr>
              <w:t>Все соединения должны обеспечивать надежное крепление узлов без самопрои</w:t>
            </w:r>
            <w:r w:rsidRPr="0035586D">
              <w:rPr>
                <w:rStyle w:val="39"/>
                <w:sz w:val="24"/>
                <w:szCs w:val="24"/>
              </w:rPr>
              <w:t>з</w:t>
            </w:r>
            <w:r w:rsidRPr="0035586D">
              <w:rPr>
                <w:rStyle w:val="39"/>
                <w:sz w:val="24"/>
                <w:szCs w:val="24"/>
              </w:rPr>
              <w:t>вольного их раскрепления.</w:t>
            </w:r>
          </w:p>
          <w:p w:rsidR="0035586D" w:rsidRPr="0035586D" w:rsidRDefault="0035586D" w:rsidP="0035586D">
            <w:pPr>
              <w:tabs>
                <w:tab w:val="left" w:pos="0"/>
                <w:tab w:val="center" w:pos="4677"/>
                <w:tab w:val="right" w:pos="9355"/>
              </w:tabs>
              <w:ind w:right="34"/>
            </w:pPr>
            <w:r w:rsidRPr="0035586D">
              <w:t>Приемка выполненных работ по монтажу оформляется актом приема-сдачи в</w:t>
            </w:r>
            <w:r w:rsidRPr="0035586D">
              <w:t>ы</w:t>
            </w:r>
            <w:r w:rsidRPr="0035586D">
              <w:t>полненных работ.</w:t>
            </w:r>
          </w:p>
        </w:tc>
      </w:tr>
    </w:tbl>
    <w:p w:rsidR="0035586D" w:rsidRPr="0035586D" w:rsidRDefault="0035586D" w:rsidP="0035586D"/>
    <w:p w:rsidR="0035586D" w:rsidRPr="0035586D" w:rsidRDefault="0035586D" w:rsidP="0035586D"/>
    <w:p w:rsidR="0035586D" w:rsidRPr="0035586D" w:rsidRDefault="0035586D" w:rsidP="0035586D"/>
    <w:p w:rsidR="0035586D" w:rsidRPr="0035586D" w:rsidRDefault="0035586D" w:rsidP="0035586D">
      <w:r w:rsidRPr="0035586D">
        <w:t>РАЗДЕЛ 13. ТРЕБОВАНИЕ К ФОРМЕ ПРЕДСТАВЛЯЕМОЙ ИНФОРМАЦИИ</w:t>
      </w:r>
    </w:p>
    <w:p w:rsidR="0035586D" w:rsidRPr="0035586D" w:rsidRDefault="0035586D" w:rsidP="0035586D"/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279"/>
      </w:tblGrid>
      <w:tr w:rsidR="0035586D" w:rsidRPr="0035586D" w:rsidTr="006C10B4">
        <w:tc>
          <w:tcPr>
            <w:tcW w:w="10279" w:type="dxa"/>
          </w:tcPr>
          <w:p w:rsidR="0035586D" w:rsidRPr="0035586D" w:rsidRDefault="0035586D" w:rsidP="0035586D">
            <w:pPr>
              <w:tabs>
                <w:tab w:val="num" w:pos="1276"/>
              </w:tabs>
            </w:pPr>
            <w:r w:rsidRPr="0035586D">
              <w:t>Поставщик предоставляет Заказчику следующую документацию:</w:t>
            </w:r>
          </w:p>
          <w:p w:rsidR="0035586D" w:rsidRPr="0035586D" w:rsidRDefault="0035586D" w:rsidP="0035586D">
            <w:pPr>
              <w:tabs>
                <w:tab w:val="num" w:pos="0"/>
                <w:tab w:val="left" w:pos="284"/>
              </w:tabs>
            </w:pPr>
            <w:r w:rsidRPr="0035586D">
              <w:t>а)</w:t>
            </w:r>
            <w:r w:rsidRPr="0035586D">
              <w:tab/>
              <w:t>документы о сертификации Товара (оригиналы, либо надлежащим образом зав</w:t>
            </w:r>
            <w:r w:rsidRPr="0035586D">
              <w:t>е</w:t>
            </w:r>
            <w:r w:rsidRPr="0035586D">
              <w:t>ренные копии, сертификатов безопасности, сертификаты пожарной безопасности, сертификаты (или декларации) соответствия и т.д.);</w:t>
            </w:r>
          </w:p>
          <w:p w:rsidR="0035586D" w:rsidRPr="0035586D" w:rsidRDefault="0035586D" w:rsidP="0035586D">
            <w:pPr>
              <w:tabs>
                <w:tab w:val="num" w:pos="0"/>
                <w:tab w:val="left" w:pos="284"/>
              </w:tabs>
            </w:pPr>
            <w:r w:rsidRPr="0035586D">
              <w:t>б)</w:t>
            </w:r>
            <w:r w:rsidRPr="0035586D">
              <w:tab/>
              <w:t>технический паспорт на Товар на русском языке и инструкцию пользователя (руководство по эксплуатации) Товаром на русском языке;</w:t>
            </w:r>
          </w:p>
          <w:p w:rsidR="0035586D" w:rsidRPr="0035586D" w:rsidRDefault="0035586D" w:rsidP="0035586D">
            <w:pPr>
              <w:tabs>
                <w:tab w:val="num" w:pos="0"/>
                <w:tab w:val="left" w:pos="284"/>
              </w:tabs>
            </w:pPr>
            <w:r w:rsidRPr="0035586D">
              <w:t>в) оформленные гарантийные талоны или аналогичные документы, с указанием з</w:t>
            </w:r>
            <w:r w:rsidRPr="0035586D">
              <w:t>а</w:t>
            </w:r>
            <w:r w:rsidRPr="0035586D">
              <w:t>водских (серийных) номеров Товара и гарантийного периода;</w:t>
            </w:r>
          </w:p>
        </w:tc>
      </w:tr>
    </w:tbl>
    <w:p w:rsidR="0035586D" w:rsidRPr="0035586D" w:rsidRDefault="0035586D" w:rsidP="0035586D"/>
    <w:p w:rsidR="0035586D" w:rsidRPr="0035586D" w:rsidRDefault="0035586D" w:rsidP="0035586D">
      <w:r w:rsidRPr="0035586D">
        <w:t>РАЗДЕЛ 14. ТРЕБОВАНИЯ К ТЕХНИЧЕСКОМУ ОБУЧЕНИЮ ПЕРСОНАЛА З</w:t>
      </w:r>
      <w:r w:rsidRPr="0035586D">
        <w:t>А</w:t>
      </w:r>
      <w:r w:rsidRPr="0035586D">
        <w:t>КАЗЧИКА</w:t>
      </w:r>
    </w:p>
    <w:p w:rsidR="0035586D" w:rsidRPr="0035586D" w:rsidRDefault="0035586D" w:rsidP="0035586D"/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279"/>
      </w:tblGrid>
      <w:tr w:rsidR="0035586D" w:rsidRPr="0035586D" w:rsidTr="006C10B4">
        <w:tc>
          <w:tcPr>
            <w:tcW w:w="10279" w:type="dxa"/>
          </w:tcPr>
          <w:p w:rsidR="0035586D" w:rsidRPr="0035586D" w:rsidRDefault="0035586D" w:rsidP="0035586D">
            <w:r w:rsidRPr="0035586D">
              <w:t>отсутствуют</w:t>
            </w:r>
          </w:p>
        </w:tc>
      </w:tr>
    </w:tbl>
    <w:p w:rsidR="0035586D" w:rsidRPr="0035586D" w:rsidRDefault="0035586D" w:rsidP="0035586D"/>
    <w:p w:rsidR="0035586D" w:rsidRPr="0035586D" w:rsidRDefault="0035586D" w:rsidP="0035586D">
      <w:r w:rsidRPr="0035586D">
        <w:t>РАЗДЕ 15. ПЕРЕЧЕНЬ ПРИНЯТЫХ СОКРАЩЕНИЙ</w:t>
      </w:r>
    </w:p>
    <w:p w:rsidR="0035586D" w:rsidRPr="0035586D" w:rsidRDefault="0035586D" w:rsidP="0035586D"/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817"/>
        <w:gridCol w:w="3426"/>
        <w:gridCol w:w="5930"/>
      </w:tblGrid>
      <w:tr w:rsidR="0035586D" w:rsidRPr="0035586D" w:rsidTr="006C10B4">
        <w:tc>
          <w:tcPr>
            <w:tcW w:w="817" w:type="dxa"/>
          </w:tcPr>
          <w:p w:rsidR="0035586D" w:rsidRPr="0035586D" w:rsidRDefault="0035586D" w:rsidP="0035586D">
            <w:r w:rsidRPr="0035586D">
              <w:t>№</w:t>
            </w:r>
          </w:p>
          <w:p w:rsidR="0035586D" w:rsidRPr="0035586D" w:rsidRDefault="0035586D" w:rsidP="0035586D">
            <w:proofErr w:type="gramStart"/>
            <w:r w:rsidRPr="0035586D">
              <w:t>п</w:t>
            </w:r>
            <w:proofErr w:type="gramEnd"/>
            <w:r w:rsidRPr="0035586D">
              <w:t>/п</w:t>
            </w:r>
          </w:p>
        </w:tc>
        <w:tc>
          <w:tcPr>
            <w:tcW w:w="3426" w:type="dxa"/>
            <w:vAlign w:val="center"/>
          </w:tcPr>
          <w:p w:rsidR="0035586D" w:rsidRPr="0035586D" w:rsidRDefault="0035586D" w:rsidP="0035586D">
            <w:r w:rsidRPr="0035586D">
              <w:t>Сокращение</w:t>
            </w:r>
          </w:p>
        </w:tc>
        <w:tc>
          <w:tcPr>
            <w:tcW w:w="5930" w:type="dxa"/>
            <w:vAlign w:val="center"/>
          </w:tcPr>
          <w:p w:rsidR="0035586D" w:rsidRPr="0035586D" w:rsidRDefault="0035586D" w:rsidP="0035586D">
            <w:r w:rsidRPr="0035586D">
              <w:t>Расшифровка сокращения</w:t>
            </w:r>
          </w:p>
        </w:tc>
      </w:tr>
      <w:tr w:rsidR="0035586D" w:rsidRPr="0035586D" w:rsidTr="006C10B4">
        <w:tc>
          <w:tcPr>
            <w:tcW w:w="817" w:type="dxa"/>
          </w:tcPr>
          <w:p w:rsidR="0035586D" w:rsidRPr="0035586D" w:rsidRDefault="0035586D" w:rsidP="0035586D"/>
        </w:tc>
        <w:tc>
          <w:tcPr>
            <w:tcW w:w="3426" w:type="dxa"/>
          </w:tcPr>
          <w:p w:rsidR="0035586D" w:rsidRPr="0035586D" w:rsidRDefault="0035586D" w:rsidP="0035586D">
            <w:r w:rsidRPr="0035586D">
              <w:t>ПХРО</w:t>
            </w:r>
          </w:p>
        </w:tc>
        <w:tc>
          <w:tcPr>
            <w:tcW w:w="5930" w:type="dxa"/>
          </w:tcPr>
          <w:p w:rsidR="0035586D" w:rsidRPr="0035586D" w:rsidRDefault="0035586D" w:rsidP="0035586D">
            <w:r w:rsidRPr="0035586D">
              <w:t>Пункт хранения радиоактивных отходов</w:t>
            </w:r>
          </w:p>
        </w:tc>
      </w:tr>
    </w:tbl>
    <w:p w:rsidR="0035586D" w:rsidRPr="0035586D" w:rsidRDefault="0035586D" w:rsidP="0035586D"/>
    <w:p w:rsidR="0035586D" w:rsidRPr="0035586D" w:rsidRDefault="0035586D" w:rsidP="0035586D"/>
    <w:p w:rsidR="0035586D" w:rsidRPr="0035586D" w:rsidRDefault="0035586D" w:rsidP="0035586D">
      <w:r w:rsidRPr="0035586D">
        <w:t>РАЗДЕЛ 16. ПЕРЕЧЕНЬ ПРИЛОЖЕНИЙ</w:t>
      </w:r>
    </w:p>
    <w:p w:rsidR="0035586D" w:rsidRPr="0035586D" w:rsidRDefault="0035586D" w:rsidP="0035586D"/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817"/>
        <w:gridCol w:w="7938"/>
        <w:gridCol w:w="1418"/>
      </w:tblGrid>
      <w:tr w:rsidR="0035586D" w:rsidRPr="0035586D" w:rsidTr="006C10B4">
        <w:tc>
          <w:tcPr>
            <w:tcW w:w="817" w:type="dxa"/>
          </w:tcPr>
          <w:p w:rsidR="0035586D" w:rsidRPr="0035586D" w:rsidRDefault="0035586D" w:rsidP="0035586D">
            <w:r w:rsidRPr="0035586D">
              <w:t>№</w:t>
            </w:r>
          </w:p>
          <w:p w:rsidR="0035586D" w:rsidRPr="0035586D" w:rsidRDefault="0035586D" w:rsidP="0035586D">
            <w:proofErr w:type="gramStart"/>
            <w:r w:rsidRPr="0035586D">
              <w:t>п</w:t>
            </w:r>
            <w:proofErr w:type="gramEnd"/>
            <w:r w:rsidRPr="0035586D">
              <w:t>/п</w:t>
            </w:r>
          </w:p>
        </w:tc>
        <w:tc>
          <w:tcPr>
            <w:tcW w:w="7938" w:type="dxa"/>
            <w:vAlign w:val="center"/>
          </w:tcPr>
          <w:p w:rsidR="0035586D" w:rsidRPr="0035586D" w:rsidRDefault="0035586D" w:rsidP="0035586D">
            <w:r w:rsidRPr="0035586D">
              <w:t>Наименование приложения</w:t>
            </w:r>
          </w:p>
        </w:tc>
        <w:tc>
          <w:tcPr>
            <w:tcW w:w="1418" w:type="dxa"/>
          </w:tcPr>
          <w:p w:rsidR="0035586D" w:rsidRPr="0035586D" w:rsidRDefault="0035586D" w:rsidP="0035586D">
            <w:r w:rsidRPr="0035586D">
              <w:t>Номер</w:t>
            </w:r>
          </w:p>
          <w:p w:rsidR="0035586D" w:rsidRPr="0035586D" w:rsidRDefault="0035586D" w:rsidP="0035586D">
            <w:r w:rsidRPr="0035586D">
              <w:t>страницы</w:t>
            </w:r>
          </w:p>
        </w:tc>
      </w:tr>
      <w:tr w:rsidR="0035586D" w:rsidRPr="0035586D" w:rsidTr="006C10B4">
        <w:tc>
          <w:tcPr>
            <w:tcW w:w="817" w:type="dxa"/>
          </w:tcPr>
          <w:p w:rsidR="0035586D" w:rsidRPr="0035586D" w:rsidRDefault="0035586D" w:rsidP="0035586D"/>
        </w:tc>
        <w:tc>
          <w:tcPr>
            <w:tcW w:w="7938" w:type="dxa"/>
          </w:tcPr>
          <w:p w:rsidR="0035586D" w:rsidRPr="0035586D" w:rsidRDefault="0035586D" w:rsidP="0035586D"/>
        </w:tc>
        <w:tc>
          <w:tcPr>
            <w:tcW w:w="1418" w:type="dxa"/>
          </w:tcPr>
          <w:p w:rsidR="0035586D" w:rsidRPr="0035586D" w:rsidRDefault="0035586D" w:rsidP="0035586D"/>
        </w:tc>
      </w:tr>
      <w:tr w:rsidR="0035586D" w:rsidRPr="0035586D" w:rsidTr="006C10B4">
        <w:tc>
          <w:tcPr>
            <w:tcW w:w="817" w:type="dxa"/>
          </w:tcPr>
          <w:p w:rsidR="0035586D" w:rsidRPr="0035586D" w:rsidRDefault="0035586D" w:rsidP="0035586D"/>
        </w:tc>
        <w:tc>
          <w:tcPr>
            <w:tcW w:w="7938" w:type="dxa"/>
          </w:tcPr>
          <w:p w:rsidR="0035586D" w:rsidRPr="0035586D" w:rsidRDefault="0035586D" w:rsidP="0035586D"/>
        </w:tc>
        <w:tc>
          <w:tcPr>
            <w:tcW w:w="1418" w:type="dxa"/>
          </w:tcPr>
          <w:p w:rsidR="0035586D" w:rsidRPr="0035586D" w:rsidRDefault="0035586D" w:rsidP="0035586D"/>
        </w:tc>
      </w:tr>
    </w:tbl>
    <w:p w:rsidR="0035586D" w:rsidRPr="0035586D" w:rsidRDefault="0035586D" w:rsidP="0035586D">
      <w:pPr>
        <w:widowControl w:val="0"/>
        <w:autoSpaceDE w:val="0"/>
        <w:autoSpaceDN w:val="0"/>
        <w:adjustRightInd w:val="0"/>
        <w:ind w:left="709"/>
        <w:rPr>
          <w:b/>
          <w:lang w:val="en-US"/>
        </w:rPr>
      </w:pPr>
    </w:p>
    <w:p w:rsidR="0030315B" w:rsidRPr="0035586D" w:rsidRDefault="0030315B" w:rsidP="0035586D"/>
    <w:sectPr w:rsidR="0030315B" w:rsidRPr="0035586D" w:rsidSect="004B08DD">
      <w:headerReference w:type="default" r:id="rId12"/>
      <w:pgSz w:w="16838" w:h="11906" w:orient="landscape"/>
      <w:pgMar w:top="1276" w:right="1134" w:bottom="851" w:left="1134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E12" w:rsidRDefault="00915E12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5586D">
      <w:rPr>
        <w:noProof/>
      </w:rPr>
      <w:t>13</w:t>
    </w:r>
    <w:r>
      <w:fldChar w:fldCharType="end"/>
    </w:r>
  </w:p>
  <w:p w:rsidR="00915E12" w:rsidRDefault="00915E1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0A7C710F"/>
    <w:multiLevelType w:val="hybridMultilevel"/>
    <w:tmpl w:val="5762B4F0"/>
    <w:lvl w:ilvl="0" w:tplc="3B546CCE">
      <w:start w:val="1"/>
      <w:numFmt w:val="bullet"/>
      <w:lvlText w:val="−"/>
      <w:lvlJc w:val="left"/>
      <w:pPr>
        <w:ind w:left="75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8">
    <w:nsid w:val="0ADA7713"/>
    <w:multiLevelType w:val="multilevel"/>
    <w:tmpl w:val="B8FC1D3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color w:val="auto"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9">
    <w:nsid w:val="0C5D7395"/>
    <w:multiLevelType w:val="hybridMultilevel"/>
    <w:tmpl w:val="36D059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C6D6C42"/>
    <w:multiLevelType w:val="hybridMultilevel"/>
    <w:tmpl w:val="E8B2AC84"/>
    <w:lvl w:ilvl="0" w:tplc="B276E3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7037BB9"/>
    <w:multiLevelType w:val="hybridMultilevel"/>
    <w:tmpl w:val="38C8C274"/>
    <w:lvl w:ilvl="0" w:tplc="3A3EAC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20384ED6"/>
    <w:multiLevelType w:val="hybridMultilevel"/>
    <w:tmpl w:val="36D059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07C5D0F"/>
    <w:multiLevelType w:val="hybridMultilevel"/>
    <w:tmpl w:val="C3CC18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3A76DA4"/>
    <w:multiLevelType w:val="hybridMultilevel"/>
    <w:tmpl w:val="D56E7A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2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>
    <w:nsid w:val="7B4E2765"/>
    <w:multiLevelType w:val="hybridMultilevel"/>
    <w:tmpl w:val="122EF0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7"/>
  </w:num>
  <w:num w:numId="2">
    <w:abstractNumId w:val="24"/>
  </w:num>
  <w:num w:numId="3">
    <w:abstractNumId w:val="21"/>
  </w:num>
  <w:num w:numId="4">
    <w:abstractNumId w:val="1"/>
  </w:num>
  <w:num w:numId="5">
    <w:abstractNumId w:val="0"/>
  </w:num>
  <w:num w:numId="6">
    <w:abstractNumId w:val="20"/>
  </w:num>
  <w:num w:numId="7">
    <w:abstractNumId w:val="3"/>
  </w:num>
  <w:num w:numId="8">
    <w:abstractNumId w:val="18"/>
  </w:num>
  <w:num w:numId="9">
    <w:abstractNumId w:val="2"/>
  </w:num>
  <w:num w:numId="10">
    <w:abstractNumId w:val="19"/>
  </w:num>
  <w:num w:numId="11">
    <w:abstractNumId w:val="26"/>
  </w:num>
  <w:num w:numId="12">
    <w:abstractNumId w:val="11"/>
  </w:num>
  <w:num w:numId="13">
    <w:abstractNumId w:val="23"/>
  </w:num>
  <w:num w:numId="14">
    <w:abstractNumId w:val="17"/>
  </w:num>
  <w:num w:numId="15">
    <w:abstractNumId w:val="5"/>
  </w:num>
  <w:num w:numId="16">
    <w:abstractNumId w:val="14"/>
  </w:num>
  <w:num w:numId="17">
    <w:abstractNumId w:val="25"/>
  </w:num>
  <w:num w:numId="18">
    <w:abstractNumId w:val="28"/>
  </w:num>
  <w:num w:numId="19">
    <w:abstractNumId w:val="8"/>
  </w:num>
  <w:num w:numId="20">
    <w:abstractNumId w:val="12"/>
  </w:num>
  <w:num w:numId="21">
    <w:abstractNumId w:val="13"/>
  </w:num>
  <w:num w:numId="22">
    <w:abstractNumId w:val="10"/>
  </w:num>
  <w:num w:numId="23">
    <w:abstractNumId w:val="15"/>
  </w:num>
  <w:num w:numId="24">
    <w:abstractNumId w:val="22"/>
  </w:num>
  <w:num w:numId="25">
    <w:abstractNumId w:val="16"/>
  </w:num>
  <w:num w:numId="26">
    <w:abstractNumId w:val="9"/>
  </w:num>
  <w:num w:numId="27">
    <w:abstractNumId w:val="7"/>
  </w:num>
  <w:num w:numId="28">
    <w:abstractNumId w:val="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73C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86D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08DD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95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15E12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35CD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35F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5B6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paragraph" w:customStyle="1" w:styleId="affff4">
    <w:name w:val="Стиль"/>
    <w:rsid w:val="00AE35CD"/>
    <w:pPr>
      <w:widowControl w:val="0"/>
    </w:pPr>
    <w:rPr>
      <w:spacing w:val="-1"/>
      <w:kern w:val="65535"/>
      <w:position w:val="-1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paragraph" w:customStyle="1" w:styleId="affff4">
    <w:name w:val="Стиль"/>
    <w:rsid w:val="00AE35CD"/>
    <w:pPr>
      <w:widowControl w:val="0"/>
    </w:pPr>
    <w:rPr>
      <w:spacing w:val="-1"/>
      <w:kern w:val="65535"/>
      <w:position w:val="-1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F39031D1-7380-4E88-8F9A-1BB61A12A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339</TotalTime>
  <Pages>14</Pages>
  <Words>2654</Words>
  <Characters>16136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18753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90</cp:revision>
  <cp:lastPrinted>2013-05-13T10:31:00Z</cp:lastPrinted>
  <dcterms:created xsi:type="dcterms:W3CDTF">2013-12-04T11:06:00Z</dcterms:created>
  <dcterms:modified xsi:type="dcterms:W3CDTF">2014-10-27T07:44:00Z</dcterms:modified>
</cp:coreProperties>
</file>