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FD7" w:rsidRPr="00D54CE5" w:rsidRDefault="00A34FD7" w:rsidP="00D54CE5">
      <w:pPr>
        <w:jc w:val="center"/>
        <w:rPr>
          <w:b/>
          <w:bCs/>
          <w:sz w:val="22"/>
          <w:szCs w:val="22"/>
        </w:rPr>
      </w:pPr>
      <w:r w:rsidRPr="00D54CE5">
        <w:rPr>
          <w:b/>
          <w:bCs/>
          <w:sz w:val="22"/>
          <w:szCs w:val="22"/>
        </w:rPr>
        <w:t xml:space="preserve">АКЦИОНЕРНОЕ ОБЩЕСТВО </w:t>
      </w:r>
    </w:p>
    <w:p w:rsidR="00A34FD7" w:rsidRPr="00D54CE5" w:rsidRDefault="00A34FD7" w:rsidP="00D54CE5">
      <w:pPr>
        <w:jc w:val="center"/>
        <w:rPr>
          <w:b/>
          <w:bCs/>
          <w:sz w:val="22"/>
          <w:szCs w:val="22"/>
        </w:rPr>
      </w:pPr>
      <w:r w:rsidRPr="00D54CE5">
        <w:rPr>
          <w:b/>
          <w:bCs/>
          <w:sz w:val="22"/>
          <w:szCs w:val="22"/>
        </w:rPr>
        <w:t xml:space="preserve">«ФЕДЕРАЛЬНЫЙ ЦЕНТР НАУКИ И ВЫСОКИХ ТЕХНОЛОГИЙ </w:t>
      </w:r>
    </w:p>
    <w:p w:rsidR="00A34FD7" w:rsidRPr="00D54CE5" w:rsidRDefault="00A34FD7" w:rsidP="00D54CE5">
      <w:pPr>
        <w:jc w:val="center"/>
        <w:rPr>
          <w:b/>
          <w:bCs/>
          <w:sz w:val="22"/>
          <w:szCs w:val="22"/>
        </w:rPr>
      </w:pPr>
      <w:r w:rsidRPr="00D54CE5">
        <w:rPr>
          <w:b/>
          <w:bCs/>
          <w:sz w:val="22"/>
          <w:szCs w:val="22"/>
        </w:rPr>
        <w:t>«СПЕЦИАЛЬНОЕ НАУЧНО-ПРОИЗВОДСТВЕННОЕ ОБЪЕДИНЕНИЕ «ЭЛЕРОН»</w:t>
      </w:r>
    </w:p>
    <w:p w:rsidR="00A34FD7" w:rsidRPr="00D54CE5" w:rsidRDefault="00A34FD7" w:rsidP="00D54CE5">
      <w:pPr>
        <w:spacing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7.25pt,3.15pt" to="461.65pt,3.15pt" strokeweight="1.59mm">
            <v:stroke joinstyle="miter"/>
          </v:line>
        </w:pict>
      </w:r>
    </w:p>
    <w:p w:rsidR="00A34FD7" w:rsidRDefault="00A34FD7" w:rsidP="00BF5B78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A34FD7" w:rsidRDefault="00A34FD7" w:rsidP="00BF5B78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A34FD7" w:rsidRDefault="00A34FD7" w:rsidP="00BF5B78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A34FD7" w:rsidRDefault="00A34FD7" w:rsidP="00BF5B78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A34FD7" w:rsidRDefault="00A34FD7" w:rsidP="00BF5B78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A34FD7" w:rsidRDefault="00A34FD7" w:rsidP="00BF5B78">
      <w:pPr>
        <w:pStyle w:val="Heading1"/>
        <w:numPr>
          <w:ilvl w:val="0"/>
          <w:numId w:val="0"/>
        </w:numPr>
        <w:tabs>
          <w:tab w:val="left" w:pos="1134"/>
          <w:tab w:val="left" w:pos="15309"/>
        </w:tabs>
        <w:jc w:val="center"/>
        <w:rPr>
          <w:b/>
          <w:bCs/>
        </w:rPr>
      </w:pPr>
    </w:p>
    <w:p w:rsidR="00A34FD7" w:rsidRPr="00B60A8B" w:rsidRDefault="00A34FD7" w:rsidP="00BF5B78">
      <w:pPr>
        <w:jc w:val="center"/>
        <w:outlineLvl w:val="0"/>
      </w:pPr>
      <w:bookmarkStart w:id="0" w:name="_Toc326685843"/>
    </w:p>
    <w:p w:rsidR="00A34FD7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Pr="00B60A8B" w:rsidRDefault="00A34FD7" w:rsidP="00BF5B78">
      <w:pPr>
        <w:jc w:val="center"/>
        <w:outlineLvl w:val="0"/>
      </w:pPr>
    </w:p>
    <w:p w:rsidR="00A34FD7" w:rsidRDefault="00A34FD7" w:rsidP="007B149C">
      <w:pPr>
        <w:jc w:val="center"/>
        <w:outlineLvl w:val="0"/>
      </w:pPr>
      <w:bookmarkStart w:id="1" w:name="_Toc398564569"/>
      <w:bookmarkStart w:id="2" w:name="_Toc399408079"/>
      <w:bookmarkStart w:id="3" w:name="_Toc405551782"/>
      <w:bookmarkStart w:id="4" w:name="_Toc418088494"/>
      <w:bookmarkEnd w:id="0"/>
      <w:r w:rsidRPr="007B149C">
        <w:t>ЗАКУПОЧНАЯ ДОКУМЕНТАЦИЯ</w:t>
      </w:r>
      <w:bookmarkEnd w:id="1"/>
      <w:bookmarkEnd w:id="2"/>
      <w:bookmarkEnd w:id="3"/>
      <w:bookmarkEnd w:id="4"/>
    </w:p>
    <w:p w:rsidR="00A34FD7" w:rsidRPr="007B149C" w:rsidRDefault="00A34FD7" w:rsidP="007B149C">
      <w:pPr>
        <w:jc w:val="center"/>
      </w:pPr>
      <w:r w:rsidRPr="007B149C">
        <w:t>для открытого аукциона в электронной форме на право заключения договора</w:t>
      </w:r>
    </w:p>
    <w:p w:rsidR="00A34FD7" w:rsidRPr="007B149C" w:rsidRDefault="00A34FD7" w:rsidP="007B149C">
      <w:pPr>
        <w:jc w:val="center"/>
      </w:pPr>
      <w:r w:rsidRPr="007B149C">
        <w:t xml:space="preserve">на поставку </w:t>
      </w:r>
      <w:r>
        <w:t>компьютерных комплектующих</w:t>
      </w:r>
    </w:p>
    <w:p w:rsidR="00A34FD7" w:rsidRPr="008C6DF7" w:rsidRDefault="00A34FD7" w:rsidP="00BF5B78">
      <w:pPr>
        <w:jc w:val="center"/>
      </w:pPr>
    </w:p>
    <w:p w:rsidR="00A34FD7" w:rsidRPr="008C6DF7" w:rsidRDefault="00A34FD7" w:rsidP="00BF5B78">
      <w:pPr>
        <w:jc w:val="center"/>
      </w:pPr>
    </w:p>
    <w:p w:rsidR="00A34FD7" w:rsidRPr="008C6DF7" w:rsidRDefault="00A34FD7" w:rsidP="00BF5B78">
      <w:pPr>
        <w:jc w:val="center"/>
      </w:pPr>
    </w:p>
    <w:p w:rsidR="00A34FD7" w:rsidRPr="008C6DF7" w:rsidRDefault="00A34FD7" w:rsidP="00BF5B78">
      <w:pPr>
        <w:jc w:val="center"/>
      </w:pPr>
    </w:p>
    <w:p w:rsidR="00A34FD7" w:rsidRPr="008C6DF7" w:rsidRDefault="00A34FD7" w:rsidP="00BF5B78">
      <w:pPr>
        <w:jc w:val="center"/>
        <w:rPr>
          <w:caps/>
        </w:rPr>
      </w:pPr>
      <w:r>
        <w:rPr>
          <w:caps/>
        </w:rPr>
        <w:t>том 2 «ТЕХНИЧЕСКАЯ ЧАСТЬ</w:t>
      </w:r>
      <w:r w:rsidRPr="008C6DF7">
        <w:rPr>
          <w:caps/>
        </w:rPr>
        <w:t>»</w:t>
      </w:r>
    </w:p>
    <w:p w:rsidR="00A34FD7" w:rsidRPr="008C6DF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</w:p>
    <w:p w:rsidR="00A34FD7" w:rsidRDefault="00A34FD7" w:rsidP="00BF5B78">
      <w:pPr>
        <w:jc w:val="center"/>
      </w:pPr>
      <w:r>
        <w:t>2015</w:t>
      </w:r>
    </w:p>
    <w:p w:rsidR="00A34FD7" w:rsidRDefault="00A34FD7" w:rsidP="00BF5B78"/>
    <w:p w:rsidR="00A34FD7" w:rsidRPr="00822B42" w:rsidRDefault="00A34FD7" w:rsidP="00822B42">
      <w:pPr>
        <w:widowControl w:val="0"/>
        <w:suppressAutoHyphens/>
        <w:jc w:val="right"/>
        <w:rPr>
          <w:kern w:val="1"/>
          <w:sz w:val="24"/>
          <w:szCs w:val="24"/>
        </w:rPr>
      </w:pPr>
    </w:p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СОДЕРЖАНИЕ</w:t>
      </w:r>
    </w:p>
    <w:p w:rsidR="00A34FD7" w:rsidRPr="00A052BB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 xml:space="preserve">РАЗДЕЛ 1. ОБЩИЕ СВЕДЕНИЯ </w:t>
      </w:r>
    </w:p>
    <w:p w:rsidR="00A34FD7" w:rsidRPr="00A052BB" w:rsidRDefault="00A34FD7" w:rsidP="009A0A50">
      <w:pPr>
        <w:ind w:left="851"/>
        <w:rPr>
          <w:color w:val="000000"/>
        </w:rPr>
      </w:pPr>
      <w:r w:rsidRPr="00A052BB">
        <w:rPr>
          <w:color w:val="000000"/>
        </w:rPr>
        <w:t xml:space="preserve">Подраздел 1.1 Наименование </w:t>
      </w:r>
    </w:p>
    <w:p w:rsidR="00A34FD7" w:rsidRPr="00A052BB" w:rsidRDefault="00A34FD7" w:rsidP="009A0A50">
      <w:pPr>
        <w:ind w:left="851"/>
        <w:rPr>
          <w:color w:val="000000"/>
        </w:rPr>
      </w:pPr>
      <w:r w:rsidRPr="00A052BB">
        <w:rPr>
          <w:color w:val="000000"/>
        </w:rPr>
        <w:t>Подраздел 1.2 Сведения о новизне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p w:rsidR="00A34FD7" w:rsidRPr="00A052BB" w:rsidRDefault="00A34FD7" w:rsidP="009A0A50">
      <w:pPr>
        <w:ind w:left="2694" w:hanging="1843"/>
        <w:rPr>
          <w:color w:val="000000"/>
        </w:rPr>
      </w:pPr>
      <w:r w:rsidRPr="00A052BB">
        <w:rPr>
          <w:color w:val="000000"/>
        </w:rPr>
        <w:t xml:space="preserve">Подраздел 2.1 Технические, функциональные и качественные характеристики (потребительские свойства) товаров 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 xml:space="preserve">            Подраздел 2.2 Требования к упаковке и условия хранения и эксплуатации</w:t>
      </w:r>
    </w:p>
    <w:p w:rsidR="00A34FD7" w:rsidRPr="00A052BB" w:rsidRDefault="00A34FD7" w:rsidP="009A0A50">
      <w:pPr>
        <w:ind w:left="1418" w:hanging="1418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p w:rsidR="00A34FD7" w:rsidRPr="00A052BB" w:rsidRDefault="00A34FD7" w:rsidP="009A0A50">
      <w:pPr>
        <w:keepNext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>РАЗДЕЛ 5. ТРЕБОВАНИЯ ПО БЕЗОПАСНОСТИ И КАЧЕСТВУ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p w:rsidR="00A34FD7" w:rsidRPr="00A052BB" w:rsidRDefault="00A34FD7" w:rsidP="009A0A50">
      <w:pPr>
        <w:ind w:left="1418" w:hanging="1418"/>
        <w:rPr>
          <w:color w:val="000000"/>
        </w:rPr>
      </w:pPr>
      <w:r w:rsidRPr="00A052BB">
        <w:rPr>
          <w:color w:val="000000"/>
        </w:rPr>
        <w:t>РАЗДЕЛ 7. ТРЕБОВАНИЯ К КОЛИЧЕСТВУ И СРОКУ (ПЕРИОДИЧНОСТИ) ПОСТАВКИ</w:t>
      </w:r>
    </w:p>
    <w:p w:rsidR="00A34FD7" w:rsidRPr="00A052BB" w:rsidRDefault="00A34FD7" w:rsidP="009A0A50">
      <w:pPr>
        <w:ind w:left="2694" w:hanging="1843"/>
        <w:rPr>
          <w:color w:val="000000"/>
        </w:rPr>
      </w:pPr>
      <w:r w:rsidRPr="00A052BB">
        <w:rPr>
          <w:color w:val="000000"/>
        </w:rPr>
        <w:t>Подраздел 7.1 Требования к количеству</w:t>
      </w:r>
    </w:p>
    <w:p w:rsidR="00A34FD7" w:rsidRPr="00A052BB" w:rsidRDefault="00A34FD7" w:rsidP="009A0A50">
      <w:pPr>
        <w:ind w:left="851"/>
        <w:rPr>
          <w:color w:val="000000"/>
        </w:rPr>
      </w:pPr>
      <w:r w:rsidRPr="00A052BB">
        <w:rPr>
          <w:color w:val="000000"/>
        </w:rPr>
        <w:t>Подраздел 7.2 Срок поставки</w:t>
      </w:r>
    </w:p>
    <w:p w:rsidR="00A34FD7" w:rsidRPr="00A052BB" w:rsidRDefault="00A34FD7" w:rsidP="009A0A50">
      <w:pPr>
        <w:pStyle w:val="Header"/>
        <w:tabs>
          <w:tab w:val="left" w:pos="284"/>
        </w:tabs>
        <w:ind w:right="34"/>
        <w:rPr>
          <w:i/>
          <w:iCs/>
          <w:color w:val="000000"/>
          <w:sz w:val="24"/>
          <w:szCs w:val="24"/>
        </w:rPr>
      </w:pPr>
      <w:r w:rsidRPr="00A052BB">
        <w:rPr>
          <w:color w:val="000000"/>
        </w:rPr>
        <w:t xml:space="preserve">            Подраздел 7.3 Место поставки продукции</w:t>
      </w:r>
    </w:p>
    <w:p w:rsidR="00A34FD7" w:rsidRPr="00A052BB" w:rsidRDefault="00A34FD7" w:rsidP="009A0A50">
      <w:pPr>
        <w:rPr>
          <w:color w:val="000000"/>
          <w:sz w:val="26"/>
          <w:szCs w:val="26"/>
        </w:rPr>
      </w:pPr>
    </w:p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br w:type="page"/>
        <w:t>РАЗДЕЛ 1. ОБЩИЕ СВЕДЕНИЯ</w:t>
      </w:r>
    </w:p>
    <w:p w:rsidR="00A34FD7" w:rsidRPr="00A052BB" w:rsidRDefault="00A34FD7" w:rsidP="009A0A50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273"/>
        </w:trPr>
        <w:tc>
          <w:tcPr>
            <w:tcW w:w="9781" w:type="dxa"/>
            <w:shd w:val="clear" w:color="auto" w:fill="FFFFFF"/>
          </w:tcPr>
          <w:p w:rsidR="00A34FD7" w:rsidRPr="00A052BB" w:rsidRDefault="00A34FD7" w:rsidP="0092296D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1.1 Наименования</w:t>
            </w:r>
          </w:p>
        </w:tc>
      </w:tr>
      <w:tr w:rsidR="00A34FD7" w:rsidRPr="00BD4E62" w:rsidTr="0092296D">
        <w:trPr>
          <w:trHeight w:val="399"/>
        </w:trPr>
        <w:tc>
          <w:tcPr>
            <w:tcW w:w="9781" w:type="dxa"/>
            <w:shd w:val="clear" w:color="auto" w:fill="FFFFFF"/>
          </w:tcPr>
          <w:p w:rsidR="00A34FD7" w:rsidRPr="00BD4E62" w:rsidRDefault="00A34FD7" w:rsidP="0092296D">
            <w:pPr>
              <w:rPr>
                <w:b/>
                <w:bCs/>
                <w:i/>
                <w:iCs/>
                <w:lang w:val="en-US"/>
              </w:rPr>
            </w:pPr>
            <w:r w:rsidRPr="00BD4E62">
              <w:rPr>
                <w:b/>
                <w:bCs/>
                <w:i/>
                <w:iCs/>
                <w:lang w:val="en-US"/>
              </w:rPr>
              <w:t xml:space="preserve">1. </w:t>
            </w:r>
            <w:r>
              <w:rPr>
                <w:b/>
                <w:bCs/>
                <w:i/>
                <w:iCs/>
              </w:rPr>
              <w:t>Процессор</w:t>
            </w:r>
            <w:r w:rsidRPr="001A60FE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 xml:space="preserve">CPU Intel Core i5 LGA1150/Intel </w:t>
            </w:r>
            <w:r w:rsidRPr="006141FA"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 w:rsidRPr="006141FA">
              <w:rPr>
                <w:b/>
                <w:bCs/>
                <w:i/>
                <w:iCs/>
              </w:rPr>
              <w:t>эквивалент</w:t>
            </w:r>
          </w:p>
          <w:p w:rsidR="00A34FD7" w:rsidRPr="00951E40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2.</w:t>
            </w:r>
            <w:r>
              <w:rPr>
                <w:b/>
                <w:bCs/>
                <w:i/>
                <w:iCs/>
              </w:rPr>
              <w:t xml:space="preserve"> Блок питания </w:t>
            </w:r>
            <w:r>
              <w:rPr>
                <w:b/>
                <w:bCs/>
                <w:i/>
                <w:iCs/>
                <w:lang w:val="en-US"/>
              </w:rPr>
              <w:t>TRX</w:t>
            </w:r>
            <w:r w:rsidRPr="00BD4E62">
              <w:rPr>
                <w:b/>
                <w:bCs/>
                <w:i/>
                <w:iCs/>
              </w:rPr>
              <w:t>-1200/</w:t>
            </w:r>
            <w:r>
              <w:rPr>
                <w:b/>
                <w:bCs/>
                <w:i/>
                <w:iCs/>
                <w:lang w:val="en-US"/>
              </w:rPr>
              <w:t>Thermaltake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3.</w:t>
            </w:r>
            <w:r>
              <w:rPr>
                <w:b/>
                <w:bCs/>
                <w:i/>
                <w:iCs/>
              </w:rPr>
              <w:t xml:space="preserve"> Модуль памяти 4</w:t>
            </w:r>
            <w:r>
              <w:rPr>
                <w:b/>
                <w:bCs/>
                <w:i/>
                <w:iCs/>
                <w:lang w:val="en-US"/>
              </w:rPr>
              <w:t>Gb</w:t>
            </w:r>
            <w:r w:rsidRPr="00BD4E62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Kingston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4.</w:t>
            </w:r>
            <w:r>
              <w:rPr>
                <w:b/>
                <w:bCs/>
                <w:i/>
                <w:iCs/>
              </w:rPr>
              <w:t xml:space="preserve"> Модуль памяти </w:t>
            </w:r>
            <w:r w:rsidRPr="00BD4E62">
              <w:rPr>
                <w:b/>
                <w:bCs/>
                <w:i/>
                <w:iCs/>
              </w:rPr>
              <w:t>8</w:t>
            </w:r>
            <w:r>
              <w:rPr>
                <w:b/>
                <w:bCs/>
                <w:i/>
                <w:iCs/>
                <w:lang w:val="en-US"/>
              </w:rPr>
              <w:t>Gb</w:t>
            </w:r>
            <w:r w:rsidRPr="00BD4E62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Kingston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5.</w:t>
            </w:r>
            <w:r>
              <w:rPr>
                <w:b/>
                <w:bCs/>
                <w:i/>
                <w:iCs/>
              </w:rPr>
              <w:t xml:space="preserve"> Материнская плата </w:t>
            </w:r>
            <w:r>
              <w:rPr>
                <w:b/>
                <w:bCs/>
                <w:i/>
                <w:iCs/>
                <w:lang w:val="en-US"/>
              </w:rPr>
              <w:t>Z</w:t>
            </w:r>
            <w:r w:rsidRPr="00BD4E62">
              <w:rPr>
                <w:b/>
                <w:bCs/>
                <w:i/>
                <w:iCs/>
              </w:rPr>
              <w:t>87/</w:t>
            </w:r>
            <w:r>
              <w:rPr>
                <w:b/>
                <w:bCs/>
                <w:i/>
                <w:iCs/>
                <w:lang w:val="en-US"/>
              </w:rPr>
              <w:t>ASUS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6.</w:t>
            </w:r>
            <w:r>
              <w:rPr>
                <w:b/>
                <w:bCs/>
                <w:i/>
                <w:iCs/>
              </w:rPr>
              <w:t xml:space="preserve"> Процессор </w:t>
            </w:r>
            <w:r>
              <w:rPr>
                <w:b/>
                <w:bCs/>
                <w:i/>
                <w:iCs/>
                <w:lang w:val="en-US"/>
              </w:rPr>
              <w:t>CPU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XEON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E</w:t>
            </w:r>
            <w:r w:rsidRPr="00BD4E62">
              <w:rPr>
                <w:b/>
                <w:bCs/>
                <w:i/>
                <w:iCs/>
              </w:rPr>
              <w:t>3/</w:t>
            </w:r>
            <w:r>
              <w:rPr>
                <w:b/>
                <w:bCs/>
                <w:i/>
                <w:iCs/>
                <w:lang w:val="en-US"/>
              </w:rPr>
              <w:t>Intel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 w:rsidRPr="00951E40"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7.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Процессор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CPU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XEON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E</w:t>
            </w:r>
            <w:r w:rsidRPr="00BD4E62">
              <w:rPr>
                <w:b/>
                <w:bCs/>
                <w:i/>
                <w:iCs/>
              </w:rPr>
              <w:t>5/</w:t>
            </w:r>
            <w:r>
              <w:rPr>
                <w:b/>
                <w:bCs/>
                <w:i/>
                <w:iCs/>
                <w:lang w:val="en-US"/>
              </w:rPr>
              <w:t>Intel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 w:rsidRPr="00486C42"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Pr="00594024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8. Материнская плата </w:t>
            </w:r>
            <w:r>
              <w:rPr>
                <w:b/>
                <w:bCs/>
                <w:i/>
                <w:iCs/>
                <w:lang w:val="en-US"/>
              </w:rPr>
              <w:t>P</w:t>
            </w:r>
            <w:r w:rsidRPr="00BD4E62">
              <w:rPr>
                <w:b/>
                <w:bCs/>
                <w:i/>
                <w:iCs/>
              </w:rPr>
              <w:t>8</w:t>
            </w:r>
            <w:r>
              <w:rPr>
                <w:b/>
                <w:bCs/>
                <w:i/>
                <w:iCs/>
                <w:lang w:val="en-US"/>
              </w:rPr>
              <w:t>B</w:t>
            </w:r>
            <w:r w:rsidRPr="00BD4E62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ASUS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или эквивалент</w:t>
            </w:r>
          </w:p>
          <w:p w:rsidR="00A34FD7" w:rsidRPr="00594024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9.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Материнская плата </w:t>
            </w:r>
            <w:r>
              <w:rPr>
                <w:b/>
                <w:bCs/>
                <w:i/>
                <w:iCs/>
                <w:lang w:val="en-US"/>
              </w:rPr>
              <w:t>Z</w:t>
            </w:r>
            <w:r w:rsidRPr="00BD4E62">
              <w:rPr>
                <w:b/>
                <w:bCs/>
                <w:i/>
                <w:iCs/>
              </w:rPr>
              <w:t>9/</w:t>
            </w:r>
            <w:r>
              <w:rPr>
                <w:b/>
                <w:bCs/>
                <w:i/>
                <w:iCs/>
                <w:lang w:val="en-US"/>
              </w:rPr>
              <w:t>ASUS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  <w:lang w:val="en-US"/>
              </w:rPr>
            </w:pPr>
            <w:r w:rsidRPr="00BD4E62">
              <w:rPr>
                <w:b/>
                <w:bCs/>
                <w:i/>
                <w:iCs/>
                <w:lang w:val="en-US"/>
              </w:rPr>
              <w:t xml:space="preserve">10. </w:t>
            </w:r>
            <w:r>
              <w:rPr>
                <w:b/>
                <w:bCs/>
                <w:i/>
                <w:iCs/>
              </w:rPr>
              <w:t>Процессор</w:t>
            </w:r>
            <w:r w:rsidRPr="008C0924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CPU Intel Core i7/Intel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lang w:val="en-US"/>
              </w:rPr>
              <w:t>11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. </w:t>
            </w:r>
            <w:r>
              <w:rPr>
                <w:b/>
                <w:bCs/>
                <w:i/>
                <w:iCs/>
              </w:rPr>
              <w:t>Процессор</w:t>
            </w:r>
            <w:r w:rsidRPr="008C0924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CPU Intel Core i3/Intel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  <w:p w:rsidR="00A34FD7" w:rsidRPr="00BD4E62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12. Видеокарта </w:t>
            </w:r>
            <w:r>
              <w:rPr>
                <w:b/>
                <w:bCs/>
                <w:i/>
                <w:iCs/>
                <w:lang w:val="en-US"/>
              </w:rPr>
              <w:t>GT</w:t>
            </w:r>
            <w:r w:rsidRPr="00BD4E62">
              <w:rPr>
                <w:b/>
                <w:bCs/>
                <w:i/>
                <w:iCs/>
              </w:rPr>
              <w:t>610/</w:t>
            </w:r>
            <w:r>
              <w:rPr>
                <w:b/>
                <w:bCs/>
                <w:i/>
                <w:iCs/>
                <w:lang w:val="en-US"/>
              </w:rPr>
              <w:t>ASUS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Pr="00BD4E62" w:rsidRDefault="00A34FD7" w:rsidP="0092296D">
            <w:pPr>
              <w:jc w:val="both"/>
              <w:rPr>
                <w:b/>
                <w:bCs/>
                <w:i/>
                <w:iCs/>
                <w:lang w:val="en-US"/>
              </w:rPr>
            </w:pPr>
            <w:r w:rsidRPr="00BD4E62">
              <w:rPr>
                <w:b/>
                <w:bCs/>
                <w:i/>
                <w:iCs/>
                <w:lang w:val="en-US"/>
              </w:rPr>
              <w:t xml:space="preserve">13. </w:t>
            </w:r>
            <w:r>
              <w:rPr>
                <w:b/>
                <w:bCs/>
                <w:i/>
                <w:iCs/>
              </w:rPr>
              <w:t>Процессор</w:t>
            </w:r>
            <w:r w:rsidRPr="008C0924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CPU Intel Core i7 4770K/Intel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  <w:p w:rsidR="00A34FD7" w:rsidRPr="00BD4E62" w:rsidRDefault="00A34FD7" w:rsidP="0092296D">
            <w:pPr>
              <w:jc w:val="both"/>
              <w:rPr>
                <w:b/>
                <w:bCs/>
                <w:i/>
                <w:iCs/>
                <w:lang w:val="en-US"/>
              </w:rPr>
            </w:pPr>
            <w:r w:rsidRPr="00BD4E62">
              <w:rPr>
                <w:b/>
                <w:bCs/>
                <w:i/>
                <w:iCs/>
                <w:lang w:val="en-US"/>
              </w:rPr>
              <w:t xml:space="preserve">14. </w:t>
            </w:r>
            <w:r>
              <w:rPr>
                <w:b/>
                <w:bCs/>
                <w:i/>
                <w:iCs/>
              </w:rPr>
              <w:t>Модуль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памяти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4 </w:t>
            </w:r>
            <w:r>
              <w:rPr>
                <w:b/>
                <w:bCs/>
                <w:i/>
                <w:iCs/>
                <w:lang w:val="en-US"/>
              </w:rPr>
              <w:t>Gb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ECC</w:t>
            </w:r>
            <w:r w:rsidRPr="00BD4E62">
              <w:rPr>
                <w:b/>
                <w:bCs/>
                <w:i/>
                <w:iCs/>
                <w:lang w:val="en-US"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Kingston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BD4E62">
              <w:rPr>
                <w:b/>
                <w:bCs/>
                <w:i/>
                <w:iCs/>
              </w:rPr>
              <w:t xml:space="preserve">15. </w:t>
            </w:r>
            <w:r>
              <w:rPr>
                <w:b/>
                <w:bCs/>
                <w:i/>
                <w:iCs/>
              </w:rPr>
              <w:t>Видеокарта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Ceforce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GT</w:t>
            </w:r>
            <w:r w:rsidRPr="00BD4E62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ASUS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16. Вентилятор </w:t>
            </w:r>
            <w:r>
              <w:rPr>
                <w:b/>
                <w:bCs/>
                <w:i/>
                <w:iCs/>
                <w:lang w:val="en-US"/>
              </w:rPr>
              <w:t>CP</w:t>
            </w:r>
            <w:r w:rsidRPr="00BD4E62">
              <w:rPr>
                <w:b/>
                <w:bCs/>
                <w:i/>
                <w:iCs/>
              </w:rPr>
              <w:t>6/</w:t>
            </w:r>
            <w:r>
              <w:rPr>
                <w:b/>
                <w:bCs/>
                <w:i/>
                <w:iCs/>
                <w:lang w:val="en-US"/>
              </w:rPr>
              <w:t>Coller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Master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17. Манипулятор «мышь» </w:t>
            </w:r>
            <w:r>
              <w:rPr>
                <w:b/>
                <w:bCs/>
                <w:i/>
                <w:iCs/>
                <w:lang w:val="en-US"/>
              </w:rPr>
              <w:t>RX</w:t>
            </w:r>
            <w:r w:rsidRPr="00BD4E62">
              <w:rPr>
                <w:b/>
                <w:bCs/>
                <w:i/>
                <w:iCs/>
              </w:rPr>
              <w:t>250/</w:t>
            </w:r>
            <w:r>
              <w:rPr>
                <w:b/>
                <w:bCs/>
                <w:i/>
                <w:iCs/>
                <w:lang w:val="en-US"/>
              </w:rPr>
              <w:t>Logitech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18. Клавиатура </w:t>
            </w:r>
            <w:r>
              <w:rPr>
                <w:b/>
                <w:bCs/>
                <w:i/>
                <w:iCs/>
                <w:lang w:val="en-US"/>
              </w:rPr>
              <w:t>K</w:t>
            </w:r>
            <w:r w:rsidRPr="00BD4E62">
              <w:rPr>
                <w:b/>
                <w:bCs/>
                <w:i/>
                <w:iCs/>
              </w:rPr>
              <w:t>120/</w:t>
            </w:r>
            <w:r>
              <w:rPr>
                <w:b/>
                <w:bCs/>
                <w:i/>
                <w:iCs/>
                <w:lang w:val="en-US"/>
              </w:rPr>
              <w:t>Logitech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Pr="00BD4E62" w:rsidRDefault="00A34FD7" w:rsidP="0092296D">
            <w:pPr>
              <w:jc w:val="both"/>
              <w:rPr>
                <w:b/>
                <w:bCs/>
                <w:i/>
                <w:iCs/>
                <w:lang w:val="en-US"/>
              </w:rPr>
            </w:pPr>
            <w:r w:rsidRPr="00BD4E62">
              <w:rPr>
                <w:b/>
                <w:bCs/>
                <w:i/>
                <w:iCs/>
                <w:lang w:val="en-US"/>
              </w:rPr>
              <w:t xml:space="preserve">19. </w:t>
            </w:r>
            <w:r>
              <w:rPr>
                <w:b/>
                <w:bCs/>
                <w:i/>
                <w:iCs/>
              </w:rPr>
              <w:t>Процессор</w:t>
            </w:r>
            <w:r w:rsidRPr="006345F6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CPU Intel Core i5 LGA1155/Intel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  <w:lang w:val="en-US"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  <w:p w:rsidR="00A34FD7" w:rsidRPr="00BD4E62" w:rsidRDefault="00A34FD7" w:rsidP="0092296D">
            <w:pPr>
              <w:jc w:val="both"/>
              <w:rPr>
                <w:b/>
                <w:bCs/>
                <w:color w:val="000000"/>
              </w:rPr>
            </w:pPr>
            <w:r w:rsidRPr="00BD4E62">
              <w:rPr>
                <w:b/>
                <w:bCs/>
                <w:i/>
                <w:iCs/>
              </w:rPr>
              <w:t xml:space="preserve">20. </w:t>
            </w:r>
            <w:r>
              <w:rPr>
                <w:b/>
                <w:bCs/>
                <w:i/>
                <w:iCs/>
              </w:rPr>
              <w:t>Модуль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памяти</w:t>
            </w:r>
            <w:r w:rsidRPr="00BD4E62">
              <w:rPr>
                <w:b/>
                <w:bCs/>
                <w:i/>
                <w:iCs/>
              </w:rPr>
              <w:t xml:space="preserve"> 8</w:t>
            </w:r>
            <w:r>
              <w:rPr>
                <w:b/>
                <w:bCs/>
                <w:i/>
                <w:iCs/>
                <w:lang w:val="en-US"/>
              </w:rPr>
              <w:t>Gb</w:t>
            </w:r>
            <w:r w:rsidRPr="00BD4E62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Kingston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или</w:t>
            </w:r>
            <w:r w:rsidRPr="00BD4E6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эквивалент</w:t>
            </w: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  <w:shd w:val="clear" w:color="auto" w:fill="FFFFFF"/>
          </w:tcPr>
          <w:p w:rsidR="00A34FD7" w:rsidRPr="00A052BB" w:rsidRDefault="00A34FD7" w:rsidP="0092296D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bookmarkStart w:id="5" w:name="_Hlk356466017"/>
            <w:r w:rsidRPr="00A052BB">
              <w:rPr>
                <w:color w:val="000000"/>
              </w:rPr>
              <w:t>Подраздел 1.2 Сведения о новизне</w:t>
            </w: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  <w:shd w:val="clear" w:color="auto" w:fill="FFFFFF"/>
          </w:tcPr>
          <w:p w:rsidR="00A34FD7" w:rsidRPr="006B6040" w:rsidRDefault="00A34FD7" w:rsidP="0092296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 xml:space="preserve">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      </w:r>
          </w:p>
          <w:p w:rsidR="00A34FD7" w:rsidRPr="006B6040" w:rsidRDefault="00A34FD7" w:rsidP="0092296D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i/>
                <w:iCs/>
                <w:sz w:val="24"/>
                <w:szCs w:val="24"/>
              </w:rPr>
            </w:pPr>
            <w:r w:rsidRPr="006B6040">
              <w:rPr>
                <w:i/>
                <w:iCs/>
                <w:sz w:val="24"/>
                <w:szCs w:val="24"/>
              </w:rPr>
              <w:t>Дата выпуска товара должна быть не ранее 4 квартала 2014 г.</w:t>
            </w:r>
          </w:p>
          <w:p w:rsidR="00A34FD7" w:rsidRPr="006B6040" w:rsidRDefault="00A34FD7" w:rsidP="0092296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bookmarkEnd w:id="5"/>
    </w:tbl>
    <w:p w:rsidR="00A34FD7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35"/>
        </w:trPr>
        <w:tc>
          <w:tcPr>
            <w:tcW w:w="9781" w:type="dxa"/>
          </w:tcPr>
          <w:p w:rsidR="00A34FD7" w:rsidRPr="00A052BB" w:rsidRDefault="00A34FD7" w:rsidP="0092296D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2.1 Технические, функциональные и качественные характеристики (потребительские свойства) товаров</w:t>
            </w:r>
          </w:p>
        </w:tc>
      </w:tr>
      <w:tr w:rsidR="00A34FD7" w:rsidRPr="00D54770" w:rsidTr="0092296D">
        <w:trPr>
          <w:trHeight w:val="335"/>
        </w:trPr>
        <w:tc>
          <w:tcPr>
            <w:tcW w:w="9781" w:type="dxa"/>
          </w:tcPr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1.Процессор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Количество ядер процессора – не менее 4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Количество потоков процессора – не менее 4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Базовая тактовая частота процессора – не менее 3.3  ГГц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Hyper-Threading – обязательно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Turbo Boost – обязательно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в режиме 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Turbo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Boost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– </w:t>
            </w: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 xml:space="preserve"> ГГц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Номинальный множитель  - не менее 32x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Расчетная тепловая мощность – не более 84 Ватт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допустимая температура процессора  – не менее 72 °C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 :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 xml:space="preserve">длина не более 37.5  мм, 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ширина не более 37.5 мм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Поддерживаемый тип разъема – 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FCLGA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3E151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51D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способность процессора – не менее  5 GT/s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Кэш память процессора – не менее 6 Мб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поддерживаемой памяти – не менее 32 Гб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Типы поддерживаемой памяти процессором -  DDR3-1333/1600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Количество каналов памяти процессора – не менее 2-х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процессора - 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25.</w:t>
            </w: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 xml:space="preserve">6 Гб/сек 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Версия редакции PCI Express</w:t>
            </w: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- не менее 3.0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Кол-во каналов шины PCI Express – не менее 16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Встроенная в процессор графика -  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Intel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® 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HD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Graphics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 4600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Базовая частота графической системы -  не менее 350 МГц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Макс. динамическая частота графической системы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1.1 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видеопамяти - не менее 1.7 Гб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Максимальное разрешение </w:t>
            </w: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3840x2160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Кол-во поддерживаемых дисплеев  - не менее 3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2.Блок питания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D13">
              <w:rPr>
                <w:rFonts w:ascii="Arial" w:hAnsi="Arial" w:cs="Arial"/>
                <w:color w:val="000000"/>
                <w:sz w:val="20"/>
                <w:szCs w:val="20"/>
              </w:rPr>
              <w:t>Форм-фактор ATX 12V 2.3 / EPS12V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Мощность  </w:t>
            </w:r>
            <w:r w:rsidRPr="00F64D13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64D13">
              <w:rPr>
                <w:rFonts w:ascii="Arial" w:hAnsi="Arial" w:cs="Arial"/>
                <w:color w:val="000000"/>
                <w:sz w:val="20"/>
                <w:szCs w:val="20"/>
              </w:rPr>
              <w:t>не менее 1200 Вт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D13">
              <w:rPr>
                <w:rFonts w:ascii="Arial" w:hAnsi="Arial" w:cs="Arial"/>
                <w:color w:val="000000"/>
                <w:sz w:val="20"/>
                <w:szCs w:val="20"/>
              </w:rPr>
              <w:t>Производительность (КПД) -  не менее 82 %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D1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Сертификация в стандарте 80PLUS Bronze - обязательна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4D13">
              <w:rPr>
                <w:rFonts w:ascii="Arial" w:hAnsi="Arial" w:cs="Arial"/>
                <w:color w:val="000000"/>
                <w:sz w:val="20"/>
                <w:szCs w:val="20"/>
              </w:rPr>
              <w:t>Активный PFC</w:t>
            </w:r>
            <w:r w:rsidRPr="00F64D13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- обязательно </w:t>
            </w:r>
          </w:p>
          <w:p w:rsidR="00A34FD7" w:rsidRPr="00455EF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>Система охлаждения</w:t>
            </w: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- 1 вентилятор  или более </w:t>
            </w:r>
          </w:p>
          <w:p w:rsidR="00A34FD7" w:rsidRPr="00455EF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>Размер вентилятора – не менее 140 мм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>Скорость вращения вентилятора – не менее</w:t>
            </w: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ab/>
              <w:t>1800 об/мин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Автоматический контроль скорости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вентилятора - обязательно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455EF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>Разъемы: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разъема для материнской платы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24 pin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разъемов 4  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pin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 xml:space="preserve"> CPU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один или более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8-pin CPU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один или более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8-pin PCI-E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3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15-pin SATA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8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4-pin IDE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8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4-pin Floppy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один или более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Сила тока: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Ток по линии +3.3 В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30 A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Ток по линии +5 В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30 A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Ток по линии +12 В 1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60 A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Ток по линии +12 В 2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60 A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Ток по линии -12 В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0.8 A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Ток по линии +5 В Standby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 4 A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реднее время безотказной работы - не менее 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100000 ч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Отстегивающиеся кабели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- обязательно 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Защита от перенапряжения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- обязательно </w:t>
            </w:r>
          </w:p>
          <w:p w:rsidR="00A34FD7" w:rsidRPr="00FD2BF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Защита от перегрузки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- обязательно </w:t>
            </w:r>
          </w:p>
          <w:p w:rsidR="00A34FD7" w:rsidRPr="00F64D1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Защита от короткого замыкания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обязательно 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Размеры (В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Ш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Г)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ab/>
              <w:t>- не более 86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150</w:t>
            </w:r>
            <w:r w:rsidRPr="00FD2BF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180 мм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 xml:space="preserve"> 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3.Модуль памяти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оперативной памяти -  </w:t>
            </w:r>
            <w:r w:rsidRPr="005F7557">
              <w:rPr>
                <w:rFonts w:ascii="Arial" w:hAnsi="Arial" w:cs="Arial"/>
                <w:color w:val="000000"/>
                <w:sz w:val="20"/>
                <w:szCs w:val="20"/>
              </w:rPr>
              <w:t>DDR3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F532F">
              <w:rPr>
                <w:rFonts w:ascii="Arial" w:hAnsi="Arial" w:cs="Arial"/>
                <w:color w:val="000000"/>
                <w:sz w:val="20"/>
                <w:szCs w:val="20"/>
              </w:rPr>
              <w:t>Форм-фактор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 </w:t>
            </w:r>
            <w:r w:rsidRPr="00DF532F">
              <w:rPr>
                <w:rFonts w:ascii="Arial" w:hAnsi="Arial" w:cs="Arial"/>
                <w:color w:val="000000"/>
                <w:sz w:val="20"/>
                <w:szCs w:val="20"/>
              </w:rPr>
              <w:t>DIMM 240-контактный</w:t>
            </w:r>
          </w:p>
          <w:p w:rsidR="00A34FD7" w:rsidRPr="002B34E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Объем оперативной памяти – не менее 4 Гб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– не менее 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12800 Мб/сек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– не менее 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1600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Количество чипов каждого модуля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не менее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ранков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Напряжение питания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не более 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1.5 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Тайминги:</w:t>
            </w:r>
          </w:p>
          <w:p w:rsidR="00A34FD7" w:rsidRPr="003B530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CASLatency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CL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   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более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 xml:space="preserve"> 11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циклов</w:t>
            </w:r>
          </w:p>
          <w:p w:rsidR="00A34FD7" w:rsidRPr="00D654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RAS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CAS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Delay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(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tRCD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)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ab/>
              <w:t>11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D654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Row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Precharge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Delay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(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tRP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)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11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D654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Cycle Time (tRCmin)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48.125ns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Refresh to Active/Refresh Command Time (tRFCmin) 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260ns 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Active Time (tRASmin)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35ns</w:t>
            </w:r>
          </w:p>
          <w:p w:rsidR="00A34FD7" w:rsidRPr="005A5E4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 потребляемая мощность– не более 3 Вт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Вес – не более </w:t>
            </w:r>
            <w:r w:rsidRPr="00455EF7">
              <w:rPr>
                <w:rFonts w:ascii="Arial" w:hAnsi="Arial" w:cs="Arial"/>
                <w:color w:val="000000"/>
                <w:sz w:val="20"/>
                <w:szCs w:val="20"/>
              </w:rPr>
              <w:t>0.03 кг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4.Модуль памяти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оперативной памяти -  DDR3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Форм-фактор -  DIMM 240-контактный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Объем оперативной памяти – не менее 8 Гб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способность памяти – не менее 12800 Мб/сек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– не менее 1600 МГц  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Количество ч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ипов каждого модуля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16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ранков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 xml:space="preserve">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Напряжение питания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более 1.5 В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Тайминги:</w:t>
            </w:r>
          </w:p>
          <w:p w:rsidR="00A34FD7" w:rsidRPr="00E119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CASLatency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CL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    - не более 11 циклов</w:t>
            </w:r>
          </w:p>
          <w:p w:rsidR="00A34FD7" w:rsidRPr="00D654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RAS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to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CAS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Delay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(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tRCD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) –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ab/>
              <w:t xml:space="preserve">11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D654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Row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Precharge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Delay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(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tRP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) -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11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D654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val="en-US"/>
              </w:rPr>
            </w:pP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36BC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Cycle Time (tRCmin) - </w:t>
            </w:r>
            <w:r w:rsidRPr="00136BC3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136BC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136BC3"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136BC3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48.125ns</w:t>
            </w: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Refresh to Active/Refresh Command Time (tRFCmin)  - 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260ns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Active Time (tRASmin)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E119E4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35ns</w:t>
            </w: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A34FD7" w:rsidRPr="005A5E4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потребляемая мощность –  не более </w:t>
            </w:r>
            <w:r w:rsidRPr="00950DAF">
              <w:rPr>
                <w:rFonts w:ascii="Arial" w:hAnsi="Arial" w:cs="Arial"/>
                <w:color w:val="000000"/>
                <w:sz w:val="20"/>
                <w:szCs w:val="20"/>
              </w:rPr>
              <w:t xml:space="preserve">2.6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Вт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Вес – не более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0.03 кг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  <w:lang w:val="ru-RU"/>
              </w:rPr>
            </w:pPr>
            <w:r w:rsidRPr="00FC347A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  <w:lang w:val="ru-RU"/>
              </w:rPr>
              <w:t>5.Материнская плата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оборудования - </w:t>
            </w:r>
            <w:r w:rsidRPr="002F4DE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материнская плата для настольного ПК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Форм-фактор: 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ATX</w:t>
            </w:r>
          </w:p>
          <w:p w:rsidR="00A34FD7" w:rsidRDefault="00A34FD7" w:rsidP="0092296D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2F4DE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Чипсет - </w:t>
            </w:r>
            <w:r w:rsidRPr="002F4DE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  <w:t>Intel</w:t>
            </w:r>
            <w:r w:rsidRPr="002F4DE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2F4DE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en-US"/>
              </w:rPr>
              <w:t>Z</w:t>
            </w:r>
            <w:r w:rsidRPr="002F4DE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87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>Поддержка процессоров: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гнезда процессора - 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Socket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  LGA1150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>Количество гнезд под процессор – не менее одного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многоядерных процессоров – обязательна 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пропускная способность процессора – до 5 GT/s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используемой системной шины – 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QPI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 (высокоскоростное соединение точка-точка)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 ч</w:t>
            </w: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>астота шины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>5000 МГц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Hyper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Threading</w:t>
            </w:r>
            <w:r w:rsidRPr="002F4DEC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обязательна 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21A2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1A23">
              <w:rPr>
                <w:rFonts w:ascii="Arial" w:hAnsi="Arial" w:cs="Arial"/>
                <w:color w:val="000000"/>
                <w:sz w:val="20"/>
                <w:szCs w:val="20"/>
              </w:rPr>
              <w:t>Поддержка оперативной памяти:</w:t>
            </w:r>
          </w:p>
          <w:p w:rsidR="00A34FD7" w:rsidRPr="00B21A2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21A23">
              <w:rPr>
                <w:rFonts w:ascii="Arial" w:hAnsi="Arial" w:cs="Arial"/>
                <w:color w:val="000000"/>
                <w:sz w:val="20"/>
                <w:szCs w:val="20"/>
              </w:rPr>
              <w:t>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бщее количество слотов памяти -</w:t>
            </w:r>
            <w:r w:rsidRPr="00B21A23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менее 4 </w:t>
            </w: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Тип слотов (разъемов) памяти –</w:t>
            </w:r>
            <w:r w:rsidRPr="00B40EE5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LV DDR3, DDR3</w:t>
            </w: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Максимальная частота памяти – не менее 1600 МГц</w:t>
            </w: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двухканального режима – обязательна </w:t>
            </w: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оперативной памяти - не менее 32 Гб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Поддержка видеоадаптера:</w:t>
            </w: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видеоадаптера    - встроенный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доступной видеопамяти – не менее 1024 Мб</w:t>
            </w: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Максимальное разрешение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3840 x 2160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40EE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Поддержка сети (</w:t>
            </w:r>
            <w:r w:rsidRPr="00B40EE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Ethernet</w:t>
            </w:r>
            <w:r w:rsidRPr="00B40EE5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</w:t>
            </w:r>
            <w:r w:rsidRPr="00555C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Ethernet</w:t>
            </w: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контроллеров - не менее одного на системной плате</w:t>
            </w: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>Максимальная скорость передачи данных – не менее 1000 Мбит/с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>Доступные слоты расширения: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PCI </w:t>
            </w:r>
            <w:r w:rsidRPr="00555C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Express</w:t>
            </w: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 xml:space="preserve"> 3.0 – обязательна</w:t>
            </w:r>
          </w:p>
          <w:p w:rsidR="00A34FD7" w:rsidRPr="00204CD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PCI Express: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>PCIe 3.0/2.0 16 x - не менее 2 слотов</w:t>
            </w: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 xml:space="preserve">PCIe 2.0 16 x -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 xml:space="preserve"> слота</w:t>
            </w: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>PCIe 2.0 1 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2 слотов</w:t>
            </w:r>
          </w:p>
          <w:p w:rsidR="00A34FD7" w:rsidRPr="00555CC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CCB"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PCI – не менее 2 слотов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204CD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4C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Интерфейсы обмена данными с накопителями информации (</w:t>
            </w:r>
            <w:r w:rsidRPr="00204C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  <w:lang w:val="en-US"/>
              </w:rPr>
              <w:t>SATA</w:t>
            </w:r>
            <w:r w:rsidRPr="00204C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Pr="00204CD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разъемов 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SATA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 6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Gb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 xml:space="preserve">: не менее 6, </w:t>
            </w:r>
          </w:p>
          <w:p w:rsidR="00A34FD7" w:rsidRPr="00204CD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 xml:space="preserve">Необходима возможность построения RAID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массивов уровней 0, 1, 5 и 10</w:t>
            </w:r>
            <w:r w:rsidRPr="00204CDD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7E728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20E">
              <w:rPr>
                <w:rFonts w:ascii="Arial" w:hAnsi="Arial" w:cs="Arial"/>
                <w:color w:val="000000"/>
                <w:sz w:val="20"/>
                <w:szCs w:val="20"/>
              </w:rPr>
              <w:t>Необходимые разъемы на плате:</w:t>
            </w:r>
          </w:p>
          <w:p w:rsidR="00A34FD7" w:rsidRPr="007E728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USB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 3.0 коннектор -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разъем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</w:p>
          <w:p w:rsidR="00A34FD7" w:rsidRPr="007E728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SATA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6 разъемов</w:t>
            </w:r>
          </w:p>
          <w:p w:rsidR="00A34FD7" w:rsidRPr="007E728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Fan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Header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,  4 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pin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5 разъемов</w:t>
            </w:r>
          </w:p>
          <w:p w:rsidR="00A34FD7" w:rsidRPr="007E728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 xml:space="preserve">Разъем питания 24-pin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ATX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>- не менее одного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>Разъем питания 8-pin ATX 12V- не менее одного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PDIF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out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header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7E7280">
              <w:rPr>
                <w:rFonts w:ascii="Arial" w:hAnsi="Arial" w:cs="Arial"/>
                <w:color w:val="000000"/>
                <w:sz w:val="20"/>
                <w:szCs w:val="20"/>
              </w:rPr>
              <w:t>не менее одного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69042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9042D">
              <w:rPr>
                <w:rFonts w:ascii="Arial" w:hAnsi="Arial" w:cs="Arial"/>
                <w:color w:val="000000"/>
                <w:sz w:val="20"/>
                <w:szCs w:val="20"/>
              </w:rPr>
              <w:t>Необходимые разъемы на задней панели:</w:t>
            </w:r>
          </w:p>
          <w:p w:rsidR="00A34FD7" w:rsidRPr="00C2500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DVI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не менее 1 разъема</w:t>
            </w:r>
          </w:p>
          <w:p w:rsidR="00A34FD7" w:rsidRPr="00C2500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DisplayPort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менее 1 разъема</w:t>
            </w:r>
          </w:p>
          <w:p w:rsidR="00A34FD7" w:rsidRPr="00C2500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HDMI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не менее 1 разъема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USB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 xml:space="preserve"> 2.0 – не менее 2 разъемов</w:t>
            </w:r>
          </w:p>
          <w:p w:rsidR="00A34FD7" w:rsidRPr="00C2500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USB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 xml:space="preserve"> 3.0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4 разъемов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RJ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 xml:space="preserve">-45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LAN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1 разъема</w:t>
            </w:r>
          </w:p>
          <w:p w:rsidR="00A34FD7" w:rsidRPr="00C2500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 клавиатура/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мышь - один разъем или более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Sub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менее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1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ъема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Optical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PDIF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out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менее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1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</w:rPr>
              <w:t>разъема</w:t>
            </w:r>
          </w:p>
          <w:p w:rsidR="00A34FD7" w:rsidRPr="00D8448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Audio</w:t>
            </w:r>
            <w:r w:rsidRPr="00D8448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500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jack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6 разъемов</w:t>
            </w:r>
          </w:p>
          <w:p w:rsidR="00A34FD7" w:rsidRPr="00D8448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4C0E5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E52">
              <w:rPr>
                <w:rFonts w:ascii="Arial" w:hAnsi="Arial" w:cs="Arial"/>
                <w:color w:val="000000"/>
                <w:sz w:val="20"/>
                <w:szCs w:val="20"/>
              </w:rPr>
              <w:t xml:space="preserve">Системная плата должна поддерживать блоки питания  24 +  8 </w:t>
            </w:r>
            <w:r w:rsidRPr="004C0E52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pin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4C0E5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C0E52">
              <w:rPr>
                <w:rFonts w:ascii="Arial" w:hAnsi="Arial" w:cs="Arial"/>
                <w:color w:val="000000"/>
                <w:sz w:val="20"/>
                <w:szCs w:val="20"/>
              </w:rPr>
              <w:t>Размеры системной платы: не более 305х224 мм</w:t>
            </w:r>
          </w:p>
          <w:p w:rsidR="00A34FD7" w:rsidRPr="002F4D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4C0E52">
              <w:rPr>
                <w:rFonts w:ascii="Arial" w:hAnsi="Arial" w:cs="Arial"/>
                <w:color w:val="000000"/>
                <w:sz w:val="20"/>
                <w:szCs w:val="20"/>
              </w:rPr>
              <w:t>Вес – не более 1.24  кг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6.Процессор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Количество ядер процессора – не менее 4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Количество потоков процессора – не менее 8</w:t>
            </w:r>
          </w:p>
          <w:p w:rsidR="00A34FD7" w:rsidRPr="00EE3AA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Базовая тактовая частота процессора – не менее 3.3 ГГц</w:t>
            </w:r>
          </w:p>
          <w:p w:rsidR="00A34FD7" w:rsidRPr="00EE3AA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Turbo Boost – обязательно</w:t>
            </w:r>
          </w:p>
          <w:p w:rsidR="00A34FD7" w:rsidRPr="00EE3AA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Hyper-Threading – обязательно</w:t>
            </w:r>
          </w:p>
          <w:p w:rsidR="00A34FD7" w:rsidRPr="00EE3AA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в режиме </w:t>
            </w:r>
            <w:r w:rsidRPr="00EE3AA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Turbo</w:t>
            </w:r>
            <w:r w:rsidRPr="00EE3AA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EE3AA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Boost</w:t>
            </w:r>
            <w:r w:rsidRPr="00EE3AA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– </w:t>
            </w: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 w:rsidRPr="00EE3AA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3.7 ГГц</w:t>
            </w:r>
          </w:p>
          <w:p w:rsidR="00A34FD7" w:rsidRPr="00FA5D3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Расчетная тепловая мощность – не более 69 Ватт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Требуемый д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иапазон напряжения питания процессора 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от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 xml:space="preserve"> 0,65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 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1.4 В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допустимая температура процессора  – не менее 65.8 °C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 : не более 38 на 38 мм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Поддерживаемый тип разъема - FCLGA1155</w:t>
            </w: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способость процессора – не менее 5 GT/s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Кэш память процессора – не менее 8 Мб</w:t>
            </w: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поддерживаемой памяти – не менее 32 Гб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Типы поддерживаемой памяти процессором - DDR3 1333/1600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Количество каналов памяти процессора – не менее 2-х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процессора -  не менее 25,6 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Gb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памяти 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ECC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обязательно</w:t>
            </w: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EE3AA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Версия редакции PCI Express</w:t>
            </w: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не менее 3.0</w:t>
            </w:r>
          </w:p>
          <w:p w:rsidR="00A34FD7" w:rsidRPr="00D32D2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3AAE">
              <w:rPr>
                <w:rFonts w:ascii="Arial" w:hAnsi="Arial" w:cs="Arial"/>
                <w:color w:val="000000"/>
                <w:sz w:val="20"/>
                <w:szCs w:val="20"/>
              </w:rPr>
              <w:t>Кол</w:t>
            </w: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-во каналов шины PCI Express – не менее 20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2D2F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7.Процессор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>Количество ядер процессора – не менее 6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>Количество потоков процессора – не менее 12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>Базовая тактовая частота процессора – не менее 2.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 xml:space="preserve"> ГГц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Turbo Boost – обязательно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Hyper-Threading – обязательно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масштабируемости – обязательно </w:t>
            </w:r>
          </w:p>
          <w:p w:rsidR="00A34FD7" w:rsidRPr="003E53E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в режиме </w:t>
            </w:r>
            <w:r w:rsidRPr="003E53EC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Turbo</w:t>
            </w:r>
            <w:r w:rsidRPr="003E53E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3E53EC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Boost</w:t>
            </w:r>
            <w:r w:rsidRPr="003E53E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– </w:t>
            </w: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3.1</w:t>
            </w:r>
            <w:r w:rsidRPr="003E53EC">
              <w:rPr>
                <w:rFonts w:ascii="Arial" w:hAnsi="Arial" w:cs="Arial"/>
                <w:color w:val="000000"/>
                <w:sz w:val="20"/>
                <w:szCs w:val="20"/>
              </w:rPr>
              <w:t xml:space="preserve"> ГГц</w:t>
            </w:r>
          </w:p>
          <w:p w:rsidR="00A34FD7" w:rsidRPr="00FA5D3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E950C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50C5">
              <w:rPr>
                <w:rFonts w:ascii="Arial" w:hAnsi="Arial" w:cs="Arial"/>
                <w:color w:val="000000"/>
                <w:sz w:val="20"/>
                <w:szCs w:val="20"/>
              </w:rPr>
              <w:t>Расчетная тепловая мощность – не более 80 Ватт</w:t>
            </w:r>
          </w:p>
          <w:p w:rsidR="00A34FD7" w:rsidRPr="004E6CB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6CBE">
              <w:rPr>
                <w:rFonts w:ascii="Arial" w:hAnsi="Arial" w:cs="Arial"/>
                <w:color w:val="000000"/>
                <w:sz w:val="20"/>
                <w:szCs w:val="20"/>
              </w:rPr>
              <w:t>Диапазон напряжения питания процессора – от 0.65 до 1.30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</w:t>
            </w:r>
          </w:p>
          <w:p w:rsidR="00A34FD7" w:rsidRPr="00E950C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50C5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допустимая температура процессора  – не менее 77 °C</w:t>
            </w:r>
          </w:p>
          <w:p w:rsidR="00A34FD7" w:rsidRPr="00E950C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50C5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процессора:</w:t>
            </w:r>
          </w:p>
          <w:p w:rsidR="00A34FD7" w:rsidRPr="00E950C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950C5">
              <w:rPr>
                <w:rFonts w:ascii="Arial" w:hAnsi="Arial" w:cs="Arial"/>
                <w:color w:val="000000"/>
                <w:sz w:val="20"/>
                <w:szCs w:val="20"/>
              </w:rPr>
              <w:t>длина не более не более 53 мм, ширина не более 45 мм</w:t>
            </w:r>
          </w:p>
          <w:p w:rsidR="00A34FD7" w:rsidRPr="008F72A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72AE">
              <w:rPr>
                <w:rFonts w:ascii="Arial" w:hAnsi="Arial" w:cs="Arial"/>
                <w:color w:val="000000"/>
                <w:sz w:val="20"/>
                <w:szCs w:val="20"/>
              </w:rPr>
              <w:t>Поддерживаемый тип разъема - FCLGA2011</w:t>
            </w: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26529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29A">
              <w:rPr>
                <w:rFonts w:ascii="Arial" w:hAnsi="Arial" w:cs="Arial"/>
                <w:color w:val="000000"/>
                <w:sz w:val="20"/>
                <w:szCs w:val="20"/>
              </w:rPr>
              <w:t>Кол-во высокоскоростных соединений по принципу точка-точка с использованием шины – не менее двух соединений одновременно</w:t>
            </w:r>
          </w:p>
          <w:p w:rsidR="00A34FD7" w:rsidRPr="0026529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29A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способность процессора – не менее 7.2 GT/s</w:t>
            </w:r>
          </w:p>
          <w:p w:rsidR="00A34FD7" w:rsidRPr="0026529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529A">
              <w:rPr>
                <w:rFonts w:ascii="Arial" w:hAnsi="Arial" w:cs="Arial"/>
                <w:color w:val="000000"/>
                <w:sz w:val="20"/>
                <w:szCs w:val="20"/>
              </w:rPr>
              <w:t>Кэш память процессора – не менее 15 Мб</w:t>
            </w: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4F7B2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B22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поддерживаемой памяти – не менее 768 Гб</w:t>
            </w:r>
          </w:p>
          <w:p w:rsidR="00A34FD7" w:rsidRPr="004F7B2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B22">
              <w:rPr>
                <w:rFonts w:ascii="Arial" w:hAnsi="Arial" w:cs="Arial"/>
                <w:color w:val="000000"/>
                <w:sz w:val="20"/>
                <w:szCs w:val="20"/>
              </w:rPr>
              <w:t>Типы поддерживаемой памяти процессором - DDR3 800/1066/1333/1600</w:t>
            </w:r>
          </w:p>
          <w:p w:rsidR="00A34FD7" w:rsidRPr="004F7B2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B22">
              <w:rPr>
                <w:rFonts w:ascii="Arial" w:hAnsi="Arial" w:cs="Arial"/>
                <w:color w:val="000000"/>
                <w:sz w:val="20"/>
                <w:szCs w:val="20"/>
              </w:rPr>
              <w:t>Количество каналов памяти процессора – не менее 4-х</w:t>
            </w:r>
          </w:p>
          <w:p w:rsidR="00A34FD7" w:rsidRPr="004F7B2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B22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процессора - 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51.</w:t>
            </w:r>
            <w:r w:rsidRPr="004F7B22">
              <w:rPr>
                <w:rFonts w:ascii="Arial" w:hAnsi="Arial" w:cs="Arial"/>
                <w:color w:val="000000"/>
                <w:sz w:val="20"/>
                <w:szCs w:val="20"/>
              </w:rPr>
              <w:t>2 Gb/s</w:t>
            </w:r>
          </w:p>
          <w:p w:rsidR="00A34FD7" w:rsidRPr="004F7B2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7B22">
              <w:rPr>
                <w:rFonts w:ascii="Arial" w:hAnsi="Arial" w:cs="Arial"/>
                <w:color w:val="000000"/>
                <w:sz w:val="20"/>
                <w:szCs w:val="20"/>
              </w:rPr>
              <w:t>Поддержка памяти ECC – обязательно</w:t>
            </w:r>
          </w:p>
          <w:p w:rsidR="00A34FD7" w:rsidRPr="00D1530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530A">
              <w:rPr>
                <w:rFonts w:ascii="Arial" w:hAnsi="Arial" w:cs="Arial"/>
                <w:color w:val="000000"/>
                <w:sz w:val="20"/>
                <w:szCs w:val="20"/>
              </w:rPr>
              <w:t>Физическая адресация - 46- битная</w:t>
            </w:r>
          </w:p>
          <w:p w:rsidR="00A34FD7" w:rsidRPr="0073533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D1530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530A">
              <w:rPr>
                <w:rFonts w:ascii="Arial" w:hAnsi="Arial" w:cs="Arial"/>
                <w:color w:val="000000"/>
                <w:sz w:val="20"/>
                <w:szCs w:val="20"/>
              </w:rPr>
              <w:t>Версия редакции PCI Express</w:t>
            </w:r>
            <w:r w:rsidRPr="00D1530A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не менее 3.0</w:t>
            </w:r>
          </w:p>
          <w:p w:rsidR="00A34FD7" w:rsidRPr="00D1530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530A">
              <w:rPr>
                <w:rFonts w:ascii="Arial" w:hAnsi="Arial" w:cs="Arial"/>
                <w:color w:val="000000"/>
                <w:sz w:val="20"/>
                <w:szCs w:val="20"/>
              </w:rPr>
              <w:t>Кол-во каналов шины PCI Express – не менее 40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530A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8.Материнская плата</w:t>
            </w:r>
          </w:p>
          <w:p w:rsidR="00A34FD7" w:rsidRPr="00AC19F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оборудования - </w:t>
            </w:r>
            <w:r w:rsidRPr="002D3CDF">
              <w:rPr>
                <w:rFonts w:ascii="Arial" w:hAnsi="Arial" w:cs="Arial"/>
                <w:color w:val="000000"/>
                <w:sz w:val="20"/>
                <w:szCs w:val="20"/>
              </w:rPr>
              <w:t>материнская плата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для серверов и рабочих станций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Форм-фактор</w:t>
            </w:r>
            <w:r w:rsidRPr="00E8751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ATX</w:t>
            </w:r>
          </w:p>
          <w:p w:rsidR="00A34FD7" w:rsidRPr="00ED1C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 xml:space="preserve">Чипсет -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Intel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 xml:space="preserve">C202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Chipset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3C72">
              <w:rPr>
                <w:rFonts w:ascii="Arial" w:hAnsi="Arial" w:cs="Arial"/>
                <w:color w:val="000000"/>
                <w:sz w:val="20"/>
                <w:szCs w:val="20"/>
              </w:rPr>
              <w:t>Частота системной шины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</w:t>
            </w:r>
            <w:r w:rsidRPr="00783C72">
              <w:rPr>
                <w:rFonts w:ascii="Arial" w:hAnsi="Arial" w:cs="Arial"/>
                <w:color w:val="000000"/>
                <w:sz w:val="20"/>
                <w:szCs w:val="20"/>
              </w:rPr>
              <w:t>100 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Поддержка процессоров: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Тип гн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езда процессора - Socket LGA1155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Количество гнезд под процессор – не менее одного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многоядерных процессоров – обязательна 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пропускная способность процессора – до 5 GT/s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используемой системной шины –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QPI</w:t>
            </w: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 xml:space="preserve"> (высокоскоростное соединение точка-точка)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Hyper Threading – обязательна 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Поддержка оперативной памяти:</w:t>
            </w:r>
          </w:p>
          <w:p w:rsidR="00A34FD7" w:rsidRPr="00EF0FA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 xml:space="preserve">Общее количество слотов памяти :  не менее 4 </w:t>
            </w:r>
          </w:p>
          <w:p w:rsidR="00A34FD7" w:rsidRPr="007E5A6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0FAC">
              <w:rPr>
                <w:rFonts w:ascii="Arial" w:hAnsi="Arial" w:cs="Arial"/>
                <w:color w:val="000000"/>
                <w:sz w:val="20"/>
                <w:szCs w:val="20"/>
              </w:rPr>
              <w:t>Тип слотов (разъемов) памяти 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DDR3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UDIMM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 частота памяти – не менее 1333  МГц</w:t>
            </w:r>
          </w:p>
          <w:p w:rsidR="00A34FD7" w:rsidRPr="0013433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ECC</w:t>
            </w:r>
            <w:r w:rsidRPr="00FA5D3E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обязательна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двухканального режима – обязательна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оперативной памяти - не менее 32 Гб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видеоадаптера: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видеоадаптера    - встроенный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доступной видеопамяти – не менее 64 Мб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A071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ети (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Ethernet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A34FD7" w:rsidRPr="00783C72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Ethernet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контроллеров - не менее двух на системной плате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600FB">
              <w:rPr>
                <w:rFonts w:ascii="Arial" w:hAnsi="Arial" w:cs="Arial"/>
                <w:color w:val="000000"/>
                <w:sz w:val="20"/>
                <w:szCs w:val="20"/>
              </w:rPr>
              <w:t>Максимальная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скорость передачи данных – не менее 1000 Мбит/с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FA5D3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Доступные слоты расширения:</w:t>
            </w:r>
          </w:p>
          <w:p w:rsidR="00A34FD7" w:rsidRPr="00FA5D3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PCI Express 2.0 – обязательна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PCI Express: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PCI</w:t>
            </w:r>
            <w:r w:rsidRPr="00CE14FE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E16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одного слота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PCI-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CE14FE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одного слота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PCI-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2 слотов</w:t>
            </w:r>
          </w:p>
          <w:p w:rsidR="00A34FD7" w:rsidRPr="002612B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разъемов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PCI</w:t>
            </w:r>
            <w:r w:rsidRPr="002612B3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менее 2 слотов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Интерфейсы обмена данными с накопителями информации (SATA)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разъемов </w:t>
            </w:r>
            <w:r w:rsidRPr="00D537E4">
              <w:rPr>
                <w:rFonts w:ascii="Arial" w:hAnsi="Arial" w:cs="Arial"/>
                <w:color w:val="000000"/>
                <w:sz w:val="20"/>
                <w:szCs w:val="20"/>
              </w:rPr>
              <w:t>SATA2 300MB/s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не менее </w:t>
            </w:r>
            <w:r w:rsidRPr="00D537E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A34FD7" w:rsidRPr="00D537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Необходима воз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можность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построения RAID массивов уровней 0, 1, 5 и 10 из Serial ATA устройств.</w:t>
            </w:r>
          </w:p>
          <w:p w:rsidR="00A34FD7" w:rsidRPr="00D537E4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A071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Необходимые разъемы на плате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USB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2.0 коннектор - не менее </w:t>
            </w:r>
            <w:r w:rsidRPr="00FA5D3E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>разъем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</w:p>
          <w:p w:rsidR="00A34FD7" w:rsidRPr="007744D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F30C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SATA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разъемов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FanHeader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,  4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pin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разъем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Разъем питания 24-pin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ATX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не менее одного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 питания 8-pin ATX 12V- не менее одного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Необходимые разъемы на задней панели:</w:t>
            </w:r>
          </w:p>
          <w:p w:rsidR="00A34FD7" w:rsidRPr="00A071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COM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порт - не менее одного разъема</w:t>
            </w:r>
          </w:p>
          <w:p w:rsidR="00A34FD7" w:rsidRPr="00A071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Порт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VGA</w:t>
            </w:r>
            <w:r w:rsidRPr="00A07169">
              <w:rPr>
                <w:rFonts w:ascii="Arial" w:hAnsi="Arial" w:cs="Arial"/>
                <w:color w:val="000000"/>
                <w:sz w:val="20"/>
                <w:szCs w:val="20"/>
              </w:rPr>
              <w:t xml:space="preserve"> -один разъем 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USB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2.0 – не менее 2 разъемов</w:t>
            </w:r>
          </w:p>
          <w:p w:rsidR="00A34FD7" w:rsidRPr="00A071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RJ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-45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LAN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2 разъемов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PS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 клавиатура - один разъем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PS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 мышь – один разъем 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D-Sub - не менее одного</w:t>
            </w:r>
          </w:p>
          <w:p w:rsidR="00A34FD7" w:rsidRPr="00A071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Системная плата должна поддерживать блоки питания 24 +  8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pin</w:t>
            </w:r>
          </w:p>
          <w:p w:rsidR="00A34FD7" w:rsidRPr="00FA5D3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Размеры системной платы: не более </w:t>
            </w:r>
            <w:r w:rsidRPr="009147B7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r w:rsidRPr="00ED1C6B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Pr="009147B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44 мм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Вес – не более 1.46  кг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9.Материнская плата</w:t>
            </w:r>
          </w:p>
          <w:p w:rsidR="00A34FD7" w:rsidRPr="0003714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51DB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системной платы -  с</w:t>
            </w:r>
            <w:r w:rsidRPr="008251DB">
              <w:rPr>
                <w:rFonts w:ascii="Arial" w:hAnsi="Arial" w:cs="Arial"/>
                <w:color w:val="000000"/>
                <w:sz w:val="20"/>
                <w:szCs w:val="20"/>
              </w:rPr>
              <w:t>ерверная материнская плата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для использования в напольных либо  стоечных серверах (4U)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процессоров: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Тип гнезда</w:t>
            </w: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процессора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2F2420">
              <w:rPr>
                <w:rFonts w:ascii="Arial" w:hAnsi="Arial" w:cs="Arial"/>
                <w:color w:val="000000"/>
                <w:sz w:val="20"/>
                <w:szCs w:val="20"/>
              </w:rPr>
              <w:t>Socket LGA2011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Количество гнезд под процессор – не менее 2-х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>Макс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имальное </w:t>
            </w: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>кол-во п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роцессоров на материнской плате – не менее </w:t>
            </w: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-х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6869">
              <w:rPr>
                <w:rFonts w:ascii="Arial" w:hAnsi="Arial" w:cs="Arial"/>
                <w:color w:val="000000"/>
                <w:sz w:val="20"/>
                <w:szCs w:val="20"/>
              </w:rPr>
              <w:t>Поддержка многоядерных процессоров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обязательна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6869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пропускная способность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процессора – до 8 </w:t>
            </w:r>
            <w:r w:rsidRPr="00256869">
              <w:rPr>
                <w:rFonts w:ascii="Arial" w:hAnsi="Arial" w:cs="Arial"/>
                <w:color w:val="000000"/>
                <w:sz w:val="20"/>
                <w:szCs w:val="20"/>
              </w:rPr>
              <w:t>GT/s</w:t>
            </w:r>
          </w:p>
          <w:p w:rsidR="00A34FD7" w:rsidRPr="002568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Тип используемой с</w:t>
            </w:r>
            <w:r w:rsidRPr="00256869">
              <w:rPr>
                <w:rFonts w:ascii="Arial" w:hAnsi="Arial" w:cs="Arial"/>
                <w:color w:val="000000"/>
                <w:sz w:val="20"/>
                <w:szCs w:val="20"/>
              </w:rPr>
              <w:t>истемн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ой</w:t>
            </w:r>
            <w:r w:rsidRPr="00256869">
              <w:rPr>
                <w:rFonts w:ascii="Arial" w:hAnsi="Arial" w:cs="Arial"/>
                <w:color w:val="000000"/>
                <w:sz w:val="20"/>
                <w:szCs w:val="20"/>
              </w:rPr>
              <w:t xml:space="preserve"> шин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ы –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QPI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(высокоскоростное соединение точка-точка)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 ч</w:t>
            </w: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>астота шины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8000 </w:t>
            </w:r>
            <w:r w:rsidRPr="00F7131E">
              <w:rPr>
                <w:rFonts w:ascii="Arial" w:hAnsi="Arial" w:cs="Arial"/>
                <w:color w:val="000000"/>
                <w:sz w:val="20"/>
                <w:szCs w:val="20"/>
              </w:rPr>
              <w:t>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51DB">
              <w:rPr>
                <w:rFonts w:ascii="Arial" w:hAnsi="Arial" w:cs="Arial"/>
                <w:color w:val="000000"/>
                <w:sz w:val="20"/>
                <w:szCs w:val="20"/>
              </w:rPr>
              <w:t>Поддержка Hyper</w:t>
            </w:r>
            <w:r w:rsidRPr="00890FD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251DB">
              <w:rPr>
                <w:rFonts w:ascii="Arial" w:hAnsi="Arial" w:cs="Arial"/>
                <w:color w:val="000000"/>
                <w:sz w:val="20"/>
                <w:szCs w:val="20"/>
              </w:rPr>
              <w:t>Threading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обязательна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Необходимый разъем питания процессора: </w:t>
            </w:r>
            <w:r w:rsidRPr="009F0989">
              <w:rPr>
                <w:rFonts w:ascii="Arial" w:hAnsi="Arial" w:cs="Arial"/>
                <w:color w:val="000000"/>
                <w:sz w:val="20"/>
                <w:szCs w:val="20"/>
              </w:rPr>
              <w:t>8-pin + 8-pin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A43EC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оперативной памяти</w:t>
            </w:r>
            <w:r w:rsidRPr="00A43EC1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Общее количество слотов памяти</w:t>
            </w:r>
            <w:r w:rsidRPr="008251DB">
              <w:rPr>
                <w:rFonts w:ascii="Arial" w:hAnsi="Arial" w:cs="Arial"/>
                <w:color w:val="000000"/>
                <w:sz w:val="20"/>
                <w:szCs w:val="20"/>
              </w:rPr>
              <w:t xml:space="preserve"> 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 менее </w:t>
            </w:r>
            <w:r w:rsidRPr="008251DB">
              <w:rPr>
                <w:rFonts w:ascii="Arial" w:hAnsi="Arial" w:cs="Arial"/>
                <w:color w:val="000000"/>
                <w:sz w:val="20"/>
                <w:szCs w:val="20"/>
              </w:rPr>
              <w:t xml:space="preserve">16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слотов (разъемов) памяти –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DDR</w:t>
            </w: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:rsidR="00A34FD7" w:rsidRPr="00A22A3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>Тип поддерживаемой памяти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ECC</w:t>
            </w:r>
            <w:r w:rsidRPr="00A22A30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non</w:t>
            </w:r>
            <w:r w:rsidRPr="00A22A30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ECC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  <w:p w:rsidR="00A34FD7" w:rsidRPr="0088500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RDIMMDDR</w:t>
            </w: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частота до</w:t>
            </w: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 xml:space="preserve"> 1600МГц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объемом до</w:t>
            </w: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 xml:space="preserve"> 16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LRDIMMDDR</w:t>
            </w: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частота до </w:t>
            </w: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>1333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МГц и объемом до 32 Гб</w:t>
            </w:r>
          </w:p>
          <w:p w:rsidR="00A34FD7" w:rsidRPr="0088500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>UDIMM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DDR</w:t>
            </w:r>
            <w:r w:rsidRPr="0088500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частота до 1333 МГц и объемом до 8 Гб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ча</w:t>
            </w: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 xml:space="preserve">стота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памяти – не менее </w:t>
            </w: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>1600 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>Под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держка четырехканального режима – обязательна </w:t>
            </w:r>
          </w:p>
          <w:p w:rsidR="00A34FD7" w:rsidRPr="003977A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Максимальный объем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оперативной памяти - не менее </w:t>
            </w:r>
            <w:r w:rsidRPr="003977A8">
              <w:rPr>
                <w:rFonts w:ascii="Arial" w:hAnsi="Arial" w:cs="Arial"/>
                <w:color w:val="000000"/>
                <w:sz w:val="20"/>
                <w:szCs w:val="20"/>
              </w:rPr>
              <w:t>512 Гб</w:t>
            </w:r>
          </w:p>
          <w:p w:rsidR="00A34FD7" w:rsidRPr="00AD36E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Видеоадаптер: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видеоадаптера    - встроенный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Объем </w:t>
            </w:r>
            <w:r w:rsidRPr="00AD36ED">
              <w:rPr>
                <w:rFonts w:ascii="Arial" w:hAnsi="Arial" w:cs="Arial"/>
                <w:color w:val="000000"/>
                <w:sz w:val="20"/>
                <w:szCs w:val="20"/>
              </w:rPr>
              <w:t>видеопамят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 – не менее 16 Мб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7704E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с</w:t>
            </w: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>ети (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Ethernet</w:t>
            </w: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Необходимо наличие на системной плате одного или более 4-портового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Ethernet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контроллера  и не менее одного порта управления (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MgmtLAN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A34FD7" w:rsidRPr="007704E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скорость передачи данных – не менее </w:t>
            </w:r>
            <w:r w:rsidRPr="00443E98">
              <w:rPr>
                <w:rFonts w:ascii="Arial" w:hAnsi="Arial" w:cs="Arial"/>
                <w:color w:val="000000"/>
                <w:sz w:val="20"/>
                <w:szCs w:val="20"/>
              </w:rPr>
              <w:t>1000 Мбит/с</w:t>
            </w:r>
          </w:p>
          <w:p w:rsidR="00A34FD7" w:rsidRPr="007704E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Доступные с</w:t>
            </w:r>
            <w:r w:rsidRPr="00B64411">
              <w:rPr>
                <w:rFonts w:ascii="Arial" w:hAnsi="Arial" w:cs="Arial"/>
                <w:color w:val="000000"/>
                <w:sz w:val="20"/>
                <w:szCs w:val="20"/>
              </w:rPr>
              <w:t>лоты расширения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411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разъемов PCI Express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6 слотов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X16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скорость передачи данных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PCI-E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– не менее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8 GT/s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4411">
              <w:rPr>
                <w:rFonts w:ascii="Arial" w:hAnsi="Arial" w:cs="Arial"/>
                <w:color w:val="000000"/>
                <w:sz w:val="20"/>
                <w:szCs w:val="20"/>
              </w:rPr>
              <w:t>Поддержка PCI Express 3.0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201ED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Интерфейсы обмена данными с накопителями информации (SATA)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Pr="005A7E2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оличество разъемов SATA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 </w:t>
            </w:r>
            <w:r w:rsidRPr="005A7E21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 </w:t>
            </w:r>
            <w:r w:rsidRPr="005A7E21">
              <w:rPr>
                <w:rFonts w:ascii="Arial" w:hAnsi="Arial" w:cs="Arial"/>
                <w:color w:val="000000"/>
                <w:sz w:val="20"/>
                <w:szCs w:val="20"/>
              </w:rPr>
              <w:t>300MB/s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менее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4,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оличество разъемов SATA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3(до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6Gb/s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менее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2,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Наличие и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нтегрированн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ого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 RAID-контроллер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 –обязательно</w:t>
            </w:r>
          </w:p>
          <w:p w:rsidR="00A34FD7" w:rsidRPr="00201ED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Необходима возможность 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>построени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я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 RAID массивов уровней 0, 1, 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10</w:t>
            </w:r>
            <w:r w:rsidRPr="00201ED3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 Serial ATA устройств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Возможность установки4-канального либо 8</w:t>
            </w:r>
            <w:r w:rsidRPr="005A7E21">
              <w:rPr>
                <w:rFonts w:ascii="Arial" w:hAnsi="Arial" w:cs="Arial"/>
                <w:color w:val="000000"/>
                <w:sz w:val="20"/>
                <w:szCs w:val="20"/>
              </w:rPr>
              <w:t>-канального SAS контроллера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A43EC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Необходимые р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>азъемы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>на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>плате</w:t>
            </w:r>
            <w:r w:rsidRPr="00A43EC1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Pr="00A43EC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E9008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TPM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header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один разъем или более </w:t>
            </w:r>
          </w:p>
          <w:p w:rsidR="00A34FD7" w:rsidRPr="00F6102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PSU Power Connector , 24-pin SSI power connector + 8-pin SSI 12V + 8-pin SSI 12V power connector -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один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или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</w:p>
          <w:p w:rsidR="00A34FD7" w:rsidRPr="00E9008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Management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Connector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 xml:space="preserve"> 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 для карты управления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один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или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</w:p>
          <w:p w:rsidR="00A34FD7" w:rsidRPr="00E9008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USB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pin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header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поддержкой до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 xml:space="preserve"> 4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устройств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 xml:space="preserve"> 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разъемов</w:t>
            </w:r>
          </w:p>
          <w:p w:rsidR="00A34FD7" w:rsidRPr="00F6102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Internal A Type USB Port 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один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или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</w:p>
          <w:p w:rsidR="00A34FD7" w:rsidRPr="00F6102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Fan Header , 4pin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менее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8 </w:t>
            </w:r>
          </w:p>
          <w:p w:rsidR="00A34FD7" w:rsidRPr="0003714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Chassis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 xml:space="preserve">Intruder 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один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или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</w:p>
          <w:p w:rsidR="00A34FD7" w:rsidRPr="00F6102C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Serial Port Header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менее</w:t>
            </w:r>
            <w:r w:rsidRPr="00F6102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разъемов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SM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Bus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2 разъемов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E9008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Необходимые р</w:t>
            </w:r>
            <w:r w:rsidRPr="00E90083">
              <w:rPr>
                <w:rFonts w:ascii="Arial" w:hAnsi="Arial" w:cs="Arial"/>
                <w:color w:val="000000"/>
                <w:sz w:val="20"/>
                <w:szCs w:val="20"/>
              </w:rPr>
              <w:t>азъемы на задней панели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A34FD7" w:rsidRPr="00E9008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USB</w:t>
            </w: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 xml:space="preserve">2.0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менее 2 разъемов</w:t>
            </w:r>
          </w:p>
          <w:p w:rsidR="00A34FD7" w:rsidRPr="007704E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Порт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VGA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для подключения к монитору – один разъем или более</w:t>
            </w:r>
          </w:p>
          <w:p w:rsidR="00A34FD7" w:rsidRPr="00A43EC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RJ</w:t>
            </w: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 xml:space="preserve">-45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LAN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– не менее 5 разъемов , при этом  типа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GbE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LAN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– не менее 4-х разъемов и один разъем и более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Mgmt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LAN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PS</w:t>
            </w: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>/2 клавиатура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один разъем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PS</w:t>
            </w:r>
            <w:r w:rsidRPr="007704EF">
              <w:rPr>
                <w:rFonts w:ascii="Arial" w:hAnsi="Arial" w:cs="Arial"/>
                <w:color w:val="000000"/>
                <w:sz w:val="20"/>
                <w:szCs w:val="20"/>
              </w:rPr>
              <w:t>/2 мышь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-  один разъем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A43EC1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Тип о</w:t>
            </w:r>
            <w:r w:rsidRPr="0055398A">
              <w:rPr>
                <w:rFonts w:ascii="Arial" w:hAnsi="Arial" w:cs="Arial"/>
                <w:color w:val="000000"/>
                <w:sz w:val="20"/>
                <w:szCs w:val="20"/>
              </w:rPr>
              <w:t>сновно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го</w:t>
            </w:r>
            <w:r w:rsidRPr="0055398A">
              <w:rPr>
                <w:rFonts w:ascii="Arial" w:hAnsi="Arial" w:cs="Arial"/>
                <w:color w:val="000000"/>
                <w:sz w:val="20"/>
                <w:szCs w:val="20"/>
              </w:rPr>
              <w:t xml:space="preserve"> разъем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55398A">
              <w:rPr>
                <w:rFonts w:ascii="Arial" w:hAnsi="Arial" w:cs="Arial"/>
                <w:color w:val="000000"/>
                <w:sz w:val="20"/>
                <w:szCs w:val="20"/>
              </w:rPr>
              <w:t xml:space="preserve"> питания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-</w:t>
            </w:r>
            <w:r w:rsidRPr="0055398A">
              <w:rPr>
                <w:rFonts w:ascii="Arial" w:hAnsi="Arial" w:cs="Arial"/>
                <w:color w:val="000000"/>
                <w:sz w:val="20"/>
                <w:szCs w:val="20"/>
              </w:rPr>
              <w:tab/>
              <w:t>24-pin</w:t>
            </w:r>
          </w:p>
          <w:p w:rsidR="00A34FD7" w:rsidRPr="00D737B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Системная плата должна поддерживать </w:t>
            </w:r>
            <w:r w:rsidRPr="00D737B3">
              <w:rPr>
                <w:rFonts w:ascii="Arial" w:hAnsi="Arial" w:cs="Arial"/>
                <w:color w:val="000000"/>
                <w:sz w:val="20"/>
                <w:szCs w:val="20"/>
              </w:rPr>
              <w:t xml:space="preserve">блоки питания24+8+8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pin</w:t>
            </w:r>
          </w:p>
          <w:p w:rsidR="00A34FD7" w:rsidRPr="00D737B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BIOS</w:t>
            </w:r>
            <w:r w:rsidRPr="00D737B3">
              <w:rPr>
                <w:rFonts w:ascii="Arial" w:hAnsi="Arial" w:cs="Arial"/>
                <w:color w:val="000000"/>
                <w:sz w:val="20"/>
                <w:szCs w:val="20"/>
              </w:rPr>
              <w:t xml:space="preserve"> - 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AMIBIOS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19AF">
              <w:rPr>
                <w:rFonts w:ascii="Arial" w:hAnsi="Arial" w:cs="Arial"/>
                <w:color w:val="000000"/>
                <w:sz w:val="20"/>
                <w:szCs w:val="20"/>
              </w:rPr>
              <w:t>Тип системы охлаждения</w:t>
            </w:r>
            <w:r w:rsidRPr="00A43EC1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пассивный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E19AF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Формат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системной </w:t>
            </w:r>
            <w:r w:rsidRPr="004E19AF">
              <w:rPr>
                <w:rFonts w:ascii="Arial" w:hAnsi="Arial" w:cs="Arial"/>
                <w:color w:val="000000"/>
                <w:sz w:val="20"/>
                <w:szCs w:val="20"/>
              </w:rPr>
              <w:t>платы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 w:rsidRPr="004E19AF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 w:rsidRPr="00AE0EA5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Extended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ATX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SSI</w:t>
            </w:r>
            <w:r w:rsidRPr="00B34E5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EEB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Размеры системной платы: не более </w:t>
            </w:r>
            <w:r w:rsidRPr="004E19A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 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  <w:r w:rsidRPr="004E19A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r w:rsidRPr="00CE568C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r w:rsidRPr="00037141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</w:t>
            </w:r>
            <w:r w:rsidRPr="00CE568C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:rsidR="00A34FD7" w:rsidRPr="004E19A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Наличие дополнительной платы для удаленного управления сервером (аппаратная поддержка </w:t>
            </w:r>
            <w:r w:rsidRPr="005A7E21">
              <w:rPr>
                <w:rFonts w:ascii="Arial" w:hAnsi="Arial" w:cs="Arial"/>
                <w:color w:val="000000"/>
                <w:sz w:val="20"/>
                <w:szCs w:val="20"/>
              </w:rPr>
              <w:t>KVM-over-Internet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)– 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Необходима возможность мониторинга температуры процессоров на плате и частоты вращения вентилятора охлаждения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Вес – не более 2.8 кг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10.Процессор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ядер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потоков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  <w:p w:rsidR="00A34FD7" w:rsidRPr="00F73B8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Базовая тактовая ч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астота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3.4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Наличие технологии 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>Hyper-Threading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Наличие технологии </w:t>
            </w:r>
            <w:r w:rsidRPr="009220FF">
              <w:rPr>
                <w:rFonts w:ascii="Arial" w:hAnsi="Arial" w:cs="Arial"/>
                <w:color w:val="000000"/>
                <w:sz w:val="20"/>
                <w:szCs w:val="20"/>
              </w:rPr>
              <w:t>Turbo Boost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 ч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астота в режиме </w:t>
            </w:r>
            <w:r w:rsidRPr="0089659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Turbo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Boost</w:t>
            </w:r>
            <w:r w:rsidRPr="009220FF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89659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–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 w:rsidRPr="0089659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3.9</w:t>
            </w:r>
            <w:r w:rsidRPr="009220F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20F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Расчетная тепловая мощность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более 77 Ватт</w:t>
            </w: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допустимая температура процессора 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67.4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 °C</w:t>
            </w:r>
          </w:p>
          <w:p w:rsidR="00A34FD7" w:rsidRPr="0012680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 :</w:t>
            </w: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длина не более не более 37.5  мм, ширина не более 37.5 мм</w:t>
            </w:r>
          </w:p>
          <w:p w:rsidR="00A34FD7" w:rsidRPr="00F75E7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Поддерживаемый тип разъема –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FCLGA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1155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12680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Кол-во высокоскоростных соединений по принципу точка-точка с использованием шины – не менее двух соединений одновременно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способость процессора – не менее  5 GT/s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Кэш память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Мб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Максимальный объем поддерживаемой памяти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Гб</w:t>
            </w:r>
          </w:p>
          <w:p w:rsidR="00A34FD7" w:rsidRPr="00F73B8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Тип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ы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поддерживаемой памяти процессором -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DDR3-1333/1600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каналов памяти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процессора – не менее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-х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процессора -  не менее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25,6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Gb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Pr="0091228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Версия редакции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 xml:space="preserve"> PCI Express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3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>.0</w:t>
            </w:r>
          </w:p>
          <w:p w:rsidR="00A34FD7" w:rsidRPr="00F75E7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каналов шины PCI Express – не менее </w:t>
            </w: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  <w:p w:rsidR="00A34FD7" w:rsidRPr="00F75E7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Встроенная в процессор графика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- 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Intel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®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HD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Graphics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400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Базовая частота графической системы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мнее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650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Макс. динамическая частота графической системы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не менее 1.15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поддерживаемых дисплеев  - не менее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11.Процессор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ядер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потоков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  <w:p w:rsidR="00A34FD7" w:rsidRPr="00F73B8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Базовая тактовая ч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астота процессора – не менее 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 xml:space="preserve">3.4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Наличие технологии 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>Hyper-Threading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обязательно</w:t>
            </w:r>
          </w:p>
          <w:p w:rsidR="00A34FD7" w:rsidRPr="00F73B8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Номинальный множитель 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менее 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34x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20F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Расчетная тепловая мощность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более 55 Ватт</w:t>
            </w: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Максимальная допустимая температура процессора  – не менее 65.3 °C</w:t>
            </w:r>
          </w:p>
          <w:p w:rsidR="00A34FD7" w:rsidRPr="0012680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 :</w:t>
            </w: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длина не более не более 37.5  мм, ширина не более 37.5 мм</w:t>
            </w:r>
          </w:p>
          <w:p w:rsidR="00A34FD7" w:rsidRPr="009A3B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Поддерживаемый тип разъема –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FCLGA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1155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12680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Кол-во высокоскоростных соединений по принципу точка-точка с использованием шины – не менее двух соединений одновременно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способость процессора – не менее  5 GT/s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Кэш память процессора – не менее 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Мб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Максимальный объем поддерживаемой памяти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Гб</w:t>
            </w:r>
          </w:p>
          <w:p w:rsidR="00A34FD7" w:rsidRPr="00F73B8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Тип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ы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поддерживаемой памяти процессором -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DDR3-1333/1600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каналов памяти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процессора – не менее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-х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процессора -  не менее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25,6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Gb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Поддержка памяти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ECC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Pr="0091228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Версия редакции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 xml:space="preserve"> PCI Express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</w:t>
            </w: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>.0</w:t>
            </w:r>
          </w:p>
          <w:p w:rsidR="00A34FD7" w:rsidRPr="009A3B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каналов шины PCI Express – не менее </w:t>
            </w: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  <w:p w:rsidR="00A34FD7" w:rsidRPr="009A3BC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Встроенная в процессор графика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- 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Intel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®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HD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Graphics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 2500</w:t>
            </w: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Базовая частота графической системы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мнее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650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Макс. динамическая частота графической системы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не менее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1.05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ГГц</w:t>
            </w: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Кол-во поддерживаемых дисплеев  - не менее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12.Видеокарта</w:t>
            </w:r>
          </w:p>
          <w:p w:rsidR="00A34FD7" w:rsidRPr="00C2688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API - не менее DirectX 11, не менее OpenGL 4.x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  <w:p w:rsidR="00A34FD7" w:rsidRDefault="00A34FD7" w:rsidP="0092296D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Интерфейс -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PCI-E 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>2.0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x16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Видеочипсет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GPU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 xml:space="preserve">) - 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GeForce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GT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 xml:space="preserve"> 610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GF119</w:t>
            </w:r>
            <w:r w:rsidRPr="00C2688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Частота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PU -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810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МГц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Кол-во шейдерных процессоров - не менее 48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Версия шейдеров - не менее 5.0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Кол-во пиксельных конвейеров - не менее 4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Кол-во блоков выборки текстур - не менее 8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степень анизотропной фильтрации- не менее 16x 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Максимальная степень FSAA- не менее 32x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 xml:space="preserve">Объем видеопамяти - не менее 2 Гб 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Тип видеопамяти: GDDR3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Частота видеопамяти : не менее 1200 МГц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Разрядность шины видеопамяти - не менее 64 бит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Частота RAMDAC - не менее 400 МГц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Максимальное разрешение - не менее 2560 x 1600</w:t>
            </w:r>
          </w:p>
          <w:p w:rsidR="00A34FD7" w:rsidRPr="00A14E1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>Максимальное кол-во подключаемых мониторов - не менее 2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Поддержка HDCP (1080p) - обязательна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Поддержка PhysX - обязательна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DVI -</w:t>
            </w:r>
            <w:r w:rsidRPr="00B5281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D</w:t>
            </w: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- не менее одного разъема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52810"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D-SUB - не менее одного разъема</w:t>
            </w:r>
          </w:p>
          <w:p w:rsidR="00A34FD7" w:rsidRPr="00A14E1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HDMI - не менее одного разъема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>Максимальное энергопотребление - не более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75</w:t>
            </w: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 xml:space="preserve"> Вт</w:t>
            </w:r>
          </w:p>
          <w:p w:rsidR="00A34FD7" w:rsidRPr="00B5281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>Система охлаждения - пассивная</w:t>
            </w:r>
          </w:p>
          <w:p w:rsidR="00A34FD7" w:rsidRPr="00A14E1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>Длина видеокарты - не более 185 мм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>Вес  - не более 0.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A14E17">
              <w:rPr>
                <w:rFonts w:ascii="Arial" w:hAnsi="Arial" w:cs="Arial"/>
                <w:color w:val="000000"/>
                <w:sz w:val="20"/>
                <w:szCs w:val="20"/>
              </w:rPr>
              <w:t xml:space="preserve"> кг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13.Процессор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ядер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потоков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  <w:p w:rsidR="00A34FD7" w:rsidRPr="008E17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1718">
              <w:rPr>
                <w:rFonts w:ascii="Arial" w:hAnsi="Arial" w:cs="Arial"/>
                <w:color w:val="000000"/>
                <w:sz w:val="20"/>
                <w:szCs w:val="20"/>
              </w:rPr>
              <w:t>Базовая тактовая частота процессора – не менее 3.5 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E1718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Hyper-Threading – 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Наличие технологии </w:t>
            </w:r>
            <w:r w:rsidRPr="009220FF">
              <w:rPr>
                <w:rFonts w:ascii="Arial" w:hAnsi="Arial" w:cs="Arial"/>
                <w:color w:val="000000"/>
                <w:sz w:val="20"/>
                <w:szCs w:val="20"/>
              </w:rPr>
              <w:t>Turbo Boost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 ч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астота в режиме </w:t>
            </w:r>
            <w:r w:rsidRPr="0089659E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Turbo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Boost</w:t>
            </w:r>
            <w:r w:rsidRPr="0089659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–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3.9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220FF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Расчетная тепловая мощность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более </w:t>
            </w:r>
            <w:r w:rsidRPr="00D318B0">
              <w:rPr>
                <w:rFonts w:ascii="Arial" w:hAnsi="Arial" w:cs="Arial"/>
                <w:color w:val="000000"/>
                <w:sz w:val="20"/>
                <w:szCs w:val="20"/>
              </w:rPr>
              <w:t>84 Ватт</w:t>
            </w: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допустимая температура процессора  – не менее </w:t>
            </w:r>
            <w:r w:rsidRPr="00A57E09">
              <w:rPr>
                <w:rFonts w:ascii="Arial" w:hAnsi="Arial" w:cs="Arial"/>
                <w:color w:val="000000"/>
                <w:sz w:val="20"/>
                <w:szCs w:val="20"/>
              </w:rPr>
              <w:t>72 °C</w:t>
            </w:r>
          </w:p>
          <w:p w:rsidR="00A34FD7" w:rsidRPr="0012680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 :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длина не более не более 38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мм, </w:t>
            </w:r>
          </w:p>
          <w:p w:rsidR="00A34FD7" w:rsidRPr="00660E7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ширина не более 38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 мм</w:t>
            </w:r>
          </w:p>
          <w:p w:rsidR="00A34FD7" w:rsidRPr="00F75E7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551D0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Поддерживаемый тип разъема –</w:t>
            </w:r>
            <w:r w:rsidRPr="00AE31C7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FCLGA</w:t>
            </w:r>
            <w:r w:rsidRPr="00AE31C7">
              <w:rPr>
                <w:rFonts w:ascii="Arial" w:hAnsi="Arial" w:cs="Arial"/>
                <w:color w:val="000000"/>
                <w:sz w:val="20"/>
                <w:szCs w:val="20"/>
              </w:rPr>
              <w:t>1150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способность процессора – не менее  5 GT/s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Кэш память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 Мб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Максимальный объем поддерживаемой памяти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Гб</w:t>
            </w:r>
          </w:p>
          <w:p w:rsidR="00A34FD7" w:rsidRPr="00F73B8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Тип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ы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поддерживаемой памяти процессором - </w:t>
            </w:r>
            <w:r w:rsidRPr="00F73B85">
              <w:rPr>
                <w:rFonts w:ascii="Arial" w:hAnsi="Arial" w:cs="Arial"/>
                <w:color w:val="000000"/>
                <w:sz w:val="20"/>
                <w:szCs w:val="20"/>
              </w:rPr>
              <w:t>DDR3-1333/1600</w:t>
            </w:r>
          </w:p>
          <w:p w:rsidR="00A34FD7" w:rsidRPr="0089659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Количество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каналов памяти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процессора – не менее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-х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процессора -  не менее </w:t>
            </w:r>
            <w:r w:rsidRPr="00660E77">
              <w:rPr>
                <w:rFonts w:ascii="Arial" w:hAnsi="Arial" w:cs="Arial"/>
                <w:color w:val="000000"/>
                <w:sz w:val="20"/>
                <w:szCs w:val="20"/>
              </w:rPr>
              <w:t xml:space="preserve">25,6 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Gb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Pr="0091228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Версия редакции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 xml:space="preserve"> PCI Express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3</w:t>
            </w:r>
            <w:r w:rsidRPr="0091228B">
              <w:rPr>
                <w:rFonts w:ascii="Arial" w:hAnsi="Arial" w:cs="Arial"/>
                <w:color w:val="000000"/>
                <w:sz w:val="20"/>
                <w:szCs w:val="20"/>
              </w:rPr>
              <w:t>.0</w:t>
            </w:r>
          </w:p>
          <w:p w:rsidR="00A34FD7" w:rsidRPr="00F75E7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Макс. к</w:t>
            </w:r>
            <w:r w:rsidRPr="0089659E">
              <w:rPr>
                <w:rFonts w:ascii="Arial" w:hAnsi="Arial" w:cs="Arial"/>
                <w:color w:val="000000"/>
                <w:sz w:val="20"/>
                <w:szCs w:val="20"/>
              </w:rPr>
              <w:t xml:space="preserve">ол-во каналов шины PCI Express – не менее </w:t>
            </w:r>
            <w:r w:rsidRPr="00126808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  <w:p w:rsidR="00A34FD7" w:rsidRPr="00F75E7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Встроенная в процессор графика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- 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Intel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®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HDGraphics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  <w:r w:rsidRPr="00D318B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  <w:p w:rsidR="00A34FD7" w:rsidRPr="00875B1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Базовая частота графической системы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 менее </w:t>
            </w:r>
            <w:r w:rsidRPr="00D318B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 xml:space="preserve">50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>Макс. динамическая частота графической системы</w:t>
            </w:r>
            <w:r w:rsidRPr="00875B1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 не менее 1.2ГГц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8B0">
              <w:rPr>
                <w:rFonts w:ascii="Arial" w:hAnsi="Arial" w:cs="Arial"/>
                <w:color w:val="000000"/>
                <w:sz w:val="20"/>
                <w:szCs w:val="20"/>
              </w:rPr>
              <w:t>Макс. объем видеопамяти графической системы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1.6 Гб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D654CF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Кол-во поддерживаемых дисплеев  - не менее 3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14.Модуль памяти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оперативной памяти -  </w:t>
            </w:r>
            <w:r w:rsidRPr="005F7557">
              <w:rPr>
                <w:rFonts w:ascii="Arial" w:hAnsi="Arial" w:cs="Arial"/>
                <w:color w:val="000000"/>
                <w:sz w:val="20"/>
                <w:szCs w:val="20"/>
              </w:rPr>
              <w:t>DDR3</w:t>
            </w:r>
          </w:p>
          <w:p w:rsidR="00A34FD7" w:rsidRPr="00A41DA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ECC - обязательно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F532F">
              <w:rPr>
                <w:rFonts w:ascii="Arial" w:hAnsi="Arial" w:cs="Arial"/>
                <w:color w:val="000000"/>
                <w:sz w:val="20"/>
                <w:szCs w:val="20"/>
              </w:rPr>
              <w:t>Форм-фактор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 </w:t>
            </w:r>
            <w:r w:rsidRPr="00DF532F">
              <w:rPr>
                <w:rFonts w:ascii="Arial" w:hAnsi="Arial" w:cs="Arial"/>
                <w:color w:val="000000"/>
                <w:sz w:val="20"/>
                <w:szCs w:val="20"/>
              </w:rPr>
              <w:t>DIMM 240-контактный</w:t>
            </w:r>
          </w:p>
          <w:p w:rsidR="00A34FD7" w:rsidRPr="002B34E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Объем оперативной памяти – не менее 4 Гб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Пропускная способность памяти – не менее 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12800 Мб/сек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– не менее 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1600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МГц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Количество чипов каждого модуля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не менее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ранков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Напряжение питания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не более </w:t>
            </w:r>
            <w:r w:rsidRPr="002B34EB">
              <w:rPr>
                <w:rFonts w:ascii="Arial" w:hAnsi="Arial" w:cs="Arial"/>
                <w:color w:val="000000"/>
                <w:sz w:val="20"/>
                <w:szCs w:val="20"/>
              </w:rPr>
              <w:t>1.5 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Тайминги:</w:t>
            </w:r>
          </w:p>
          <w:p w:rsidR="00A34FD7" w:rsidRPr="003B530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CAS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Latency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CL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   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</w:rPr>
              <w:t xml:space="preserve"> 11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циклов</w:t>
            </w:r>
          </w:p>
          <w:p w:rsidR="00A34FD7" w:rsidRPr="003B530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RAS to CAS Delay (tRCD)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ab/>
              <w:t>11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B94E4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Precharge Delay (tRP)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9F34C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11</w:t>
            </w:r>
            <w:r w:rsidRPr="003B530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B94E43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Cycle Time (tRCmin)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48.125ns</w:t>
            </w: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Refresh to Active/Refresh Command Time (tRFCmin)  - </w:t>
            </w: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260ns </w:t>
            </w:r>
          </w:p>
          <w:p w:rsidR="00A34FD7" w:rsidRPr="0014131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Active Time (tRASmin) –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35ns</w:t>
            </w:r>
          </w:p>
          <w:p w:rsidR="00A34FD7" w:rsidRPr="005A5E4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Максимальная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потребляемая мощность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– не более</w:t>
            </w:r>
            <w:r w:rsidRPr="001413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 Вт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  <w:lang w:val="ru-R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Вес – не более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0.03 кг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  <w:lang w:val="ru-RU"/>
              </w:rPr>
            </w:pP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  <w:lang w:val="ru-RU"/>
              </w:rPr>
            </w:pPr>
            <w:r w:rsidRPr="00FC347A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  <w:lang w:val="ru-RU"/>
              </w:rPr>
              <w:t>15.Видеокарта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API - не менее DirectX 11, OpenGL 4.x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Интерфейс - PCI-E 3.0 x16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C45CC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Видеочипсет</w:t>
            </w:r>
            <w:r w:rsidRPr="00C45CC7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GPU</w:t>
            </w:r>
            <w:r w:rsidRPr="00C45CC7">
              <w:rPr>
                <w:rFonts w:ascii="Arial" w:hAnsi="Arial" w:cs="Arial"/>
                <w:color w:val="000000"/>
                <w:sz w:val="20"/>
                <w:szCs w:val="20"/>
              </w:rPr>
              <w:t xml:space="preserve">) - </w:t>
            </w:r>
            <w:r w:rsidRPr="00C45CC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GeForce</w:t>
            </w:r>
            <w:r w:rsidRPr="00C45CC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45CC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GT</w:t>
            </w:r>
            <w:r w:rsidRPr="00C45CC7">
              <w:rPr>
                <w:rFonts w:ascii="Arial" w:hAnsi="Arial" w:cs="Arial"/>
                <w:color w:val="000000"/>
                <w:sz w:val="20"/>
                <w:szCs w:val="20"/>
              </w:rPr>
              <w:t xml:space="preserve"> 740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Частота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PU - не менее 993 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Кол-во шейдерных процессоров - не менее 384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Кол-во пиксельных конвейеров - не менее 32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Кол-во блоков выборки текстур - не менее 16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Объем видеопамяти - не менее 2 Гб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Тип видеопамяти: GDDR3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Частота видеопамяти : не менее 1782 МГц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Разрядность шины видеопамяти - не менее 128 бит</w:t>
            </w:r>
          </w:p>
          <w:p w:rsidR="00A34FD7" w:rsidRPr="0063214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Максимальное разрешение - не менее 2560 x 1600</w:t>
            </w:r>
          </w:p>
          <w:p w:rsidR="00A34FD7" w:rsidRPr="0063214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Максимальное кол-во подключаемых мониторов - не менее </w:t>
            </w:r>
            <w:r w:rsidRPr="0063214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HDCP (1080p) - обязательна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Поддержка PhysX - обязательна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DVI - не менее одного разъема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D-SUB - один разъем или больше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Кол-во разъемов HDMI - один разъем и больше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Максимальное энергопотребление - не более 75 Вт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Система охлаждения - Активная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Длина видеокарты - не более 177 мм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Вес  - не более 0.7 кг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16.Вентилятор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Назначение вентилятора - процессорный 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Тип охлаждения – активное охлаждение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Макс. 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частот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 вращения -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 менее 42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00 об/мин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Тепловой интерфейс – термопаста на основании вентилятора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Управление скоростью вращения – </w:t>
            </w:r>
            <w:r w:rsidRPr="00573F0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широтно-импульсная модуляция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Наличие термодатчика – обязательно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Материал радиатора – </w:t>
            </w:r>
            <w:r w:rsidRPr="00573F0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Алюминий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573F0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Конструкция радиатора - Тепловые трубки</w:t>
            </w:r>
          </w:p>
          <w:p w:rsidR="00A34FD7" w:rsidRDefault="00A34FD7" w:rsidP="0092296D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573F0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 xml:space="preserve">Размеры вентилятора:    </w:t>
            </w:r>
          </w:p>
          <w:p w:rsidR="00A34FD7" w:rsidRDefault="00A34FD7" w:rsidP="0092296D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573F0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 xml:space="preserve">Длина и ширина – не более 60 мм, 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573F05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Высота  - не более 25 мм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Рас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сеиваемая мощность – не менее 13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0 Ватт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Питание – 4-pin коннектор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Макс. уровень шума – не более </w:t>
            </w:r>
            <w:r w:rsidRPr="00490B25">
              <w:rPr>
                <w:rFonts w:ascii="Arial" w:hAnsi="Arial" w:cs="Arial"/>
                <w:color w:val="000000"/>
                <w:sz w:val="20"/>
                <w:szCs w:val="20"/>
              </w:rPr>
              <w:t>46.5 дБ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942">
              <w:rPr>
                <w:rFonts w:ascii="Arial" w:hAnsi="Arial" w:cs="Arial"/>
                <w:color w:val="000000"/>
                <w:sz w:val="20"/>
                <w:szCs w:val="20"/>
              </w:rPr>
              <w:t>Наработка на отказ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–не менее 40000 часов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Общие размеры (ширина х высота х глубина): 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 более 106 x 66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 x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мм</w:t>
            </w:r>
          </w:p>
          <w:p w:rsidR="00A34FD7" w:rsidRPr="00573F05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Обеспечиваемая совместимость вентилятора - Socket LGA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1150</w:t>
            </w:r>
          </w:p>
          <w:p w:rsidR="00A34FD7" w:rsidRDefault="00A34FD7" w:rsidP="0092296D">
            <w:pPr>
              <w:pStyle w:val="a4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Вес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: не более 57</w:t>
            </w:r>
            <w:r w:rsidRPr="00573F05">
              <w:rPr>
                <w:rFonts w:ascii="Arial" w:hAnsi="Arial" w:cs="Arial"/>
                <w:color w:val="000000"/>
                <w:sz w:val="20"/>
                <w:szCs w:val="20"/>
              </w:rPr>
              <w:t>0 г</w:t>
            </w:r>
          </w:p>
          <w:p w:rsidR="00A34FD7" w:rsidRPr="00FC347A" w:rsidRDefault="00A34FD7" w:rsidP="0092296D">
            <w:pPr>
              <w:pStyle w:val="a4"/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8"/>
                <w:szCs w:val="28"/>
                <w:lang w:val="ru-RU"/>
              </w:rPr>
              <w:t>17.Мышь</w:t>
            </w:r>
          </w:p>
          <w:p w:rsidR="00A34FD7" w:rsidRPr="00527C8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27C88">
              <w:rPr>
                <w:rFonts w:ascii="Arial" w:hAnsi="Arial" w:cs="Arial"/>
                <w:color w:val="000000"/>
                <w:sz w:val="20"/>
                <w:szCs w:val="20"/>
              </w:rPr>
              <w:t>Тип сенсора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мыши -</w:t>
            </w:r>
            <w:r w:rsidRPr="00527C88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лазерный</w:t>
            </w:r>
          </w:p>
          <w:p w:rsidR="00A34FD7" w:rsidRPr="004A021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0216">
              <w:rPr>
                <w:rFonts w:ascii="Arial" w:hAnsi="Arial" w:cs="Arial"/>
                <w:color w:val="000000"/>
                <w:sz w:val="20"/>
                <w:szCs w:val="20"/>
              </w:rPr>
              <w:t xml:space="preserve">Колесо прокрутки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обязательно </w:t>
            </w:r>
          </w:p>
          <w:p w:rsidR="00A34FD7" w:rsidRPr="00527C88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27C88">
              <w:rPr>
                <w:rFonts w:ascii="Arial" w:hAnsi="Arial" w:cs="Arial"/>
                <w:color w:val="000000"/>
                <w:sz w:val="20"/>
                <w:szCs w:val="20"/>
              </w:rPr>
              <w:t>Кол-во кнопок мыши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не менее </w:t>
            </w:r>
            <w:r w:rsidRPr="00527C88">
              <w:rPr>
                <w:rFonts w:ascii="Arial" w:hAnsi="Arial" w:cs="Arial"/>
                <w:color w:val="000000"/>
                <w:sz w:val="20"/>
                <w:szCs w:val="20"/>
              </w:rPr>
              <w:t xml:space="preserve">3, включая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колесо-прокрутки</w:t>
            </w:r>
          </w:p>
          <w:p w:rsidR="00A34FD7" w:rsidRPr="004A0216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0216">
              <w:rPr>
                <w:rFonts w:ascii="Arial" w:hAnsi="Arial" w:cs="Arial"/>
                <w:color w:val="000000"/>
                <w:sz w:val="20"/>
                <w:szCs w:val="20"/>
              </w:rPr>
              <w:t>Разрешение оптического сенсора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 1000</w:t>
            </w:r>
            <w:r w:rsidRPr="004A021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A021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dpi</w:t>
            </w:r>
            <w:r w:rsidRPr="004A021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A0216">
              <w:rPr>
                <w:rFonts w:ascii="Arial" w:hAnsi="Arial" w:cs="Arial"/>
                <w:color w:val="000000"/>
                <w:sz w:val="20"/>
                <w:szCs w:val="20"/>
              </w:rPr>
              <w:t>Размеры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более 130 </w:t>
            </w:r>
            <w:r w:rsidRPr="004A021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Pr="004A0216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  <w:r w:rsidRPr="004A0216">
              <w:rPr>
                <w:rFonts w:ascii="Arial" w:hAnsi="Arial" w:cs="Arial"/>
                <w:color w:val="000000"/>
                <w:sz w:val="20"/>
                <w:szCs w:val="20"/>
              </w:rPr>
              <w:t xml:space="preserve"> мм</w:t>
            </w:r>
          </w:p>
          <w:p w:rsidR="00A34FD7" w:rsidRPr="00DA03B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Вес - не более </w:t>
            </w:r>
            <w:r w:rsidRPr="00DA03BE">
              <w:rPr>
                <w:rFonts w:ascii="Arial" w:hAnsi="Arial" w:cs="Arial"/>
                <w:color w:val="000000"/>
                <w:sz w:val="20"/>
                <w:szCs w:val="20"/>
              </w:rPr>
              <w:t>0.071 кг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18.Клавиатура</w:t>
            </w:r>
          </w:p>
          <w:p w:rsidR="00A34FD7" w:rsidRPr="00E7300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Тип клавиатуры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ab/>
              <w:t>Проводная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Цвет -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ab/>
              <w:t>Белый</w:t>
            </w:r>
          </w:p>
          <w:p w:rsidR="00A34FD7" w:rsidRPr="00E7300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>Интерфейс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USB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PS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>Длина кабеля клавиатуры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менее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ab/>
              <w:t>1.54 метра</w:t>
            </w:r>
          </w:p>
          <w:p w:rsidR="00A34FD7" w:rsidRPr="00E7300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Переходник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USB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>-&gt;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PS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/2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 комплекте - обязательно </w:t>
            </w:r>
          </w:p>
          <w:p w:rsidR="00A34FD7" w:rsidRPr="00E7300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Наличие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USB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>-концентратора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не менее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>1 порт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</w:p>
          <w:p w:rsidR="00A34FD7" w:rsidRPr="00E7300E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Размеры (ширина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x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высота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x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 глубина)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не более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455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x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 35 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x</w:t>
            </w:r>
            <w:r w:rsidRPr="00E7300E">
              <w:rPr>
                <w:rFonts w:ascii="Arial" w:hAnsi="Arial" w:cs="Arial"/>
                <w:color w:val="000000"/>
                <w:sz w:val="20"/>
                <w:szCs w:val="20"/>
              </w:rPr>
              <w:t xml:space="preserve"> 185 мм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 w:rsidRPr="00FC34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Вес</w:t>
            </w:r>
            <w:r w:rsidRPr="00FC347A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ab/>
              <w:t>- не более 689 грамм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19.процессор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Количество ядер процессора – не менее 4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Количество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потоков процессора – не менее 6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 xml:space="preserve">Базовая тактовая частота процессора – не менее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3.2</w:t>
            </w: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 xml:space="preserve">  ГГц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ии Hyper-Threading – нет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Наличие технологии Turbo Boost – обязательно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в режиме 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Turbo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Boost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 – </w:t>
            </w: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>не менее</w:t>
            </w:r>
            <w:r w:rsidRPr="00645B69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3.6</w:t>
            </w:r>
            <w:r w:rsidRPr="00645B69">
              <w:rPr>
                <w:rFonts w:ascii="Arial" w:hAnsi="Arial" w:cs="Arial"/>
                <w:color w:val="000000"/>
                <w:sz w:val="20"/>
                <w:szCs w:val="20"/>
              </w:rPr>
              <w:t xml:space="preserve"> ГГц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Номинальный множитель  - не менее 32x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Расчетная тепловая мощность – не более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 Ватт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допустимая температура процессора  – не менее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67 °C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Размер корпуса процессора :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 xml:space="preserve">длина не более 37.5  мм, 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ширина не более 37.5 мм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Поддерживаемый тип разъема – 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  <w:lang w:val="en-CA"/>
              </w:rPr>
              <w:t>FCLGA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3E151D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E151D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способность процессора – не менее  5 GT/s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Кэш память процессора – не менее 6 Мб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Максимальный объем поддерживаемой памяти – не менее 32 Гб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Типы поддерживаемой памяти процессором -  DDR3-1333/1600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Количество каналов памяти процессора – не менее 2-х</w:t>
            </w:r>
          </w:p>
          <w:p w:rsidR="00A34FD7" w:rsidRPr="0083673A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673A">
              <w:rPr>
                <w:rFonts w:ascii="Arial" w:hAnsi="Arial" w:cs="Arial"/>
                <w:color w:val="000000"/>
                <w:sz w:val="20"/>
                <w:szCs w:val="20"/>
              </w:rPr>
              <w:t>Набор команд процессора – 64 битный</w:t>
            </w:r>
          </w:p>
          <w:p w:rsidR="00A34FD7" w:rsidRPr="00645B69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 xml:space="preserve">Встроенная в процессор графика - 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Intel HD Graphics 2500</w:t>
            </w:r>
          </w:p>
          <w:p w:rsidR="00A34FD7" w:rsidRPr="009B4090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Базовая частота г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рафической системы -  не менее 6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50 МГц</w:t>
            </w:r>
          </w:p>
          <w:p w:rsidR="00A34FD7" w:rsidRPr="00890FD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>Макс. динамическая частота графической системы</w:t>
            </w:r>
            <w:r w:rsidRPr="009B4090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1.1 ГГц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20.Модуль памяти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Тип оперативной памяти -  DDR4 Registered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 xml:space="preserve">Форм-фактор -  DIMM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288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-контактный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Объем оперативной памяти – не менее 8 Гб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Пропускная способность памяти – не менее 17064 Мб/сек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 xml:space="preserve">Максимальная частота – не менее 2133 МГц  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Количество чипов каждого модуля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менее 18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Количество ранков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ab/>
              <w:t>- 1 или более</w:t>
            </w:r>
          </w:p>
          <w:p w:rsidR="00A34FD7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Напряжение питания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ab/>
              <w:t>- не более 1.2 В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Тайминги: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CAS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Latency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CL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    - не более 15 циклов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RAS to CAS Delay (tRCD) –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ab/>
              <w:t xml:space="preserve">15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AC1B6B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Row Precharge Delay (tRP) -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15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</w:rPr>
              <w:t>циклов</w:t>
            </w:r>
          </w:p>
          <w:p w:rsidR="00A34FD7" w:rsidRPr="00AC1B6B" w:rsidRDefault="00A34FD7" w:rsidP="0092296D">
            <w:pPr>
              <w:shd w:val="clear" w:color="auto" w:fill="FFFFFF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Activate to Precharge Delay (tRAS)</w:t>
            </w:r>
            <w:r w:rsidRPr="00AF125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-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не</w:t>
            </w:r>
            <w:r w:rsidRPr="00AF125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более</w:t>
            </w:r>
            <w:r w:rsidRPr="00AF125C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 w:rsidRPr="00AC1B6B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40</w:t>
            </w:r>
          </w:p>
          <w:p w:rsidR="00A34FD7" w:rsidRPr="00F90A5F" w:rsidRDefault="00A34FD7" w:rsidP="0092296D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val="en-US"/>
              </w:rPr>
            </w:pPr>
          </w:p>
          <w:p w:rsidR="00A34FD7" w:rsidRPr="007A7F6B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 w:rsidRPr="00AF125C">
              <w:rPr>
                <w:rFonts w:ascii="Arial" w:hAnsi="Arial" w:cs="Arial"/>
                <w:color w:val="000000"/>
                <w:sz w:val="20"/>
                <w:szCs w:val="20"/>
              </w:rPr>
              <w:t>Вес – не более 0.03 кг</w:t>
            </w:r>
          </w:p>
        </w:tc>
      </w:tr>
      <w:tr w:rsidR="00A34FD7" w:rsidRPr="00A052BB" w:rsidTr="0092296D">
        <w:trPr>
          <w:trHeight w:val="335"/>
        </w:trPr>
        <w:tc>
          <w:tcPr>
            <w:tcW w:w="9781" w:type="dxa"/>
          </w:tcPr>
          <w:p w:rsidR="00A34FD7" w:rsidRDefault="00A34FD7" w:rsidP="0092296D">
            <w:pPr>
              <w:jc w:val="center"/>
              <w:rPr>
                <w:color w:val="000000"/>
              </w:rPr>
            </w:pPr>
          </w:p>
          <w:p w:rsidR="00A34FD7" w:rsidRPr="00A052BB" w:rsidRDefault="00A34FD7" w:rsidP="0092296D">
            <w:pPr>
              <w:rPr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2.2 Требования к упаковке и условия хранения и эксплуатации</w:t>
            </w:r>
          </w:p>
        </w:tc>
      </w:tr>
      <w:tr w:rsidR="00A34FD7" w:rsidRPr="00A052BB" w:rsidTr="0092296D">
        <w:trPr>
          <w:trHeight w:val="335"/>
        </w:trPr>
        <w:tc>
          <w:tcPr>
            <w:tcW w:w="9781" w:type="dxa"/>
          </w:tcPr>
          <w:p w:rsidR="00A34FD7" w:rsidRPr="00A052BB" w:rsidRDefault="00A34FD7" w:rsidP="0092296D">
            <w:pPr>
              <w:ind w:right="153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A34FD7" w:rsidRPr="00A052BB" w:rsidRDefault="00A34FD7" w:rsidP="0092296D">
            <w:pPr>
              <w:ind w:right="153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Условия эксплуатации оборудования являются обычными для рабочих помещений. Предполагается, что хранение и эксплуатация оборудования будет происходить в следующих условиях:</w:t>
            </w:r>
          </w:p>
          <w:tbl>
            <w:tblPr>
              <w:tblW w:w="9390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4703"/>
              <w:gridCol w:w="4687"/>
            </w:tblGrid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Описание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Температура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+ 10...+40 °С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Влажность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20 ... 80%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+15 ...+32 °С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center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Рабочая влажность</w:t>
                  </w:r>
                </w:p>
              </w:tc>
              <w:tc>
                <w:tcPr>
                  <w:tcW w:w="468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20... 80%</w:t>
                  </w:r>
                </w:p>
              </w:tc>
            </w:tr>
          </w:tbl>
          <w:p w:rsidR="00A34FD7" w:rsidRPr="00A052BB" w:rsidRDefault="00A34FD7" w:rsidP="0092296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snapToGrid w:val="0"/>
              <w:ind w:right="-108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 xml:space="preserve">Гарантийные обязательства – в соответствии с гарантией завода – изготовителя на комплектующие, замену и обслуживание на месте, но не менее 12 месяцев. 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34FD7" w:rsidRPr="00A052BB" w:rsidRDefault="00A34FD7" w:rsidP="009A0A50">
      <w:pPr>
        <w:keepNext/>
        <w:jc w:val="center"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tbl>
      <w:tblPr>
        <w:tblW w:w="98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A34FD7" w:rsidRPr="00A052BB" w:rsidTr="0092296D">
        <w:tc>
          <w:tcPr>
            <w:tcW w:w="9828" w:type="dxa"/>
          </w:tcPr>
          <w:p w:rsidR="00A34FD7" w:rsidRPr="00A052BB" w:rsidRDefault="00A34FD7" w:rsidP="0092296D">
            <w:pPr>
              <w:tabs>
                <w:tab w:val="num" w:pos="0"/>
                <w:tab w:val="num" w:pos="851"/>
              </w:tabs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Инструкция по эксплуатации, сертификаты, паспорта на русском языке.</w:t>
            </w: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5. ТРЕБОВАНИЯ ПО БЕЗОПАСНОСТИ И КАЧЕСТВУ </w:t>
      </w: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A34FD7" w:rsidRPr="002D5EED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Санитарно-эпидемиологические заключения должны быть представлены Поставщиком на поставляемый Комплект, подлежащий санитарно-эпидемиологической экспертизе в обязательном порядке в соответствие с действующим законодательством.</w:t>
            </w: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A34FD7" w:rsidRDefault="00A34FD7" w:rsidP="009A0A50">
      <w:pPr>
        <w:rPr>
          <w:color w:val="000000"/>
        </w:rPr>
      </w:pPr>
    </w:p>
    <w:p w:rsidR="00A34FD7" w:rsidRPr="00025B60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7. ТРЕБОВАНИЯ К КОЛИЧЕСТВУ,  СРОКУ (ПЕРИОДИЧНОСТИ) И МЕСТУ ПОСТАВКИ  </w:t>
      </w:r>
    </w:p>
    <w:tbl>
      <w:tblPr>
        <w:tblW w:w="97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4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7.1 ТРЕБОВАНИЯ К КОЛИЧЕСТВУ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</w:tc>
      </w:tr>
      <w:tr w:rsidR="00A34FD7" w:rsidRPr="00946DBA" w:rsidTr="0092296D">
        <w:trPr>
          <w:trHeight w:val="399"/>
        </w:trPr>
        <w:tc>
          <w:tcPr>
            <w:tcW w:w="9781" w:type="dxa"/>
          </w:tcPr>
          <w:tbl>
            <w:tblPr>
              <w:tblW w:w="96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55"/>
              <w:gridCol w:w="1446"/>
              <w:gridCol w:w="1267"/>
            </w:tblGrid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1.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Процессор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CPU Intel Core i5 LGA1150/Intel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или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FC347A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674C2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2. Блок питания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TRX</w:t>
                  </w:r>
                  <w:r w:rsidRPr="00A94DA1">
                    <w:rPr>
                      <w:b/>
                      <w:bCs/>
                      <w:i/>
                      <w:iCs/>
                    </w:rPr>
                    <w:t>-1200/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Thermaltake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2D5EED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>3. Модуль памяти 4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A94DA1">
                    <w:rPr>
                      <w:b/>
                      <w:bCs/>
                      <w:i/>
                      <w:iCs/>
                    </w:rPr>
                    <w:t>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Kingston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>4. Модуль памяти 8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A94DA1">
                    <w:rPr>
                      <w:b/>
                      <w:bCs/>
                      <w:i/>
                      <w:iCs/>
                    </w:rPr>
                    <w:t>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Kingston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5. Материнская плата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Z</w:t>
                  </w:r>
                  <w:r w:rsidRPr="00A94DA1">
                    <w:rPr>
                      <w:b/>
                      <w:bCs/>
                      <w:i/>
                      <w:iCs/>
                    </w:rPr>
                    <w:t>87/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6. Процессор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CPU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XEON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E</w:t>
                  </w:r>
                  <w:r w:rsidRPr="00A94DA1">
                    <w:rPr>
                      <w:b/>
                      <w:bCs/>
                      <w:i/>
                      <w:iCs/>
                    </w:rPr>
                    <w:t>3/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Intel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7. Процессор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CPU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XEON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E</w:t>
                  </w:r>
                  <w:r w:rsidRPr="00A94DA1">
                    <w:rPr>
                      <w:b/>
                      <w:bCs/>
                      <w:i/>
                      <w:iCs/>
                    </w:rPr>
                    <w:t>5/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Intel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Default="00A34FD7" w:rsidP="0092296D">
                  <w:pPr>
                    <w:jc w:val="center"/>
                  </w:pPr>
                  <w:r w:rsidRPr="00EA1EA2"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8. Материнская плата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P</w:t>
                  </w:r>
                  <w:r w:rsidRPr="00A94DA1">
                    <w:rPr>
                      <w:b/>
                      <w:bCs/>
                      <w:i/>
                      <w:iCs/>
                    </w:rPr>
                    <w:t>8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B</w:t>
                  </w:r>
                  <w:r w:rsidRPr="00A94DA1">
                    <w:rPr>
                      <w:b/>
                      <w:bCs/>
                      <w:i/>
                      <w:iCs/>
                    </w:rPr>
                    <w:t>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9. Материнская плата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Z</w:t>
                  </w:r>
                  <w:r w:rsidRPr="00A94DA1">
                    <w:rPr>
                      <w:b/>
                      <w:bCs/>
                      <w:i/>
                      <w:iCs/>
                    </w:rPr>
                    <w:t>9/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10.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Процессор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CPU Intel Core i7/Intel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или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FC347A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Default="00A34FD7" w:rsidP="0092296D">
                  <w:pPr>
                    <w:jc w:val="center"/>
                  </w:pPr>
                  <w:r w:rsidRPr="00EA1EA2"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FC347A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FC347A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11.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Процессор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CPU Intel Core i3/Intel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или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FC347A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674C2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12. Видеокарта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GT</w:t>
                  </w:r>
                  <w:r w:rsidRPr="00A94DA1">
                    <w:rPr>
                      <w:b/>
                      <w:bCs/>
                      <w:i/>
                      <w:iCs/>
                    </w:rPr>
                    <w:t>610/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FC347A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13.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Процессор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CPU Intel Core i7 4770K/Intel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или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FC347A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FC347A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14.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Модуль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памяти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4 Gb ECC/Kingston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или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FC347A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15. Видеокарта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Ceforce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GT</w:t>
                  </w:r>
                  <w:r w:rsidRPr="00A94DA1">
                    <w:rPr>
                      <w:b/>
                      <w:bCs/>
                      <w:i/>
                      <w:iCs/>
                    </w:rPr>
                    <w:t>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ASUS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674C2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16. Вентилятор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CP</w:t>
                  </w:r>
                  <w:r w:rsidRPr="00A94DA1">
                    <w:rPr>
                      <w:b/>
                      <w:bCs/>
                      <w:i/>
                      <w:iCs/>
                    </w:rPr>
                    <w:t>6/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Coller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Master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17. Манипулятор «мышь»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RX</w:t>
                  </w:r>
                  <w:r w:rsidRPr="00A94DA1">
                    <w:rPr>
                      <w:b/>
                      <w:bCs/>
                      <w:i/>
                      <w:iCs/>
                    </w:rPr>
                    <w:t>250/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Logitech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A94DA1">
                    <w:rPr>
                      <w:b/>
                      <w:bCs/>
                      <w:i/>
                      <w:iCs/>
                    </w:rPr>
                    <w:t xml:space="preserve">18. Клавиатура 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K</w:t>
                  </w:r>
                  <w:r w:rsidRPr="00A94DA1">
                    <w:rPr>
                      <w:b/>
                      <w:bCs/>
                      <w:i/>
                      <w:iCs/>
                    </w:rPr>
                    <w:t>120/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Logitech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FC347A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A94DA1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  <w:lang w:val="en-US"/>
                    </w:rPr>
                  </w:pP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19.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Процессор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CPU Intel Core i5 LGA1155/Intel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или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 xml:space="preserve"> </w:t>
                  </w:r>
                  <w:r w:rsidRPr="00A94DA1">
                    <w:rPr>
                      <w:b/>
                      <w:bCs/>
                      <w:i/>
                      <w:iCs/>
                    </w:rPr>
                    <w:t>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FC347A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Default="00A34FD7" w:rsidP="0092296D">
                  <w:r w:rsidRPr="00A94DA1">
                    <w:rPr>
                      <w:b/>
                      <w:bCs/>
                      <w:i/>
                      <w:iCs/>
                    </w:rPr>
                    <w:t>20. Модуль памяти 8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A94DA1">
                    <w:rPr>
                      <w:b/>
                      <w:bCs/>
                      <w:i/>
                      <w:iCs/>
                    </w:rPr>
                    <w:t>/</w:t>
                  </w:r>
                  <w:r w:rsidRPr="00A94DA1">
                    <w:rPr>
                      <w:b/>
                      <w:bCs/>
                      <w:i/>
                      <w:iCs/>
                      <w:lang w:val="en-US"/>
                    </w:rPr>
                    <w:t>Kingston</w:t>
                  </w:r>
                  <w:r w:rsidRPr="00A94DA1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</w:tbl>
          <w:p w:rsidR="00A34FD7" w:rsidRPr="006141FA" w:rsidRDefault="00A34FD7" w:rsidP="0092296D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6141FA" w:rsidRDefault="00A34FD7" w:rsidP="0092296D">
            <w:pPr>
              <w:rPr>
                <w:b/>
                <w:bCs/>
              </w:rPr>
            </w:pPr>
            <w:r w:rsidRPr="006141FA">
              <w:t xml:space="preserve"> 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7.2 СРОК ПОСТАВКИ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A34FD7" w:rsidRPr="006E1A86" w:rsidTr="0092296D">
        <w:trPr>
          <w:trHeight w:val="399"/>
        </w:trPr>
        <w:tc>
          <w:tcPr>
            <w:tcW w:w="9781" w:type="dxa"/>
          </w:tcPr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  <w:sz w:val="24"/>
                <w:szCs w:val="24"/>
              </w:rPr>
            </w:pPr>
          </w:p>
          <w:p w:rsidR="00A34FD7" w:rsidRPr="00076B8E" w:rsidRDefault="00A34FD7" w:rsidP="0092296D">
            <w:pPr>
              <w:pStyle w:val="Header"/>
              <w:tabs>
                <w:tab w:val="left" w:pos="284"/>
              </w:tabs>
              <w:ind w:right="34"/>
              <w:rPr>
                <w:i/>
                <w:iCs/>
                <w:color w:val="000000"/>
                <w:sz w:val="24"/>
                <w:szCs w:val="24"/>
              </w:rPr>
            </w:pPr>
            <w:r w:rsidRPr="00076B8E">
              <w:rPr>
                <w:i/>
                <w:iCs/>
                <w:color w:val="000000"/>
                <w:sz w:val="24"/>
                <w:szCs w:val="24"/>
              </w:rPr>
              <w:t xml:space="preserve">Срок  поставки – 5 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рабочих </w:t>
            </w:r>
            <w:r w:rsidRPr="00076B8E">
              <w:rPr>
                <w:i/>
                <w:iCs/>
                <w:color w:val="000000"/>
                <w:sz w:val="24"/>
                <w:szCs w:val="24"/>
              </w:rPr>
              <w:t xml:space="preserve"> дней с  даты  подписания  договора.</w:t>
            </w:r>
          </w:p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rPr>
                <w:color w:val="000000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6E1A86">
              <w:rPr>
                <w:color w:val="000000"/>
              </w:rPr>
              <w:t>Подраздел 7.3 МЕСТО ПОСТАВКИ  ПРОДУКЦИИ</w:t>
            </w:r>
          </w:p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msonormalcxsplast"/>
              <w:tabs>
                <w:tab w:val="left" w:pos="1134"/>
              </w:tabs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A052BB">
              <w:rPr>
                <w:i/>
                <w:iCs/>
                <w:color w:val="000000"/>
                <w:sz w:val="22"/>
                <w:szCs w:val="22"/>
              </w:rPr>
              <w:t>РФ., г. Москва, ул. Генерала Белова, д. 14, силами и средствами Поставщика.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</w:p>
    <w:p w:rsidR="00A34FD7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jc w:val="center"/>
        <w:rPr>
          <w:color w:val="000000"/>
        </w:rPr>
      </w:pPr>
      <w:r>
        <w:br w:type="page"/>
      </w:r>
      <w:r w:rsidRPr="00A052BB">
        <w:rPr>
          <w:color w:val="000000"/>
        </w:rPr>
        <w:t>СОДЕРЖАНИЕ</w:t>
      </w:r>
    </w:p>
    <w:p w:rsidR="00A34FD7" w:rsidRPr="00A052BB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 xml:space="preserve">РАЗДЕЛ 1. ОБЩИЕ СВЕДЕНИЯ </w:t>
      </w:r>
    </w:p>
    <w:p w:rsidR="00A34FD7" w:rsidRPr="00A052BB" w:rsidRDefault="00A34FD7" w:rsidP="009A0A50">
      <w:pPr>
        <w:ind w:left="851"/>
        <w:rPr>
          <w:color w:val="000000"/>
        </w:rPr>
      </w:pPr>
      <w:r w:rsidRPr="00A052BB">
        <w:rPr>
          <w:color w:val="000000"/>
        </w:rPr>
        <w:t xml:space="preserve">Подраздел 1.1 Наименование </w:t>
      </w:r>
    </w:p>
    <w:p w:rsidR="00A34FD7" w:rsidRPr="00A052BB" w:rsidRDefault="00A34FD7" w:rsidP="009A0A50">
      <w:pPr>
        <w:ind w:left="851"/>
        <w:rPr>
          <w:color w:val="000000"/>
        </w:rPr>
      </w:pPr>
      <w:r w:rsidRPr="00A052BB">
        <w:rPr>
          <w:color w:val="000000"/>
        </w:rPr>
        <w:t>Подраздел 1.2 Сведения о новизне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p w:rsidR="00A34FD7" w:rsidRPr="00A052BB" w:rsidRDefault="00A34FD7" w:rsidP="009A0A50">
      <w:pPr>
        <w:ind w:left="2694" w:hanging="1843"/>
        <w:rPr>
          <w:color w:val="000000"/>
        </w:rPr>
      </w:pPr>
      <w:r w:rsidRPr="00A052BB">
        <w:rPr>
          <w:color w:val="000000"/>
        </w:rPr>
        <w:t xml:space="preserve">Подраздел 2.1 Технические, функциональные и качественные характеристики (потребительские свойства) товаров 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 xml:space="preserve">            Подраздел 2.2 Требования к упаковке и условия хранения и эксплуатации</w:t>
      </w:r>
    </w:p>
    <w:p w:rsidR="00A34FD7" w:rsidRPr="00A052BB" w:rsidRDefault="00A34FD7" w:rsidP="009A0A50">
      <w:pPr>
        <w:ind w:left="1418" w:hanging="1418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p w:rsidR="00A34FD7" w:rsidRPr="00A052BB" w:rsidRDefault="00A34FD7" w:rsidP="009A0A50">
      <w:pPr>
        <w:keepNext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>РАЗДЕЛ 5. ТРЕБОВАНИЯ ПО БЕЗОПАСНОСТИ И КАЧЕСТВУ</w:t>
      </w:r>
    </w:p>
    <w:p w:rsidR="00A34FD7" w:rsidRPr="00A052BB" w:rsidRDefault="00A34FD7" w:rsidP="009A0A50">
      <w:pPr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p w:rsidR="00A34FD7" w:rsidRPr="00A052BB" w:rsidRDefault="00A34FD7" w:rsidP="009A0A50">
      <w:pPr>
        <w:ind w:left="1418" w:hanging="1418"/>
        <w:rPr>
          <w:color w:val="000000"/>
        </w:rPr>
      </w:pPr>
      <w:r w:rsidRPr="00A052BB">
        <w:rPr>
          <w:color w:val="000000"/>
        </w:rPr>
        <w:t>РАЗДЕЛ 7. ТРЕБОВАНИЯ К КОЛИЧЕСТВУ И СРОКУ (ПЕРИОДИЧНОСТИ) ПОСТАВКИ</w:t>
      </w:r>
    </w:p>
    <w:p w:rsidR="00A34FD7" w:rsidRPr="00A052BB" w:rsidRDefault="00A34FD7" w:rsidP="009A0A50">
      <w:pPr>
        <w:ind w:left="2694" w:hanging="1843"/>
        <w:rPr>
          <w:color w:val="000000"/>
        </w:rPr>
      </w:pPr>
      <w:r w:rsidRPr="00A052BB">
        <w:rPr>
          <w:color w:val="000000"/>
        </w:rPr>
        <w:t>Подраздел 7.1 Требования к количеству</w:t>
      </w:r>
    </w:p>
    <w:p w:rsidR="00A34FD7" w:rsidRPr="00A052BB" w:rsidRDefault="00A34FD7" w:rsidP="009A0A50">
      <w:pPr>
        <w:ind w:left="851"/>
        <w:rPr>
          <w:color w:val="000000"/>
        </w:rPr>
      </w:pPr>
      <w:r w:rsidRPr="00A052BB">
        <w:rPr>
          <w:color w:val="000000"/>
        </w:rPr>
        <w:t>Подраздел 7.2 Срок поставки</w:t>
      </w:r>
    </w:p>
    <w:p w:rsidR="00A34FD7" w:rsidRPr="00A052BB" w:rsidRDefault="00A34FD7" w:rsidP="009A0A50">
      <w:pPr>
        <w:pStyle w:val="Header"/>
        <w:tabs>
          <w:tab w:val="left" w:pos="284"/>
        </w:tabs>
        <w:ind w:right="34"/>
        <w:rPr>
          <w:i/>
          <w:iCs/>
          <w:color w:val="000000"/>
          <w:sz w:val="24"/>
          <w:szCs w:val="24"/>
        </w:rPr>
      </w:pPr>
      <w:r w:rsidRPr="00A052BB">
        <w:rPr>
          <w:color w:val="000000"/>
        </w:rPr>
        <w:t xml:space="preserve">            Подраздел 7.3 Место поставки продукции</w:t>
      </w:r>
    </w:p>
    <w:p w:rsidR="00A34FD7" w:rsidRPr="00A052BB" w:rsidRDefault="00A34FD7" w:rsidP="009A0A50">
      <w:pPr>
        <w:rPr>
          <w:color w:val="000000"/>
          <w:sz w:val="26"/>
          <w:szCs w:val="26"/>
        </w:rPr>
      </w:pPr>
    </w:p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br w:type="page"/>
        <w:t>РАЗДЕЛ 1. ОБЩИЕ СВЕДЕНИЯ</w:t>
      </w:r>
    </w:p>
    <w:p w:rsidR="00A34FD7" w:rsidRPr="00A052BB" w:rsidRDefault="00A34FD7" w:rsidP="009A0A50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273"/>
        </w:trPr>
        <w:tc>
          <w:tcPr>
            <w:tcW w:w="9781" w:type="dxa"/>
            <w:shd w:val="clear" w:color="auto" w:fill="FFFFFF"/>
          </w:tcPr>
          <w:p w:rsidR="00A34FD7" w:rsidRPr="00A052BB" w:rsidRDefault="00A34FD7" w:rsidP="0092296D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1.1 Наименования</w:t>
            </w:r>
          </w:p>
        </w:tc>
      </w:tr>
      <w:tr w:rsidR="00A34FD7" w:rsidRPr="00590A52" w:rsidTr="0092296D">
        <w:trPr>
          <w:trHeight w:val="399"/>
        </w:trPr>
        <w:tc>
          <w:tcPr>
            <w:tcW w:w="9781" w:type="dxa"/>
            <w:shd w:val="clear" w:color="auto" w:fill="FFFFFF"/>
          </w:tcPr>
          <w:p w:rsidR="00A34FD7" w:rsidRPr="00951E40" w:rsidRDefault="00A34FD7" w:rsidP="0092296D">
            <w:pPr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1.</w:t>
            </w:r>
            <w:r>
              <w:rPr>
                <w:b/>
                <w:bCs/>
                <w:i/>
                <w:iCs/>
              </w:rPr>
              <w:t xml:space="preserve"> Сервер </w:t>
            </w:r>
            <w:r>
              <w:rPr>
                <w:b/>
                <w:bCs/>
                <w:i/>
                <w:iCs/>
                <w:lang w:val="en-US"/>
              </w:rPr>
              <w:t>DL</w:t>
            </w:r>
            <w:r w:rsidRPr="00594024">
              <w:rPr>
                <w:b/>
                <w:bCs/>
                <w:i/>
                <w:iCs/>
              </w:rPr>
              <w:t>360/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 w:rsidRPr="00486C42">
              <w:rPr>
                <w:b/>
                <w:bCs/>
                <w:i/>
                <w:iCs/>
              </w:rPr>
              <w:t xml:space="preserve"> </w:t>
            </w:r>
            <w:r w:rsidRPr="006141FA">
              <w:rPr>
                <w:b/>
                <w:bCs/>
                <w:i/>
                <w:iCs/>
              </w:rPr>
              <w:t>или эквивалент</w:t>
            </w:r>
          </w:p>
          <w:p w:rsidR="00A34FD7" w:rsidRPr="00951E40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2.</w:t>
            </w:r>
            <w:r>
              <w:rPr>
                <w:b/>
                <w:bCs/>
                <w:i/>
                <w:iCs/>
              </w:rPr>
              <w:t xml:space="preserve"> Блок питания </w:t>
            </w:r>
            <w:r>
              <w:rPr>
                <w:b/>
                <w:bCs/>
                <w:i/>
                <w:iCs/>
                <w:lang w:val="en-US"/>
              </w:rPr>
              <w:t>Hot</w:t>
            </w:r>
            <w:r w:rsidRPr="009D7F7C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  <w:lang w:val="en-US"/>
              </w:rPr>
              <w:t>Pluq</w:t>
            </w:r>
            <w:r w:rsidRPr="009D7F7C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3.</w:t>
            </w:r>
            <w:r>
              <w:rPr>
                <w:b/>
                <w:bCs/>
                <w:i/>
                <w:iCs/>
              </w:rPr>
              <w:t xml:space="preserve"> Жесткий диск </w:t>
            </w:r>
            <w:r>
              <w:rPr>
                <w:b/>
                <w:bCs/>
                <w:i/>
                <w:iCs/>
                <w:lang w:val="en-US"/>
              </w:rPr>
              <w:t>HDD</w:t>
            </w:r>
            <w:r w:rsidRPr="009D7F7C">
              <w:rPr>
                <w:b/>
                <w:bCs/>
                <w:i/>
                <w:iCs/>
              </w:rPr>
              <w:t xml:space="preserve"> 300</w:t>
            </w:r>
            <w:r>
              <w:rPr>
                <w:b/>
                <w:bCs/>
                <w:i/>
                <w:iCs/>
                <w:lang w:val="en-US"/>
              </w:rPr>
              <w:t>Gb</w:t>
            </w:r>
            <w:r w:rsidRPr="009D7F7C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>
              <w:rPr>
                <w:b/>
                <w:bCs/>
                <w:i/>
                <w:iCs/>
              </w:rPr>
              <w:t xml:space="preserve">  </w:t>
            </w:r>
            <w:r w:rsidRPr="005C3FE0"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4.</w:t>
            </w:r>
            <w:r>
              <w:rPr>
                <w:b/>
                <w:bCs/>
                <w:i/>
                <w:iCs/>
              </w:rPr>
              <w:t xml:space="preserve"> Система хранения </w:t>
            </w:r>
            <w:r>
              <w:rPr>
                <w:b/>
                <w:bCs/>
                <w:i/>
                <w:iCs/>
                <w:lang w:val="en-US"/>
              </w:rPr>
              <w:t>MSA</w:t>
            </w:r>
            <w:r w:rsidRPr="00594024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 w:rsidRPr="00486C42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5.</w:t>
            </w:r>
            <w:r>
              <w:rPr>
                <w:b/>
                <w:bCs/>
                <w:i/>
                <w:iCs/>
              </w:rPr>
              <w:t xml:space="preserve"> Жесткий диск </w:t>
            </w:r>
            <w:r>
              <w:rPr>
                <w:b/>
                <w:bCs/>
                <w:i/>
                <w:iCs/>
                <w:lang w:val="en-US"/>
              </w:rPr>
              <w:t>HDD</w:t>
            </w:r>
            <w:r w:rsidRPr="00594024">
              <w:rPr>
                <w:b/>
                <w:bCs/>
                <w:i/>
                <w:iCs/>
              </w:rPr>
              <w:t xml:space="preserve"> 600</w:t>
            </w:r>
            <w:r>
              <w:rPr>
                <w:b/>
                <w:bCs/>
                <w:i/>
                <w:iCs/>
                <w:lang w:val="en-US"/>
              </w:rPr>
              <w:t>Gb</w:t>
            </w:r>
            <w:r w:rsidRPr="00594024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>6.</w:t>
            </w:r>
            <w:r w:rsidRPr="00951E4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Сетевое хранилище </w:t>
            </w:r>
            <w:r>
              <w:rPr>
                <w:b/>
                <w:bCs/>
                <w:i/>
                <w:iCs/>
                <w:lang w:val="en-US"/>
              </w:rPr>
              <w:t>MSA</w:t>
            </w:r>
            <w:r w:rsidRPr="00594024">
              <w:rPr>
                <w:b/>
                <w:bCs/>
                <w:i/>
                <w:iCs/>
              </w:rPr>
              <w:t>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 w:rsidRPr="00486C42"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 w:rsidRPr="00486C42">
              <w:rPr>
                <w:b/>
                <w:bCs/>
                <w:i/>
                <w:iCs/>
              </w:rPr>
              <w:t xml:space="preserve">7. </w:t>
            </w:r>
            <w:r>
              <w:rPr>
                <w:b/>
                <w:bCs/>
                <w:i/>
                <w:iCs/>
              </w:rPr>
              <w:t>Компьютер 800</w:t>
            </w:r>
            <w:r>
              <w:rPr>
                <w:b/>
                <w:bCs/>
                <w:i/>
                <w:iCs/>
                <w:lang w:val="en-US"/>
              </w:rPr>
              <w:t>G</w:t>
            </w:r>
            <w:r w:rsidRPr="00594024">
              <w:rPr>
                <w:b/>
                <w:bCs/>
                <w:i/>
                <w:iCs/>
              </w:rPr>
              <w:t>1/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0B1675">
              <w:rPr>
                <w:b/>
                <w:bCs/>
                <w:i/>
                <w:iCs/>
              </w:rPr>
              <w:t>или эквивалент</w:t>
            </w:r>
          </w:p>
          <w:p w:rsidR="00A34FD7" w:rsidRPr="00594024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8. Модуль памяти</w:t>
            </w:r>
            <w:r>
              <w:rPr>
                <w:b/>
                <w:bCs/>
                <w:i/>
                <w:iCs/>
                <w:lang w:val="en-US"/>
              </w:rPr>
              <w:t>DDR</w:t>
            </w:r>
            <w:r w:rsidRPr="00594024">
              <w:rPr>
                <w:b/>
                <w:bCs/>
                <w:i/>
                <w:iCs/>
              </w:rPr>
              <w:t>3/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Pr="00594024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9. Системный блок 490</w:t>
            </w:r>
            <w:r>
              <w:rPr>
                <w:b/>
                <w:bCs/>
                <w:i/>
                <w:iCs/>
                <w:lang w:val="en-US"/>
              </w:rPr>
              <w:t>G</w:t>
            </w:r>
            <w:r w:rsidRPr="00594024">
              <w:rPr>
                <w:b/>
                <w:bCs/>
                <w:i/>
                <w:iCs/>
              </w:rPr>
              <w:t>2/</w:t>
            </w:r>
            <w:r>
              <w:rPr>
                <w:b/>
                <w:bCs/>
                <w:i/>
                <w:iCs/>
                <w:lang w:val="en-US"/>
              </w:rPr>
              <w:t>HP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Pr="00594024" w:rsidRDefault="00A34FD7" w:rsidP="0092296D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10. Ноутбук </w:t>
            </w:r>
            <w:r>
              <w:rPr>
                <w:b/>
                <w:bCs/>
                <w:i/>
                <w:iCs/>
                <w:lang w:val="en-US"/>
              </w:rPr>
              <w:t>Envy/HP</w:t>
            </w:r>
            <w:r>
              <w:rPr>
                <w:b/>
                <w:bCs/>
                <w:i/>
                <w:iCs/>
              </w:rPr>
              <w:t xml:space="preserve"> или эквивалент</w:t>
            </w:r>
          </w:p>
          <w:p w:rsidR="00A34FD7" w:rsidRPr="00A44024" w:rsidRDefault="00A34FD7" w:rsidP="0092296D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  <w:shd w:val="clear" w:color="auto" w:fill="FFFFFF"/>
          </w:tcPr>
          <w:p w:rsidR="00A34FD7" w:rsidRPr="00A052BB" w:rsidRDefault="00A34FD7" w:rsidP="0092296D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1.2 Сведения о новизне</w:t>
            </w: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  <w:shd w:val="clear" w:color="auto" w:fill="FFFFFF"/>
          </w:tcPr>
          <w:p w:rsidR="00A34FD7" w:rsidRPr="006B6040" w:rsidRDefault="00A34FD7" w:rsidP="0092296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 xml:space="preserve">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      </w:r>
          </w:p>
          <w:p w:rsidR="00A34FD7" w:rsidRPr="006B6040" w:rsidRDefault="00A34FD7" w:rsidP="0092296D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  <w:rPr>
                <w:i/>
                <w:iCs/>
                <w:sz w:val="24"/>
                <w:szCs w:val="24"/>
              </w:rPr>
            </w:pPr>
            <w:r w:rsidRPr="006B6040">
              <w:rPr>
                <w:i/>
                <w:iCs/>
                <w:sz w:val="24"/>
                <w:szCs w:val="24"/>
              </w:rPr>
              <w:t>Дата выпуска товара должна быть не ранее 4 квартала 2014 г.</w:t>
            </w:r>
          </w:p>
          <w:p w:rsidR="00A34FD7" w:rsidRPr="006B6040" w:rsidRDefault="00A34FD7" w:rsidP="0092296D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34FD7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РАЗДЕЛ 2. ТЕХНИЧЕСКИЕ ТРЕБОВАНИЯ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35"/>
        </w:trPr>
        <w:tc>
          <w:tcPr>
            <w:tcW w:w="9781" w:type="dxa"/>
          </w:tcPr>
          <w:p w:rsidR="00A34FD7" w:rsidRPr="00A052BB" w:rsidRDefault="00A34FD7" w:rsidP="0092296D">
            <w:pPr>
              <w:jc w:val="center"/>
              <w:rPr>
                <w:color w:val="000000"/>
              </w:rPr>
            </w:pPr>
            <w:r w:rsidRPr="00A052BB">
              <w:rPr>
                <w:color w:val="000000"/>
              </w:rPr>
              <w:t>Подраздел 2.1 Технические, функциональные и качественные характеристики (потребительские свойства) товаров</w:t>
            </w:r>
          </w:p>
        </w:tc>
      </w:tr>
      <w:tr w:rsidR="00A34FD7" w:rsidRPr="00D54770" w:rsidTr="0092296D">
        <w:trPr>
          <w:trHeight w:val="335"/>
        </w:trPr>
        <w:tc>
          <w:tcPr>
            <w:tcW w:w="9781" w:type="dxa"/>
          </w:tcPr>
          <w:p w:rsidR="00A34FD7" w:rsidRPr="007A7F6B" w:rsidRDefault="00A34FD7" w:rsidP="0092296D">
            <w:pPr>
              <w:pStyle w:val="a5"/>
              <w:ind w:left="360"/>
              <w:jc w:val="both"/>
              <w:rPr>
                <w:rFonts w:ascii="Verdana" w:hAnsi="Verdana" w:cs="Verdana"/>
                <w:b/>
                <w:bCs/>
                <w:color w:val="000000"/>
                <w:sz w:val="24"/>
                <w:szCs w:val="24"/>
              </w:rPr>
            </w:pPr>
            <w:r w:rsidRPr="007A7F6B">
              <w:rPr>
                <w:rFonts w:ascii="Verdana" w:hAnsi="Verdana" w:cs="Verdana"/>
                <w:b/>
                <w:bCs/>
                <w:color w:val="000000"/>
                <w:sz w:val="24"/>
                <w:szCs w:val="24"/>
              </w:rPr>
              <w:t>1.Сервер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оборудования</w:t>
            </w:r>
            <w:r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>Сервер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сервера </w:t>
            </w:r>
            <w:r>
              <w:rPr>
                <w:sz w:val="24"/>
                <w:szCs w:val="24"/>
                <w:lang w:val="en-US"/>
              </w:rPr>
              <w:t xml:space="preserve">: </w:t>
            </w:r>
            <w:r>
              <w:rPr>
                <w:sz w:val="24"/>
                <w:szCs w:val="24"/>
              </w:rPr>
              <w:t xml:space="preserve"> одноплатформенный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D3BEC">
              <w:rPr>
                <w:sz w:val="24"/>
                <w:szCs w:val="24"/>
              </w:rPr>
              <w:t>Форм-фактор</w:t>
            </w:r>
            <w:r>
              <w:rPr>
                <w:sz w:val="24"/>
                <w:szCs w:val="24"/>
              </w:rPr>
              <w:t xml:space="preserve">: для установки в стойку </w:t>
            </w:r>
            <w:r w:rsidRPr="002A218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Rack</w:t>
            </w:r>
            <w:r w:rsidRPr="002A218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Mount</w:t>
            </w:r>
            <w:r w:rsidRPr="002A218E">
              <w:rPr>
                <w:sz w:val="24"/>
                <w:szCs w:val="24"/>
              </w:rPr>
              <w:t xml:space="preserve">)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занимаемых секций - не более </w:t>
            </w:r>
            <w:r w:rsidRPr="000C6A7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U</w:t>
            </w:r>
          </w:p>
          <w:p w:rsidR="00A34FD7" w:rsidRPr="000C6A7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</w:t>
            </w:r>
            <w:r w:rsidRPr="00F7491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процессоров </w:t>
            </w:r>
            <w:r w:rsidRPr="00F7491A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не менее </w:t>
            </w:r>
            <w:r w:rsidRPr="00F7491A">
              <w:rPr>
                <w:sz w:val="24"/>
                <w:szCs w:val="24"/>
              </w:rPr>
              <w:t>1</w:t>
            </w:r>
            <w:r w:rsidRPr="00BA72AB">
              <w:rPr>
                <w:sz w:val="24"/>
                <w:szCs w:val="24"/>
              </w:rPr>
              <w:t xml:space="preserve"> шт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Максимальное количество - не менее 2 шт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Семейство</w:t>
            </w:r>
            <w:r>
              <w:rPr>
                <w:sz w:val="24"/>
                <w:szCs w:val="24"/>
              </w:rPr>
              <w:t xml:space="preserve">:  </w:t>
            </w:r>
            <w:r w:rsidRPr="000D3BEC">
              <w:rPr>
                <w:sz w:val="24"/>
                <w:szCs w:val="24"/>
              </w:rPr>
              <w:t>Intel Xeon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Модель</w:t>
            </w:r>
            <w:r>
              <w:rPr>
                <w:sz w:val="24"/>
                <w:szCs w:val="24"/>
              </w:rPr>
              <w:t xml:space="preserve">: </w:t>
            </w:r>
            <w:r w:rsidRPr="000C6A71">
              <w:rPr>
                <w:sz w:val="24"/>
                <w:szCs w:val="24"/>
              </w:rPr>
              <w:t>E5-2620 v3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ядер</w:t>
            </w:r>
            <w:r>
              <w:rPr>
                <w:sz w:val="24"/>
                <w:szCs w:val="24"/>
              </w:rPr>
              <w:t>: не менее 6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потоков - не менее 12 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Частота</w:t>
            </w:r>
            <w:r>
              <w:rPr>
                <w:sz w:val="24"/>
                <w:szCs w:val="24"/>
              </w:rPr>
              <w:t xml:space="preserve"> - не менее 2.4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Максимальная</w:t>
            </w:r>
            <w:r>
              <w:rPr>
                <w:sz w:val="24"/>
                <w:szCs w:val="24"/>
              </w:rPr>
              <w:t xml:space="preserve"> частота в режиме Turbo Boost - не менее 3.2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2A218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L3 кэш</w:t>
            </w:r>
            <w:r>
              <w:rPr>
                <w:sz w:val="24"/>
                <w:szCs w:val="24"/>
              </w:rPr>
              <w:t xml:space="preserve"> - не менее 1</w:t>
            </w:r>
            <w:r w:rsidRPr="000C6A71">
              <w:rPr>
                <w:sz w:val="24"/>
                <w:szCs w:val="24"/>
              </w:rPr>
              <w:t>5</w:t>
            </w:r>
            <w:r w:rsidRPr="00BA72AB">
              <w:rPr>
                <w:sz w:val="24"/>
                <w:szCs w:val="24"/>
              </w:rPr>
              <w:t xml:space="preserve"> МБ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2A218E">
              <w:rPr>
                <w:sz w:val="24"/>
                <w:szCs w:val="24"/>
              </w:rPr>
              <w:t>Про</w:t>
            </w:r>
            <w:r>
              <w:rPr>
                <w:sz w:val="24"/>
                <w:szCs w:val="24"/>
              </w:rPr>
              <w:t>изводительность шины Intel QPI</w:t>
            </w:r>
            <w:r w:rsidRPr="002A218E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не менее 8</w:t>
            </w:r>
            <w:r w:rsidRPr="002A218E">
              <w:rPr>
                <w:sz w:val="24"/>
                <w:szCs w:val="24"/>
              </w:rPr>
              <w:t xml:space="preserve"> GT/s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потребляемая мощность - не более 8</w:t>
            </w:r>
            <w:r w:rsidRPr="002A218E">
              <w:rPr>
                <w:sz w:val="24"/>
                <w:szCs w:val="24"/>
              </w:rPr>
              <w:t>5</w:t>
            </w:r>
            <w:r w:rsidRPr="00BA72AB">
              <w:rPr>
                <w:sz w:val="24"/>
                <w:szCs w:val="24"/>
              </w:rPr>
              <w:t xml:space="preserve"> Вт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охлаждения - воздушное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Материнская плата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Чипсет</w:t>
            </w:r>
            <w:r>
              <w:rPr>
                <w:sz w:val="24"/>
                <w:szCs w:val="24"/>
              </w:rPr>
              <w:t xml:space="preserve">: </w:t>
            </w:r>
            <w:r w:rsidRPr="00E33B0B">
              <w:rPr>
                <w:sz w:val="24"/>
                <w:szCs w:val="24"/>
              </w:rPr>
              <w:t>Intel C610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разъема под процессор:  </w:t>
            </w:r>
            <w:r w:rsidRPr="00E33B0B">
              <w:rPr>
                <w:sz w:val="24"/>
                <w:szCs w:val="24"/>
              </w:rPr>
              <w:t>LGA2011-3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E33B0B">
              <w:rPr>
                <w:sz w:val="24"/>
                <w:szCs w:val="24"/>
              </w:rPr>
              <w:t>Поддержка PCI Express 3.0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E33B0B">
              <w:rPr>
                <w:sz w:val="24"/>
                <w:szCs w:val="24"/>
              </w:rPr>
              <w:t>Частота системной шины</w:t>
            </w:r>
            <w:r>
              <w:rPr>
                <w:sz w:val="24"/>
                <w:szCs w:val="24"/>
              </w:rPr>
              <w:t xml:space="preserve"> - </w:t>
            </w:r>
            <w:r w:rsidRPr="00E33B0B">
              <w:rPr>
                <w:sz w:val="24"/>
                <w:szCs w:val="24"/>
              </w:rPr>
              <w:t>100 МГц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E33B0B">
              <w:rPr>
                <w:sz w:val="24"/>
                <w:szCs w:val="24"/>
              </w:rPr>
              <w:t>Наличие слота под райзер-карту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DE5F9B">
              <w:rPr>
                <w:sz w:val="24"/>
                <w:szCs w:val="24"/>
              </w:rPr>
              <w:t>Количество PCI-E 16x</w:t>
            </w:r>
            <w:r>
              <w:rPr>
                <w:sz w:val="24"/>
                <w:szCs w:val="24"/>
              </w:rPr>
              <w:t xml:space="preserve"> - не менее 2 слотов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 w:rsidRPr="00DE5F9B">
              <w:rPr>
                <w:sz w:val="24"/>
                <w:szCs w:val="24"/>
              </w:rPr>
              <w:t>PCI-E 8x</w:t>
            </w:r>
            <w:r>
              <w:rPr>
                <w:sz w:val="24"/>
                <w:szCs w:val="24"/>
              </w:rPr>
              <w:t xml:space="preserve"> - не менее 1 слота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r w:rsidRPr="007253D0">
              <w:rPr>
                <w:sz w:val="24"/>
                <w:szCs w:val="24"/>
              </w:rPr>
              <w:t>Intel AMT 9.0 (IPMI 2.0)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оперативной памяти: </w:t>
            </w:r>
            <w:r w:rsidRPr="00E33B0B">
              <w:rPr>
                <w:sz w:val="24"/>
                <w:szCs w:val="24"/>
              </w:rPr>
              <w:t>DIMM DDR4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</w:t>
            </w:r>
            <w:r w:rsidRPr="00BA72AB">
              <w:rPr>
                <w:sz w:val="24"/>
                <w:szCs w:val="24"/>
              </w:rPr>
              <w:t>стота</w:t>
            </w:r>
            <w:r>
              <w:rPr>
                <w:sz w:val="24"/>
                <w:szCs w:val="24"/>
              </w:rPr>
              <w:t xml:space="preserve"> работа оперативной памяти -  не менее 1866</w:t>
            </w:r>
            <w:r w:rsidRPr="00E33B0B">
              <w:rPr>
                <w:sz w:val="24"/>
                <w:szCs w:val="24"/>
              </w:rPr>
              <w:t xml:space="preserve"> МГц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Объем установленной памяти</w:t>
            </w:r>
            <w:r>
              <w:rPr>
                <w:sz w:val="24"/>
                <w:szCs w:val="24"/>
              </w:rPr>
              <w:t xml:space="preserve"> - не менее 16 </w:t>
            </w:r>
            <w:r w:rsidRPr="00BA72AB">
              <w:rPr>
                <w:sz w:val="24"/>
                <w:szCs w:val="24"/>
              </w:rPr>
              <w:t>ГБ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занятых слотов - не более одного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Поддержка ECC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Общее количество слотов оперативной памяти</w:t>
            </w:r>
            <w:r>
              <w:rPr>
                <w:sz w:val="24"/>
                <w:szCs w:val="24"/>
              </w:rPr>
              <w:t xml:space="preserve"> - не менее </w:t>
            </w:r>
            <w:r w:rsidRPr="00BA72AB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объем памяти - не менее 768 Гб</w:t>
            </w:r>
          </w:p>
          <w:p w:rsidR="00A34FD7" w:rsidRPr="00796A34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Поддержка ж</w:t>
            </w:r>
            <w:r w:rsidRPr="00BA72AB">
              <w:rPr>
                <w:sz w:val="24"/>
                <w:szCs w:val="24"/>
              </w:rPr>
              <w:t>естки</w:t>
            </w:r>
            <w:r>
              <w:rPr>
                <w:sz w:val="24"/>
                <w:szCs w:val="24"/>
              </w:rPr>
              <w:t>х</w:t>
            </w:r>
            <w:r w:rsidRPr="00BA72AB">
              <w:rPr>
                <w:sz w:val="24"/>
                <w:szCs w:val="24"/>
              </w:rPr>
              <w:t xml:space="preserve"> диск</w:t>
            </w:r>
            <w:r>
              <w:rPr>
                <w:sz w:val="24"/>
                <w:szCs w:val="24"/>
              </w:rPr>
              <w:t>ов (HDD)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96A34">
              <w:rPr>
                <w:sz w:val="24"/>
                <w:szCs w:val="24"/>
              </w:rPr>
              <w:t xml:space="preserve">Форм-фактор </w:t>
            </w:r>
            <w:r>
              <w:rPr>
                <w:sz w:val="24"/>
                <w:szCs w:val="24"/>
              </w:rPr>
              <w:t xml:space="preserve"> - 2,5 дюйма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Количество HDD</w:t>
            </w:r>
            <w:r>
              <w:rPr>
                <w:sz w:val="24"/>
                <w:szCs w:val="24"/>
              </w:rPr>
              <w:t xml:space="preserve"> - не менее 2х </w:t>
            </w:r>
            <w:r>
              <w:rPr>
                <w:sz w:val="24"/>
                <w:szCs w:val="24"/>
                <w:lang w:val="en-US"/>
              </w:rPr>
              <w:t>HDD</w:t>
            </w:r>
            <w:r w:rsidRPr="007253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дисков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r w:rsidRPr="00BA72AB">
              <w:rPr>
                <w:sz w:val="24"/>
                <w:szCs w:val="24"/>
              </w:rPr>
              <w:t>Интерфейс</w:t>
            </w:r>
            <w:r w:rsidRPr="007253D0">
              <w:rPr>
                <w:sz w:val="24"/>
                <w:szCs w:val="24"/>
                <w:lang w:val="en-US"/>
              </w:rPr>
              <w:t xml:space="preserve"> HDD - </w:t>
            </w:r>
            <w:r w:rsidRPr="007253D0">
              <w:rPr>
                <w:sz w:val="24"/>
                <w:szCs w:val="24"/>
              </w:rPr>
              <w:t>SATA 6Gb/s</w:t>
            </w:r>
          </w:p>
          <w:p w:rsidR="00A34FD7" w:rsidRPr="007253D0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 xml:space="preserve">Общий объем </w:t>
            </w:r>
            <w:r w:rsidRPr="007253D0">
              <w:rPr>
                <w:sz w:val="24"/>
                <w:szCs w:val="24"/>
                <w:lang w:val="en-US"/>
              </w:rPr>
              <w:t>HDD</w:t>
            </w:r>
            <w:r w:rsidRPr="007253D0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не менее 600 Гб</w:t>
            </w:r>
          </w:p>
          <w:p w:rsidR="00A34FD7" w:rsidRPr="007253D0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Скорость вращения HDD - не менее</w:t>
            </w:r>
            <w:r>
              <w:rPr>
                <w:sz w:val="24"/>
                <w:szCs w:val="24"/>
              </w:rPr>
              <w:t xml:space="preserve"> </w:t>
            </w:r>
            <w:r w:rsidRPr="007253D0">
              <w:rPr>
                <w:sz w:val="24"/>
                <w:szCs w:val="24"/>
              </w:rPr>
              <w:t>10000 об/мин</w:t>
            </w:r>
          </w:p>
          <w:p w:rsidR="00A34FD7" w:rsidRPr="00796A3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96A34">
              <w:rPr>
                <w:sz w:val="24"/>
                <w:szCs w:val="24"/>
              </w:rPr>
              <w:t>Максимальное кол-во жестких дисков</w:t>
            </w:r>
            <w:r>
              <w:rPr>
                <w:sz w:val="24"/>
                <w:szCs w:val="24"/>
              </w:rPr>
              <w:t xml:space="preserve"> - не менее </w:t>
            </w:r>
            <w:r w:rsidRPr="00796A34">
              <w:rPr>
                <w:sz w:val="24"/>
                <w:szCs w:val="24"/>
              </w:rPr>
              <w:t>8 шт</w:t>
            </w:r>
          </w:p>
          <w:p w:rsidR="00A34FD7" w:rsidRPr="00796A34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796A34">
              <w:rPr>
                <w:sz w:val="24"/>
                <w:szCs w:val="24"/>
              </w:rPr>
              <w:t>Характеристики RAID массивов</w:t>
            </w:r>
          </w:p>
          <w:p w:rsidR="00A34FD7" w:rsidRPr="00FE685C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en-US"/>
              </w:rPr>
            </w:pPr>
            <w:r w:rsidRPr="00796A34">
              <w:rPr>
                <w:sz w:val="24"/>
                <w:szCs w:val="24"/>
              </w:rPr>
              <w:t>Тип</w:t>
            </w:r>
            <w:r w:rsidRPr="00FE685C">
              <w:rPr>
                <w:sz w:val="24"/>
                <w:szCs w:val="24"/>
                <w:lang w:val="en-US"/>
              </w:rPr>
              <w:t xml:space="preserve"> </w:t>
            </w:r>
            <w:r w:rsidRPr="00796A34">
              <w:rPr>
                <w:sz w:val="24"/>
                <w:szCs w:val="24"/>
              </w:rPr>
              <w:t>контроллера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E685C">
              <w:rPr>
                <w:sz w:val="24"/>
                <w:szCs w:val="24"/>
                <w:lang w:val="en-US"/>
              </w:rPr>
              <w:t>Flexible Smart Array P440ar/2GB</w:t>
            </w:r>
          </w:p>
          <w:p w:rsidR="00A34FD7" w:rsidRPr="00796A3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96A34">
              <w:rPr>
                <w:sz w:val="24"/>
                <w:szCs w:val="24"/>
              </w:rPr>
              <w:t>Поддерживаемые уровни RAID</w:t>
            </w:r>
            <w:r w:rsidRPr="00796A34">
              <w:rPr>
                <w:sz w:val="24"/>
                <w:szCs w:val="24"/>
                <w:lang w:val="en-US"/>
              </w:rPr>
              <w:t xml:space="preserve"> - </w:t>
            </w:r>
            <w:r w:rsidRPr="00796A34">
              <w:rPr>
                <w:sz w:val="24"/>
                <w:szCs w:val="24"/>
              </w:rPr>
              <w:t>0, 1, 5, 6, 10, 50, 60</w:t>
            </w:r>
          </w:p>
          <w:p w:rsidR="00A34FD7" w:rsidRPr="00796A3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96A34">
              <w:rPr>
                <w:sz w:val="24"/>
                <w:szCs w:val="24"/>
              </w:rPr>
              <w:t>Поддерживаемые дисковые интерфейсы - SAS/SATA</w:t>
            </w:r>
          </w:p>
          <w:p w:rsidR="00A34FD7" w:rsidRPr="00796A3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96A34">
              <w:rPr>
                <w:sz w:val="24"/>
                <w:szCs w:val="24"/>
              </w:rPr>
              <w:t>Число портов</w:t>
            </w:r>
            <w:r w:rsidRPr="00796A34">
              <w:rPr>
                <w:sz w:val="24"/>
                <w:szCs w:val="24"/>
                <w:lang w:val="en-US"/>
              </w:rPr>
              <w:t xml:space="preserve"> - </w:t>
            </w:r>
            <w:r w:rsidRPr="00796A34">
              <w:rPr>
                <w:sz w:val="24"/>
                <w:szCs w:val="24"/>
              </w:rPr>
              <w:t>не менее 8 шт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Графический адаптер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графических адаптеров</w:t>
            </w:r>
            <w:r>
              <w:rPr>
                <w:sz w:val="24"/>
                <w:szCs w:val="24"/>
              </w:rPr>
              <w:t>- один и более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Чипсет интегрированного графического адаптера</w:t>
            </w:r>
            <w:r>
              <w:rPr>
                <w:sz w:val="24"/>
                <w:szCs w:val="24"/>
              </w:rPr>
              <w:t xml:space="preserve">- </w:t>
            </w:r>
            <w:r w:rsidRPr="000A5FA4">
              <w:rPr>
                <w:sz w:val="24"/>
                <w:szCs w:val="24"/>
              </w:rPr>
              <w:t>Matrox G200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видеопамяти - не менее 16 Гб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Устройства считывания информации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 xml:space="preserve">Оптический </w:t>
            </w:r>
            <w:r w:rsidRPr="000A5FA4">
              <w:rPr>
                <w:sz w:val="24"/>
                <w:szCs w:val="24"/>
              </w:rPr>
              <w:t xml:space="preserve">привод </w:t>
            </w:r>
            <w:r>
              <w:rPr>
                <w:sz w:val="24"/>
                <w:szCs w:val="24"/>
              </w:rPr>
              <w:t xml:space="preserve">- </w:t>
            </w:r>
            <w:r w:rsidRPr="000A5FA4">
              <w:rPr>
                <w:sz w:val="24"/>
                <w:szCs w:val="24"/>
              </w:rPr>
              <w:t>Встраиваемый slim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FE685C">
              <w:rPr>
                <w:sz w:val="24"/>
                <w:szCs w:val="24"/>
              </w:rPr>
              <w:t>Устройство считывания карт памяти Micro SD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Корпус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Количество внешних отсеков 2.5" - не менее 8 шт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Горячая замена жесткого диска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Количество слотов расширения</w:t>
            </w:r>
            <w:r>
              <w:rPr>
                <w:sz w:val="24"/>
                <w:szCs w:val="24"/>
              </w:rPr>
              <w:t xml:space="preserve"> - не менее 3 слотов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 xml:space="preserve">Допустимая высота карт расширения - </w:t>
            </w:r>
            <w:r w:rsidRPr="004B4BA2">
              <w:rPr>
                <w:sz w:val="24"/>
                <w:szCs w:val="24"/>
              </w:rPr>
              <w:t>FH (FP), (2 - LP)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B4BA2">
              <w:rPr>
                <w:sz w:val="24"/>
                <w:szCs w:val="24"/>
              </w:rPr>
              <w:t>Максимальная длина карт расширения</w:t>
            </w:r>
            <w:r>
              <w:rPr>
                <w:sz w:val="24"/>
                <w:szCs w:val="24"/>
              </w:rPr>
              <w:t xml:space="preserve"> - не более 235 мм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Количество встроенных вентиляторов</w:t>
            </w:r>
            <w:r>
              <w:rPr>
                <w:sz w:val="24"/>
                <w:szCs w:val="24"/>
              </w:rPr>
              <w:t xml:space="preserve"> - не менее  5 </w:t>
            </w:r>
            <w:r w:rsidRPr="000A5FA4">
              <w:rPr>
                <w:sz w:val="24"/>
                <w:szCs w:val="24"/>
              </w:rPr>
              <w:t>шт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 xml:space="preserve">Количество блоков питания в поставке </w:t>
            </w:r>
            <w:r>
              <w:rPr>
                <w:sz w:val="24"/>
                <w:szCs w:val="24"/>
              </w:rPr>
              <w:t xml:space="preserve"> -не менее 1</w:t>
            </w:r>
            <w:r w:rsidRPr="000A5FA4">
              <w:rPr>
                <w:sz w:val="24"/>
                <w:szCs w:val="24"/>
              </w:rPr>
              <w:t xml:space="preserve"> шт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блока питания - 5</w:t>
            </w:r>
            <w:r w:rsidRPr="000A5FA4">
              <w:rPr>
                <w:sz w:val="24"/>
                <w:szCs w:val="24"/>
              </w:rPr>
              <w:t>00 Вт</w:t>
            </w:r>
            <w:r>
              <w:rPr>
                <w:sz w:val="24"/>
                <w:szCs w:val="24"/>
              </w:rPr>
              <w:t xml:space="preserve"> и более 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Максимальное количество блоков питания- не менее 2 шт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Горячая замена блока питания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 xml:space="preserve">Кнопки на передней панели - </w:t>
            </w:r>
            <w:r>
              <w:rPr>
                <w:sz w:val="24"/>
                <w:szCs w:val="24"/>
              </w:rPr>
              <w:t xml:space="preserve">обязательно </w:t>
            </w:r>
            <w:r w:rsidRPr="003C4FC4">
              <w:rPr>
                <w:sz w:val="24"/>
                <w:szCs w:val="24"/>
              </w:rPr>
              <w:t>Power</w:t>
            </w:r>
            <w:r>
              <w:rPr>
                <w:sz w:val="24"/>
                <w:szCs w:val="24"/>
              </w:rPr>
              <w:t xml:space="preserve"> и </w:t>
            </w:r>
            <w:r w:rsidRPr="003C4FC4">
              <w:rPr>
                <w:sz w:val="24"/>
                <w:szCs w:val="24"/>
              </w:rPr>
              <w:t>UID button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Цвет - Черный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Габариты - не более 4</w:t>
            </w:r>
            <w:r>
              <w:rPr>
                <w:sz w:val="24"/>
                <w:szCs w:val="24"/>
              </w:rPr>
              <w:t>35</w:t>
            </w:r>
            <w:r w:rsidRPr="000A5FA4">
              <w:rPr>
                <w:sz w:val="24"/>
                <w:szCs w:val="24"/>
              </w:rPr>
              <w:t xml:space="preserve"> x </w:t>
            </w:r>
            <w:r>
              <w:rPr>
                <w:sz w:val="24"/>
                <w:szCs w:val="24"/>
              </w:rPr>
              <w:t>45 x 70</w:t>
            </w:r>
            <w:r w:rsidRPr="000A5FA4">
              <w:rPr>
                <w:sz w:val="24"/>
                <w:szCs w:val="24"/>
              </w:rPr>
              <w:t>0 мм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Требуемые разъемы на передней </w:t>
            </w:r>
            <w:r w:rsidRPr="00BA72AB">
              <w:rPr>
                <w:sz w:val="24"/>
                <w:szCs w:val="24"/>
              </w:rPr>
              <w:t>панели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USB 3.0</w:t>
            </w:r>
            <w:r>
              <w:rPr>
                <w:sz w:val="24"/>
                <w:szCs w:val="24"/>
              </w:rPr>
              <w:t xml:space="preserve"> - не менее одного разъема 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Требуемые р</w:t>
            </w:r>
            <w:r w:rsidRPr="00BA72AB">
              <w:rPr>
                <w:sz w:val="24"/>
                <w:szCs w:val="24"/>
              </w:rPr>
              <w:t>азъемы на задней панели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Количество USB 3.0</w:t>
            </w:r>
            <w:r>
              <w:rPr>
                <w:sz w:val="24"/>
                <w:szCs w:val="24"/>
              </w:rPr>
              <w:t xml:space="preserve"> - не менее 2 разъемов 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Количество сетевых интерфейсов</w:t>
            </w:r>
            <w:r>
              <w:rPr>
                <w:sz w:val="24"/>
                <w:szCs w:val="24"/>
              </w:rPr>
              <w:t xml:space="preserve"> - не менее 4 шт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Тип сетевых интерфейсов - LAN 1000 Мбит/с (RJ-45)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5443CF">
              <w:rPr>
                <w:sz w:val="24"/>
                <w:szCs w:val="24"/>
              </w:rPr>
              <w:t xml:space="preserve">COM </w:t>
            </w:r>
            <w:r>
              <w:rPr>
                <w:sz w:val="24"/>
                <w:szCs w:val="24"/>
              </w:rPr>
              <w:t xml:space="preserve">порт </w:t>
            </w:r>
            <w:r w:rsidRPr="005443CF">
              <w:rPr>
                <w:sz w:val="24"/>
                <w:szCs w:val="24"/>
              </w:rPr>
              <w:t>(serial, DB9, RS232)</w:t>
            </w:r>
            <w:r>
              <w:rPr>
                <w:sz w:val="24"/>
                <w:szCs w:val="24"/>
              </w:rPr>
              <w:t xml:space="preserve"> - не менее одного разъема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5443CF">
              <w:rPr>
                <w:sz w:val="24"/>
                <w:szCs w:val="24"/>
              </w:rPr>
              <w:t>Разъем IPMI (Management LAN)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D-Sub</w:t>
            </w:r>
            <w:r>
              <w:rPr>
                <w:sz w:val="24"/>
                <w:szCs w:val="24"/>
              </w:rPr>
              <w:t xml:space="preserve"> - не менее одного разъема </w:t>
            </w:r>
          </w:p>
          <w:p w:rsidR="00A34FD7" w:rsidRDefault="00A34FD7" w:rsidP="0092296D">
            <w:pPr>
              <w:pStyle w:val="a4"/>
              <w:rPr>
                <w:color w:val="000000"/>
                <w:lang w:val="ru-RU"/>
              </w:rPr>
            </w:pPr>
            <w:r w:rsidRPr="007A7F6B">
              <w:rPr>
                <w:lang w:val="ru-RU"/>
              </w:rPr>
              <w:t xml:space="preserve">Вес - не более </w:t>
            </w:r>
            <w:r>
              <w:rPr>
                <w:lang w:val="ru-RU"/>
              </w:rPr>
              <w:t>12</w:t>
            </w:r>
            <w:r w:rsidRPr="007A7F6B">
              <w:rPr>
                <w:lang w:val="ru-RU"/>
              </w:rPr>
              <w:t>.</w:t>
            </w:r>
            <w:r>
              <w:rPr>
                <w:lang w:val="ru-RU"/>
              </w:rPr>
              <w:t>0</w:t>
            </w:r>
            <w:r w:rsidRPr="007A7F6B">
              <w:rPr>
                <w:lang w:val="ru-RU"/>
              </w:rPr>
              <w:t xml:space="preserve"> кг</w:t>
            </w:r>
          </w:p>
          <w:p w:rsidR="00A34FD7" w:rsidRPr="007A7F6B" w:rsidRDefault="00A34FD7" w:rsidP="0092296D">
            <w:pPr>
              <w:pStyle w:val="a4"/>
              <w:rPr>
                <w:color w:val="000000"/>
                <w:lang w:val="ru-RU"/>
              </w:rPr>
            </w:pPr>
            <w:r w:rsidRPr="007A7F6B">
              <w:rPr>
                <w:color w:val="000000"/>
                <w:lang w:val="ru-RU"/>
              </w:rPr>
              <w:t>2.Блок питания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оборудования</w:t>
            </w:r>
            <w:r w:rsidRPr="00502F1E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Резервный блок питания для горячей замены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502F1E">
              <w:rPr>
                <w:sz w:val="24"/>
                <w:szCs w:val="24"/>
              </w:rPr>
              <w:t>Мощность</w:t>
            </w:r>
            <w:r>
              <w:rPr>
                <w:sz w:val="24"/>
                <w:szCs w:val="24"/>
              </w:rPr>
              <w:t xml:space="preserve"> - не менее </w:t>
            </w:r>
            <w:r w:rsidRPr="00502F1E">
              <w:rPr>
                <w:sz w:val="24"/>
                <w:szCs w:val="24"/>
              </w:rPr>
              <w:t>500 Вт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502F1E">
              <w:rPr>
                <w:sz w:val="24"/>
                <w:szCs w:val="24"/>
              </w:rPr>
              <w:t>Система охлаждения</w:t>
            </w:r>
            <w:r>
              <w:rPr>
                <w:sz w:val="24"/>
                <w:szCs w:val="24"/>
              </w:rPr>
              <w:t xml:space="preserve"> - один вентилятор и более</w:t>
            </w:r>
          </w:p>
          <w:p w:rsidR="00A34FD7" w:rsidRDefault="00A34FD7" w:rsidP="0092296D">
            <w:pPr>
              <w:pStyle w:val="a4"/>
              <w:rPr>
                <w:lang w:val="ru-RU"/>
              </w:rPr>
            </w:pPr>
            <w:r>
              <w:t>Вес - не более 2 кг</w:t>
            </w:r>
          </w:p>
          <w:p w:rsidR="00A34FD7" w:rsidRDefault="00A34FD7" w:rsidP="0092296D">
            <w:pPr>
              <w:pStyle w:val="a4"/>
              <w:rPr>
                <w:lang w:val="ru-RU"/>
              </w:rPr>
            </w:pPr>
            <w:r>
              <w:rPr>
                <w:lang w:val="ru-RU"/>
              </w:rPr>
              <w:t>3.Жесткий диск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Тип</w:t>
            </w:r>
            <w:r w:rsidRPr="00201D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оборудования  - HDD</w:t>
            </w:r>
            <w:r>
              <w:rPr>
                <w:color w:val="000000"/>
                <w:sz w:val="24"/>
                <w:szCs w:val="24"/>
              </w:rPr>
              <w:t xml:space="preserve"> диск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 xml:space="preserve">Назначение </w:t>
            </w:r>
            <w:r>
              <w:rPr>
                <w:color w:val="000000"/>
                <w:sz w:val="24"/>
                <w:szCs w:val="24"/>
              </w:rPr>
              <w:t xml:space="preserve"> - д</w:t>
            </w:r>
            <w:r w:rsidRPr="00201D95">
              <w:rPr>
                <w:color w:val="000000"/>
                <w:sz w:val="24"/>
                <w:szCs w:val="24"/>
              </w:rPr>
              <w:t>ля сервера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 xml:space="preserve">Форм-фактор -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2,5"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 xml:space="preserve">Ёмкость </w:t>
            </w:r>
            <w:r w:rsidRPr="00201D95">
              <w:rPr>
                <w:color w:val="000000"/>
                <w:sz w:val="24"/>
                <w:szCs w:val="24"/>
                <w:lang w:val="en-US"/>
              </w:rPr>
              <w:t>HDD</w:t>
            </w:r>
            <w:r w:rsidRPr="00201D95">
              <w:rPr>
                <w:color w:val="000000"/>
                <w:sz w:val="24"/>
                <w:szCs w:val="24"/>
              </w:rPr>
              <w:t xml:space="preserve"> диска - не менее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300 GB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Скорость вращения - не менее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10000 об/мин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Внешняя скорость передачи данных - не менее 600 МБ/с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Среднее время доступа, чтение - не более 4 мс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Время доступа track to track - не более 0.3 мс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Время доступа full stroke - не более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30A9">
              <w:rPr>
                <w:color w:val="000000"/>
                <w:sz w:val="24"/>
                <w:szCs w:val="24"/>
              </w:rPr>
              <w:t>8 мс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Среднее время задержки (average latency), не более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E430A9">
              <w:rPr>
                <w:color w:val="000000"/>
                <w:sz w:val="24"/>
                <w:szCs w:val="24"/>
              </w:rPr>
              <w:t>4 мс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Поддержка NCQ</w:t>
            </w:r>
            <w:r>
              <w:rPr>
                <w:color w:val="000000"/>
                <w:sz w:val="24"/>
                <w:szCs w:val="24"/>
              </w:rPr>
              <w:t xml:space="preserve"> - обязательно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Разъемов:</w:t>
            </w:r>
            <w:r w:rsidRPr="00E430A9">
              <w:rPr>
                <w:color w:val="000000"/>
                <w:sz w:val="24"/>
                <w:szCs w:val="24"/>
              </w:rPr>
              <w:t xml:space="preserve"> SAS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Версия SAS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 w:rsidRPr="00E430A9">
              <w:rPr>
                <w:color w:val="000000"/>
                <w:sz w:val="24"/>
                <w:szCs w:val="24"/>
              </w:rPr>
              <w:t>6 Гбит/с</w:t>
            </w:r>
          </w:p>
          <w:p w:rsidR="00A34FD7" w:rsidRPr="00BA0EE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BA0EE4">
              <w:rPr>
                <w:color w:val="000000"/>
                <w:sz w:val="24"/>
                <w:szCs w:val="24"/>
              </w:rPr>
              <w:t xml:space="preserve">Совместимость </w:t>
            </w:r>
            <w:r>
              <w:rPr>
                <w:color w:val="000000"/>
                <w:sz w:val="24"/>
                <w:szCs w:val="24"/>
              </w:rPr>
              <w:t xml:space="preserve">с </w:t>
            </w:r>
            <w:r w:rsidRPr="00BA0EE4">
              <w:rPr>
                <w:color w:val="000000"/>
                <w:sz w:val="24"/>
                <w:szCs w:val="24"/>
              </w:rPr>
              <w:t>Proliant Gen8</w:t>
            </w:r>
            <w:r>
              <w:rPr>
                <w:color w:val="000000"/>
                <w:sz w:val="24"/>
                <w:szCs w:val="24"/>
              </w:rPr>
              <w:t xml:space="preserve"> - обязательно</w:t>
            </w:r>
          </w:p>
          <w:p w:rsidR="00A34FD7" w:rsidRPr="00BA0EE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BA0EE4">
              <w:rPr>
                <w:color w:val="000000"/>
                <w:sz w:val="24"/>
                <w:szCs w:val="24"/>
              </w:rPr>
              <w:t>Габариты</w:t>
            </w:r>
            <w:r w:rsidRPr="00FC0E7D">
              <w:rPr>
                <w:color w:val="000000"/>
                <w:sz w:val="24"/>
                <w:szCs w:val="24"/>
              </w:rPr>
              <w:t xml:space="preserve"> </w:t>
            </w:r>
            <w:r w:rsidRPr="00910664">
              <w:rPr>
                <w:color w:val="000000"/>
                <w:sz w:val="24"/>
                <w:szCs w:val="24"/>
              </w:rPr>
              <w:t>(ШхВхД</w:t>
            </w:r>
            <w:r w:rsidRPr="00FC0E7D">
              <w:rPr>
                <w:color w:val="000000"/>
                <w:sz w:val="24"/>
                <w:szCs w:val="24"/>
              </w:rPr>
              <w:t>)</w:t>
            </w:r>
            <w:r w:rsidRPr="00BA0EE4">
              <w:rPr>
                <w:color w:val="000000"/>
                <w:sz w:val="24"/>
                <w:szCs w:val="24"/>
              </w:rPr>
              <w:t xml:space="preserve">: не более </w:t>
            </w:r>
            <w:r>
              <w:rPr>
                <w:color w:val="000000"/>
                <w:sz w:val="24"/>
                <w:szCs w:val="24"/>
              </w:rPr>
              <w:t>77</w:t>
            </w:r>
            <w:r w:rsidRPr="00BA0EE4">
              <w:rPr>
                <w:color w:val="000000"/>
                <w:sz w:val="24"/>
                <w:szCs w:val="24"/>
              </w:rPr>
              <w:t xml:space="preserve"> x </w:t>
            </w:r>
            <w:r>
              <w:rPr>
                <w:color w:val="000000"/>
                <w:sz w:val="24"/>
                <w:szCs w:val="24"/>
              </w:rPr>
              <w:t>16</w:t>
            </w:r>
            <w:r w:rsidRPr="00BA0EE4">
              <w:rPr>
                <w:color w:val="000000"/>
                <w:sz w:val="24"/>
                <w:szCs w:val="24"/>
              </w:rPr>
              <w:t xml:space="preserve"> x </w:t>
            </w:r>
            <w:r>
              <w:rPr>
                <w:color w:val="000000"/>
                <w:sz w:val="24"/>
                <w:szCs w:val="24"/>
              </w:rPr>
              <w:t>120</w:t>
            </w:r>
            <w:r w:rsidRPr="00BA0EE4">
              <w:rPr>
                <w:color w:val="000000"/>
                <w:sz w:val="24"/>
                <w:szCs w:val="24"/>
              </w:rPr>
              <w:t xml:space="preserve"> мм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 w:rsidRPr="007A7F6B">
              <w:rPr>
                <w:color w:val="000000"/>
                <w:lang w:val="ru-RU"/>
              </w:rPr>
              <w:t>4.Система хранения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Тип</w:t>
            </w:r>
            <w:r w:rsidRPr="00AA12D5"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 xml:space="preserve">оборудования  - </w:t>
            </w:r>
            <w:r>
              <w:rPr>
                <w:color w:val="000000"/>
                <w:sz w:val="24"/>
                <w:szCs w:val="24"/>
              </w:rPr>
              <w:t xml:space="preserve">система хранения данных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D3BEC">
              <w:rPr>
                <w:sz w:val="24"/>
                <w:szCs w:val="24"/>
              </w:rPr>
              <w:t>Форм-фактор</w:t>
            </w:r>
            <w:r>
              <w:rPr>
                <w:sz w:val="24"/>
                <w:szCs w:val="24"/>
              </w:rPr>
              <w:t xml:space="preserve">: для установки в стойку </w:t>
            </w:r>
            <w:r w:rsidRPr="002A218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Rack</w:t>
            </w:r>
            <w:r w:rsidRPr="002A218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Mount</w:t>
            </w:r>
            <w:r w:rsidRPr="002A218E">
              <w:rPr>
                <w:sz w:val="24"/>
                <w:szCs w:val="24"/>
              </w:rPr>
              <w:t xml:space="preserve">)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занимаемых секций - не более 2U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Количество поддерживаемых </w:t>
            </w:r>
            <w:r>
              <w:rPr>
                <w:color w:val="000000"/>
                <w:sz w:val="24"/>
                <w:szCs w:val="24"/>
                <w:lang w:val="en-US"/>
              </w:rPr>
              <w:t>HDD</w:t>
            </w:r>
            <w:r w:rsidRPr="00FE324C">
              <w:rPr>
                <w:color w:val="000000"/>
                <w:sz w:val="24"/>
                <w:szCs w:val="24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не менее 24 шт</w:t>
            </w:r>
          </w:p>
          <w:p w:rsidR="00A34FD7" w:rsidRPr="0067352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Размер поддерживаемых </w:t>
            </w:r>
            <w:r w:rsidRPr="00673525">
              <w:rPr>
                <w:color w:val="000000"/>
                <w:sz w:val="24"/>
                <w:szCs w:val="24"/>
              </w:rPr>
              <w:t>HDD - 2.5" (SFF)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673525">
              <w:rPr>
                <w:color w:val="000000"/>
                <w:sz w:val="24"/>
                <w:szCs w:val="24"/>
              </w:rPr>
              <w:t>Контроллер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 - </w:t>
            </w:r>
            <w:r w:rsidRPr="00673525">
              <w:rPr>
                <w:color w:val="000000"/>
                <w:sz w:val="24"/>
                <w:szCs w:val="24"/>
                <w:lang w:val="en-US"/>
              </w:rPr>
              <w:t>MSA 1040 1G iSCSI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Количество </w:t>
            </w:r>
            <w:r w:rsidRPr="00FE324C">
              <w:rPr>
                <w:color w:val="000000"/>
                <w:sz w:val="24"/>
                <w:szCs w:val="24"/>
              </w:rPr>
              <w:t xml:space="preserve">iSCSI </w:t>
            </w:r>
            <w:r>
              <w:rPr>
                <w:color w:val="000000"/>
                <w:sz w:val="24"/>
                <w:szCs w:val="24"/>
              </w:rPr>
              <w:t>контроллеров - не менее 2х</w:t>
            </w:r>
            <w:r w:rsidRPr="00673525">
              <w:rPr>
                <w:color w:val="000000"/>
                <w:sz w:val="24"/>
                <w:szCs w:val="24"/>
              </w:rPr>
              <w:t xml:space="preserve">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673525">
              <w:rPr>
                <w:color w:val="000000"/>
                <w:sz w:val="24"/>
                <w:szCs w:val="24"/>
              </w:rPr>
              <w:t xml:space="preserve">Кэш-память контроллера- </w:t>
            </w:r>
            <w:r>
              <w:rPr>
                <w:color w:val="000000"/>
                <w:sz w:val="24"/>
                <w:szCs w:val="24"/>
              </w:rPr>
              <w:t xml:space="preserve">не менее </w:t>
            </w:r>
            <w:r w:rsidRPr="00673525">
              <w:rPr>
                <w:color w:val="000000"/>
                <w:sz w:val="24"/>
                <w:szCs w:val="24"/>
              </w:rPr>
              <w:t>4096 Мб</w:t>
            </w:r>
          </w:p>
          <w:p w:rsidR="00A34FD7" w:rsidRPr="0067352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портов на контролер - не менее 2х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992490">
              <w:rPr>
                <w:color w:val="000000"/>
                <w:sz w:val="24"/>
                <w:szCs w:val="24"/>
              </w:rPr>
              <w:t>Размеры</w:t>
            </w:r>
            <w:r>
              <w:rPr>
                <w:color w:val="000000"/>
                <w:sz w:val="24"/>
                <w:szCs w:val="24"/>
              </w:rPr>
              <w:t>:  не более</w:t>
            </w:r>
            <w:r w:rsidRPr="00992490">
              <w:rPr>
                <w:color w:val="000000"/>
                <w:sz w:val="24"/>
                <w:szCs w:val="24"/>
              </w:rPr>
              <w:tab/>
              <w:t>736 x 660 x 280 мм</w:t>
            </w:r>
          </w:p>
          <w:p w:rsidR="00A34FD7" w:rsidRDefault="00A34FD7" w:rsidP="0092296D">
            <w:pPr>
              <w:pStyle w:val="a4"/>
              <w:rPr>
                <w:color w:val="000000"/>
                <w:lang w:val="ru-RU"/>
              </w:rPr>
            </w:pPr>
            <w:r>
              <w:rPr>
                <w:color w:val="000000"/>
              </w:rPr>
              <w:t>Вес не более 26 кг</w:t>
            </w:r>
          </w:p>
          <w:p w:rsidR="00A34FD7" w:rsidRDefault="00A34FD7" w:rsidP="0092296D">
            <w:pPr>
              <w:pStyle w:val="a4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5.Жесткий жиск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Тип</w:t>
            </w:r>
            <w:r w:rsidRPr="00201D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оборудования  - HDD</w:t>
            </w:r>
            <w:r>
              <w:rPr>
                <w:color w:val="000000"/>
                <w:sz w:val="24"/>
                <w:szCs w:val="24"/>
              </w:rPr>
              <w:t xml:space="preserve"> диск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 xml:space="preserve">Форм-фактор -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2,5"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 xml:space="preserve">Ёмкость </w:t>
            </w:r>
            <w:r w:rsidRPr="00201D95">
              <w:rPr>
                <w:color w:val="000000"/>
                <w:sz w:val="24"/>
                <w:szCs w:val="24"/>
                <w:lang w:val="en-US"/>
              </w:rPr>
              <w:t>HDD</w:t>
            </w:r>
            <w:r w:rsidRPr="00201D95">
              <w:rPr>
                <w:color w:val="000000"/>
                <w:sz w:val="24"/>
                <w:szCs w:val="24"/>
              </w:rPr>
              <w:t xml:space="preserve"> диска - не менее</w:t>
            </w:r>
            <w:r>
              <w:rPr>
                <w:color w:val="000000"/>
                <w:sz w:val="24"/>
                <w:szCs w:val="24"/>
              </w:rPr>
              <w:t xml:space="preserve"> 6</w:t>
            </w:r>
            <w:r w:rsidRPr="00201D95">
              <w:rPr>
                <w:color w:val="000000"/>
                <w:sz w:val="24"/>
                <w:szCs w:val="24"/>
              </w:rPr>
              <w:t>00 GB</w:t>
            </w:r>
          </w:p>
          <w:p w:rsidR="00A34FD7" w:rsidRPr="00201D9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Скорость вращения - не менее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>10000 об/мин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Внешняя скорость передачи данных - не менее 600 МБ/с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Поддержка NCQ</w:t>
            </w:r>
            <w:r>
              <w:rPr>
                <w:color w:val="000000"/>
                <w:sz w:val="24"/>
                <w:szCs w:val="24"/>
              </w:rPr>
              <w:t xml:space="preserve"> - обязательно</w:t>
            </w:r>
          </w:p>
          <w:p w:rsidR="00A34FD7" w:rsidRPr="00E430A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Тип Разъемов:</w:t>
            </w:r>
            <w:r w:rsidRPr="00E430A9">
              <w:rPr>
                <w:color w:val="000000"/>
                <w:sz w:val="24"/>
                <w:szCs w:val="24"/>
              </w:rPr>
              <w:t xml:space="preserve"> SAS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E430A9">
              <w:rPr>
                <w:color w:val="000000"/>
                <w:sz w:val="24"/>
                <w:szCs w:val="24"/>
              </w:rPr>
              <w:t>Версия SAS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 w:rsidRPr="00E430A9">
              <w:rPr>
                <w:color w:val="000000"/>
                <w:sz w:val="24"/>
                <w:szCs w:val="24"/>
              </w:rPr>
              <w:t>6 Гбит/с</w:t>
            </w:r>
          </w:p>
          <w:p w:rsidR="00A34FD7" w:rsidRPr="00BA0EE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BA0EE4">
              <w:rPr>
                <w:color w:val="000000"/>
                <w:sz w:val="24"/>
                <w:szCs w:val="24"/>
              </w:rPr>
              <w:t xml:space="preserve">Совместимость </w:t>
            </w:r>
            <w:r>
              <w:rPr>
                <w:color w:val="000000"/>
                <w:sz w:val="24"/>
                <w:szCs w:val="24"/>
              </w:rPr>
              <w:t xml:space="preserve">с </w:t>
            </w:r>
            <w:r w:rsidRPr="00BA0EE4">
              <w:rPr>
                <w:color w:val="000000"/>
                <w:sz w:val="24"/>
                <w:szCs w:val="24"/>
              </w:rPr>
              <w:t>Proliant Gen8</w:t>
            </w:r>
            <w:r>
              <w:rPr>
                <w:color w:val="000000"/>
                <w:sz w:val="24"/>
                <w:szCs w:val="24"/>
              </w:rPr>
              <w:t xml:space="preserve"> - обязательно</w:t>
            </w:r>
          </w:p>
          <w:p w:rsidR="00A34FD7" w:rsidRPr="00BA0EE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BA0EE4">
              <w:rPr>
                <w:color w:val="000000"/>
                <w:sz w:val="24"/>
                <w:szCs w:val="24"/>
              </w:rPr>
              <w:t>Габариты</w:t>
            </w:r>
            <w:r w:rsidRPr="00FC0E7D">
              <w:rPr>
                <w:color w:val="000000"/>
                <w:sz w:val="24"/>
                <w:szCs w:val="24"/>
              </w:rPr>
              <w:t xml:space="preserve"> </w:t>
            </w:r>
            <w:r w:rsidRPr="00910664">
              <w:rPr>
                <w:color w:val="000000"/>
                <w:sz w:val="24"/>
                <w:szCs w:val="24"/>
              </w:rPr>
              <w:t>(ШхВхД</w:t>
            </w:r>
            <w:r w:rsidRPr="00FC0E7D">
              <w:rPr>
                <w:color w:val="000000"/>
                <w:sz w:val="24"/>
                <w:szCs w:val="24"/>
              </w:rPr>
              <w:t>)</w:t>
            </w:r>
            <w:r w:rsidRPr="00BA0EE4">
              <w:rPr>
                <w:color w:val="000000"/>
                <w:sz w:val="24"/>
                <w:szCs w:val="24"/>
              </w:rPr>
              <w:t xml:space="preserve">: не более </w:t>
            </w:r>
            <w:r>
              <w:rPr>
                <w:color w:val="000000"/>
                <w:sz w:val="24"/>
                <w:szCs w:val="24"/>
              </w:rPr>
              <w:t>77</w:t>
            </w:r>
            <w:r w:rsidRPr="00BA0EE4">
              <w:rPr>
                <w:color w:val="000000"/>
                <w:sz w:val="24"/>
                <w:szCs w:val="24"/>
              </w:rPr>
              <w:t xml:space="preserve"> x </w:t>
            </w:r>
            <w:r>
              <w:rPr>
                <w:color w:val="000000"/>
                <w:sz w:val="24"/>
                <w:szCs w:val="24"/>
              </w:rPr>
              <w:t>16</w:t>
            </w:r>
            <w:r w:rsidRPr="00BA0EE4">
              <w:rPr>
                <w:color w:val="000000"/>
                <w:sz w:val="24"/>
                <w:szCs w:val="24"/>
              </w:rPr>
              <w:t xml:space="preserve"> x </w:t>
            </w:r>
            <w:r>
              <w:rPr>
                <w:color w:val="000000"/>
                <w:sz w:val="24"/>
                <w:szCs w:val="24"/>
              </w:rPr>
              <w:t>120</w:t>
            </w:r>
            <w:r w:rsidRPr="00BA0EE4">
              <w:rPr>
                <w:color w:val="000000"/>
                <w:sz w:val="24"/>
                <w:szCs w:val="24"/>
              </w:rPr>
              <w:t xml:space="preserve"> мм</w:t>
            </w:r>
          </w:p>
          <w:p w:rsidR="00A34FD7" w:rsidRDefault="00A34FD7" w:rsidP="0092296D">
            <w:pPr>
              <w:pStyle w:val="a4"/>
              <w:rPr>
                <w:color w:val="000000"/>
                <w:lang w:val="ru-RU"/>
              </w:rPr>
            </w:pPr>
            <w:r>
              <w:rPr>
                <w:color w:val="000000"/>
              </w:rPr>
              <w:t>Вес - не более 0.5 кг</w:t>
            </w:r>
          </w:p>
          <w:p w:rsidR="00A34FD7" w:rsidRPr="007A7F6B" w:rsidRDefault="00A34FD7" w:rsidP="0092296D">
            <w:pPr>
              <w:pStyle w:val="a4"/>
              <w:rPr>
                <w:color w:val="000000"/>
                <w:lang w:val="ru-RU"/>
              </w:rPr>
            </w:pPr>
            <w:r w:rsidRPr="007A7F6B">
              <w:rPr>
                <w:color w:val="000000"/>
                <w:lang w:val="ru-RU"/>
              </w:rPr>
              <w:t>6.Сетевое хранилище</w:t>
            </w:r>
          </w:p>
          <w:p w:rsidR="00A34FD7" w:rsidRPr="00C8213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201D95">
              <w:rPr>
                <w:color w:val="000000"/>
                <w:sz w:val="24"/>
                <w:szCs w:val="24"/>
              </w:rPr>
              <w:t>Тип</w:t>
            </w:r>
            <w:r w:rsidRPr="00C8213B">
              <w:rPr>
                <w:color w:val="000000"/>
                <w:sz w:val="24"/>
                <w:szCs w:val="24"/>
              </w:rPr>
              <w:t xml:space="preserve"> </w:t>
            </w:r>
            <w:r w:rsidRPr="00201D95">
              <w:rPr>
                <w:color w:val="000000"/>
                <w:sz w:val="24"/>
                <w:szCs w:val="24"/>
              </w:rPr>
              <w:t xml:space="preserve">оборудования </w:t>
            </w:r>
            <w:r>
              <w:rPr>
                <w:color w:val="000000"/>
                <w:sz w:val="24"/>
                <w:szCs w:val="24"/>
              </w:rPr>
              <w:t xml:space="preserve">- сетевое хранилище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D3BEC">
              <w:rPr>
                <w:sz w:val="24"/>
                <w:szCs w:val="24"/>
              </w:rPr>
              <w:t>Форм-фактор</w:t>
            </w:r>
            <w:r>
              <w:rPr>
                <w:sz w:val="24"/>
                <w:szCs w:val="24"/>
              </w:rPr>
              <w:t xml:space="preserve">: для установки в стойку </w:t>
            </w:r>
            <w:r w:rsidRPr="002A218E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  <w:lang w:val="en-US"/>
              </w:rPr>
              <w:t>Rack</w:t>
            </w:r>
            <w:r w:rsidRPr="002A218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Mount</w:t>
            </w:r>
            <w:r w:rsidRPr="002A218E">
              <w:rPr>
                <w:sz w:val="24"/>
                <w:szCs w:val="24"/>
              </w:rPr>
              <w:t xml:space="preserve">)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занимаемых секций - не более 2U</w:t>
            </w:r>
          </w:p>
          <w:p w:rsidR="00A34FD7" w:rsidRPr="00AF1C6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Количество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HDD </w:t>
            </w:r>
            <w:r>
              <w:rPr>
                <w:color w:val="000000"/>
                <w:sz w:val="24"/>
                <w:szCs w:val="24"/>
              </w:rPr>
              <w:t xml:space="preserve">дисков - 4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1C69">
              <w:rPr>
                <w:sz w:val="24"/>
                <w:szCs w:val="24"/>
              </w:rPr>
              <w:t>Ёмкость HDD диска - не менее 600 GB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1C69">
              <w:rPr>
                <w:sz w:val="24"/>
                <w:szCs w:val="24"/>
              </w:rPr>
              <w:t>Ёмкость</w:t>
            </w:r>
            <w:r w:rsidRPr="00AF1C6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- не менее </w:t>
            </w:r>
            <w:r w:rsidRPr="00AF1C69">
              <w:rPr>
                <w:sz w:val="24"/>
                <w:szCs w:val="24"/>
              </w:rPr>
              <w:t>2,4 TБ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Максимальное количество поддерживаемых </w:t>
            </w:r>
            <w:r>
              <w:rPr>
                <w:color w:val="000000"/>
                <w:sz w:val="24"/>
                <w:szCs w:val="24"/>
                <w:lang w:val="en-US"/>
              </w:rPr>
              <w:t>HDD</w:t>
            </w:r>
            <w:r w:rsidRPr="00FE324C">
              <w:rPr>
                <w:color w:val="000000"/>
                <w:sz w:val="24"/>
                <w:szCs w:val="24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не менее 24 шт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Количество </w:t>
            </w:r>
            <w:r w:rsidRPr="00FE324C">
              <w:rPr>
                <w:color w:val="000000"/>
                <w:sz w:val="24"/>
                <w:szCs w:val="24"/>
              </w:rPr>
              <w:t xml:space="preserve">iSCSI </w:t>
            </w:r>
            <w:r>
              <w:rPr>
                <w:color w:val="000000"/>
                <w:sz w:val="24"/>
                <w:szCs w:val="24"/>
              </w:rPr>
              <w:t>контроллеров - не менее 2х</w:t>
            </w:r>
            <w:r w:rsidRPr="00673525">
              <w:rPr>
                <w:color w:val="000000"/>
                <w:sz w:val="24"/>
                <w:szCs w:val="24"/>
              </w:rPr>
              <w:t xml:space="preserve"> </w:t>
            </w:r>
          </w:p>
          <w:p w:rsidR="00A34FD7" w:rsidRPr="0067352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портов на контролер - не менее 2х</w:t>
            </w:r>
          </w:p>
          <w:p w:rsidR="00A34FD7" w:rsidRPr="00206439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AF1C69">
              <w:rPr>
                <w:color w:val="000000"/>
                <w:sz w:val="24"/>
                <w:szCs w:val="24"/>
              </w:rPr>
              <w:t>Габариты</w:t>
            </w:r>
            <w:r>
              <w:rPr>
                <w:color w:val="000000"/>
                <w:sz w:val="24"/>
                <w:szCs w:val="24"/>
              </w:rPr>
              <w:t xml:space="preserve"> (Ширина x Глубина x Высота)  - не более 740</w:t>
            </w:r>
            <w:r w:rsidRPr="00AF1C69">
              <w:rPr>
                <w:color w:val="000000"/>
                <w:sz w:val="24"/>
                <w:szCs w:val="24"/>
              </w:rPr>
              <w:t>x66</w:t>
            </w:r>
            <w:r>
              <w:rPr>
                <w:color w:val="000000"/>
                <w:sz w:val="24"/>
                <w:szCs w:val="24"/>
              </w:rPr>
              <w:t>0</w:t>
            </w:r>
            <w:r w:rsidRPr="00AF1C69">
              <w:rPr>
                <w:color w:val="000000"/>
                <w:sz w:val="24"/>
                <w:szCs w:val="24"/>
              </w:rPr>
              <w:t>x28</w:t>
            </w:r>
            <w:r>
              <w:rPr>
                <w:color w:val="000000"/>
                <w:sz w:val="24"/>
                <w:szCs w:val="24"/>
              </w:rPr>
              <w:t>0 мм</w:t>
            </w:r>
          </w:p>
          <w:p w:rsidR="00A34FD7" w:rsidRDefault="00A34FD7" w:rsidP="0092296D">
            <w:pPr>
              <w:pStyle w:val="a4"/>
              <w:rPr>
                <w:color w:val="000000"/>
                <w:lang w:val="ru-RU"/>
              </w:rPr>
            </w:pPr>
            <w:r>
              <w:rPr>
                <w:color w:val="000000"/>
              </w:rPr>
              <w:t>Вес не более 26 кг</w:t>
            </w:r>
          </w:p>
          <w:p w:rsidR="00A34FD7" w:rsidRDefault="00A34FD7" w:rsidP="0092296D">
            <w:pPr>
              <w:pStyle w:val="a4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7.Компьютер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Центральный процессор</w:t>
            </w:r>
            <w:r w:rsidRPr="00BA72AB">
              <w:rPr>
                <w:sz w:val="24"/>
                <w:szCs w:val="24"/>
                <w:lang w:val="en-US"/>
              </w:rPr>
              <w:t>:</w:t>
            </w:r>
          </w:p>
          <w:p w:rsidR="00A34FD7" w:rsidRPr="000C6A7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процессоров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  <w:lang w:val="en-US"/>
              </w:rPr>
              <w:t>1</w:t>
            </w:r>
            <w:r w:rsidRPr="00BA72AB">
              <w:rPr>
                <w:sz w:val="24"/>
                <w:szCs w:val="24"/>
              </w:rPr>
              <w:t xml:space="preserve"> шт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Семейство</w:t>
            </w:r>
            <w:r>
              <w:rPr>
                <w:sz w:val="24"/>
                <w:szCs w:val="24"/>
              </w:rPr>
              <w:t xml:space="preserve">:  </w:t>
            </w:r>
            <w:r>
              <w:rPr>
                <w:sz w:val="24"/>
                <w:szCs w:val="24"/>
                <w:lang w:val="en-US"/>
              </w:rPr>
              <w:t xml:space="preserve">Intel </w:t>
            </w:r>
            <w:r w:rsidRPr="00986862">
              <w:rPr>
                <w:sz w:val="24"/>
                <w:szCs w:val="24"/>
              </w:rPr>
              <w:t>Core i5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Модель</w:t>
            </w:r>
            <w:r>
              <w:rPr>
                <w:sz w:val="24"/>
                <w:szCs w:val="24"/>
              </w:rPr>
              <w:t xml:space="preserve">: </w:t>
            </w:r>
            <w:r w:rsidRPr="004D4E49">
              <w:rPr>
                <w:sz w:val="24"/>
                <w:szCs w:val="24"/>
              </w:rPr>
              <w:t>4590S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ядер</w:t>
            </w:r>
            <w:r>
              <w:rPr>
                <w:sz w:val="24"/>
                <w:szCs w:val="24"/>
              </w:rPr>
              <w:t xml:space="preserve">: не менее </w:t>
            </w:r>
            <w:r>
              <w:rPr>
                <w:sz w:val="24"/>
                <w:szCs w:val="24"/>
                <w:lang w:val="en-US"/>
              </w:rPr>
              <w:t>4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Частота</w:t>
            </w:r>
            <w:r>
              <w:rPr>
                <w:sz w:val="24"/>
                <w:szCs w:val="24"/>
              </w:rPr>
              <w:t xml:space="preserve"> - не менее </w:t>
            </w:r>
            <w:r w:rsidRPr="0087295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0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Максимальная</w:t>
            </w:r>
            <w:r>
              <w:rPr>
                <w:sz w:val="24"/>
                <w:szCs w:val="24"/>
              </w:rPr>
              <w:t xml:space="preserve"> частота в режиме Turbo Boost - не менее 3.</w:t>
            </w:r>
            <w:r w:rsidRPr="0087295B">
              <w:rPr>
                <w:sz w:val="24"/>
                <w:szCs w:val="24"/>
              </w:rPr>
              <w:t>7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2A218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L3 кэш</w:t>
            </w:r>
            <w:r>
              <w:rPr>
                <w:sz w:val="24"/>
                <w:szCs w:val="24"/>
              </w:rPr>
              <w:t xml:space="preserve"> - не менее </w:t>
            </w:r>
            <w:r>
              <w:rPr>
                <w:sz w:val="24"/>
                <w:szCs w:val="24"/>
                <w:lang w:val="en-US"/>
              </w:rPr>
              <w:t>6</w:t>
            </w:r>
            <w:r w:rsidRPr="00BA72AB">
              <w:rPr>
                <w:sz w:val="24"/>
                <w:szCs w:val="24"/>
              </w:rPr>
              <w:t xml:space="preserve"> МБ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Максимальная потребляемая мощность - не более </w:t>
            </w:r>
            <w:r w:rsidRPr="00FF07E7">
              <w:rPr>
                <w:sz w:val="24"/>
                <w:szCs w:val="24"/>
              </w:rPr>
              <w:t>65</w:t>
            </w:r>
            <w:r w:rsidRPr="00BA72AB">
              <w:rPr>
                <w:sz w:val="24"/>
                <w:szCs w:val="24"/>
              </w:rPr>
              <w:t xml:space="preserve"> Вт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охлаждения - воздушное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Материнская плата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Чипсет</w:t>
            </w:r>
            <w:r>
              <w:rPr>
                <w:sz w:val="24"/>
                <w:szCs w:val="24"/>
              </w:rPr>
              <w:t xml:space="preserve">: </w:t>
            </w:r>
            <w:r w:rsidRPr="00EA19F2">
              <w:rPr>
                <w:sz w:val="24"/>
                <w:szCs w:val="24"/>
              </w:rPr>
              <w:t>Intel Q87</w:t>
            </w:r>
          </w:p>
          <w:p w:rsidR="00A34FD7" w:rsidRPr="00EA19F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разъема под процессор:  </w:t>
            </w:r>
            <w:r w:rsidRPr="00EA19F2">
              <w:rPr>
                <w:sz w:val="24"/>
                <w:szCs w:val="24"/>
              </w:rPr>
              <w:t>LGA1150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а</w:t>
            </w:r>
            <w:r w:rsidRPr="00EA19F2">
              <w:rPr>
                <w:sz w:val="24"/>
                <w:szCs w:val="24"/>
              </w:rPr>
              <w:t>удиочипсет</w:t>
            </w:r>
            <w:r>
              <w:rPr>
                <w:sz w:val="24"/>
                <w:szCs w:val="24"/>
              </w:rPr>
              <w:t xml:space="preserve">а -  </w:t>
            </w:r>
            <w:r w:rsidRPr="00EA19F2">
              <w:rPr>
                <w:sz w:val="24"/>
                <w:szCs w:val="24"/>
              </w:rPr>
              <w:t>Realtek ALC221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оперативной памяти: </w:t>
            </w:r>
            <w:r w:rsidRPr="0068385C">
              <w:rPr>
                <w:sz w:val="24"/>
                <w:szCs w:val="24"/>
              </w:rPr>
              <w:t>SODIMM DDR3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</w:t>
            </w:r>
            <w:r w:rsidRPr="00BA72AB">
              <w:rPr>
                <w:sz w:val="24"/>
                <w:szCs w:val="24"/>
              </w:rPr>
              <w:t>стота</w:t>
            </w:r>
            <w:r>
              <w:rPr>
                <w:sz w:val="24"/>
                <w:szCs w:val="24"/>
              </w:rPr>
              <w:t xml:space="preserve"> работа оперативной памяти -  не менее 1600</w:t>
            </w:r>
            <w:r w:rsidRPr="00E33B0B">
              <w:rPr>
                <w:sz w:val="24"/>
                <w:szCs w:val="24"/>
              </w:rPr>
              <w:t xml:space="preserve"> МГц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Объем установленной памяти</w:t>
            </w:r>
            <w:r>
              <w:rPr>
                <w:sz w:val="24"/>
                <w:szCs w:val="24"/>
              </w:rPr>
              <w:t xml:space="preserve"> - не менее 4 </w:t>
            </w:r>
            <w:r w:rsidRPr="00BA72AB">
              <w:rPr>
                <w:sz w:val="24"/>
                <w:szCs w:val="24"/>
              </w:rPr>
              <w:t>ГБ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занятых слотов - не более одного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Общее количество слотов оперативной памяти</w:t>
            </w:r>
            <w:r>
              <w:rPr>
                <w:sz w:val="24"/>
                <w:szCs w:val="24"/>
              </w:rPr>
              <w:t xml:space="preserve"> - не менее 2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Максимальный объем памяти - не менее 16 Гб</w:t>
            </w:r>
          </w:p>
          <w:p w:rsidR="00A34FD7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Поддержка ж</w:t>
            </w:r>
            <w:r w:rsidRPr="00BA72AB">
              <w:rPr>
                <w:sz w:val="24"/>
                <w:szCs w:val="24"/>
              </w:rPr>
              <w:t>естки</w:t>
            </w:r>
            <w:r>
              <w:rPr>
                <w:sz w:val="24"/>
                <w:szCs w:val="24"/>
              </w:rPr>
              <w:t>х</w:t>
            </w:r>
            <w:r w:rsidRPr="00BA72AB">
              <w:rPr>
                <w:sz w:val="24"/>
                <w:szCs w:val="24"/>
              </w:rPr>
              <w:t xml:space="preserve"> диск</w:t>
            </w:r>
            <w:r>
              <w:rPr>
                <w:sz w:val="24"/>
                <w:szCs w:val="24"/>
              </w:rPr>
              <w:t>ов: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Количество SSD</w:t>
            </w:r>
            <w:r>
              <w:rPr>
                <w:sz w:val="24"/>
                <w:szCs w:val="24"/>
              </w:rPr>
              <w:t xml:space="preserve"> - не менее одного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Объем SSD</w:t>
            </w:r>
            <w:r>
              <w:rPr>
                <w:sz w:val="24"/>
                <w:szCs w:val="24"/>
              </w:rPr>
              <w:t xml:space="preserve"> - не менее </w:t>
            </w:r>
            <w:r w:rsidRPr="00AF0A82">
              <w:rPr>
                <w:sz w:val="24"/>
                <w:szCs w:val="24"/>
              </w:rPr>
              <w:t>8 ГБ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HDD - не менее одного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Общий объем HDD</w:t>
            </w:r>
            <w:r>
              <w:rPr>
                <w:sz w:val="24"/>
                <w:szCs w:val="24"/>
              </w:rPr>
              <w:t xml:space="preserve"> - не менее </w:t>
            </w:r>
            <w:r w:rsidRPr="00AF0A82">
              <w:rPr>
                <w:sz w:val="24"/>
                <w:szCs w:val="24"/>
              </w:rPr>
              <w:t>1000 ГБ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Интерфейс HDD</w:t>
            </w:r>
            <w:r>
              <w:rPr>
                <w:sz w:val="24"/>
                <w:szCs w:val="24"/>
              </w:rPr>
              <w:t xml:space="preserve"> - </w:t>
            </w:r>
            <w:r w:rsidRPr="00AF0A82">
              <w:rPr>
                <w:sz w:val="24"/>
                <w:szCs w:val="24"/>
              </w:rPr>
              <w:t>SATA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Скорость вращения HDD</w:t>
            </w:r>
            <w:r>
              <w:rPr>
                <w:sz w:val="24"/>
                <w:szCs w:val="24"/>
              </w:rPr>
              <w:t xml:space="preserve"> - не менее </w:t>
            </w:r>
            <w:r w:rsidRPr="00AF0A82">
              <w:rPr>
                <w:sz w:val="24"/>
                <w:szCs w:val="24"/>
              </w:rPr>
              <w:t>7200 об/мин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Графический адаптер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графических адаптеров</w:t>
            </w:r>
            <w:r>
              <w:rPr>
                <w:sz w:val="24"/>
                <w:szCs w:val="24"/>
              </w:rPr>
              <w:t>- один и более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Чипсет интегрированного графического адаптера</w:t>
            </w:r>
            <w:r>
              <w:rPr>
                <w:sz w:val="24"/>
                <w:szCs w:val="24"/>
              </w:rPr>
              <w:t xml:space="preserve">- </w:t>
            </w:r>
            <w:r w:rsidRPr="00856D53">
              <w:rPr>
                <w:sz w:val="24"/>
                <w:szCs w:val="24"/>
              </w:rPr>
              <w:t>Intel HD 4600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Устройства считывания информации</w:t>
            </w:r>
            <w:r>
              <w:rPr>
                <w:sz w:val="24"/>
                <w:szCs w:val="24"/>
              </w:rPr>
              <w:t>: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 xml:space="preserve">Оптический </w:t>
            </w:r>
            <w:r w:rsidRPr="000A5FA4">
              <w:rPr>
                <w:sz w:val="24"/>
                <w:szCs w:val="24"/>
              </w:rPr>
              <w:t xml:space="preserve">привод </w:t>
            </w:r>
            <w:r>
              <w:rPr>
                <w:sz w:val="24"/>
                <w:szCs w:val="24"/>
              </w:rPr>
              <w:t xml:space="preserve">- </w:t>
            </w:r>
            <w:r w:rsidRPr="00C04F9D">
              <w:rPr>
                <w:sz w:val="24"/>
                <w:szCs w:val="24"/>
              </w:rPr>
              <w:t>DVD-RW</w:t>
            </w:r>
          </w:p>
          <w:p w:rsidR="00A34FD7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Корпус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45A68">
              <w:rPr>
                <w:sz w:val="24"/>
                <w:szCs w:val="24"/>
              </w:rPr>
              <w:t>Материал - пластик</w:t>
            </w:r>
            <w:r w:rsidRPr="000A5FA4">
              <w:rPr>
                <w:sz w:val="24"/>
                <w:szCs w:val="24"/>
              </w:rPr>
              <w:t xml:space="preserve"> 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Цвет - Черный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Мощность блока питания - не менее 180 </w:t>
            </w:r>
            <w:r w:rsidRPr="000A5FA4">
              <w:rPr>
                <w:sz w:val="24"/>
                <w:szCs w:val="24"/>
              </w:rPr>
              <w:t>Вт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Кнопк</w:t>
            </w:r>
            <w:r>
              <w:rPr>
                <w:sz w:val="24"/>
                <w:szCs w:val="24"/>
              </w:rPr>
              <w:t xml:space="preserve">а </w:t>
            </w:r>
            <w:r w:rsidRPr="003C4FC4">
              <w:rPr>
                <w:sz w:val="24"/>
                <w:szCs w:val="24"/>
              </w:rPr>
              <w:t>Power</w:t>
            </w:r>
            <w:r>
              <w:rPr>
                <w:sz w:val="24"/>
                <w:szCs w:val="24"/>
              </w:rPr>
              <w:t xml:space="preserve"> </w:t>
            </w:r>
            <w:r w:rsidRPr="000A5FA4">
              <w:rPr>
                <w:sz w:val="24"/>
                <w:szCs w:val="24"/>
              </w:rPr>
              <w:t xml:space="preserve">на передней панели - </w:t>
            </w:r>
            <w:r>
              <w:rPr>
                <w:sz w:val="24"/>
                <w:szCs w:val="24"/>
              </w:rPr>
              <w:t xml:space="preserve">обязательно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17F41">
              <w:rPr>
                <w:sz w:val="24"/>
                <w:szCs w:val="24"/>
              </w:rPr>
              <w:t xml:space="preserve">Габариты </w:t>
            </w:r>
            <w:r w:rsidRPr="00017F41">
              <w:rPr>
                <w:rStyle w:val="apple-converted-space"/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017F41">
              <w:rPr>
                <w:rFonts w:ascii="Arial" w:hAnsi="Arial" w:cs="Arial"/>
                <w:color w:val="000000"/>
                <w:shd w:val="clear" w:color="auto" w:fill="FFFFFF"/>
              </w:rPr>
              <w:t xml:space="preserve">(Ш x В x Г) </w:t>
            </w:r>
            <w:r w:rsidRPr="00017F41">
              <w:rPr>
                <w:sz w:val="24"/>
                <w:szCs w:val="24"/>
              </w:rPr>
              <w:t>- не более 521 x 367 x 65 мм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Требуемые разъемы на задней/нижней </w:t>
            </w:r>
            <w:r w:rsidRPr="00BA72AB">
              <w:rPr>
                <w:sz w:val="24"/>
                <w:szCs w:val="24"/>
              </w:rPr>
              <w:t>панели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PS/2 - не менее 2 разъемов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</w:t>
            </w:r>
            <w:r w:rsidRPr="00A73542">
              <w:rPr>
                <w:sz w:val="24"/>
                <w:szCs w:val="24"/>
              </w:rPr>
              <w:t>USB 3.0</w:t>
            </w:r>
            <w:r>
              <w:rPr>
                <w:sz w:val="24"/>
                <w:szCs w:val="24"/>
              </w:rPr>
              <w:t xml:space="preserve"> - не менее 4 разъемов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USB 2</w:t>
            </w:r>
            <w:r w:rsidRPr="00A7354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 xml:space="preserve"> - не менее 2 разъемов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Количество сетевых интерфейсов</w:t>
            </w:r>
            <w:r>
              <w:rPr>
                <w:sz w:val="24"/>
                <w:szCs w:val="24"/>
              </w:rPr>
              <w:t xml:space="preserve"> - не менее 1 шт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Тип сетевых интерфейсов - LAN 1000 Мбит/с (RJ-45)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л</w:t>
            </w:r>
            <w:r w:rsidRPr="00A80708">
              <w:rPr>
                <w:sz w:val="24"/>
                <w:szCs w:val="24"/>
              </w:rPr>
              <w:t>инейны</w:t>
            </w:r>
            <w:r>
              <w:rPr>
                <w:sz w:val="24"/>
                <w:szCs w:val="24"/>
              </w:rPr>
              <w:t>х</w:t>
            </w:r>
            <w:r w:rsidRPr="00A80708">
              <w:rPr>
                <w:sz w:val="24"/>
                <w:szCs w:val="24"/>
              </w:rPr>
              <w:t xml:space="preserve"> аудио разъем</w:t>
            </w:r>
            <w:r>
              <w:rPr>
                <w:sz w:val="24"/>
                <w:szCs w:val="24"/>
              </w:rPr>
              <w:t xml:space="preserve">ов </w:t>
            </w:r>
            <w:r w:rsidRPr="00A80708">
              <w:rPr>
                <w:sz w:val="24"/>
                <w:szCs w:val="24"/>
              </w:rPr>
              <w:t>Line-out, Mic-in</w:t>
            </w:r>
            <w:r>
              <w:rPr>
                <w:sz w:val="24"/>
                <w:szCs w:val="24"/>
              </w:rPr>
              <w:t>- обязательно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C07C9">
              <w:rPr>
                <w:sz w:val="24"/>
                <w:szCs w:val="24"/>
                <w:lang w:val="en-US"/>
              </w:rPr>
              <w:t>Display</w:t>
            </w:r>
            <w:r>
              <w:rPr>
                <w:sz w:val="24"/>
                <w:szCs w:val="24"/>
              </w:rPr>
              <w:t xml:space="preserve"> </w:t>
            </w:r>
            <w:r w:rsidRPr="000C07C9">
              <w:rPr>
                <w:sz w:val="24"/>
                <w:szCs w:val="24"/>
                <w:lang w:val="en-US"/>
              </w:rPr>
              <w:t>Port</w:t>
            </w:r>
            <w:r w:rsidRPr="007A7F6B">
              <w:rPr>
                <w:sz w:val="24"/>
                <w:szCs w:val="24"/>
              </w:rPr>
              <w:t>-</w:t>
            </w:r>
            <w:r w:rsidRPr="000C07C9">
              <w:rPr>
                <w:sz w:val="24"/>
                <w:szCs w:val="24"/>
                <w:lang w:val="en-US"/>
              </w:rPr>
              <w:t>Out</w:t>
            </w:r>
            <w:r>
              <w:rPr>
                <w:sz w:val="24"/>
                <w:szCs w:val="24"/>
              </w:rPr>
              <w:t xml:space="preserve"> - не менее одного разъема </w:t>
            </w:r>
          </w:p>
          <w:p w:rsidR="00A34FD7" w:rsidRPr="00B37DF5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Беспроводные интерфейсы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r w:rsidRPr="00B37DF5">
              <w:rPr>
                <w:sz w:val="24"/>
                <w:szCs w:val="24"/>
              </w:rPr>
              <w:t>Wi-Fi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Поддерживаемые с</w:t>
            </w:r>
            <w:r w:rsidRPr="00B37DF5">
              <w:rPr>
                <w:sz w:val="24"/>
                <w:szCs w:val="24"/>
              </w:rPr>
              <w:t>тандарты</w:t>
            </w:r>
            <w:r>
              <w:rPr>
                <w:sz w:val="24"/>
                <w:szCs w:val="24"/>
              </w:rPr>
              <w:t xml:space="preserve"> - </w:t>
            </w:r>
            <w:r w:rsidRPr="00B37DF5">
              <w:rPr>
                <w:sz w:val="24"/>
                <w:szCs w:val="24"/>
              </w:rPr>
              <w:t xml:space="preserve"> IEEE 802.11b, IEEE 802.11g, IEEE 802.11n</w:t>
            </w:r>
          </w:p>
          <w:p w:rsidR="00A34FD7" w:rsidRPr="00B37DF5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Монитор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Наличие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- </w:t>
            </w:r>
            <w:r w:rsidRPr="00B37DF5">
              <w:rPr>
                <w:sz w:val="24"/>
                <w:szCs w:val="24"/>
              </w:rPr>
              <w:t>IPS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Светодиодная подсветка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Диагональ</w:t>
            </w:r>
            <w:r>
              <w:rPr>
                <w:sz w:val="24"/>
                <w:szCs w:val="24"/>
              </w:rPr>
              <w:t xml:space="preserve"> - не менее </w:t>
            </w:r>
            <w:r w:rsidRPr="00B37DF5">
              <w:rPr>
                <w:sz w:val="24"/>
                <w:szCs w:val="24"/>
              </w:rPr>
              <w:t>21.5 "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Разрешение</w:t>
            </w:r>
            <w:r>
              <w:rPr>
                <w:sz w:val="24"/>
                <w:szCs w:val="24"/>
              </w:rPr>
              <w:t xml:space="preserve"> - не менее </w:t>
            </w:r>
            <w:r w:rsidRPr="00B37DF5">
              <w:rPr>
                <w:sz w:val="24"/>
                <w:szCs w:val="24"/>
              </w:rPr>
              <w:t>1920x1080 (Full HD)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Тип поверхности</w:t>
            </w:r>
            <w:r>
              <w:rPr>
                <w:sz w:val="24"/>
                <w:szCs w:val="24"/>
              </w:rPr>
              <w:t xml:space="preserve"> - </w:t>
            </w:r>
            <w:r w:rsidRPr="00B37DF5">
              <w:rPr>
                <w:sz w:val="24"/>
                <w:szCs w:val="24"/>
              </w:rPr>
              <w:t>Матовая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Операционная система</w:t>
            </w:r>
            <w:r>
              <w:rPr>
                <w:sz w:val="24"/>
                <w:szCs w:val="24"/>
              </w:rPr>
              <w:t xml:space="preserve"> - </w:t>
            </w:r>
            <w:r w:rsidRPr="00B37DF5">
              <w:rPr>
                <w:sz w:val="24"/>
                <w:szCs w:val="24"/>
              </w:rPr>
              <w:t>Windows 7 Professional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Клавиатура</w:t>
            </w:r>
            <w:r>
              <w:rPr>
                <w:sz w:val="24"/>
                <w:szCs w:val="24"/>
              </w:rPr>
              <w:t xml:space="preserve"> в комплекте - обязательно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Мышь в комплекте - обязательно </w:t>
            </w:r>
          </w:p>
          <w:p w:rsidR="00A34FD7" w:rsidRDefault="00A34FD7" w:rsidP="0092296D">
            <w:pPr>
              <w:pStyle w:val="a4"/>
              <w:rPr>
                <w:lang w:val="ru-RU"/>
              </w:rPr>
            </w:pPr>
            <w:r>
              <w:t>Вес - не более 7</w:t>
            </w:r>
            <w:r w:rsidRPr="00B37DF5">
              <w:t xml:space="preserve"> кг</w:t>
            </w:r>
          </w:p>
          <w:p w:rsidR="00A34FD7" w:rsidRDefault="00A34FD7" w:rsidP="0092296D">
            <w:pPr>
              <w:pStyle w:val="a4"/>
              <w:rPr>
                <w:lang w:val="ru-RU"/>
              </w:rPr>
            </w:pPr>
            <w:r>
              <w:rPr>
                <w:lang w:val="ru-RU"/>
              </w:rPr>
              <w:t>8.Модуль памяти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Стандарт</w:t>
            </w:r>
            <w:r>
              <w:rPr>
                <w:color w:val="000000"/>
                <w:sz w:val="24"/>
                <w:szCs w:val="24"/>
              </w:rPr>
              <w:t xml:space="preserve"> памяти - </w:t>
            </w:r>
            <w:r w:rsidRPr="001D6BAE">
              <w:rPr>
                <w:color w:val="000000"/>
                <w:sz w:val="24"/>
                <w:szCs w:val="24"/>
              </w:rPr>
              <w:t>DDR</w:t>
            </w:r>
            <w:r>
              <w:rPr>
                <w:color w:val="000000"/>
                <w:sz w:val="24"/>
                <w:szCs w:val="24"/>
              </w:rPr>
              <w:t>3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Форм-фактор</w:t>
            </w:r>
            <w:r>
              <w:rPr>
                <w:color w:val="000000"/>
                <w:sz w:val="24"/>
                <w:szCs w:val="24"/>
              </w:rPr>
              <w:t xml:space="preserve">  - </w:t>
            </w:r>
            <w:r>
              <w:rPr>
                <w:color w:val="000000"/>
                <w:sz w:val="24"/>
                <w:szCs w:val="24"/>
                <w:lang w:val="en-US"/>
              </w:rPr>
              <w:t>SO</w:t>
            </w:r>
            <w:r w:rsidRPr="001D6BAE">
              <w:rPr>
                <w:color w:val="000000"/>
                <w:sz w:val="24"/>
                <w:szCs w:val="24"/>
              </w:rPr>
              <w:t>DIMM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Объем одного модуля</w:t>
            </w:r>
            <w:r>
              <w:rPr>
                <w:color w:val="000000"/>
                <w:sz w:val="24"/>
                <w:szCs w:val="24"/>
              </w:rPr>
              <w:t xml:space="preserve"> - не менее  </w:t>
            </w:r>
            <w:r w:rsidRPr="00B01E31">
              <w:rPr>
                <w:color w:val="000000"/>
                <w:sz w:val="24"/>
                <w:szCs w:val="24"/>
              </w:rPr>
              <w:t>4</w:t>
            </w:r>
            <w:r w:rsidRPr="001D6BAE">
              <w:rPr>
                <w:color w:val="000000"/>
                <w:sz w:val="24"/>
                <w:szCs w:val="24"/>
              </w:rPr>
              <w:t xml:space="preserve"> ГБ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Количество модулей в комплекте</w:t>
            </w:r>
            <w:r>
              <w:rPr>
                <w:color w:val="000000"/>
                <w:sz w:val="24"/>
                <w:szCs w:val="24"/>
              </w:rPr>
              <w:t xml:space="preserve"> - не менее </w:t>
            </w:r>
            <w:r w:rsidRPr="001D6BAE">
              <w:rPr>
                <w:color w:val="000000"/>
                <w:sz w:val="24"/>
                <w:szCs w:val="24"/>
              </w:rPr>
              <w:t>1 шт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Суммарный объем</w:t>
            </w:r>
            <w:r>
              <w:rPr>
                <w:color w:val="000000"/>
                <w:sz w:val="24"/>
                <w:szCs w:val="24"/>
              </w:rPr>
              <w:t xml:space="preserve"> - не мене </w:t>
            </w:r>
            <w:r w:rsidRPr="00B01E31">
              <w:rPr>
                <w:color w:val="000000"/>
                <w:sz w:val="24"/>
                <w:szCs w:val="24"/>
              </w:rPr>
              <w:t>4</w:t>
            </w:r>
            <w:r w:rsidRPr="001D6BAE">
              <w:rPr>
                <w:color w:val="000000"/>
                <w:sz w:val="24"/>
                <w:szCs w:val="24"/>
              </w:rPr>
              <w:t xml:space="preserve"> ГБ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Эффективная частота</w:t>
            </w:r>
            <w:r>
              <w:rPr>
                <w:color w:val="000000"/>
                <w:sz w:val="24"/>
                <w:szCs w:val="24"/>
              </w:rPr>
              <w:t xml:space="preserve"> - не менее </w:t>
            </w:r>
            <w:r w:rsidRPr="00B01E31">
              <w:rPr>
                <w:color w:val="000000"/>
                <w:sz w:val="24"/>
                <w:szCs w:val="24"/>
              </w:rPr>
              <w:t>1600</w:t>
            </w:r>
            <w:r w:rsidRPr="001D6BAE">
              <w:rPr>
                <w:color w:val="000000"/>
                <w:sz w:val="24"/>
                <w:szCs w:val="24"/>
              </w:rPr>
              <w:t xml:space="preserve"> МГц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Пропускная способность</w:t>
            </w:r>
            <w:r>
              <w:rPr>
                <w:color w:val="000000"/>
                <w:sz w:val="24"/>
                <w:szCs w:val="24"/>
              </w:rPr>
              <w:t xml:space="preserve"> - не менее 1</w:t>
            </w:r>
            <w:r w:rsidRPr="00B01E31">
              <w:rPr>
                <w:color w:val="000000"/>
                <w:sz w:val="24"/>
                <w:szCs w:val="24"/>
              </w:rPr>
              <w:t>28</w:t>
            </w:r>
            <w:r w:rsidRPr="001D6BAE">
              <w:rPr>
                <w:color w:val="000000"/>
                <w:sz w:val="24"/>
                <w:szCs w:val="24"/>
              </w:rPr>
              <w:t>00 Мб/с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Количество чипов на модуле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 w:rsidRPr="00B01E31">
              <w:rPr>
                <w:color w:val="000000"/>
                <w:sz w:val="24"/>
                <w:szCs w:val="24"/>
              </w:rPr>
              <w:t>16</w:t>
            </w:r>
            <w:r>
              <w:rPr>
                <w:color w:val="000000"/>
                <w:sz w:val="24"/>
                <w:szCs w:val="24"/>
              </w:rPr>
              <w:t xml:space="preserve"> и более </w:t>
            </w:r>
          </w:p>
          <w:p w:rsidR="00A34FD7" w:rsidRPr="001D6BA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1D6BAE">
              <w:rPr>
                <w:color w:val="000000"/>
                <w:sz w:val="24"/>
                <w:szCs w:val="24"/>
              </w:rPr>
              <w:t>Количество контактов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204 </w:t>
            </w:r>
            <w:r>
              <w:rPr>
                <w:color w:val="000000"/>
                <w:sz w:val="24"/>
                <w:szCs w:val="24"/>
              </w:rPr>
              <w:t>и более</w:t>
            </w:r>
          </w:p>
          <w:p w:rsidR="00A34FD7" w:rsidRPr="00044FB1" w:rsidRDefault="00A34FD7" w:rsidP="0092296D">
            <w:pPr>
              <w:pStyle w:val="a5"/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044FB1">
              <w:rPr>
                <w:color w:val="000000"/>
                <w:sz w:val="24"/>
                <w:szCs w:val="24"/>
              </w:rPr>
              <w:t>Тайминги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CAS Latency (CL) - </w:t>
            </w:r>
            <w:r w:rsidRPr="00044FB1">
              <w:rPr>
                <w:color w:val="000000"/>
                <w:sz w:val="24"/>
                <w:szCs w:val="24"/>
              </w:rPr>
              <w:t>не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044FB1">
              <w:rPr>
                <w:color w:val="000000"/>
                <w:sz w:val="24"/>
                <w:szCs w:val="24"/>
              </w:rPr>
              <w:t>более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RAS to CAS Delay (tRCD) - </w:t>
            </w:r>
            <w:r>
              <w:rPr>
                <w:color w:val="000000"/>
                <w:sz w:val="24"/>
                <w:szCs w:val="24"/>
              </w:rPr>
              <w:t>не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более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Row Precharge Delay (tRP) - </w:t>
            </w:r>
            <w:r>
              <w:rPr>
                <w:color w:val="000000"/>
                <w:sz w:val="24"/>
                <w:szCs w:val="24"/>
              </w:rPr>
              <w:t>не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более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1</w:t>
            </w: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Activate to Precharge Delay (tRAS) - </w:t>
            </w:r>
            <w:r>
              <w:rPr>
                <w:color w:val="000000"/>
                <w:sz w:val="24"/>
                <w:szCs w:val="24"/>
              </w:rPr>
              <w:t>не</w:t>
            </w:r>
            <w:r w:rsidRPr="00044FB1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более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30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044FB1">
              <w:rPr>
                <w:color w:val="000000"/>
                <w:sz w:val="24"/>
                <w:szCs w:val="24"/>
              </w:rPr>
              <w:t>Напряжение питания</w:t>
            </w:r>
            <w:r>
              <w:rPr>
                <w:color w:val="000000"/>
                <w:sz w:val="24"/>
                <w:szCs w:val="24"/>
              </w:rPr>
              <w:t xml:space="preserve"> - не более 1.</w:t>
            </w:r>
            <w:r w:rsidRPr="00797C66">
              <w:rPr>
                <w:color w:val="000000"/>
                <w:sz w:val="24"/>
                <w:szCs w:val="24"/>
              </w:rPr>
              <w:t>5</w:t>
            </w:r>
            <w:r w:rsidRPr="00044FB1">
              <w:rPr>
                <w:color w:val="000000"/>
                <w:sz w:val="24"/>
                <w:szCs w:val="24"/>
              </w:rPr>
              <w:t xml:space="preserve"> В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044FB1">
              <w:rPr>
                <w:color w:val="000000"/>
                <w:sz w:val="24"/>
                <w:szCs w:val="24"/>
              </w:rPr>
              <w:t>Нормальная операционная температура (Tcase)</w:t>
            </w:r>
            <w:r>
              <w:rPr>
                <w:color w:val="000000"/>
                <w:sz w:val="24"/>
                <w:szCs w:val="24"/>
              </w:rPr>
              <w:t xml:space="preserve"> - не менее </w:t>
            </w:r>
            <w:r w:rsidRPr="00044FB1">
              <w:rPr>
                <w:color w:val="000000"/>
                <w:sz w:val="24"/>
                <w:szCs w:val="24"/>
              </w:rPr>
              <w:t>85 °C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044FB1">
              <w:rPr>
                <w:color w:val="000000"/>
                <w:sz w:val="24"/>
                <w:szCs w:val="24"/>
              </w:rPr>
              <w:t>Расширенная операционная температура (Tcase)</w:t>
            </w:r>
            <w:r>
              <w:rPr>
                <w:color w:val="000000"/>
                <w:sz w:val="24"/>
                <w:szCs w:val="24"/>
              </w:rPr>
              <w:t xml:space="preserve"> - не менее </w:t>
            </w:r>
            <w:r w:rsidRPr="00044FB1">
              <w:rPr>
                <w:color w:val="000000"/>
                <w:sz w:val="24"/>
                <w:szCs w:val="24"/>
              </w:rPr>
              <w:t>95 °C</w:t>
            </w:r>
          </w:p>
          <w:p w:rsidR="00A34FD7" w:rsidRPr="00B01E3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044FB1">
              <w:rPr>
                <w:color w:val="000000"/>
                <w:sz w:val="24"/>
                <w:szCs w:val="24"/>
              </w:rPr>
              <w:t>Компоновка чипов на модуле</w:t>
            </w:r>
            <w:r>
              <w:rPr>
                <w:color w:val="000000"/>
                <w:sz w:val="24"/>
                <w:szCs w:val="24"/>
              </w:rPr>
              <w:t xml:space="preserve"> - </w:t>
            </w:r>
            <w:r w:rsidRPr="00044FB1">
              <w:rPr>
                <w:color w:val="000000"/>
                <w:sz w:val="24"/>
                <w:szCs w:val="24"/>
              </w:rPr>
              <w:t>Двусторонняя</w:t>
            </w:r>
          </w:p>
          <w:p w:rsidR="00A34FD7" w:rsidRPr="00B01E3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Совместимость с </w:t>
            </w:r>
            <w:r w:rsidRPr="00B01E31">
              <w:rPr>
                <w:color w:val="000000"/>
                <w:sz w:val="24"/>
                <w:szCs w:val="24"/>
              </w:rPr>
              <w:t>8300Elite USDT</w:t>
            </w:r>
            <w:r>
              <w:rPr>
                <w:color w:val="000000"/>
                <w:sz w:val="24"/>
                <w:szCs w:val="24"/>
              </w:rPr>
              <w:t xml:space="preserve"> - обязательно </w:t>
            </w:r>
          </w:p>
          <w:p w:rsidR="00A34FD7" w:rsidRPr="00044FB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color w:val="000000"/>
                <w:sz w:val="24"/>
                <w:szCs w:val="24"/>
              </w:rPr>
            </w:pPr>
            <w:r w:rsidRPr="009A049D">
              <w:rPr>
                <w:color w:val="000000"/>
                <w:sz w:val="24"/>
                <w:szCs w:val="24"/>
              </w:rPr>
              <w:t xml:space="preserve">Габариты </w:t>
            </w:r>
            <w:r w:rsidRPr="00B01E31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не более 6</w:t>
            </w:r>
            <w:r w:rsidRPr="00B01E31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x 3</w:t>
            </w:r>
            <w:r w:rsidRPr="00B01E31">
              <w:rPr>
                <w:color w:val="000000"/>
                <w:sz w:val="24"/>
                <w:szCs w:val="24"/>
              </w:rPr>
              <w:t>2 x 4 мм</w:t>
            </w:r>
          </w:p>
          <w:p w:rsidR="00A34FD7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</w:p>
          <w:p w:rsidR="00A34FD7" w:rsidRPr="007A7F6B" w:rsidRDefault="00A34FD7" w:rsidP="0092296D">
            <w:pPr>
              <w:pStyle w:val="a4"/>
              <w:rPr>
                <w:color w:val="000000"/>
                <w:lang w:val="ru-RU"/>
              </w:rPr>
            </w:pPr>
            <w:r w:rsidRPr="007A7F6B">
              <w:rPr>
                <w:color w:val="000000"/>
                <w:lang w:val="ru-RU"/>
              </w:rPr>
              <w:t>9.Системный блок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D3BEC">
              <w:rPr>
                <w:sz w:val="24"/>
                <w:szCs w:val="24"/>
              </w:rPr>
              <w:t>Форм-фактор</w:t>
            </w:r>
            <w:r>
              <w:rPr>
                <w:sz w:val="24"/>
                <w:szCs w:val="24"/>
              </w:rPr>
              <w:t xml:space="preserve">: </w:t>
            </w:r>
            <w:r w:rsidRPr="00F07CAC">
              <w:rPr>
                <w:sz w:val="24"/>
                <w:szCs w:val="24"/>
              </w:rPr>
              <w:t xml:space="preserve">Microtower 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Центральный процессор</w:t>
            </w:r>
            <w:r w:rsidRPr="00BA72AB">
              <w:rPr>
                <w:sz w:val="24"/>
                <w:szCs w:val="24"/>
                <w:lang w:val="en-US"/>
              </w:rPr>
              <w:t>:</w:t>
            </w:r>
          </w:p>
          <w:p w:rsidR="00A34FD7" w:rsidRPr="000C6A7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процессоров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  <w:lang w:val="en-US"/>
              </w:rPr>
              <w:t>1</w:t>
            </w:r>
            <w:r w:rsidRPr="00BA72AB">
              <w:rPr>
                <w:sz w:val="24"/>
                <w:szCs w:val="24"/>
              </w:rPr>
              <w:t xml:space="preserve"> шт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Семейство</w:t>
            </w:r>
            <w:r>
              <w:rPr>
                <w:sz w:val="24"/>
                <w:szCs w:val="24"/>
              </w:rPr>
              <w:t xml:space="preserve">:  </w:t>
            </w:r>
            <w:r w:rsidRPr="00F07CAC">
              <w:rPr>
                <w:sz w:val="24"/>
                <w:szCs w:val="24"/>
              </w:rPr>
              <w:t>Intel Core i7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Модель</w:t>
            </w:r>
            <w:r>
              <w:rPr>
                <w:sz w:val="24"/>
                <w:szCs w:val="24"/>
              </w:rPr>
              <w:t xml:space="preserve">: </w:t>
            </w:r>
            <w:r w:rsidRPr="00F07CAC">
              <w:rPr>
                <w:sz w:val="24"/>
                <w:szCs w:val="24"/>
              </w:rPr>
              <w:t>4790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ядер</w:t>
            </w:r>
            <w:r>
              <w:rPr>
                <w:sz w:val="24"/>
                <w:szCs w:val="24"/>
              </w:rPr>
              <w:t xml:space="preserve">: не менее </w:t>
            </w:r>
            <w:r>
              <w:rPr>
                <w:sz w:val="24"/>
                <w:szCs w:val="24"/>
                <w:lang w:val="en-US"/>
              </w:rPr>
              <w:t>4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Частота</w:t>
            </w:r>
            <w:r>
              <w:rPr>
                <w:sz w:val="24"/>
                <w:szCs w:val="24"/>
              </w:rPr>
              <w:t xml:space="preserve"> - не менее </w:t>
            </w:r>
            <w:r w:rsidRPr="0093531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6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Максимальная</w:t>
            </w:r>
            <w:r>
              <w:rPr>
                <w:sz w:val="24"/>
                <w:szCs w:val="24"/>
              </w:rPr>
              <w:t xml:space="preserve"> частота в режиме Turbo Boost - не менее </w:t>
            </w:r>
            <w:r w:rsidRPr="0093531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 w:rsidRPr="0093531F">
              <w:rPr>
                <w:sz w:val="24"/>
                <w:szCs w:val="24"/>
              </w:rPr>
              <w:t xml:space="preserve">0 </w:t>
            </w:r>
            <w:r w:rsidRPr="00BA72AB">
              <w:rPr>
                <w:sz w:val="24"/>
                <w:szCs w:val="24"/>
              </w:rPr>
              <w:t>ГГц</w:t>
            </w:r>
          </w:p>
          <w:p w:rsidR="00A34FD7" w:rsidRPr="002A218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L3 кэш</w:t>
            </w:r>
            <w:r>
              <w:rPr>
                <w:sz w:val="24"/>
                <w:szCs w:val="24"/>
              </w:rPr>
              <w:t xml:space="preserve"> - не менее </w:t>
            </w:r>
            <w:r>
              <w:rPr>
                <w:sz w:val="24"/>
                <w:szCs w:val="24"/>
                <w:lang w:val="en-US"/>
              </w:rPr>
              <w:t>8</w:t>
            </w:r>
            <w:r w:rsidRPr="00BA72AB">
              <w:rPr>
                <w:sz w:val="24"/>
                <w:szCs w:val="24"/>
              </w:rPr>
              <w:t xml:space="preserve"> МБ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Материнская плата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Чипсет</w:t>
            </w:r>
            <w:r>
              <w:rPr>
                <w:sz w:val="24"/>
                <w:szCs w:val="24"/>
              </w:rPr>
              <w:t xml:space="preserve">: </w:t>
            </w:r>
            <w:r w:rsidRPr="009075CE">
              <w:rPr>
                <w:sz w:val="24"/>
                <w:szCs w:val="24"/>
              </w:rPr>
              <w:t>Intel H97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а</w:t>
            </w:r>
            <w:r w:rsidRPr="00EA19F2">
              <w:rPr>
                <w:sz w:val="24"/>
                <w:szCs w:val="24"/>
              </w:rPr>
              <w:t>удиочипсет</w:t>
            </w:r>
            <w:r>
              <w:rPr>
                <w:sz w:val="24"/>
                <w:szCs w:val="24"/>
              </w:rPr>
              <w:t xml:space="preserve">а -  </w:t>
            </w:r>
            <w:r w:rsidRPr="00EA19F2">
              <w:rPr>
                <w:sz w:val="24"/>
                <w:szCs w:val="24"/>
              </w:rPr>
              <w:t>Realtek ALC221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оперативной памяти: </w:t>
            </w:r>
            <w:r w:rsidRPr="00E33B0B">
              <w:rPr>
                <w:sz w:val="24"/>
                <w:szCs w:val="24"/>
              </w:rPr>
              <w:t>DDR</w:t>
            </w:r>
            <w:r>
              <w:rPr>
                <w:sz w:val="24"/>
                <w:szCs w:val="24"/>
                <w:lang w:val="en-US"/>
              </w:rPr>
              <w:t>3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</w:t>
            </w:r>
            <w:r w:rsidRPr="00BA72AB">
              <w:rPr>
                <w:sz w:val="24"/>
                <w:szCs w:val="24"/>
              </w:rPr>
              <w:t>стота</w:t>
            </w:r>
            <w:r>
              <w:rPr>
                <w:sz w:val="24"/>
                <w:szCs w:val="24"/>
              </w:rPr>
              <w:t xml:space="preserve"> работа оперативной памяти -  не менее 1866</w:t>
            </w:r>
            <w:r w:rsidRPr="00E33B0B">
              <w:rPr>
                <w:sz w:val="24"/>
                <w:szCs w:val="24"/>
              </w:rPr>
              <w:t xml:space="preserve"> МГц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Объем установленной памяти</w:t>
            </w:r>
            <w:r>
              <w:rPr>
                <w:sz w:val="24"/>
                <w:szCs w:val="24"/>
              </w:rPr>
              <w:t xml:space="preserve"> - не менее </w:t>
            </w:r>
            <w:r w:rsidRPr="009075C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r w:rsidRPr="00BA72AB">
              <w:rPr>
                <w:sz w:val="24"/>
                <w:szCs w:val="24"/>
              </w:rPr>
              <w:t>ГБ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занятых слотов - не более одного</w:t>
            </w:r>
          </w:p>
          <w:p w:rsidR="00A34FD7" w:rsidRPr="009075C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Общее количество слотов оперативной памяти</w:t>
            </w:r>
            <w:r>
              <w:rPr>
                <w:sz w:val="24"/>
                <w:szCs w:val="24"/>
              </w:rPr>
              <w:t xml:space="preserve"> - не менее </w:t>
            </w:r>
            <w:r w:rsidRPr="009075CE">
              <w:rPr>
                <w:sz w:val="24"/>
                <w:szCs w:val="24"/>
              </w:rPr>
              <w:t>4</w:t>
            </w:r>
          </w:p>
          <w:p w:rsidR="00A34FD7" w:rsidRPr="00796A34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Поддержка ж</w:t>
            </w:r>
            <w:r w:rsidRPr="00BA72AB">
              <w:rPr>
                <w:sz w:val="24"/>
                <w:szCs w:val="24"/>
              </w:rPr>
              <w:t>естки</w:t>
            </w:r>
            <w:r>
              <w:rPr>
                <w:sz w:val="24"/>
                <w:szCs w:val="24"/>
              </w:rPr>
              <w:t>х</w:t>
            </w:r>
            <w:r w:rsidRPr="00BA72AB">
              <w:rPr>
                <w:sz w:val="24"/>
                <w:szCs w:val="24"/>
              </w:rPr>
              <w:t xml:space="preserve"> диск</w:t>
            </w:r>
            <w:r>
              <w:rPr>
                <w:sz w:val="24"/>
                <w:szCs w:val="24"/>
              </w:rPr>
              <w:t>ов (HDD)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Количество HDD</w:t>
            </w:r>
            <w:r>
              <w:rPr>
                <w:sz w:val="24"/>
                <w:szCs w:val="24"/>
              </w:rPr>
              <w:t xml:space="preserve"> 3.5" - не менее </w:t>
            </w:r>
            <w:r w:rsidRPr="00C3312B">
              <w:rPr>
                <w:sz w:val="24"/>
                <w:szCs w:val="24"/>
              </w:rPr>
              <w:t xml:space="preserve"> одного</w:t>
            </w:r>
          </w:p>
          <w:p w:rsidR="00A34FD7" w:rsidRPr="00C3312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Интерфейс</w:t>
            </w:r>
            <w:r w:rsidRPr="00C3312B">
              <w:rPr>
                <w:sz w:val="24"/>
                <w:szCs w:val="24"/>
              </w:rPr>
              <w:t xml:space="preserve"> </w:t>
            </w:r>
            <w:r w:rsidRPr="007253D0">
              <w:rPr>
                <w:sz w:val="24"/>
                <w:szCs w:val="24"/>
                <w:lang w:val="en-US"/>
              </w:rPr>
              <w:t>HDD</w:t>
            </w:r>
            <w:r w:rsidRPr="00C3312B">
              <w:rPr>
                <w:sz w:val="24"/>
                <w:szCs w:val="24"/>
              </w:rPr>
              <w:t xml:space="preserve"> - </w:t>
            </w:r>
            <w:r w:rsidRPr="009075CE">
              <w:rPr>
                <w:sz w:val="24"/>
                <w:szCs w:val="24"/>
                <w:lang w:val="en-US"/>
              </w:rPr>
              <w:t>SATA</w:t>
            </w:r>
            <w:r w:rsidRPr="00C3312B">
              <w:rPr>
                <w:sz w:val="24"/>
                <w:szCs w:val="24"/>
              </w:rPr>
              <w:t xml:space="preserve"> </w:t>
            </w:r>
          </w:p>
          <w:p w:rsidR="00A34FD7" w:rsidRPr="007253D0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 xml:space="preserve">Общий объем </w:t>
            </w:r>
            <w:r w:rsidRPr="007253D0">
              <w:rPr>
                <w:sz w:val="24"/>
                <w:szCs w:val="24"/>
                <w:lang w:val="en-US"/>
              </w:rPr>
              <w:t>HDD</w:t>
            </w:r>
            <w:r w:rsidRPr="007253D0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не менее 1000 Гб</w:t>
            </w:r>
          </w:p>
          <w:p w:rsidR="00A34FD7" w:rsidRPr="007253D0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7253D0">
              <w:rPr>
                <w:sz w:val="24"/>
                <w:szCs w:val="24"/>
              </w:rPr>
              <w:t>Скорость вращения HDD - не менее</w:t>
            </w:r>
            <w:r>
              <w:rPr>
                <w:sz w:val="24"/>
                <w:szCs w:val="24"/>
              </w:rPr>
              <w:t xml:space="preserve"> 72</w:t>
            </w:r>
            <w:r w:rsidRPr="007253D0">
              <w:rPr>
                <w:sz w:val="24"/>
                <w:szCs w:val="24"/>
              </w:rPr>
              <w:t>00 об/мин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4403A">
              <w:rPr>
                <w:sz w:val="24"/>
                <w:szCs w:val="24"/>
              </w:rPr>
              <w:t>Сет</w:t>
            </w:r>
            <w:r>
              <w:rPr>
                <w:sz w:val="24"/>
                <w:szCs w:val="24"/>
              </w:rPr>
              <w:t xml:space="preserve">евая карта - </w:t>
            </w:r>
            <w:r w:rsidRPr="0014403A">
              <w:rPr>
                <w:sz w:val="24"/>
                <w:szCs w:val="24"/>
              </w:rPr>
              <w:tab/>
              <w:t>10/100/1000 Мбит/сек Realtek RTL8151GH-CG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Графический адаптер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графических адаптеров</w:t>
            </w:r>
            <w:r>
              <w:rPr>
                <w:sz w:val="24"/>
                <w:szCs w:val="24"/>
              </w:rPr>
              <w:t>- один и более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Чипсет интегрированного графического адаптера</w:t>
            </w:r>
            <w:r>
              <w:rPr>
                <w:sz w:val="24"/>
                <w:szCs w:val="24"/>
              </w:rPr>
              <w:t xml:space="preserve">- </w:t>
            </w:r>
            <w:r w:rsidRPr="009075CE">
              <w:rPr>
                <w:sz w:val="24"/>
                <w:szCs w:val="24"/>
              </w:rPr>
              <w:t>Intel HD 4600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Устройства считывания информации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 xml:space="preserve">Оптический </w:t>
            </w:r>
            <w:r w:rsidRPr="000A5FA4">
              <w:rPr>
                <w:sz w:val="24"/>
                <w:szCs w:val="24"/>
              </w:rPr>
              <w:t xml:space="preserve">привод </w:t>
            </w:r>
            <w:r>
              <w:rPr>
                <w:sz w:val="24"/>
                <w:szCs w:val="24"/>
              </w:rPr>
              <w:t xml:space="preserve">- </w:t>
            </w:r>
            <w:r w:rsidRPr="006163C7">
              <w:rPr>
                <w:sz w:val="24"/>
                <w:szCs w:val="24"/>
              </w:rPr>
              <w:t>DVD-RW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Корпус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 xml:space="preserve">Количество отсеков </w:t>
            </w:r>
            <w:r>
              <w:rPr>
                <w:sz w:val="24"/>
                <w:szCs w:val="24"/>
              </w:rPr>
              <w:t>5.25</w:t>
            </w:r>
            <w:r w:rsidRPr="000A5FA4">
              <w:rPr>
                <w:sz w:val="24"/>
                <w:szCs w:val="24"/>
              </w:rPr>
              <w:t xml:space="preserve">" - не менее </w:t>
            </w:r>
            <w:r>
              <w:rPr>
                <w:sz w:val="24"/>
                <w:szCs w:val="24"/>
              </w:rPr>
              <w:t>одного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6163C7">
              <w:rPr>
                <w:sz w:val="24"/>
                <w:szCs w:val="24"/>
              </w:rPr>
              <w:t>Количество внутренних отсеков 3,5"/2,5"</w:t>
            </w:r>
            <w:r>
              <w:rPr>
                <w:sz w:val="24"/>
                <w:szCs w:val="24"/>
              </w:rPr>
              <w:t xml:space="preserve"> - не менее 2 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 блока питания - не менее 3</w:t>
            </w:r>
            <w:r w:rsidRPr="000A5FA4">
              <w:rPr>
                <w:sz w:val="24"/>
                <w:szCs w:val="24"/>
              </w:rPr>
              <w:t xml:space="preserve">00 </w:t>
            </w:r>
            <w:r>
              <w:rPr>
                <w:sz w:val="24"/>
                <w:szCs w:val="24"/>
              </w:rPr>
              <w:t>Вт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Цвет - Черный</w:t>
            </w:r>
          </w:p>
          <w:p w:rsidR="00A34FD7" w:rsidRPr="000A5FA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 xml:space="preserve">Габариты - не более </w:t>
            </w:r>
            <w:r w:rsidRPr="006163C7">
              <w:rPr>
                <w:sz w:val="24"/>
                <w:szCs w:val="24"/>
              </w:rPr>
              <w:t>165 x 359 x 355 мм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Требуемые разъемы на передней </w:t>
            </w:r>
            <w:r w:rsidRPr="00BA72AB">
              <w:rPr>
                <w:sz w:val="24"/>
                <w:szCs w:val="24"/>
              </w:rPr>
              <w:t>панели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USB 3.0</w:t>
            </w:r>
            <w:r>
              <w:rPr>
                <w:sz w:val="24"/>
                <w:szCs w:val="24"/>
              </w:rPr>
              <w:t xml:space="preserve"> - не менее 2 разъемов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F3045">
              <w:rPr>
                <w:sz w:val="24"/>
                <w:szCs w:val="24"/>
              </w:rPr>
              <w:t>Разъем 3.5 мм для наушников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F3045">
              <w:rPr>
                <w:sz w:val="24"/>
                <w:szCs w:val="24"/>
              </w:rPr>
              <w:t>Разъем 3.5 мм для микрофона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Требуемые р</w:t>
            </w:r>
            <w:r w:rsidRPr="00BA72AB">
              <w:rPr>
                <w:sz w:val="24"/>
                <w:szCs w:val="24"/>
              </w:rPr>
              <w:t xml:space="preserve">азъемы </w:t>
            </w:r>
            <w:r>
              <w:rPr>
                <w:sz w:val="24"/>
                <w:szCs w:val="24"/>
              </w:rPr>
              <w:t>компьютера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Количество USB 3.0</w:t>
            </w:r>
            <w:r>
              <w:rPr>
                <w:sz w:val="24"/>
                <w:szCs w:val="24"/>
              </w:rPr>
              <w:t xml:space="preserve"> - не менее 2 разъемов 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USB  2.0 - не менее 4 разъемов 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Количество сетевых интерфейсов</w:t>
            </w:r>
            <w:r>
              <w:rPr>
                <w:sz w:val="24"/>
                <w:szCs w:val="24"/>
              </w:rPr>
              <w:t xml:space="preserve"> - не менее 1 шт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73542">
              <w:rPr>
                <w:sz w:val="24"/>
                <w:szCs w:val="24"/>
              </w:rPr>
              <w:t>Тип сетевых интерфейсов - LAN 1000 Мбит/с (RJ-45)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5443CF">
              <w:rPr>
                <w:sz w:val="24"/>
                <w:szCs w:val="24"/>
              </w:rPr>
              <w:t xml:space="preserve">COM </w:t>
            </w:r>
            <w:r>
              <w:rPr>
                <w:sz w:val="24"/>
                <w:szCs w:val="24"/>
              </w:rPr>
              <w:t xml:space="preserve">порт </w:t>
            </w:r>
            <w:r w:rsidRPr="005443CF">
              <w:rPr>
                <w:sz w:val="24"/>
                <w:szCs w:val="24"/>
              </w:rPr>
              <w:t>(serial, DB9, RS232)</w:t>
            </w:r>
            <w:r>
              <w:rPr>
                <w:sz w:val="24"/>
                <w:szCs w:val="24"/>
              </w:rPr>
              <w:t xml:space="preserve"> - не менее одного разъема</w:t>
            </w:r>
          </w:p>
          <w:p w:rsidR="00A34FD7" w:rsidRPr="00A7354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5443CF">
              <w:rPr>
                <w:sz w:val="24"/>
                <w:szCs w:val="24"/>
              </w:rPr>
              <w:t xml:space="preserve">Разъем </w:t>
            </w:r>
            <w:r>
              <w:rPr>
                <w:sz w:val="24"/>
                <w:szCs w:val="24"/>
              </w:rPr>
              <w:t>PS/2 - не менее 2 разъемов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4403A">
              <w:rPr>
                <w:sz w:val="24"/>
                <w:szCs w:val="24"/>
              </w:rPr>
              <w:t xml:space="preserve">15-pin D-SUB </w:t>
            </w:r>
            <w:r>
              <w:rPr>
                <w:sz w:val="24"/>
                <w:szCs w:val="24"/>
              </w:rPr>
              <w:t xml:space="preserve">- не менее одного разъема </w:t>
            </w:r>
          </w:p>
          <w:p w:rsidR="00A34FD7" w:rsidRPr="0014403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4403A">
              <w:rPr>
                <w:sz w:val="24"/>
                <w:szCs w:val="24"/>
              </w:rPr>
              <w:t>DVI-D - не менее одного разъема</w:t>
            </w:r>
          </w:p>
          <w:p w:rsidR="00A34FD7" w:rsidRDefault="00A34FD7" w:rsidP="0092296D">
            <w:pPr>
              <w:pStyle w:val="a4"/>
              <w:rPr>
                <w:lang w:val="ru-RU"/>
              </w:rPr>
            </w:pPr>
            <w:r w:rsidRPr="00BA72AB">
              <w:t xml:space="preserve">Вес </w:t>
            </w:r>
            <w:r>
              <w:t>- не более 6.5</w:t>
            </w:r>
            <w:r w:rsidRPr="00BA72AB">
              <w:t xml:space="preserve"> кг</w:t>
            </w:r>
            <w:r>
              <w:rPr>
                <w:lang w:val="ru-RU"/>
              </w:rPr>
              <w:br/>
            </w:r>
          </w:p>
          <w:p w:rsidR="00A34FD7" w:rsidRDefault="00A34FD7" w:rsidP="0092296D">
            <w:pPr>
              <w:pStyle w:val="a4"/>
              <w:rPr>
                <w:lang w:val="ru-RU"/>
              </w:rPr>
            </w:pPr>
            <w:r>
              <w:rPr>
                <w:lang w:val="ru-RU"/>
              </w:rPr>
              <w:t>10.Ноутбук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Центральный процессор</w:t>
            </w:r>
            <w:r w:rsidRPr="00BA72AB">
              <w:rPr>
                <w:sz w:val="24"/>
                <w:szCs w:val="24"/>
                <w:lang w:val="en-US"/>
              </w:rPr>
              <w:t>:</w:t>
            </w:r>
          </w:p>
          <w:p w:rsidR="00A34FD7" w:rsidRPr="000C6A71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процессоров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  <w:lang w:val="en-US"/>
              </w:rPr>
              <w:t>1</w:t>
            </w:r>
            <w:r w:rsidRPr="00BA72AB">
              <w:rPr>
                <w:sz w:val="24"/>
                <w:szCs w:val="24"/>
              </w:rPr>
              <w:t xml:space="preserve"> шт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Семейство</w:t>
            </w:r>
            <w:r>
              <w:rPr>
                <w:sz w:val="24"/>
                <w:szCs w:val="24"/>
              </w:rPr>
              <w:t xml:space="preserve">:  </w:t>
            </w:r>
            <w:r>
              <w:rPr>
                <w:sz w:val="24"/>
                <w:szCs w:val="24"/>
                <w:lang w:val="en-US"/>
              </w:rPr>
              <w:t xml:space="preserve">Intel </w:t>
            </w:r>
            <w:r w:rsidRPr="007D3352">
              <w:rPr>
                <w:sz w:val="24"/>
                <w:szCs w:val="24"/>
              </w:rPr>
              <w:t>Core i7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Модель</w:t>
            </w:r>
            <w:r>
              <w:rPr>
                <w:sz w:val="24"/>
                <w:szCs w:val="24"/>
              </w:rPr>
              <w:t xml:space="preserve">: </w:t>
            </w:r>
            <w:r w:rsidRPr="007D3352">
              <w:rPr>
                <w:sz w:val="24"/>
                <w:szCs w:val="24"/>
              </w:rPr>
              <w:t>5500U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Количество ядер</w:t>
            </w:r>
            <w:r>
              <w:rPr>
                <w:sz w:val="24"/>
                <w:szCs w:val="24"/>
              </w:rPr>
              <w:t>: не менее 2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Частота</w:t>
            </w:r>
            <w:r>
              <w:rPr>
                <w:sz w:val="24"/>
                <w:szCs w:val="24"/>
              </w:rPr>
              <w:t xml:space="preserve"> - не менее 2.4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Максимальная</w:t>
            </w:r>
            <w:r>
              <w:rPr>
                <w:sz w:val="24"/>
                <w:szCs w:val="24"/>
              </w:rPr>
              <w:t xml:space="preserve"> частота в режиме Turbo Boost - не менее 3.0</w:t>
            </w:r>
            <w:r w:rsidRPr="00BA72AB">
              <w:rPr>
                <w:sz w:val="24"/>
                <w:szCs w:val="24"/>
              </w:rPr>
              <w:t xml:space="preserve"> ГГц</w:t>
            </w:r>
          </w:p>
          <w:p w:rsidR="00A34FD7" w:rsidRPr="002A218E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L3 кэш</w:t>
            </w:r>
            <w:r>
              <w:rPr>
                <w:sz w:val="24"/>
                <w:szCs w:val="24"/>
              </w:rPr>
              <w:t xml:space="preserve"> - не менее 4</w:t>
            </w:r>
            <w:r w:rsidRPr="00BA72AB">
              <w:rPr>
                <w:sz w:val="24"/>
                <w:szCs w:val="24"/>
              </w:rPr>
              <w:t xml:space="preserve"> МБ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оперативной памяти: </w:t>
            </w:r>
            <w:r w:rsidRPr="0068385C">
              <w:rPr>
                <w:sz w:val="24"/>
                <w:szCs w:val="24"/>
              </w:rPr>
              <w:t>DDR3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</w:t>
            </w:r>
            <w:r w:rsidRPr="00BA72AB">
              <w:rPr>
                <w:sz w:val="24"/>
                <w:szCs w:val="24"/>
              </w:rPr>
              <w:t>стота</w:t>
            </w:r>
            <w:r>
              <w:rPr>
                <w:sz w:val="24"/>
                <w:szCs w:val="24"/>
              </w:rPr>
              <w:t xml:space="preserve"> работа оперативной памяти -  не менее 1600</w:t>
            </w:r>
            <w:r w:rsidRPr="00E33B0B">
              <w:rPr>
                <w:sz w:val="24"/>
                <w:szCs w:val="24"/>
              </w:rPr>
              <w:t xml:space="preserve"> МГц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Объем установленной памяти</w:t>
            </w:r>
            <w:r>
              <w:rPr>
                <w:sz w:val="24"/>
                <w:szCs w:val="24"/>
              </w:rPr>
              <w:t xml:space="preserve"> - не менее 12 </w:t>
            </w:r>
            <w:r w:rsidRPr="00BA72AB">
              <w:rPr>
                <w:sz w:val="24"/>
                <w:szCs w:val="24"/>
              </w:rPr>
              <w:t>ГБ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слотов - менее 2х слотов </w:t>
            </w:r>
          </w:p>
          <w:p w:rsidR="00A34FD7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Поддержка ж</w:t>
            </w:r>
            <w:r w:rsidRPr="00BA72AB">
              <w:rPr>
                <w:sz w:val="24"/>
                <w:szCs w:val="24"/>
              </w:rPr>
              <w:t>естки</w:t>
            </w:r>
            <w:r>
              <w:rPr>
                <w:sz w:val="24"/>
                <w:szCs w:val="24"/>
              </w:rPr>
              <w:t>х</w:t>
            </w:r>
            <w:r w:rsidRPr="00BA72AB">
              <w:rPr>
                <w:sz w:val="24"/>
                <w:szCs w:val="24"/>
              </w:rPr>
              <w:t xml:space="preserve"> диск</w:t>
            </w:r>
            <w:r>
              <w:rPr>
                <w:sz w:val="24"/>
                <w:szCs w:val="24"/>
              </w:rPr>
              <w:t>ов: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Количество SSD</w:t>
            </w:r>
            <w:r>
              <w:rPr>
                <w:sz w:val="24"/>
                <w:szCs w:val="24"/>
              </w:rPr>
              <w:t xml:space="preserve"> - не менее одного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Объем SSD</w:t>
            </w:r>
            <w:r>
              <w:rPr>
                <w:sz w:val="24"/>
                <w:szCs w:val="24"/>
              </w:rPr>
              <w:t xml:space="preserve"> - не менее 256</w:t>
            </w:r>
            <w:r w:rsidRPr="00AF0A82">
              <w:rPr>
                <w:sz w:val="24"/>
                <w:szCs w:val="24"/>
              </w:rPr>
              <w:t xml:space="preserve"> ГБ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HDD - не менее одного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Общий объем HDD</w:t>
            </w:r>
            <w:r>
              <w:rPr>
                <w:sz w:val="24"/>
                <w:szCs w:val="24"/>
              </w:rPr>
              <w:t xml:space="preserve"> - не менее </w:t>
            </w:r>
            <w:r w:rsidRPr="00AF0A82">
              <w:rPr>
                <w:sz w:val="24"/>
                <w:szCs w:val="24"/>
              </w:rPr>
              <w:t>1000 ГБ</w:t>
            </w:r>
          </w:p>
          <w:p w:rsidR="00A34FD7" w:rsidRPr="00AF0A82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AF0A82">
              <w:rPr>
                <w:sz w:val="24"/>
                <w:szCs w:val="24"/>
              </w:rPr>
              <w:t>Скорость вращения HDD</w:t>
            </w:r>
            <w:r>
              <w:rPr>
                <w:sz w:val="24"/>
                <w:szCs w:val="24"/>
              </w:rPr>
              <w:t xml:space="preserve"> - не менее 54</w:t>
            </w:r>
            <w:r w:rsidRPr="00AF0A82">
              <w:rPr>
                <w:sz w:val="24"/>
                <w:szCs w:val="24"/>
              </w:rPr>
              <w:t>00 об/мин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Графический адаптер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тип видеокарты - дискретная </w:t>
            </w:r>
          </w:p>
          <w:p w:rsidR="00A34FD7" w:rsidRPr="00BA739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394">
              <w:rPr>
                <w:sz w:val="24"/>
                <w:szCs w:val="24"/>
              </w:rPr>
              <w:t>Серия</w:t>
            </w:r>
            <w:r w:rsidRPr="00BA739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- </w:t>
            </w:r>
            <w:r w:rsidRPr="00BA7394">
              <w:rPr>
                <w:sz w:val="24"/>
                <w:szCs w:val="24"/>
              </w:rPr>
              <w:t>nVIDIA GeForce</w:t>
            </w:r>
          </w:p>
          <w:p w:rsidR="00A34FD7" w:rsidRPr="00BA739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394">
              <w:rPr>
                <w:sz w:val="24"/>
                <w:szCs w:val="24"/>
              </w:rPr>
              <w:t>Модель</w:t>
            </w:r>
            <w:r w:rsidRPr="00BA7394">
              <w:rPr>
                <w:sz w:val="24"/>
                <w:szCs w:val="24"/>
              </w:rPr>
              <w:tab/>
              <w:t>GTX 950M</w:t>
            </w:r>
          </w:p>
          <w:p w:rsidR="00A34FD7" w:rsidRPr="00BA7394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394">
              <w:rPr>
                <w:sz w:val="24"/>
                <w:szCs w:val="24"/>
              </w:rPr>
              <w:t>Объем видеопамяти</w:t>
            </w:r>
            <w:r w:rsidRPr="00BA7394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- не менее </w:t>
            </w:r>
            <w:r w:rsidRPr="00BA7394">
              <w:rPr>
                <w:sz w:val="24"/>
                <w:szCs w:val="24"/>
              </w:rPr>
              <w:t>4096 МБ</w:t>
            </w:r>
          </w:p>
          <w:p w:rsidR="00A34FD7" w:rsidRPr="00BA72AB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394">
              <w:rPr>
                <w:sz w:val="24"/>
                <w:szCs w:val="24"/>
              </w:rPr>
              <w:t>Тип памяти</w:t>
            </w:r>
            <w:r w:rsidRPr="00BA7394">
              <w:rPr>
                <w:sz w:val="24"/>
                <w:szCs w:val="24"/>
              </w:rPr>
              <w:tab/>
              <w:t>GDDR 3</w:t>
            </w:r>
          </w:p>
          <w:p w:rsidR="00A34FD7" w:rsidRPr="00BA72AB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>Устройства считывания информации</w:t>
            </w:r>
            <w:r>
              <w:rPr>
                <w:sz w:val="24"/>
                <w:szCs w:val="24"/>
              </w:rPr>
              <w:t>: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A72AB">
              <w:rPr>
                <w:sz w:val="24"/>
                <w:szCs w:val="24"/>
              </w:rPr>
              <w:t xml:space="preserve">Оптический </w:t>
            </w:r>
            <w:r w:rsidRPr="000A5FA4">
              <w:rPr>
                <w:sz w:val="24"/>
                <w:szCs w:val="24"/>
              </w:rPr>
              <w:t xml:space="preserve">привод </w:t>
            </w:r>
            <w:r>
              <w:rPr>
                <w:sz w:val="24"/>
                <w:szCs w:val="24"/>
              </w:rPr>
              <w:t xml:space="preserve">- </w:t>
            </w:r>
            <w:r w:rsidRPr="00C04F9D">
              <w:rPr>
                <w:sz w:val="24"/>
                <w:szCs w:val="24"/>
              </w:rPr>
              <w:t>DVD-RW</w:t>
            </w:r>
          </w:p>
          <w:p w:rsidR="00A34FD7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0A5FA4">
              <w:rPr>
                <w:sz w:val="24"/>
                <w:szCs w:val="24"/>
              </w:rPr>
              <w:t>Корпус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45A68">
              <w:rPr>
                <w:sz w:val="24"/>
                <w:szCs w:val="24"/>
              </w:rPr>
              <w:t xml:space="preserve">Материал - </w:t>
            </w:r>
            <w:r>
              <w:rPr>
                <w:sz w:val="24"/>
                <w:szCs w:val="24"/>
              </w:rPr>
              <w:t>алюминий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017F41">
              <w:rPr>
                <w:sz w:val="24"/>
                <w:szCs w:val="24"/>
              </w:rPr>
              <w:t xml:space="preserve">Габариты </w:t>
            </w:r>
            <w:r w:rsidRPr="00017F41">
              <w:rPr>
                <w:rStyle w:val="apple-converted-space"/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Pr="00017F41">
              <w:rPr>
                <w:rFonts w:ascii="Arial" w:hAnsi="Arial" w:cs="Arial"/>
                <w:color w:val="000000"/>
                <w:shd w:val="clear" w:color="auto" w:fill="FFFFFF"/>
              </w:rPr>
              <w:t xml:space="preserve">(Ш x В x Г) </w:t>
            </w:r>
            <w:r w:rsidRPr="00017F41">
              <w:rPr>
                <w:sz w:val="24"/>
                <w:szCs w:val="24"/>
              </w:rPr>
              <w:t xml:space="preserve">- не более </w:t>
            </w:r>
            <w:r w:rsidRPr="00BA7394">
              <w:rPr>
                <w:sz w:val="24"/>
                <w:szCs w:val="24"/>
              </w:rPr>
              <w:t>416х274.4х30.6 мм</w:t>
            </w:r>
          </w:p>
          <w:p w:rsidR="00A34FD7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Требуемые разъемы </w:t>
            </w:r>
          </w:p>
          <w:p w:rsidR="00A34FD7" w:rsidRPr="001500FC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500FC">
              <w:rPr>
                <w:sz w:val="24"/>
                <w:szCs w:val="24"/>
              </w:rPr>
              <w:t>Порты подключения</w:t>
            </w:r>
            <w:r w:rsidRPr="001500FC">
              <w:rPr>
                <w:sz w:val="24"/>
                <w:szCs w:val="24"/>
              </w:rPr>
              <w:tab/>
              <w:t>HDMI</w:t>
            </w:r>
          </w:p>
          <w:p w:rsidR="00A34FD7" w:rsidRPr="001500FC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500FC">
              <w:rPr>
                <w:sz w:val="24"/>
                <w:szCs w:val="24"/>
              </w:rPr>
              <w:t>USB 3.0</w:t>
            </w:r>
            <w:r w:rsidRPr="001500FC">
              <w:rPr>
                <w:sz w:val="24"/>
                <w:szCs w:val="24"/>
              </w:rPr>
              <w:tab/>
              <w:t>- не менее 4 шт</w:t>
            </w:r>
          </w:p>
          <w:p w:rsidR="00A34FD7" w:rsidRPr="001500FC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1500FC">
              <w:rPr>
                <w:sz w:val="24"/>
                <w:szCs w:val="24"/>
              </w:rPr>
              <w:t>LAN (RJ-45)</w:t>
            </w:r>
            <w:r w:rsidRPr="001500FC">
              <w:rPr>
                <w:sz w:val="24"/>
                <w:szCs w:val="24"/>
              </w:rPr>
              <w:tab/>
              <w:t>10/100/1000 Мбит/с</w:t>
            </w:r>
          </w:p>
          <w:p w:rsidR="00A34FD7" w:rsidRPr="00B37DF5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Беспроводные интерфейсы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Наличие </w:t>
            </w:r>
            <w:r w:rsidRPr="00B37DF5">
              <w:rPr>
                <w:sz w:val="24"/>
                <w:szCs w:val="24"/>
              </w:rPr>
              <w:t>Wi-Fi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Bluetooth</w:t>
            </w:r>
            <w:r w:rsidRPr="009312AA">
              <w:rPr>
                <w:sz w:val="24"/>
                <w:szCs w:val="24"/>
              </w:rPr>
              <w:tab/>
              <w:t xml:space="preserve"> - </w:t>
            </w:r>
            <w:r>
              <w:rPr>
                <w:sz w:val="24"/>
                <w:szCs w:val="24"/>
              </w:rPr>
              <w:t>обязательно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Wi-Di (беспроводной)</w:t>
            </w:r>
            <w:r>
              <w:rPr>
                <w:sz w:val="24"/>
                <w:szCs w:val="24"/>
              </w:rPr>
              <w:t xml:space="preserve"> - обязательно</w:t>
            </w:r>
          </w:p>
          <w:p w:rsidR="00A34FD7" w:rsidRPr="009312AA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Дисплей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Диагональ экрана</w:t>
            </w:r>
            <w:r w:rsidRPr="009312AA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- не менее </w:t>
            </w:r>
            <w:r w:rsidRPr="009312AA">
              <w:rPr>
                <w:sz w:val="24"/>
                <w:szCs w:val="24"/>
              </w:rPr>
              <w:t>17.3 "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Разрешение дисплея</w:t>
            </w:r>
            <w:r w:rsidRPr="009312AA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- не менее </w:t>
            </w:r>
            <w:r w:rsidRPr="009312AA">
              <w:rPr>
                <w:sz w:val="24"/>
                <w:szCs w:val="24"/>
              </w:rPr>
              <w:t>1920х1080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Тип матрицы</w:t>
            </w:r>
            <w:r w:rsidRPr="009312AA">
              <w:rPr>
                <w:sz w:val="24"/>
                <w:szCs w:val="24"/>
              </w:rPr>
              <w:tab/>
              <w:t>TN+film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LED подсветка</w:t>
            </w:r>
            <w:r>
              <w:rPr>
                <w:sz w:val="24"/>
                <w:szCs w:val="24"/>
              </w:rPr>
              <w:t xml:space="preserve"> - обязательно </w:t>
            </w:r>
            <w:r w:rsidRPr="009312AA">
              <w:rPr>
                <w:sz w:val="24"/>
                <w:szCs w:val="24"/>
              </w:rPr>
              <w:tab/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Покрытие экрана</w:t>
            </w:r>
            <w:r w:rsidRPr="009312AA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- </w:t>
            </w:r>
            <w:r w:rsidRPr="009312AA">
              <w:rPr>
                <w:sz w:val="24"/>
                <w:szCs w:val="24"/>
              </w:rPr>
              <w:t>антибликовое</w:t>
            </w:r>
          </w:p>
          <w:p w:rsidR="00A34FD7" w:rsidRPr="00DF5EB8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  <w:lang w:val="en-US"/>
              </w:rPr>
            </w:pPr>
            <w:r w:rsidRPr="00DF5EB8">
              <w:rPr>
                <w:sz w:val="24"/>
                <w:szCs w:val="24"/>
                <w:lang w:val="en-US"/>
              </w:rPr>
              <w:t>Мультимедиа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DF5EB8">
              <w:rPr>
                <w:sz w:val="24"/>
                <w:szCs w:val="24"/>
              </w:rPr>
              <w:t>Картридер / Secure Digital</w:t>
            </w:r>
            <w:r>
              <w:rPr>
                <w:sz w:val="24"/>
                <w:szCs w:val="24"/>
              </w:rPr>
              <w:t xml:space="preserve"> - обязатльено </w:t>
            </w:r>
          </w:p>
          <w:p w:rsidR="00A34FD7" w:rsidRPr="00DF5EB8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DF5EB8">
              <w:rPr>
                <w:sz w:val="24"/>
                <w:szCs w:val="24"/>
              </w:rPr>
              <w:t xml:space="preserve">Сканер отпечатка пальца - </w:t>
            </w:r>
            <w:r>
              <w:rPr>
                <w:sz w:val="24"/>
                <w:szCs w:val="24"/>
              </w:rPr>
              <w:t xml:space="preserve">обязательно </w:t>
            </w:r>
          </w:p>
          <w:p w:rsidR="00A34FD7" w:rsidRPr="00DF5EB8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DF5EB8">
              <w:rPr>
                <w:sz w:val="24"/>
                <w:szCs w:val="24"/>
              </w:rPr>
              <w:t>Kensington замок</w:t>
            </w:r>
            <w:r>
              <w:rPr>
                <w:sz w:val="24"/>
                <w:szCs w:val="24"/>
              </w:rPr>
              <w:t xml:space="preserve"> - обязательно 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DF5EB8">
              <w:rPr>
                <w:sz w:val="24"/>
                <w:szCs w:val="24"/>
              </w:rPr>
              <w:t>Камера для видеозвонков</w:t>
            </w:r>
            <w:r w:rsidRPr="00DF5EB8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- не менее </w:t>
            </w:r>
            <w:r w:rsidRPr="00DF5EB8">
              <w:rPr>
                <w:sz w:val="24"/>
                <w:szCs w:val="24"/>
              </w:rPr>
              <w:t>2.0 МПикс</w:t>
            </w:r>
          </w:p>
          <w:p w:rsidR="00A34FD7" w:rsidRPr="009312AA" w:rsidRDefault="00A34FD7" w:rsidP="0092296D">
            <w:pPr>
              <w:pStyle w:val="a5"/>
              <w:ind w:left="720"/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Аккумулятор</w:t>
            </w:r>
          </w:p>
          <w:p w:rsidR="00A34FD7" w:rsidRPr="009312AA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Емкость батареи</w:t>
            </w:r>
            <w:r w:rsidRPr="009312AA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- не менее </w:t>
            </w:r>
            <w:r w:rsidRPr="009312AA">
              <w:rPr>
                <w:sz w:val="24"/>
                <w:szCs w:val="24"/>
              </w:rPr>
              <w:t>41 Втч</w:t>
            </w:r>
          </w:p>
          <w:p w:rsidR="00A34FD7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312AA">
              <w:rPr>
                <w:sz w:val="24"/>
                <w:szCs w:val="24"/>
              </w:rPr>
              <w:t>Кол-во ячеек батареи</w:t>
            </w:r>
            <w:r>
              <w:rPr>
                <w:sz w:val="24"/>
                <w:szCs w:val="24"/>
              </w:rPr>
              <w:t xml:space="preserve"> -  не менее </w:t>
            </w:r>
            <w:r w:rsidRPr="009312AA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ячеек</w:t>
            </w:r>
          </w:p>
          <w:p w:rsidR="00A34FD7" w:rsidRPr="00B37DF5" w:rsidRDefault="00A34FD7" w:rsidP="0092296D">
            <w:pPr>
              <w:pStyle w:val="a5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B37DF5">
              <w:rPr>
                <w:sz w:val="24"/>
                <w:szCs w:val="24"/>
              </w:rPr>
              <w:t>Операционная система</w:t>
            </w:r>
            <w:r>
              <w:rPr>
                <w:sz w:val="24"/>
                <w:szCs w:val="24"/>
              </w:rPr>
              <w:t xml:space="preserve"> - </w:t>
            </w:r>
            <w:r w:rsidRPr="00B37DF5">
              <w:rPr>
                <w:sz w:val="24"/>
                <w:szCs w:val="24"/>
              </w:rPr>
              <w:t xml:space="preserve">Windows </w:t>
            </w:r>
            <w:r>
              <w:rPr>
                <w:sz w:val="24"/>
                <w:szCs w:val="24"/>
              </w:rPr>
              <w:t>8</w:t>
            </w:r>
          </w:p>
          <w:p w:rsidR="00A34FD7" w:rsidRPr="007A7F6B" w:rsidRDefault="00A34FD7" w:rsidP="0092296D">
            <w:pPr>
              <w:pStyle w:val="a4"/>
              <w:rPr>
                <w:color w:val="000000"/>
                <w:sz w:val="28"/>
                <w:szCs w:val="28"/>
                <w:lang w:val="ru-RU"/>
              </w:rPr>
            </w:pPr>
            <w:r>
              <w:t xml:space="preserve">Вес - не более 2.85 </w:t>
            </w:r>
            <w:r w:rsidRPr="00B37DF5">
              <w:t>кг</w:t>
            </w:r>
          </w:p>
        </w:tc>
      </w:tr>
      <w:tr w:rsidR="00A34FD7" w:rsidRPr="00A052BB" w:rsidTr="0092296D">
        <w:trPr>
          <w:trHeight w:val="335"/>
        </w:trPr>
        <w:tc>
          <w:tcPr>
            <w:tcW w:w="9781" w:type="dxa"/>
          </w:tcPr>
          <w:p w:rsidR="00A34FD7" w:rsidRDefault="00A34FD7" w:rsidP="0092296D">
            <w:pPr>
              <w:jc w:val="center"/>
              <w:rPr>
                <w:color w:val="000000"/>
              </w:rPr>
            </w:pPr>
          </w:p>
          <w:p w:rsidR="00A34FD7" w:rsidRPr="00A052BB" w:rsidRDefault="00A34FD7" w:rsidP="0092296D">
            <w:pPr>
              <w:rPr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2.2 Требования к упаковке и условия хранения и эксплуатации</w:t>
            </w:r>
          </w:p>
        </w:tc>
      </w:tr>
      <w:tr w:rsidR="00A34FD7" w:rsidRPr="00A052BB" w:rsidTr="0092296D">
        <w:trPr>
          <w:trHeight w:val="335"/>
        </w:trPr>
        <w:tc>
          <w:tcPr>
            <w:tcW w:w="9781" w:type="dxa"/>
          </w:tcPr>
          <w:p w:rsidR="00A34FD7" w:rsidRPr="00A052BB" w:rsidRDefault="00A34FD7" w:rsidP="0092296D">
            <w:pPr>
              <w:ind w:right="153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Каждое изделие должно быть упаковано, с обеспечением защиты от внешних воздействий. Упаковка товара должна обеспечивать безопасность транспортировки и сохранять его качества при транспортировке, отгрузке и в течение гарантийного срока хранения.</w:t>
            </w:r>
          </w:p>
          <w:p w:rsidR="00A34FD7" w:rsidRPr="00A052BB" w:rsidRDefault="00A34FD7" w:rsidP="0092296D">
            <w:pPr>
              <w:ind w:right="153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Условия эксплуатации оборудования являются обычными для рабочих помещений. Предполагается, что хранение и эксплуатация оборудования будет происходить в следующих условиях:</w:t>
            </w:r>
          </w:p>
          <w:tbl>
            <w:tblPr>
              <w:tblW w:w="9390" w:type="dxa"/>
              <w:tblCellSpacing w:w="0" w:type="dxa"/>
              <w:tblInd w:w="6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/>
            </w:tblPr>
            <w:tblGrid>
              <w:gridCol w:w="4703"/>
              <w:gridCol w:w="4687"/>
            </w:tblGrid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Характеристика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Описание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Температура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+ 10...+40 °С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Влажность хранения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20 ... 80%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4687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bottom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+15 ...+32 °С</w:t>
                  </w:r>
                </w:p>
              </w:tc>
            </w:tr>
            <w:tr w:rsidR="00A34FD7" w:rsidRPr="00A052BB" w:rsidTr="0092296D">
              <w:trPr>
                <w:trHeight w:val="255"/>
                <w:tblCellSpacing w:w="0" w:type="dxa"/>
              </w:trPr>
              <w:tc>
                <w:tcPr>
                  <w:tcW w:w="47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</w:tcBorders>
                  <w:tcMar>
                    <w:top w:w="0" w:type="dxa"/>
                    <w:left w:w="14" w:type="dxa"/>
                    <w:bottom w:w="0" w:type="dxa"/>
                    <w:right w:w="0" w:type="dxa"/>
                  </w:tcMar>
                  <w:vAlign w:val="center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ind w:left="115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 w:rsidRPr="00A052BB">
                    <w:rPr>
                      <w:i/>
                      <w:iCs/>
                      <w:color w:val="000000"/>
                      <w:sz w:val="24"/>
                      <w:szCs w:val="24"/>
                    </w:rPr>
                    <w:t>Рабочая влажность</w:t>
                  </w:r>
                </w:p>
              </w:tc>
              <w:tc>
                <w:tcPr>
                  <w:tcW w:w="468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tcMar>
                    <w:top w:w="0" w:type="dxa"/>
                    <w:left w:w="14" w:type="dxa"/>
                    <w:bottom w:w="0" w:type="dxa"/>
                    <w:right w:w="14" w:type="dxa"/>
                  </w:tcMar>
                  <w:vAlign w:val="center"/>
                </w:tcPr>
                <w:p w:rsidR="00A34FD7" w:rsidRPr="00A052BB" w:rsidRDefault="00A34FD7" w:rsidP="0092296D">
                  <w:pPr>
                    <w:spacing w:before="100" w:beforeAutospacing="1" w:after="100" w:afterAutospacing="1"/>
                    <w:jc w:val="center"/>
                  </w:pPr>
                  <w:r w:rsidRPr="00A052BB">
                    <w:rPr>
                      <w:color w:val="000000"/>
                    </w:rPr>
                    <w:t>20... 80%</w:t>
                  </w:r>
                </w:p>
              </w:tc>
            </w:tr>
          </w:tbl>
          <w:p w:rsidR="00A34FD7" w:rsidRPr="00A052BB" w:rsidRDefault="00A34FD7" w:rsidP="0092296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РАЗДЕЛ 3. ТРЕБОВАНИЯ ПРЕДОСТАВЛЕНИЯ ГАРАНТИЙ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snapToGrid w:val="0"/>
              <w:ind w:right="-108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 xml:space="preserve">Гарантийные обязательства – в соответствии с гарантией завода – изготовителя на комплектующие, замену и обслуживание на месте, но не менее 12 месяцев. 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34FD7" w:rsidRPr="00A052BB" w:rsidRDefault="00A34FD7" w:rsidP="009A0A50">
      <w:pPr>
        <w:keepNext/>
        <w:jc w:val="center"/>
      </w:pPr>
      <w:r w:rsidRPr="00A052BB">
        <w:rPr>
          <w:color w:val="000000"/>
        </w:rPr>
        <w:t xml:space="preserve">РАЗДЕЛ 4. </w:t>
      </w:r>
      <w:r w:rsidRPr="00A052BB">
        <w:t>ТРЕБОВАНИЯ К ТЕХНИЧЕСКОЙ ДОКУМЕНТАЦИИ</w:t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28"/>
      </w:tblGrid>
      <w:tr w:rsidR="00A34FD7" w:rsidRPr="00A052BB" w:rsidTr="0092296D">
        <w:tc>
          <w:tcPr>
            <w:tcW w:w="9828" w:type="dxa"/>
          </w:tcPr>
          <w:p w:rsidR="00A34FD7" w:rsidRPr="00A052BB" w:rsidRDefault="00A34FD7" w:rsidP="0092296D">
            <w:pPr>
              <w:tabs>
                <w:tab w:val="num" w:pos="0"/>
                <w:tab w:val="num" w:pos="851"/>
              </w:tabs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Инструкция по эксплуатации, сертификаты, паспорта на русском языке.</w:t>
            </w: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5. ТРЕБОВАНИЯ ПО БЕЗОПАСНОСТИ И КАЧЕСТВУ 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Качество и безопасность Комплекта, функциональные характеристики (потребительские свойства) Комплекта должны соответствовать действующим техническим регламентам, стандартам, нормативным требованиям по охране труда и иным требованиям, установленным действующим законодательством и нормативно-технической документацией Российской Федерации.</w:t>
            </w:r>
          </w:p>
          <w:p w:rsidR="00A34FD7" w:rsidRPr="002D5EED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Санитарно-эпидемиологические заключения должны быть представлены Поставщиком на поставляемый Комплект, подлежащий санитарно-эпидемиологической экспертизе в обязательном порядке в соответствие с действующим законодательством.</w:t>
            </w: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>РАЗДЕЛ 6. ДОПОЛНИТЕЛЬНЫЕ (ИНЫЕ) ТРЕБОВАНИЯ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i/>
                <w:iCs/>
                <w:color w:val="000000"/>
                <w:sz w:val="24"/>
                <w:szCs w:val="24"/>
              </w:rPr>
              <w:t>Оборудование не должно быть заложенным и не являться предметом споров третьих лиц.</w:t>
            </w:r>
          </w:p>
        </w:tc>
      </w:tr>
    </w:tbl>
    <w:p w:rsidR="00A34FD7" w:rsidRDefault="00A34FD7" w:rsidP="009A0A50">
      <w:pPr>
        <w:rPr>
          <w:color w:val="000000"/>
        </w:rPr>
      </w:pPr>
    </w:p>
    <w:p w:rsidR="00A34FD7" w:rsidRPr="00025B60" w:rsidRDefault="00A34FD7" w:rsidP="009A0A50">
      <w:pPr>
        <w:jc w:val="center"/>
        <w:rPr>
          <w:color w:val="000000"/>
        </w:rPr>
      </w:pPr>
      <w:r w:rsidRPr="00A052BB">
        <w:rPr>
          <w:color w:val="000000"/>
        </w:rPr>
        <w:t xml:space="preserve">РАЗДЕЛ 7. ТРЕБОВАНИЯ К КОЛИЧЕСТВУ,  СРОКУ (ПЕРИОДИЧНОСТИ) И МЕСТУ ПОСТАВКИ  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3"/>
      </w:tblGrid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7.1 ТРЕБОВАНИЯ К КОЛИЧЕСТВУ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</w:tc>
      </w:tr>
      <w:tr w:rsidR="00A34FD7" w:rsidRPr="00946DBA" w:rsidTr="0092296D">
        <w:trPr>
          <w:trHeight w:val="399"/>
        </w:trPr>
        <w:tc>
          <w:tcPr>
            <w:tcW w:w="9781" w:type="dxa"/>
          </w:tcPr>
          <w:tbl>
            <w:tblPr>
              <w:tblW w:w="966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55"/>
              <w:gridCol w:w="1446"/>
              <w:gridCol w:w="1267"/>
            </w:tblGrid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Наименование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Количество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2"/>
                      <w:szCs w:val="22"/>
                    </w:rPr>
                  </w:pPr>
                  <w:r w:rsidRPr="00A052BB">
                    <w:rPr>
                      <w:i/>
                      <w:iCs/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 xml:space="preserve">1. Сервер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DL</w:t>
                  </w:r>
                  <w:r w:rsidRPr="006E72A2">
                    <w:rPr>
                      <w:b/>
                      <w:bCs/>
                      <w:i/>
                      <w:iCs/>
                    </w:rPr>
                    <w:t>360/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4B40F1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 4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674C2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 xml:space="preserve">2. Блок питания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Hot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Pluq</w:t>
                  </w:r>
                  <w:r w:rsidRPr="006E72A2">
                    <w:rPr>
                      <w:b/>
                      <w:bCs/>
                      <w:i/>
                      <w:iCs/>
                    </w:rPr>
                    <w:t>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2D5EED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4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Pr="00A052BB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 xml:space="preserve">3. Жесткий диск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HDD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300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6E72A2">
                    <w:rPr>
                      <w:b/>
                      <w:bCs/>
                      <w:i/>
                      <w:iCs/>
                    </w:rPr>
                    <w:t>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 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 xml:space="preserve">1 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 xml:space="preserve">4. Система хранения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MSA</w:t>
                  </w:r>
                  <w:r w:rsidRPr="006E72A2">
                    <w:rPr>
                      <w:b/>
                      <w:bCs/>
                      <w:i/>
                      <w:iCs/>
                    </w:rPr>
                    <w:t>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 xml:space="preserve">5. Жесткий диск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HDD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600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Gb</w:t>
                  </w:r>
                  <w:r w:rsidRPr="006E72A2">
                    <w:rPr>
                      <w:b/>
                      <w:bCs/>
                      <w:i/>
                      <w:iCs/>
                    </w:rPr>
                    <w:t>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 xml:space="preserve">6. Сетевое хранилище 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MSA</w:t>
                  </w:r>
                  <w:r w:rsidRPr="006E72A2">
                    <w:rPr>
                      <w:b/>
                      <w:bCs/>
                      <w:i/>
                      <w:iCs/>
                    </w:rPr>
                    <w:t>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>7. Компьютер 800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G</w:t>
                  </w:r>
                  <w:r w:rsidRPr="006E72A2">
                    <w:rPr>
                      <w:b/>
                      <w:bCs/>
                      <w:i/>
                      <w:iCs/>
                    </w:rPr>
                    <w:t>1/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Default="00A34FD7" w:rsidP="0092296D">
                  <w:pPr>
                    <w:jc w:val="center"/>
                  </w:pPr>
                  <w:r w:rsidRPr="00EA1EA2"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>8. Модуль памяти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DDR</w:t>
                  </w:r>
                  <w:r w:rsidRPr="006E72A2">
                    <w:rPr>
                      <w:b/>
                      <w:bCs/>
                      <w:i/>
                      <w:iCs/>
                    </w:rPr>
                    <w:t>3/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 w:rsidRPr="006E72A2">
                    <w:rPr>
                      <w:b/>
                      <w:bCs/>
                      <w:i/>
                      <w:iCs/>
                    </w:rPr>
                    <w:t>9. Системный блок 490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G</w:t>
                  </w:r>
                  <w:r w:rsidRPr="006E72A2">
                    <w:rPr>
                      <w:b/>
                      <w:bCs/>
                      <w:i/>
                      <w:iCs/>
                    </w:rPr>
                    <w:t>2/</w:t>
                  </w:r>
                  <w:r w:rsidRPr="006E72A2">
                    <w:rPr>
                      <w:b/>
                      <w:bCs/>
                      <w:i/>
                      <w:iCs/>
                      <w:lang w:val="en-US"/>
                    </w:rPr>
                    <w:t>HP</w:t>
                  </w:r>
                  <w:r w:rsidRPr="006E72A2"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A34FD7" w:rsidRPr="00A052BB" w:rsidTr="0092296D">
              <w:tc>
                <w:tcPr>
                  <w:tcW w:w="6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Pr="006E72A2" w:rsidRDefault="00A34FD7" w:rsidP="0092296D">
                  <w:pPr>
                    <w:jc w:val="both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 xml:space="preserve">10. Ноутбук </w:t>
                  </w:r>
                  <w:r>
                    <w:rPr>
                      <w:b/>
                      <w:bCs/>
                      <w:i/>
                      <w:iCs/>
                      <w:lang w:val="en-US"/>
                    </w:rPr>
                    <w:t>Envy/HP</w:t>
                  </w:r>
                  <w:r>
                    <w:rPr>
                      <w:b/>
                      <w:bCs/>
                      <w:i/>
                      <w:iCs/>
                    </w:rPr>
                    <w:t xml:space="preserve"> или эквивалент</w:t>
                  </w:r>
                </w:p>
              </w:tc>
              <w:tc>
                <w:tcPr>
                  <w:tcW w:w="14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4FD7" w:rsidRDefault="00A34FD7" w:rsidP="0092296D">
                  <w:pPr>
                    <w:jc w:val="center"/>
                    <w:rPr>
                      <w:i/>
                      <w:iCs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34FD7" w:rsidRDefault="00A34FD7" w:rsidP="0092296D">
                  <w:pPr>
                    <w:jc w:val="center"/>
                  </w:pPr>
                  <w:r w:rsidRPr="00EA1EA2">
                    <w:rPr>
                      <w:i/>
                      <w:iCs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</w:tbl>
          <w:p w:rsidR="00A34FD7" w:rsidRPr="006141FA" w:rsidRDefault="00A34FD7" w:rsidP="0092296D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6141FA" w:rsidRDefault="00A34FD7" w:rsidP="0092296D">
            <w:pPr>
              <w:rPr>
                <w:b/>
                <w:bCs/>
              </w:rPr>
            </w:pPr>
            <w:r w:rsidRPr="006141FA">
              <w:t xml:space="preserve"> 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rPr>
                <w:i/>
                <w:iCs/>
                <w:color w:val="000000"/>
                <w:sz w:val="24"/>
                <w:szCs w:val="24"/>
              </w:rPr>
            </w:pPr>
            <w:r w:rsidRPr="00A052BB">
              <w:rPr>
                <w:color w:val="000000"/>
              </w:rPr>
              <w:t>Подраздел 7.2 СРОК ПОСТАВКИ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A34FD7" w:rsidRPr="006E1A86" w:rsidTr="0092296D">
        <w:trPr>
          <w:trHeight w:val="399"/>
        </w:trPr>
        <w:tc>
          <w:tcPr>
            <w:tcW w:w="9781" w:type="dxa"/>
          </w:tcPr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  <w:sz w:val="24"/>
                <w:szCs w:val="24"/>
              </w:rPr>
            </w:pPr>
          </w:p>
          <w:p w:rsidR="00A34FD7" w:rsidRPr="00076B8E" w:rsidRDefault="00A34FD7" w:rsidP="0092296D">
            <w:pPr>
              <w:pStyle w:val="Header"/>
              <w:tabs>
                <w:tab w:val="left" w:pos="284"/>
              </w:tabs>
              <w:ind w:right="34"/>
              <w:rPr>
                <w:i/>
                <w:iCs/>
                <w:color w:val="000000"/>
                <w:sz w:val="24"/>
                <w:szCs w:val="24"/>
              </w:rPr>
            </w:pPr>
            <w:r w:rsidRPr="00076B8E">
              <w:rPr>
                <w:i/>
                <w:iCs/>
                <w:color w:val="000000"/>
                <w:sz w:val="24"/>
                <w:szCs w:val="24"/>
              </w:rPr>
              <w:t xml:space="preserve">Срок  поставки – 5 </w:t>
            </w:r>
            <w:r>
              <w:rPr>
                <w:i/>
                <w:iCs/>
                <w:color w:val="000000"/>
                <w:sz w:val="24"/>
                <w:szCs w:val="24"/>
              </w:rPr>
              <w:t>рабочих</w:t>
            </w:r>
            <w:r w:rsidRPr="00076B8E">
              <w:rPr>
                <w:i/>
                <w:iCs/>
                <w:color w:val="000000"/>
                <w:sz w:val="24"/>
                <w:szCs w:val="24"/>
              </w:rPr>
              <w:t xml:space="preserve"> дней с  даты  подписания  договора.</w:t>
            </w:r>
          </w:p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rPr>
                <w:color w:val="000000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6E1A86">
              <w:rPr>
                <w:color w:val="000000"/>
              </w:rPr>
              <w:t>Подраздел 7.3 МЕСТО ПОСТАВКИ  ПРОДУКЦИИ</w:t>
            </w:r>
          </w:p>
          <w:p w:rsidR="00A34FD7" w:rsidRPr="006E1A86" w:rsidRDefault="00A34FD7" w:rsidP="0092296D">
            <w:pPr>
              <w:pStyle w:val="Header"/>
              <w:tabs>
                <w:tab w:val="left" w:pos="284"/>
              </w:tabs>
              <w:ind w:right="34"/>
              <w:jc w:val="center"/>
              <w:rPr>
                <w:color w:val="000000"/>
              </w:rPr>
            </w:pPr>
          </w:p>
        </w:tc>
      </w:tr>
      <w:tr w:rsidR="00A34FD7" w:rsidRPr="00A052BB" w:rsidTr="0092296D">
        <w:trPr>
          <w:trHeight w:val="399"/>
        </w:trPr>
        <w:tc>
          <w:tcPr>
            <w:tcW w:w="9781" w:type="dxa"/>
          </w:tcPr>
          <w:p w:rsidR="00A34FD7" w:rsidRPr="00A052BB" w:rsidRDefault="00A34FD7" w:rsidP="0092296D">
            <w:pPr>
              <w:pStyle w:val="msonormalcxsplast"/>
              <w:tabs>
                <w:tab w:val="left" w:pos="1134"/>
              </w:tabs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A052BB">
              <w:rPr>
                <w:i/>
                <w:iCs/>
                <w:color w:val="000000"/>
                <w:sz w:val="22"/>
                <w:szCs w:val="22"/>
              </w:rPr>
              <w:t>РФ., г. Москва, ул. Генерала Белова, д. 14, силами и средствами Поставщика.</w:t>
            </w:r>
          </w:p>
          <w:p w:rsidR="00A34FD7" w:rsidRPr="00A052BB" w:rsidRDefault="00A34FD7" w:rsidP="0092296D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A34FD7" w:rsidRPr="00A052BB" w:rsidRDefault="00A34FD7" w:rsidP="009A0A50">
      <w:pPr>
        <w:jc w:val="center"/>
        <w:rPr>
          <w:color w:val="000000"/>
        </w:rPr>
      </w:pPr>
    </w:p>
    <w:p w:rsidR="00A34FD7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jc w:val="center"/>
        <w:rPr>
          <w:color w:val="000000"/>
        </w:rPr>
      </w:pPr>
    </w:p>
    <w:p w:rsidR="00A34FD7" w:rsidRPr="00A052BB" w:rsidRDefault="00A34FD7" w:rsidP="009A0A50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Начальник подразделения            _________________________     Е.Ф. Медведев </w:t>
      </w:r>
    </w:p>
    <w:p w:rsidR="00A34FD7" w:rsidRPr="00A052BB" w:rsidRDefault="00A34FD7" w:rsidP="009A0A50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подпись           </w:t>
      </w:r>
    </w:p>
    <w:p w:rsidR="00A34FD7" w:rsidRPr="00A052BB" w:rsidRDefault="00A34FD7" w:rsidP="009A0A50">
      <w:pPr>
        <w:widowControl w:val="0"/>
        <w:tabs>
          <w:tab w:val="right" w:pos="13140"/>
        </w:tabs>
        <w:rPr>
          <w:sz w:val="22"/>
          <w:szCs w:val="22"/>
        </w:rPr>
      </w:pPr>
    </w:p>
    <w:p w:rsidR="00A34FD7" w:rsidRPr="00A052BB" w:rsidRDefault="00A34FD7" w:rsidP="009A0A50">
      <w:pPr>
        <w:widowControl w:val="0"/>
        <w:tabs>
          <w:tab w:val="right" w:pos="13140"/>
        </w:tabs>
        <w:rPr>
          <w:sz w:val="22"/>
          <w:szCs w:val="22"/>
        </w:rPr>
      </w:pPr>
      <w:r w:rsidRPr="00A052BB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 w:rsidRPr="00A052BB">
        <w:rPr>
          <w:sz w:val="22"/>
          <w:szCs w:val="22"/>
        </w:rPr>
        <w:t xml:space="preserve">                                           </w:t>
      </w:r>
    </w:p>
    <w:p w:rsidR="00A34FD7" w:rsidRPr="00A052BB" w:rsidRDefault="00A34FD7" w:rsidP="009A0A50">
      <w:pPr>
        <w:tabs>
          <w:tab w:val="right" w:pos="1314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Pr="00A052BB">
        <w:rPr>
          <w:sz w:val="20"/>
          <w:szCs w:val="20"/>
        </w:rPr>
        <w:t xml:space="preserve">                                                                                                                        </w:t>
      </w:r>
    </w:p>
    <w:p w:rsidR="00A34FD7" w:rsidRPr="00A052BB" w:rsidRDefault="00A34FD7" w:rsidP="009A0A50">
      <w:pPr>
        <w:tabs>
          <w:tab w:val="right" w:pos="8100"/>
        </w:tabs>
        <w:jc w:val="both"/>
      </w:pPr>
    </w:p>
    <w:p w:rsidR="00A34FD7" w:rsidRPr="00A052BB" w:rsidRDefault="00A34FD7" w:rsidP="009A0A50">
      <w:pPr>
        <w:rPr>
          <w:color w:val="000000"/>
          <w:sz w:val="22"/>
          <w:szCs w:val="22"/>
        </w:rPr>
      </w:pPr>
      <w:r w:rsidRPr="00A052BB">
        <w:rPr>
          <w:color w:val="000000"/>
          <w:sz w:val="22"/>
          <w:szCs w:val="22"/>
        </w:rPr>
        <w:t xml:space="preserve">Исполнитель                                    __________________________  </w:t>
      </w:r>
      <w:r>
        <w:rPr>
          <w:color w:val="000000"/>
          <w:sz w:val="22"/>
          <w:szCs w:val="22"/>
        </w:rPr>
        <w:t xml:space="preserve"> И.И.Лисицына</w:t>
      </w:r>
    </w:p>
    <w:p w:rsidR="00A34FD7" w:rsidRDefault="00A34FD7" w:rsidP="009A0A50">
      <w:r w:rsidRPr="00A052BB">
        <w:rPr>
          <w:color w:val="000000"/>
          <w:sz w:val="22"/>
          <w:szCs w:val="22"/>
        </w:rPr>
        <w:t xml:space="preserve">   </w:t>
      </w:r>
      <w:r w:rsidRPr="00674C2B">
        <w:rPr>
          <w:color w:val="000000"/>
          <w:sz w:val="22"/>
          <w:szCs w:val="22"/>
        </w:rPr>
        <w:t xml:space="preserve">           </w:t>
      </w:r>
      <w:r w:rsidRPr="00A052BB">
        <w:rPr>
          <w:color w:val="000000"/>
          <w:sz w:val="22"/>
          <w:szCs w:val="22"/>
        </w:rPr>
        <w:t xml:space="preserve">                                                        подпись</w:t>
      </w:r>
      <w:r>
        <w:rPr>
          <w:color w:val="000000"/>
          <w:sz w:val="22"/>
          <w:szCs w:val="22"/>
        </w:rPr>
        <w:t xml:space="preserve">                                         </w:t>
      </w:r>
    </w:p>
    <w:p w:rsidR="00A34FD7" w:rsidRDefault="00A34FD7" w:rsidP="009A0A50">
      <w:pPr>
        <w:suppressAutoHyphens/>
        <w:jc w:val="center"/>
      </w:pPr>
    </w:p>
    <w:sectPr w:rsidR="00A34FD7" w:rsidSect="009A0A50">
      <w:footerReference w:type="default" r:id="rId7"/>
      <w:pgSz w:w="11906" w:h="16838"/>
      <w:pgMar w:top="1134" w:right="851" w:bottom="1134" w:left="1418" w:header="709" w:footer="709" w:gutter="0"/>
      <w:pgNumType w:start="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FD7" w:rsidRDefault="00A34FD7" w:rsidP="0014569B">
      <w:r>
        <w:separator/>
      </w:r>
    </w:p>
  </w:endnote>
  <w:endnote w:type="continuationSeparator" w:id="0">
    <w:p w:rsidR="00A34FD7" w:rsidRDefault="00A34FD7" w:rsidP="001456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FD7" w:rsidRDefault="00A34FD7">
    <w:pPr>
      <w:pStyle w:val="Footer"/>
      <w:jc w:val="center"/>
    </w:pPr>
  </w:p>
  <w:p w:rsidR="00A34FD7" w:rsidRDefault="00A34FD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FD7" w:rsidRDefault="00A34FD7" w:rsidP="0014569B">
      <w:r>
        <w:separator/>
      </w:r>
    </w:p>
  </w:footnote>
  <w:footnote w:type="continuationSeparator" w:id="0">
    <w:p w:rsidR="00A34FD7" w:rsidRDefault="00A34FD7" w:rsidP="001456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41C381D"/>
    <w:multiLevelType w:val="hybridMultilevel"/>
    <w:tmpl w:val="3C002144"/>
    <w:lvl w:ilvl="0" w:tplc="5234164C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7FB"/>
    <w:rsid w:val="00005F30"/>
    <w:rsid w:val="0001699D"/>
    <w:rsid w:val="000178DD"/>
    <w:rsid w:val="00017F41"/>
    <w:rsid w:val="00022F40"/>
    <w:rsid w:val="00025B60"/>
    <w:rsid w:val="00030A6C"/>
    <w:rsid w:val="0003176A"/>
    <w:rsid w:val="000338DC"/>
    <w:rsid w:val="00037141"/>
    <w:rsid w:val="00044FB1"/>
    <w:rsid w:val="00045588"/>
    <w:rsid w:val="00046B97"/>
    <w:rsid w:val="00051AC6"/>
    <w:rsid w:val="0005371E"/>
    <w:rsid w:val="000656C1"/>
    <w:rsid w:val="00070565"/>
    <w:rsid w:val="000767B6"/>
    <w:rsid w:val="00076B8E"/>
    <w:rsid w:val="000858BF"/>
    <w:rsid w:val="000A5FA4"/>
    <w:rsid w:val="000B1675"/>
    <w:rsid w:val="000C07C9"/>
    <w:rsid w:val="000C3B9F"/>
    <w:rsid w:val="000C4087"/>
    <w:rsid w:val="000C6A71"/>
    <w:rsid w:val="000C6BC1"/>
    <w:rsid w:val="000D12D8"/>
    <w:rsid w:val="000D3BEC"/>
    <w:rsid w:val="000D4133"/>
    <w:rsid w:val="000E0BE1"/>
    <w:rsid w:val="00107BF6"/>
    <w:rsid w:val="00107E02"/>
    <w:rsid w:val="00113636"/>
    <w:rsid w:val="00126808"/>
    <w:rsid w:val="00134334"/>
    <w:rsid w:val="00136287"/>
    <w:rsid w:val="00136BC3"/>
    <w:rsid w:val="00137DEE"/>
    <w:rsid w:val="00137FA2"/>
    <w:rsid w:val="00141319"/>
    <w:rsid w:val="0014373B"/>
    <w:rsid w:val="0014403A"/>
    <w:rsid w:val="001450EC"/>
    <w:rsid w:val="0014569B"/>
    <w:rsid w:val="001500FC"/>
    <w:rsid w:val="001520F7"/>
    <w:rsid w:val="001557CD"/>
    <w:rsid w:val="00157AE2"/>
    <w:rsid w:val="001622CA"/>
    <w:rsid w:val="001649D7"/>
    <w:rsid w:val="00164A15"/>
    <w:rsid w:val="00167DC5"/>
    <w:rsid w:val="00182FCB"/>
    <w:rsid w:val="0018718C"/>
    <w:rsid w:val="00195534"/>
    <w:rsid w:val="001A201C"/>
    <w:rsid w:val="001A4ACC"/>
    <w:rsid w:val="001A60FE"/>
    <w:rsid w:val="001B1BD5"/>
    <w:rsid w:val="001B49C0"/>
    <w:rsid w:val="001C40B3"/>
    <w:rsid w:val="001C6ABF"/>
    <w:rsid w:val="001D6BAE"/>
    <w:rsid w:val="001E1070"/>
    <w:rsid w:val="001E3F79"/>
    <w:rsid w:val="001E74ED"/>
    <w:rsid w:val="001F3045"/>
    <w:rsid w:val="001F4ED7"/>
    <w:rsid w:val="001F6931"/>
    <w:rsid w:val="001F72D7"/>
    <w:rsid w:val="00201D95"/>
    <w:rsid w:val="00201ED3"/>
    <w:rsid w:val="00204CDD"/>
    <w:rsid w:val="00206439"/>
    <w:rsid w:val="00207D6C"/>
    <w:rsid w:val="00214133"/>
    <w:rsid w:val="002225AF"/>
    <w:rsid w:val="0022717D"/>
    <w:rsid w:val="00233942"/>
    <w:rsid w:val="00235309"/>
    <w:rsid w:val="00253DF0"/>
    <w:rsid w:val="00256869"/>
    <w:rsid w:val="0025778E"/>
    <w:rsid w:val="002577BC"/>
    <w:rsid w:val="00257EBE"/>
    <w:rsid w:val="002612B3"/>
    <w:rsid w:val="00261729"/>
    <w:rsid w:val="00262B25"/>
    <w:rsid w:val="0026529A"/>
    <w:rsid w:val="002707C4"/>
    <w:rsid w:val="00275A3C"/>
    <w:rsid w:val="0027641B"/>
    <w:rsid w:val="00277081"/>
    <w:rsid w:val="00285773"/>
    <w:rsid w:val="002A218E"/>
    <w:rsid w:val="002A75BC"/>
    <w:rsid w:val="002B34EB"/>
    <w:rsid w:val="002B6A53"/>
    <w:rsid w:val="002D355E"/>
    <w:rsid w:val="002D3CDF"/>
    <w:rsid w:val="002D53CD"/>
    <w:rsid w:val="002D5EED"/>
    <w:rsid w:val="002E1C9A"/>
    <w:rsid w:val="002E1FAF"/>
    <w:rsid w:val="002F2420"/>
    <w:rsid w:val="002F4DEC"/>
    <w:rsid w:val="00307DDC"/>
    <w:rsid w:val="0031606A"/>
    <w:rsid w:val="00323297"/>
    <w:rsid w:val="00323AE5"/>
    <w:rsid w:val="00331EED"/>
    <w:rsid w:val="003325E1"/>
    <w:rsid w:val="00334DB5"/>
    <w:rsid w:val="003434C3"/>
    <w:rsid w:val="00365077"/>
    <w:rsid w:val="003723DA"/>
    <w:rsid w:val="003809B8"/>
    <w:rsid w:val="003834B2"/>
    <w:rsid w:val="003902F7"/>
    <w:rsid w:val="00392AB0"/>
    <w:rsid w:val="003977A8"/>
    <w:rsid w:val="003B2C6D"/>
    <w:rsid w:val="003B5306"/>
    <w:rsid w:val="003C34DB"/>
    <w:rsid w:val="003C4FC4"/>
    <w:rsid w:val="003D6183"/>
    <w:rsid w:val="003E151D"/>
    <w:rsid w:val="003E3A7E"/>
    <w:rsid w:val="003E3E9C"/>
    <w:rsid w:val="003E53EC"/>
    <w:rsid w:val="003F1B1F"/>
    <w:rsid w:val="003F47F2"/>
    <w:rsid w:val="0040073C"/>
    <w:rsid w:val="00400EC4"/>
    <w:rsid w:val="00404B8E"/>
    <w:rsid w:val="00405F99"/>
    <w:rsid w:val="00407854"/>
    <w:rsid w:val="004171B6"/>
    <w:rsid w:val="004221C4"/>
    <w:rsid w:val="004260CF"/>
    <w:rsid w:val="004315EF"/>
    <w:rsid w:val="0043447F"/>
    <w:rsid w:val="00443E98"/>
    <w:rsid w:val="004533AD"/>
    <w:rsid w:val="00455EF7"/>
    <w:rsid w:val="004576C2"/>
    <w:rsid w:val="004638A2"/>
    <w:rsid w:val="0046547F"/>
    <w:rsid w:val="00470E01"/>
    <w:rsid w:val="00486C42"/>
    <w:rsid w:val="00490B25"/>
    <w:rsid w:val="004960F9"/>
    <w:rsid w:val="004A0216"/>
    <w:rsid w:val="004A0500"/>
    <w:rsid w:val="004B18A9"/>
    <w:rsid w:val="004B40F1"/>
    <w:rsid w:val="004B4BA2"/>
    <w:rsid w:val="004C03EA"/>
    <w:rsid w:val="004C0E52"/>
    <w:rsid w:val="004C281F"/>
    <w:rsid w:val="004C5654"/>
    <w:rsid w:val="004D4BE1"/>
    <w:rsid w:val="004D4E49"/>
    <w:rsid w:val="004D7AD0"/>
    <w:rsid w:val="004E124A"/>
    <w:rsid w:val="004E1920"/>
    <w:rsid w:val="004E19AF"/>
    <w:rsid w:val="004E1A38"/>
    <w:rsid w:val="004E6CBE"/>
    <w:rsid w:val="004F0A5C"/>
    <w:rsid w:val="004F6994"/>
    <w:rsid w:val="004F7B22"/>
    <w:rsid w:val="00502F1E"/>
    <w:rsid w:val="00506DDC"/>
    <w:rsid w:val="00511492"/>
    <w:rsid w:val="00527C88"/>
    <w:rsid w:val="005361A3"/>
    <w:rsid w:val="005443CF"/>
    <w:rsid w:val="0054650F"/>
    <w:rsid w:val="00547777"/>
    <w:rsid w:val="00551D0E"/>
    <w:rsid w:val="0055398A"/>
    <w:rsid w:val="005558E1"/>
    <w:rsid w:val="00555CCB"/>
    <w:rsid w:val="00573F05"/>
    <w:rsid w:val="005751C0"/>
    <w:rsid w:val="00590124"/>
    <w:rsid w:val="00590A45"/>
    <w:rsid w:val="00590A52"/>
    <w:rsid w:val="00593EB0"/>
    <w:rsid w:val="00594024"/>
    <w:rsid w:val="005960BF"/>
    <w:rsid w:val="005A5E4B"/>
    <w:rsid w:val="005A7E21"/>
    <w:rsid w:val="005B1AA3"/>
    <w:rsid w:val="005B4145"/>
    <w:rsid w:val="005B699C"/>
    <w:rsid w:val="005C3516"/>
    <w:rsid w:val="005C3FE0"/>
    <w:rsid w:val="005E6F10"/>
    <w:rsid w:val="005E7E8E"/>
    <w:rsid w:val="005F7557"/>
    <w:rsid w:val="0060106E"/>
    <w:rsid w:val="006141FA"/>
    <w:rsid w:val="006163C7"/>
    <w:rsid w:val="00616E1C"/>
    <w:rsid w:val="00624B4D"/>
    <w:rsid w:val="00626066"/>
    <w:rsid w:val="0063110B"/>
    <w:rsid w:val="00632140"/>
    <w:rsid w:val="006345F6"/>
    <w:rsid w:val="006416F6"/>
    <w:rsid w:val="00645B69"/>
    <w:rsid w:val="006524CF"/>
    <w:rsid w:val="00660E77"/>
    <w:rsid w:val="00666873"/>
    <w:rsid w:val="00667003"/>
    <w:rsid w:val="00671052"/>
    <w:rsid w:val="00671F23"/>
    <w:rsid w:val="00673525"/>
    <w:rsid w:val="00674C2B"/>
    <w:rsid w:val="006807FB"/>
    <w:rsid w:val="0068385C"/>
    <w:rsid w:val="006858EC"/>
    <w:rsid w:val="0069042D"/>
    <w:rsid w:val="006A148F"/>
    <w:rsid w:val="006A76AA"/>
    <w:rsid w:val="006B0657"/>
    <w:rsid w:val="006B6040"/>
    <w:rsid w:val="006B77AA"/>
    <w:rsid w:val="006D126D"/>
    <w:rsid w:val="006D5667"/>
    <w:rsid w:val="006D7BE6"/>
    <w:rsid w:val="006E1A86"/>
    <w:rsid w:val="006E1B3E"/>
    <w:rsid w:val="006E4064"/>
    <w:rsid w:val="006E72A2"/>
    <w:rsid w:val="006F105E"/>
    <w:rsid w:val="006F349A"/>
    <w:rsid w:val="006F4B05"/>
    <w:rsid w:val="006F60F2"/>
    <w:rsid w:val="007014A2"/>
    <w:rsid w:val="00710D78"/>
    <w:rsid w:val="00711BFE"/>
    <w:rsid w:val="00713371"/>
    <w:rsid w:val="00716A07"/>
    <w:rsid w:val="007213C2"/>
    <w:rsid w:val="00722ACB"/>
    <w:rsid w:val="00724202"/>
    <w:rsid w:val="007247B2"/>
    <w:rsid w:val="007253D0"/>
    <w:rsid w:val="00732A6F"/>
    <w:rsid w:val="00735336"/>
    <w:rsid w:val="00742C2C"/>
    <w:rsid w:val="00742FF4"/>
    <w:rsid w:val="0074303D"/>
    <w:rsid w:val="00743E4B"/>
    <w:rsid w:val="0076022F"/>
    <w:rsid w:val="007657D7"/>
    <w:rsid w:val="00770162"/>
    <w:rsid w:val="007704EF"/>
    <w:rsid w:val="00772C20"/>
    <w:rsid w:val="007744D3"/>
    <w:rsid w:val="00783C72"/>
    <w:rsid w:val="00783FA4"/>
    <w:rsid w:val="00785AAA"/>
    <w:rsid w:val="00796A34"/>
    <w:rsid w:val="00797C66"/>
    <w:rsid w:val="007A7F6B"/>
    <w:rsid w:val="007B149C"/>
    <w:rsid w:val="007D3352"/>
    <w:rsid w:val="007E1121"/>
    <w:rsid w:val="007E5A6D"/>
    <w:rsid w:val="007E7280"/>
    <w:rsid w:val="008043B3"/>
    <w:rsid w:val="008162C1"/>
    <w:rsid w:val="00822B42"/>
    <w:rsid w:val="008251DB"/>
    <w:rsid w:val="00825D96"/>
    <w:rsid w:val="0083673A"/>
    <w:rsid w:val="0084351B"/>
    <w:rsid w:val="00856D53"/>
    <w:rsid w:val="00863149"/>
    <w:rsid w:val="00863E9B"/>
    <w:rsid w:val="0087295B"/>
    <w:rsid w:val="00875B18"/>
    <w:rsid w:val="008760B3"/>
    <w:rsid w:val="00880665"/>
    <w:rsid w:val="008807D0"/>
    <w:rsid w:val="00881C53"/>
    <w:rsid w:val="00885007"/>
    <w:rsid w:val="00887BEB"/>
    <w:rsid w:val="00890FDB"/>
    <w:rsid w:val="00894989"/>
    <w:rsid w:val="0089659E"/>
    <w:rsid w:val="008A2D71"/>
    <w:rsid w:val="008B02F8"/>
    <w:rsid w:val="008B4341"/>
    <w:rsid w:val="008B75B4"/>
    <w:rsid w:val="008C0924"/>
    <w:rsid w:val="008C1CCC"/>
    <w:rsid w:val="008C6DF7"/>
    <w:rsid w:val="008D63C1"/>
    <w:rsid w:val="008E1718"/>
    <w:rsid w:val="008F0659"/>
    <w:rsid w:val="008F0DD5"/>
    <w:rsid w:val="008F30C7"/>
    <w:rsid w:val="008F72AE"/>
    <w:rsid w:val="009062AC"/>
    <w:rsid w:val="0090660E"/>
    <w:rsid w:val="009075CE"/>
    <w:rsid w:val="00910664"/>
    <w:rsid w:val="0091228B"/>
    <w:rsid w:val="009147B7"/>
    <w:rsid w:val="009220FF"/>
    <w:rsid w:val="0092296D"/>
    <w:rsid w:val="009312AA"/>
    <w:rsid w:val="00933E7F"/>
    <w:rsid w:val="0093531F"/>
    <w:rsid w:val="00935590"/>
    <w:rsid w:val="00937099"/>
    <w:rsid w:val="009404A2"/>
    <w:rsid w:val="009420DF"/>
    <w:rsid w:val="00945A68"/>
    <w:rsid w:val="00945E1A"/>
    <w:rsid w:val="00946A86"/>
    <w:rsid w:val="00946DBA"/>
    <w:rsid w:val="00950923"/>
    <w:rsid w:val="00950DAF"/>
    <w:rsid w:val="00951E40"/>
    <w:rsid w:val="00952D83"/>
    <w:rsid w:val="009568D7"/>
    <w:rsid w:val="009642A3"/>
    <w:rsid w:val="009809DD"/>
    <w:rsid w:val="00986862"/>
    <w:rsid w:val="00986C50"/>
    <w:rsid w:val="00987544"/>
    <w:rsid w:val="00992490"/>
    <w:rsid w:val="009A049D"/>
    <w:rsid w:val="009A0A50"/>
    <w:rsid w:val="009A3BCF"/>
    <w:rsid w:val="009A4CE4"/>
    <w:rsid w:val="009A7C6D"/>
    <w:rsid w:val="009B4090"/>
    <w:rsid w:val="009C50B6"/>
    <w:rsid w:val="009D2880"/>
    <w:rsid w:val="009D46B7"/>
    <w:rsid w:val="009D5648"/>
    <w:rsid w:val="009D7F7C"/>
    <w:rsid w:val="009E5A38"/>
    <w:rsid w:val="009E5D33"/>
    <w:rsid w:val="009E7EBC"/>
    <w:rsid w:val="009F0989"/>
    <w:rsid w:val="009F34CB"/>
    <w:rsid w:val="009F6108"/>
    <w:rsid w:val="00A01FC5"/>
    <w:rsid w:val="00A052BB"/>
    <w:rsid w:val="00A07169"/>
    <w:rsid w:val="00A13A20"/>
    <w:rsid w:val="00A14E17"/>
    <w:rsid w:val="00A22764"/>
    <w:rsid w:val="00A22A30"/>
    <w:rsid w:val="00A2444E"/>
    <w:rsid w:val="00A3126E"/>
    <w:rsid w:val="00A34FD7"/>
    <w:rsid w:val="00A35686"/>
    <w:rsid w:val="00A41DA5"/>
    <w:rsid w:val="00A43EC1"/>
    <w:rsid w:val="00A44024"/>
    <w:rsid w:val="00A449FF"/>
    <w:rsid w:val="00A45281"/>
    <w:rsid w:val="00A50ECE"/>
    <w:rsid w:val="00A57E09"/>
    <w:rsid w:val="00A7291B"/>
    <w:rsid w:val="00A73542"/>
    <w:rsid w:val="00A75A9A"/>
    <w:rsid w:val="00A80708"/>
    <w:rsid w:val="00A815A4"/>
    <w:rsid w:val="00A821EC"/>
    <w:rsid w:val="00A87C7E"/>
    <w:rsid w:val="00A9443C"/>
    <w:rsid w:val="00A94DA1"/>
    <w:rsid w:val="00AA12D5"/>
    <w:rsid w:val="00AB7D0C"/>
    <w:rsid w:val="00AC19F4"/>
    <w:rsid w:val="00AC1B6B"/>
    <w:rsid w:val="00AC4B24"/>
    <w:rsid w:val="00AC79BD"/>
    <w:rsid w:val="00AD36ED"/>
    <w:rsid w:val="00AE0EA5"/>
    <w:rsid w:val="00AE31C7"/>
    <w:rsid w:val="00AE3FE9"/>
    <w:rsid w:val="00AF02F2"/>
    <w:rsid w:val="00AF0A82"/>
    <w:rsid w:val="00AF120E"/>
    <w:rsid w:val="00AF125C"/>
    <w:rsid w:val="00AF1C69"/>
    <w:rsid w:val="00AF41A9"/>
    <w:rsid w:val="00B00CDF"/>
    <w:rsid w:val="00B01E31"/>
    <w:rsid w:val="00B055FA"/>
    <w:rsid w:val="00B17BBB"/>
    <w:rsid w:val="00B214D7"/>
    <w:rsid w:val="00B21A23"/>
    <w:rsid w:val="00B2540A"/>
    <w:rsid w:val="00B34AA7"/>
    <w:rsid w:val="00B34E5B"/>
    <w:rsid w:val="00B35D5F"/>
    <w:rsid w:val="00B35F3D"/>
    <w:rsid w:val="00B37DF5"/>
    <w:rsid w:val="00B40EE5"/>
    <w:rsid w:val="00B45DAD"/>
    <w:rsid w:val="00B51573"/>
    <w:rsid w:val="00B52810"/>
    <w:rsid w:val="00B556C4"/>
    <w:rsid w:val="00B60A8B"/>
    <w:rsid w:val="00B64411"/>
    <w:rsid w:val="00B704B7"/>
    <w:rsid w:val="00B86055"/>
    <w:rsid w:val="00B86C07"/>
    <w:rsid w:val="00B92649"/>
    <w:rsid w:val="00B94E43"/>
    <w:rsid w:val="00B9603B"/>
    <w:rsid w:val="00BA0EE4"/>
    <w:rsid w:val="00BA72AB"/>
    <w:rsid w:val="00BA7394"/>
    <w:rsid w:val="00BC65A2"/>
    <w:rsid w:val="00BD44C4"/>
    <w:rsid w:val="00BD4E62"/>
    <w:rsid w:val="00BE36FF"/>
    <w:rsid w:val="00BE6CF0"/>
    <w:rsid w:val="00BE75FB"/>
    <w:rsid w:val="00BF1BC3"/>
    <w:rsid w:val="00BF5B78"/>
    <w:rsid w:val="00C04F9D"/>
    <w:rsid w:val="00C06108"/>
    <w:rsid w:val="00C11B51"/>
    <w:rsid w:val="00C11FF6"/>
    <w:rsid w:val="00C17836"/>
    <w:rsid w:val="00C22C6B"/>
    <w:rsid w:val="00C25009"/>
    <w:rsid w:val="00C26887"/>
    <w:rsid w:val="00C26FFF"/>
    <w:rsid w:val="00C270EE"/>
    <w:rsid w:val="00C328C9"/>
    <w:rsid w:val="00C3312B"/>
    <w:rsid w:val="00C33326"/>
    <w:rsid w:val="00C35C77"/>
    <w:rsid w:val="00C40E9E"/>
    <w:rsid w:val="00C451DF"/>
    <w:rsid w:val="00C45CC7"/>
    <w:rsid w:val="00C47D30"/>
    <w:rsid w:val="00C544C5"/>
    <w:rsid w:val="00C600FB"/>
    <w:rsid w:val="00C660DC"/>
    <w:rsid w:val="00C8213B"/>
    <w:rsid w:val="00C95F14"/>
    <w:rsid w:val="00C979E1"/>
    <w:rsid w:val="00CB36A7"/>
    <w:rsid w:val="00CC0970"/>
    <w:rsid w:val="00CC2A76"/>
    <w:rsid w:val="00CC391D"/>
    <w:rsid w:val="00CD086E"/>
    <w:rsid w:val="00CD2011"/>
    <w:rsid w:val="00CD4261"/>
    <w:rsid w:val="00CD7BC5"/>
    <w:rsid w:val="00CE14FE"/>
    <w:rsid w:val="00CE568C"/>
    <w:rsid w:val="00CF0832"/>
    <w:rsid w:val="00CF08D3"/>
    <w:rsid w:val="00CF4CEE"/>
    <w:rsid w:val="00CF7754"/>
    <w:rsid w:val="00D02D9A"/>
    <w:rsid w:val="00D1530A"/>
    <w:rsid w:val="00D31605"/>
    <w:rsid w:val="00D318B0"/>
    <w:rsid w:val="00D32D2F"/>
    <w:rsid w:val="00D42061"/>
    <w:rsid w:val="00D44896"/>
    <w:rsid w:val="00D457ED"/>
    <w:rsid w:val="00D45A6D"/>
    <w:rsid w:val="00D537E4"/>
    <w:rsid w:val="00D54770"/>
    <w:rsid w:val="00D54CE5"/>
    <w:rsid w:val="00D57A75"/>
    <w:rsid w:val="00D60328"/>
    <w:rsid w:val="00D61498"/>
    <w:rsid w:val="00D61766"/>
    <w:rsid w:val="00D654CF"/>
    <w:rsid w:val="00D669B0"/>
    <w:rsid w:val="00D708F8"/>
    <w:rsid w:val="00D737B3"/>
    <w:rsid w:val="00D76E5A"/>
    <w:rsid w:val="00D84486"/>
    <w:rsid w:val="00D8764E"/>
    <w:rsid w:val="00D90A47"/>
    <w:rsid w:val="00DA03BE"/>
    <w:rsid w:val="00DA5B8D"/>
    <w:rsid w:val="00DA5BE6"/>
    <w:rsid w:val="00DA7CD3"/>
    <w:rsid w:val="00DB48B6"/>
    <w:rsid w:val="00DB72E5"/>
    <w:rsid w:val="00DC0BCD"/>
    <w:rsid w:val="00DC3175"/>
    <w:rsid w:val="00DD0C7A"/>
    <w:rsid w:val="00DE5F9B"/>
    <w:rsid w:val="00DF532F"/>
    <w:rsid w:val="00DF5EB8"/>
    <w:rsid w:val="00E00019"/>
    <w:rsid w:val="00E119E4"/>
    <w:rsid w:val="00E219CD"/>
    <w:rsid w:val="00E26AD6"/>
    <w:rsid w:val="00E33B0B"/>
    <w:rsid w:val="00E36BD9"/>
    <w:rsid w:val="00E430A9"/>
    <w:rsid w:val="00E4685C"/>
    <w:rsid w:val="00E71FEB"/>
    <w:rsid w:val="00E7300E"/>
    <w:rsid w:val="00E8751F"/>
    <w:rsid w:val="00E90083"/>
    <w:rsid w:val="00E950C5"/>
    <w:rsid w:val="00EA19F2"/>
    <w:rsid w:val="00EA1EA2"/>
    <w:rsid w:val="00EB0C49"/>
    <w:rsid w:val="00EB2D5C"/>
    <w:rsid w:val="00EB7127"/>
    <w:rsid w:val="00EC185C"/>
    <w:rsid w:val="00EC49C0"/>
    <w:rsid w:val="00EC7287"/>
    <w:rsid w:val="00ED1C6B"/>
    <w:rsid w:val="00EE3AAE"/>
    <w:rsid w:val="00EF0FAC"/>
    <w:rsid w:val="00EF4219"/>
    <w:rsid w:val="00F05210"/>
    <w:rsid w:val="00F056BE"/>
    <w:rsid w:val="00F07CAC"/>
    <w:rsid w:val="00F13667"/>
    <w:rsid w:val="00F1685D"/>
    <w:rsid w:val="00F23E44"/>
    <w:rsid w:val="00F25576"/>
    <w:rsid w:val="00F330A8"/>
    <w:rsid w:val="00F47416"/>
    <w:rsid w:val="00F500AF"/>
    <w:rsid w:val="00F50D0E"/>
    <w:rsid w:val="00F562BF"/>
    <w:rsid w:val="00F6102C"/>
    <w:rsid w:val="00F64D13"/>
    <w:rsid w:val="00F7131E"/>
    <w:rsid w:val="00F73B85"/>
    <w:rsid w:val="00F7491A"/>
    <w:rsid w:val="00F74AB8"/>
    <w:rsid w:val="00F75E7E"/>
    <w:rsid w:val="00F90A5F"/>
    <w:rsid w:val="00F948A2"/>
    <w:rsid w:val="00FA5D3E"/>
    <w:rsid w:val="00FC0E7D"/>
    <w:rsid w:val="00FC347A"/>
    <w:rsid w:val="00FC638B"/>
    <w:rsid w:val="00FC7594"/>
    <w:rsid w:val="00FD1595"/>
    <w:rsid w:val="00FD2BFC"/>
    <w:rsid w:val="00FE324C"/>
    <w:rsid w:val="00FE685C"/>
    <w:rsid w:val="00FF07E7"/>
    <w:rsid w:val="00FF2359"/>
    <w:rsid w:val="00FF2797"/>
    <w:rsid w:val="00FF46D1"/>
    <w:rsid w:val="00FF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07FB"/>
    <w:rPr>
      <w:sz w:val="28"/>
      <w:szCs w:val="28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1"/>
    <w:uiPriority w:val="99"/>
    <w:qFormat/>
    <w:rsid w:val="00113636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11363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1"/>
    <w:uiPriority w:val="99"/>
    <w:qFormat/>
    <w:rsid w:val="00EC185C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822B42"/>
    <w:rPr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22B4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22B42"/>
    <w:rPr>
      <w:rFonts w:ascii="Cambria" w:hAnsi="Cambria" w:cs="Cambria"/>
      <w:b/>
      <w:bCs/>
      <w:sz w:val="26"/>
      <w:szCs w:val="26"/>
    </w:rPr>
  </w:style>
  <w:style w:type="character" w:customStyle="1" w:styleId="Heading1Char1">
    <w:name w:val="Heading 1 Char1"/>
    <w:aliases w:val="Document Header1 Char1,H1 Char1,H1 Знак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113636"/>
    <w:rPr>
      <w:sz w:val="24"/>
      <w:szCs w:val="24"/>
      <w:lang w:val="ru-RU" w:eastAsia="ru-RU"/>
    </w:rPr>
  </w:style>
  <w:style w:type="character" w:customStyle="1" w:styleId="Heading2Char1">
    <w:name w:val="Heading 2 Char1"/>
    <w:aliases w:val="2 Char1,22 Char1,A Char1,A.B.C. Char1,CHS Char1,Gliederung2 Char1,H Char1,H2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11363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EC185C"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1"/>
    <w:uiPriority w:val="99"/>
    <w:rsid w:val="006807FB"/>
    <w:pPr>
      <w:suppressAutoHyphens/>
      <w:ind w:firstLine="720"/>
      <w:jc w:val="both"/>
    </w:pPr>
    <w:rPr>
      <w:color w:val="000000"/>
      <w:sz w:val="24"/>
      <w:szCs w:val="24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22B42"/>
    <w:rPr>
      <w:rFonts w:eastAsia="Times New Roman"/>
      <w:color w:val="000000"/>
      <w:sz w:val="24"/>
      <w:szCs w:val="24"/>
      <w:lang w:val="ru-RU" w:eastAsia="ar-SA" w:bidi="ar-SA"/>
    </w:rPr>
  </w:style>
  <w:style w:type="character" w:customStyle="1" w:styleId="BodyTextIndentChar1">
    <w:name w:val="Body Text Indent Char1"/>
    <w:basedOn w:val="DefaultParagraphFont"/>
    <w:link w:val="BodyTextIndent"/>
    <w:uiPriority w:val="99"/>
    <w:locked/>
    <w:rsid w:val="006807FB"/>
    <w:rPr>
      <w:rFonts w:eastAsia="Times New Roman"/>
      <w:color w:val="000000"/>
      <w:sz w:val="24"/>
      <w:szCs w:val="24"/>
      <w:lang w:val="ru-RU" w:eastAsia="ar-SA" w:bidi="ar-SA"/>
    </w:rPr>
  </w:style>
  <w:style w:type="paragraph" w:customStyle="1" w:styleId="3">
    <w:name w:val="Стиль3"/>
    <w:basedOn w:val="Normal"/>
    <w:link w:val="30"/>
    <w:uiPriority w:val="99"/>
    <w:rsid w:val="006807FB"/>
    <w:pPr>
      <w:widowControl w:val="0"/>
      <w:tabs>
        <w:tab w:val="left" w:pos="1307"/>
      </w:tabs>
      <w:suppressAutoHyphens/>
      <w:ind w:left="1080"/>
      <w:jc w:val="both"/>
      <w:textAlignment w:val="baseline"/>
    </w:pPr>
    <w:rPr>
      <w:sz w:val="24"/>
      <w:szCs w:val="24"/>
      <w:lang w:eastAsia="ar-SA"/>
    </w:rPr>
  </w:style>
  <w:style w:type="character" w:customStyle="1" w:styleId="30">
    <w:name w:val="Стиль3 Знак"/>
    <w:link w:val="3"/>
    <w:uiPriority w:val="99"/>
    <w:locked/>
    <w:rsid w:val="006807FB"/>
    <w:rPr>
      <w:rFonts w:eastAsia="Times New Roman"/>
      <w:sz w:val="24"/>
      <w:szCs w:val="24"/>
      <w:lang w:val="ru-RU" w:eastAsia="ar-SA" w:bidi="ar-SA"/>
    </w:rPr>
  </w:style>
  <w:style w:type="paragraph" w:styleId="BodyText">
    <w:name w:val="Body Text"/>
    <w:aliases w:val="Основной-Центр"/>
    <w:basedOn w:val="Normal"/>
    <w:link w:val="BodyTextChar1"/>
    <w:uiPriority w:val="99"/>
    <w:rsid w:val="006807FB"/>
    <w:pPr>
      <w:suppressAutoHyphens/>
      <w:spacing w:after="120"/>
    </w:pPr>
    <w:rPr>
      <w:sz w:val="24"/>
      <w:szCs w:val="24"/>
      <w:lang w:eastAsia="ar-SA"/>
    </w:rPr>
  </w:style>
  <w:style w:type="character" w:customStyle="1" w:styleId="BodyTextChar">
    <w:name w:val="Body Text Char"/>
    <w:aliases w:val="Основной-Центр Char"/>
    <w:basedOn w:val="DefaultParagraphFont"/>
    <w:link w:val="BodyText"/>
    <w:uiPriority w:val="99"/>
    <w:locked/>
    <w:rsid w:val="00822B42"/>
    <w:rPr>
      <w:rFonts w:eastAsia="Times New Roman"/>
      <w:sz w:val="24"/>
      <w:szCs w:val="24"/>
      <w:lang w:val="ru-RU" w:eastAsia="ar-SA" w:bidi="ar-SA"/>
    </w:rPr>
  </w:style>
  <w:style w:type="character" w:customStyle="1" w:styleId="BodyTextChar1">
    <w:name w:val="Body Text Char1"/>
    <w:aliases w:val="Основной-Центр Char1"/>
    <w:basedOn w:val="DefaultParagraphFont"/>
    <w:link w:val="BodyText"/>
    <w:uiPriority w:val="99"/>
    <w:locked/>
    <w:rsid w:val="006807FB"/>
    <w:rPr>
      <w:rFonts w:eastAsia="Times New Roman"/>
      <w:sz w:val="24"/>
      <w:szCs w:val="24"/>
      <w:lang w:val="ru-RU" w:eastAsia="ar-SA" w:bidi="ar-SA"/>
    </w:rPr>
  </w:style>
  <w:style w:type="paragraph" w:customStyle="1" w:styleId="Default">
    <w:name w:val="Default"/>
    <w:uiPriority w:val="99"/>
    <w:rsid w:val="006807FB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1">
    <w:name w:val="Ботва 1"/>
    <w:basedOn w:val="Normal"/>
    <w:uiPriority w:val="99"/>
    <w:rsid w:val="006807FB"/>
    <w:pPr>
      <w:ind w:firstLine="386"/>
      <w:jc w:val="both"/>
    </w:pPr>
    <w:rPr>
      <w:rFonts w:ascii="Arial" w:hAnsi="Arial" w:cs="Arial"/>
      <w:kern w:val="16"/>
      <w:sz w:val="20"/>
      <w:szCs w:val="20"/>
    </w:rPr>
  </w:style>
  <w:style w:type="character" w:styleId="Strong">
    <w:name w:val="Strong"/>
    <w:basedOn w:val="DefaultParagraphFont"/>
    <w:uiPriority w:val="99"/>
    <w:qFormat/>
    <w:rsid w:val="00863E9B"/>
    <w:rPr>
      <w:b/>
      <w:bCs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1"/>
    <w:uiPriority w:val="99"/>
    <w:rsid w:val="00863E9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a">
    <w:name w:val="Пункт"/>
    <w:basedOn w:val="Normal"/>
    <w:link w:val="a0"/>
    <w:uiPriority w:val="99"/>
    <w:rsid w:val="00113636"/>
    <w:pPr>
      <w:numPr>
        <w:ilvl w:val="2"/>
        <w:numId w:val="1"/>
      </w:numPr>
      <w:spacing w:line="360" w:lineRule="auto"/>
      <w:jc w:val="both"/>
    </w:pPr>
  </w:style>
  <w:style w:type="character" w:customStyle="1" w:styleId="a0">
    <w:name w:val="Пункт Знак"/>
    <w:link w:val="a"/>
    <w:uiPriority w:val="99"/>
    <w:locked/>
    <w:rsid w:val="00113636"/>
    <w:rPr>
      <w:sz w:val="28"/>
      <w:szCs w:val="28"/>
      <w:lang w:val="ru-RU" w:eastAsia="ru-RU"/>
    </w:rPr>
  </w:style>
  <w:style w:type="paragraph" w:styleId="BodyTextIndent2">
    <w:name w:val="Body Text Indent 2"/>
    <w:basedOn w:val="Normal"/>
    <w:link w:val="BodyTextIndent2Char1"/>
    <w:uiPriority w:val="99"/>
    <w:rsid w:val="004533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22B42"/>
    <w:rPr>
      <w:rFonts w:eastAsia="Times New Roman"/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locked/>
    <w:rsid w:val="004533AD"/>
    <w:rPr>
      <w:rFonts w:eastAsia="Times New Roman"/>
      <w:sz w:val="28"/>
      <w:szCs w:val="28"/>
    </w:rPr>
  </w:style>
  <w:style w:type="paragraph" w:customStyle="1" w:styleId="10">
    <w:name w:val="Абзац списка1"/>
    <w:basedOn w:val="Normal"/>
    <w:uiPriority w:val="99"/>
    <w:rsid w:val="008B02F8"/>
    <w:pPr>
      <w:ind w:left="720"/>
    </w:pPr>
    <w:rPr>
      <w:rFonts w:ascii="Calibri" w:hAnsi="Calibri" w:cs="Calibri"/>
      <w:sz w:val="22"/>
      <w:szCs w:val="22"/>
    </w:rPr>
  </w:style>
  <w:style w:type="character" w:styleId="Emphasis">
    <w:name w:val="Emphasis"/>
    <w:basedOn w:val="DefaultParagraphFont"/>
    <w:uiPriority w:val="99"/>
    <w:qFormat/>
    <w:rsid w:val="004F0A5C"/>
    <w:rPr>
      <w:i/>
      <w:iCs/>
    </w:rPr>
  </w:style>
  <w:style w:type="paragraph" w:styleId="NoSpacing">
    <w:name w:val="No Spacing"/>
    <w:uiPriority w:val="99"/>
    <w:qFormat/>
    <w:rsid w:val="00AC4B24"/>
    <w:pPr>
      <w:suppressAutoHyphens/>
    </w:pPr>
    <w:rPr>
      <w:sz w:val="24"/>
      <w:szCs w:val="24"/>
      <w:lang w:eastAsia="ar-SA"/>
    </w:rPr>
  </w:style>
  <w:style w:type="paragraph" w:styleId="BalloonText">
    <w:name w:val="Balloon Text"/>
    <w:basedOn w:val="Normal"/>
    <w:link w:val="BalloonTextChar1"/>
    <w:uiPriority w:val="99"/>
    <w:semiHidden/>
    <w:rsid w:val="004078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22B42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4078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90660E"/>
    <w:pPr>
      <w:ind w:left="720"/>
    </w:p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ний колонтитул Знак1,Верхний колонтитул Знак Знак,Знак Знак1"/>
    <w:basedOn w:val="Normal"/>
    <w:link w:val="HeaderChar1"/>
    <w:uiPriority w:val="99"/>
    <w:rsid w:val="0090660E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ний колонтитул Знак1 Char,Знак Знак1 Char"/>
    <w:basedOn w:val="DefaultParagraphFont"/>
    <w:link w:val="Header"/>
    <w:uiPriority w:val="99"/>
    <w:locked/>
    <w:rsid w:val="00822B42"/>
    <w:rPr>
      <w:sz w:val="28"/>
      <w:szCs w:val="28"/>
    </w:rPr>
  </w:style>
  <w:style w:type="character" w:customStyle="1" w:styleId="HeaderChar1">
    <w:name w:val="Header Char1"/>
    <w:aliases w:val="Linie Char1,АВИАКОМПАНИЯ &quot;ТЮМЕНТРАНСГАЗАВИА&quot;  СВИДЕТЕЛЬСТВО ЭКСПЛУАТАНТА  N 433 Char1,АВИАКОМПАНИЯ &quot;ТЮМЕНТРАНСГАЗАВИА&quot;  СВИДЕТЕЛЬСТВО  ЭКСПЛУАТАНТА  N 433 Char1,ВерхКолонтитул-1я-строкa Char1,Верхний колонтитул Знак1 Char1,Знак Знак1 Char1"/>
    <w:basedOn w:val="DefaultParagraphFont"/>
    <w:link w:val="Header"/>
    <w:uiPriority w:val="99"/>
    <w:locked/>
    <w:rsid w:val="0090660E"/>
    <w:rPr>
      <w:sz w:val="28"/>
      <w:szCs w:val="28"/>
    </w:rPr>
  </w:style>
  <w:style w:type="paragraph" w:styleId="Footer">
    <w:name w:val="footer"/>
    <w:basedOn w:val="Normal"/>
    <w:link w:val="FooterChar1"/>
    <w:uiPriority w:val="99"/>
    <w:rsid w:val="0090660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22B42"/>
    <w:rPr>
      <w:sz w:val="28"/>
      <w:szCs w:val="2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0660E"/>
    <w:rPr>
      <w:sz w:val="28"/>
      <w:szCs w:val="28"/>
    </w:rPr>
  </w:style>
  <w:style w:type="character" w:customStyle="1" w:styleId="apple-converted-space">
    <w:name w:val="apple-converted-space"/>
    <w:basedOn w:val="DefaultParagraphFont"/>
    <w:uiPriority w:val="99"/>
    <w:rsid w:val="00DB72E5"/>
  </w:style>
  <w:style w:type="paragraph" w:customStyle="1" w:styleId="2">
    <w:name w:val="Знак Знак2 Знак Знак Знак Знак"/>
    <w:basedOn w:val="Normal"/>
    <w:uiPriority w:val="99"/>
    <w:rsid w:val="00BF5B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ormalWebChar1">
    <w:name w:val="Normal (Web) Char1"/>
    <w:aliases w:val="Обычный (Web) Char1,Обычный (веб) Знак Знак Char1,Обычный (Web) Знак Знак Знак Char1"/>
    <w:link w:val="NormalWeb"/>
    <w:uiPriority w:val="99"/>
    <w:locked/>
    <w:rsid w:val="00BF5B78"/>
    <w:rPr>
      <w:color w:val="000000"/>
      <w:sz w:val="24"/>
      <w:szCs w:val="24"/>
      <w:lang w:val="ru-RU" w:eastAsia="ru-RU"/>
    </w:rPr>
  </w:style>
  <w:style w:type="paragraph" w:customStyle="1" w:styleId="a1">
    <w:name w:val="Знак Знак Знак Знак Знак Знак Знак"/>
    <w:basedOn w:val="Normal"/>
    <w:uiPriority w:val="99"/>
    <w:rsid w:val="00BF5B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uiPriority w:val="99"/>
    <w:locked/>
    <w:rsid w:val="008B75B4"/>
    <w:rPr>
      <w:color w:val="000000"/>
      <w:sz w:val="24"/>
      <w:szCs w:val="24"/>
      <w:lang w:val="ru-RU" w:eastAsia="ru-RU"/>
    </w:rPr>
  </w:style>
  <w:style w:type="paragraph" w:customStyle="1" w:styleId="a2">
    <w:name w:val="Знак"/>
    <w:basedOn w:val="Normal"/>
    <w:uiPriority w:val="99"/>
    <w:rsid w:val="0040073C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11">
    <w:name w:val="Основной шрифт абзаца1"/>
    <w:uiPriority w:val="99"/>
    <w:rsid w:val="00822B42"/>
  </w:style>
  <w:style w:type="character" w:customStyle="1" w:styleId="ListLabel1">
    <w:name w:val="ListLabel 1"/>
    <w:uiPriority w:val="99"/>
    <w:rsid w:val="00822B42"/>
  </w:style>
  <w:style w:type="character" w:customStyle="1" w:styleId="ListLabel2">
    <w:name w:val="ListLabel 2"/>
    <w:uiPriority w:val="99"/>
    <w:rsid w:val="00822B42"/>
  </w:style>
  <w:style w:type="character" w:customStyle="1" w:styleId="ListLabel3">
    <w:name w:val="ListLabel 3"/>
    <w:uiPriority w:val="99"/>
    <w:rsid w:val="00822B42"/>
  </w:style>
  <w:style w:type="character" w:customStyle="1" w:styleId="ListLabel4">
    <w:name w:val="ListLabel 4"/>
    <w:uiPriority w:val="99"/>
    <w:rsid w:val="00822B42"/>
  </w:style>
  <w:style w:type="character" w:customStyle="1" w:styleId="ListLabel5">
    <w:name w:val="ListLabel 5"/>
    <w:uiPriority w:val="99"/>
    <w:rsid w:val="00822B42"/>
  </w:style>
  <w:style w:type="character" w:customStyle="1" w:styleId="ListLabel6">
    <w:name w:val="ListLabel 6"/>
    <w:uiPriority w:val="99"/>
    <w:rsid w:val="00822B42"/>
    <w:rPr>
      <w:sz w:val="20"/>
      <w:szCs w:val="20"/>
    </w:rPr>
  </w:style>
  <w:style w:type="character" w:customStyle="1" w:styleId="ListLabel7">
    <w:name w:val="ListLabel 7"/>
    <w:uiPriority w:val="99"/>
    <w:rsid w:val="00822B42"/>
    <w:rPr>
      <w:sz w:val="20"/>
      <w:szCs w:val="20"/>
    </w:rPr>
  </w:style>
  <w:style w:type="character" w:customStyle="1" w:styleId="ListLabel8">
    <w:name w:val="ListLabel 8"/>
    <w:uiPriority w:val="99"/>
    <w:rsid w:val="00822B42"/>
    <w:rPr>
      <w:sz w:val="20"/>
      <w:szCs w:val="20"/>
    </w:rPr>
  </w:style>
  <w:style w:type="character" w:customStyle="1" w:styleId="ListLabel9">
    <w:name w:val="ListLabel 9"/>
    <w:uiPriority w:val="99"/>
    <w:rsid w:val="00822B42"/>
    <w:rPr>
      <w:color w:val="auto"/>
    </w:rPr>
  </w:style>
  <w:style w:type="character" w:customStyle="1" w:styleId="ListLabel10">
    <w:name w:val="ListLabel 10"/>
    <w:uiPriority w:val="99"/>
    <w:rsid w:val="00822B42"/>
    <w:rPr>
      <w:sz w:val="24"/>
      <w:szCs w:val="24"/>
    </w:rPr>
  </w:style>
  <w:style w:type="character" w:customStyle="1" w:styleId="ListLabel11">
    <w:name w:val="ListLabel 11"/>
    <w:uiPriority w:val="99"/>
    <w:rsid w:val="00822B42"/>
    <w:rPr>
      <w:b/>
      <w:bCs/>
      <w:sz w:val="24"/>
      <w:szCs w:val="24"/>
    </w:rPr>
  </w:style>
  <w:style w:type="character" w:customStyle="1" w:styleId="ListLabel12">
    <w:name w:val="ListLabel 12"/>
    <w:uiPriority w:val="99"/>
    <w:rsid w:val="00822B42"/>
    <w:rPr>
      <w:rFonts w:eastAsia="Times New Roman"/>
      <w:color w:val="auto"/>
    </w:rPr>
  </w:style>
  <w:style w:type="paragraph" w:customStyle="1" w:styleId="a3">
    <w:name w:val="Заголовок"/>
    <w:basedOn w:val="Normal"/>
    <w:next w:val="BodyText"/>
    <w:uiPriority w:val="99"/>
    <w:rsid w:val="00822B42"/>
    <w:pPr>
      <w:keepNext/>
      <w:suppressAutoHyphens/>
      <w:spacing w:before="240" w:after="120"/>
    </w:pPr>
    <w:rPr>
      <w:rFonts w:ascii="Arial" w:hAnsi="Arial" w:cs="Arial"/>
      <w:kern w:val="1"/>
    </w:rPr>
  </w:style>
  <w:style w:type="paragraph" w:styleId="List">
    <w:name w:val="List"/>
    <w:basedOn w:val="BodyText"/>
    <w:uiPriority w:val="99"/>
    <w:rsid w:val="00822B42"/>
    <w:rPr>
      <w:kern w:val="1"/>
    </w:rPr>
  </w:style>
  <w:style w:type="paragraph" w:styleId="Caption">
    <w:name w:val="caption"/>
    <w:basedOn w:val="Normal"/>
    <w:uiPriority w:val="99"/>
    <w:qFormat/>
    <w:locked/>
    <w:rsid w:val="00822B42"/>
    <w:pPr>
      <w:suppressLineNumbers/>
      <w:suppressAutoHyphens/>
      <w:spacing w:before="120" w:after="120"/>
    </w:pPr>
    <w:rPr>
      <w:i/>
      <w:iCs/>
      <w:kern w:val="1"/>
      <w:sz w:val="24"/>
      <w:szCs w:val="24"/>
    </w:rPr>
  </w:style>
  <w:style w:type="paragraph" w:customStyle="1" w:styleId="12">
    <w:name w:val="Указатель1"/>
    <w:basedOn w:val="Normal"/>
    <w:uiPriority w:val="99"/>
    <w:rsid w:val="00822B42"/>
    <w:pPr>
      <w:suppressLineNumbers/>
      <w:suppressAutoHyphens/>
    </w:pPr>
    <w:rPr>
      <w:kern w:val="1"/>
    </w:rPr>
  </w:style>
  <w:style w:type="paragraph" w:customStyle="1" w:styleId="13">
    <w:name w:val="Обычный1"/>
    <w:uiPriority w:val="99"/>
    <w:rsid w:val="00822B42"/>
    <w:pPr>
      <w:suppressAutoHyphens/>
    </w:pPr>
    <w:rPr>
      <w:color w:val="000000"/>
      <w:kern w:val="1"/>
      <w:sz w:val="24"/>
      <w:szCs w:val="24"/>
      <w:lang w:eastAsia="en-US"/>
    </w:rPr>
  </w:style>
  <w:style w:type="paragraph" w:customStyle="1" w:styleId="14">
    <w:name w:val="Обычный (веб)1"/>
    <w:basedOn w:val="Normal"/>
    <w:uiPriority w:val="99"/>
    <w:rsid w:val="00822B42"/>
    <w:pPr>
      <w:suppressAutoHyphens/>
      <w:spacing w:before="28" w:after="28"/>
    </w:pPr>
    <w:rPr>
      <w:color w:val="000000"/>
      <w:kern w:val="1"/>
      <w:sz w:val="24"/>
      <w:szCs w:val="24"/>
    </w:rPr>
  </w:style>
  <w:style w:type="paragraph" w:customStyle="1" w:styleId="21">
    <w:name w:val="Основной текст с отступом 21"/>
    <w:basedOn w:val="Normal"/>
    <w:uiPriority w:val="99"/>
    <w:rsid w:val="00822B42"/>
    <w:pPr>
      <w:suppressAutoHyphens/>
      <w:spacing w:after="120" w:line="480" w:lineRule="auto"/>
      <w:ind w:left="283"/>
    </w:pPr>
    <w:rPr>
      <w:kern w:val="1"/>
    </w:rPr>
  </w:style>
  <w:style w:type="paragraph" w:customStyle="1" w:styleId="15">
    <w:name w:val="Без интервала1"/>
    <w:uiPriority w:val="99"/>
    <w:rsid w:val="00822B42"/>
    <w:pPr>
      <w:suppressAutoHyphens/>
    </w:pPr>
    <w:rPr>
      <w:kern w:val="1"/>
      <w:sz w:val="24"/>
      <w:szCs w:val="24"/>
      <w:lang w:eastAsia="ar-SA"/>
    </w:rPr>
  </w:style>
  <w:style w:type="paragraph" w:customStyle="1" w:styleId="16">
    <w:name w:val="Текст выноски1"/>
    <w:basedOn w:val="Normal"/>
    <w:uiPriority w:val="99"/>
    <w:rsid w:val="00822B42"/>
    <w:pPr>
      <w:suppressAutoHyphens/>
    </w:pPr>
    <w:rPr>
      <w:rFonts w:ascii="Tahoma" w:hAnsi="Tahoma" w:cs="Tahoma"/>
      <w:kern w:val="1"/>
      <w:sz w:val="16"/>
      <w:szCs w:val="16"/>
    </w:rPr>
  </w:style>
  <w:style w:type="paragraph" w:customStyle="1" w:styleId="20">
    <w:name w:val="Абзац списка2"/>
    <w:basedOn w:val="Normal"/>
    <w:uiPriority w:val="99"/>
    <w:rsid w:val="00822B42"/>
    <w:pPr>
      <w:suppressAutoHyphens/>
      <w:ind w:left="720"/>
    </w:pPr>
    <w:rPr>
      <w:kern w:val="1"/>
    </w:rPr>
  </w:style>
  <w:style w:type="paragraph" w:styleId="BodyText3">
    <w:name w:val="Body Text 3"/>
    <w:basedOn w:val="Normal"/>
    <w:link w:val="BodyText3Char"/>
    <w:uiPriority w:val="99"/>
    <w:semiHidden/>
    <w:rsid w:val="009420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420DF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9420D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420DF"/>
    <w:rPr>
      <w:sz w:val="16"/>
      <w:szCs w:val="16"/>
    </w:rPr>
  </w:style>
  <w:style w:type="character" w:styleId="PageNumber">
    <w:name w:val="page number"/>
    <w:basedOn w:val="DefaultParagraphFont"/>
    <w:uiPriority w:val="99"/>
    <w:rsid w:val="009420DF"/>
    <w:rPr>
      <w:rFonts w:ascii="Times New Roman" w:hAnsi="Times New Roman" w:cs="Times New Roman"/>
    </w:rPr>
  </w:style>
  <w:style w:type="paragraph" w:customStyle="1" w:styleId="17">
    <w:name w:val="Список1"/>
    <w:uiPriority w:val="99"/>
    <w:rsid w:val="009420DF"/>
    <w:pPr>
      <w:widowControl w:val="0"/>
      <w:suppressAutoHyphens/>
      <w:autoSpaceDE w:val="0"/>
      <w:spacing w:before="60"/>
      <w:ind w:left="851" w:hanging="284"/>
      <w:jc w:val="both"/>
    </w:pPr>
    <w:rPr>
      <w:sz w:val="20"/>
      <w:szCs w:val="20"/>
      <w:lang w:eastAsia="ar-SA"/>
    </w:rPr>
  </w:style>
  <w:style w:type="character" w:customStyle="1" w:styleId="18">
    <w:name w:val="Название1"/>
    <w:basedOn w:val="DefaultParagraphFont"/>
    <w:uiPriority w:val="99"/>
    <w:rsid w:val="009420DF"/>
  </w:style>
  <w:style w:type="paragraph" w:customStyle="1" w:styleId="19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Normal"/>
    <w:uiPriority w:val="99"/>
    <w:rsid w:val="009420DF"/>
    <w:pPr>
      <w:ind w:firstLine="709"/>
      <w:jc w:val="both"/>
    </w:pPr>
  </w:style>
  <w:style w:type="character" w:customStyle="1" w:styleId="ListParagraphChar">
    <w:name w:val="List Paragraph Char"/>
    <w:link w:val="ListParagraph"/>
    <w:uiPriority w:val="99"/>
    <w:locked/>
    <w:rsid w:val="003F1B1F"/>
    <w:rPr>
      <w:sz w:val="28"/>
      <w:szCs w:val="28"/>
      <w:lang w:val="ru-RU" w:eastAsia="ru-RU"/>
    </w:rPr>
  </w:style>
  <w:style w:type="character" w:customStyle="1" w:styleId="title">
    <w:name w:val="title"/>
    <w:basedOn w:val="DefaultParagraphFont"/>
    <w:uiPriority w:val="99"/>
    <w:rsid w:val="00AE3FE9"/>
  </w:style>
  <w:style w:type="paragraph" w:customStyle="1" w:styleId="110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Normal"/>
    <w:uiPriority w:val="99"/>
    <w:rsid w:val="00AE3FE9"/>
    <w:pPr>
      <w:ind w:firstLine="709"/>
      <w:jc w:val="both"/>
    </w:pPr>
  </w:style>
  <w:style w:type="paragraph" w:customStyle="1" w:styleId="Style">
    <w:name w:val="Style"/>
    <w:basedOn w:val="Normal"/>
    <w:uiPriority w:val="99"/>
    <w:rsid w:val="009A0A50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locked/>
    <w:rsid w:val="009A0A5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last">
    <w:name w:val="msonormalcxsplast"/>
    <w:basedOn w:val="Normal"/>
    <w:uiPriority w:val="99"/>
    <w:rsid w:val="009A0A50"/>
    <w:pPr>
      <w:spacing w:before="100" w:beforeAutospacing="1" w:after="100" w:afterAutospacing="1"/>
    </w:pPr>
    <w:rPr>
      <w:sz w:val="24"/>
      <w:szCs w:val="24"/>
    </w:rPr>
  </w:style>
  <w:style w:type="paragraph" w:customStyle="1" w:styleId="-3">
    <w:name w:val="Пункт-3"/>
    <w:basedOn w:val="Normal"/>
    <w:uiPriority w:val="99"/>
    <w:rsid w:val="009A0A50"/>
    <w:pPr>
      <w:tabs>
        <w:tab w:val="num" w:pos="1985"/>
      </w:tabs>
      <w:ind w:firstLine="709"/>
      <w:jc w:val="both"/>
    </w:pPr>
  </w:style>
  <w:style w:type="paragraph" w:customStyle="1" w:styleId="-4">
    <w:name w:val="Пункт-4"/>
    <w:basedOn w:val="Normal"/>
    <w:uiPriority w:val="99"/>
    <w:rsid w:val="009A0A50"/>
    <w:pPr>
      <w:tabs>
        <w:tab w:val="num" w:pos="1985"/>
      </w:tabs>
      <w:ind w:firstLine="709"/>
      <w:jc w:val="both"/>
    </w:pPr>
  </w:style>
  <w:style w:type="paragraph" w:customStyle="1" w:styleId="-5">
    <w:name w:val="Пункт-5"/>
    <w:basedOn w:val="Normal"/>
    <w:uiPriority w:val="99"/>
    <w:rsid w:val="009A0A50"/>
    <w:pPr>
      <w:tabs>
        <w:tab w:val="num" w:pos="1985"/>
      </w:tabs>
      <w:ind w:firstLine="709"/>
      <w:jc w:val="both"/>
    </w:pPr>
  </w:style>
  <w:style w:type="paragraph" w:customStyle="1" w:styleId="-6">
    <w:name w:val="Пункт-6"/>
    <w:basedOn w:val="Normal"/>
    <w:uiPriority w:val="99"/>
    <w:rsid w:val="009A0A50"/>
    <w:pPr>
      <w:tabs>
        <w:tab w:val="left" w:pos="1985"/>
      </w:tabs>
      <w:ind w:firstLine="709"/>
      <w:jc w:val="both"/>
    </w:pPr>
  </w:style>
  <w:style w:type="paragraph" w:customStyle="1" w:styleId="-7">
    <w:name w:val="Пункт-7"/>
    <w:basedOn w:val="Normal"/>
    <w:uiPriority w:val="99"/>
    <w:rsid w:val="009A0A50"/>
    <w:pPr>
      <w:tabs>
        <w:tab w:val="num" w:pos="360"/>
      </w:tabs>
      <w:ind w:firstLine="709"/>
      <w:jc w:val="both"/>
    </w:pPr>
  </w:style>
  <w:style w:type="character" w:styleId="Hyperlink">
    <w:name w:val="Hyperlink"/>
    <w:basedOn w:val="DefaultParagraphFont"/>
    <w:uiPriority w:val="99"/>
    <w:locked/>
    <w:rsid w:val="009A0A50"/>
    <w:rPr>
      <w:color w:val="0000FF"/>
      <w:u w:val="single"/>
    </w:rPr>
  </w:style>
  <w:style w:type="paragraph" w:customStyle="1" w:styleId="msolistparagraph0">
    <w:name w:val="msolistparagraph"/>
    <w:basedOn w:val="Normal"/>
    <w:uiPriority w:val="99"/>
    <w:rsid w:val="009A0A50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Знак Знак Знак Знак"/>
    <w:basedOn w:val="Normal"/>
    <w:uiPriority w:val="99"/>
    <w:rsid w:val="009A0A50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9A0A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A0A50"/>
    <w:rPr>
      <w:rFonts w:ascii="Courier New" w:hAnsi="Courier New" w:cs="Courier New"/>
      <w:lang w:val="ru-RU" w:eastAsia="ru-RU"/>
    </w:rPr>
  </w:style>
  <w:style w:type="paragraph" w:customStyle="1" w:styleId="1a">
    <w:name w:val="Знак Знак Знак Знак Знак Знак Знак1"/>
    <w:basedOn w:val="Normal"/>
    <w:uiPriority w:val="99"/>
    <w:rsid w:val="009A0A5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5">
    <w:name w:val="Текст_таблицы"/>
    <w:basedOn w:val="Normal"/>
    <w:uiPriority w:val="99"/>
    <w:rsid w:val="009A0A50"/>
    <w:rPr>
      <w:sz w:val="20"/>
      <w:szCs w:val="20"/>
    </w:rPr>
  </w:style>
  <w:style w:type="character" w:customStyle="1" w:styleId="a6">
    <w:name w:val="Основной текст_"/>
    <w:link w:val="31"/>
    <w:uiPriority w:val="99"/>
    <w:locked/>
    <w:rsid w:val="009A0A50"/>
    <w:rPr>
      <w:sz w:val="23"/>
      <w:szCs w:val="23"/>
      <w:shd w:val="clear" w:color="auto" w:fill="FFFFFF"/>
    </w:rPr>
  </w:style>
  <w:style w:type="paragraph" w:customStyle="1" w:styleId="31">
    <w:name w:val="Основной текст3"/>
    <w:basedOn w:val="Normal"/>
    <w:link w:val="a6"/>
    <w:uiPriority w:val="99"/>
    <w:rsid w:val="009A0A50"/>
    <w:pPr>
      <w:widowControl w:val="0"/>
      <w:shd w:val="clear" w:color="auto" w:fill="FFFFFF"/>
      <w:spacing w:before="300" w:line="240" w:lineRule="atLeast"/>
      <w:ind w:hanging="300"/>
      <w:jc w:val="both"/>
    </w:pPr>
    <w:rPr>
      <w:noProof/>
      <w:sz w:val="23"/>
      <w:szCs w:val="23"/>
      <w:shd w:val="clear" w:color="auto" w:fill="FFFFFF"/>
      <w:lang w:val="ru-RU" w:eastAsia="ru-RU"/>
    </w:rPr>
  </w:style>
  <w:style w:type="paragraph" w:customStyle="1" w:styleId="22">
    <w:name w:val="Знак Знак Знак Знак Знак Знак Знак2"/>
    <w:basedOn w:val="Normal"/>
    <w:uiPriority w:val="99"/>
    <w:rsid w:val="009A0A5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7">
    <w:name w:val="Текст выноски Знак"/>
    <w:uiPriority w:val="99"/>
    <w:rsid w:val="009A0A50"/>
    <w:rPr>
      <w:rFonts w:ascii="Tahoma" w:hAnsi="Tahoma" w:cs="Tahoma"/>
      <w:sz w:val="16"/>
      <w:szCs w:val="16"/>
    </w:rPr>
  </w:style>
  <w:style w:type="paragraph" w:customStyle="1" w:styleId="32">
    <w:name w:val="Знак Знак Знак Знак Знак Знак Знак3"/>
    <w:basedOn w:val="Normal"/>
    <w:uiPriority w:val="99"/>
    <w:rsid w:val="009A0A5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4">
    <w:name w:val="Знак Знак Знак Знак Знак Знак Знак4"/>
    <w:basedOn w:val="Normal"/>
    <w:uiPriority w:val="99"/>
    <w:rsid w:val="009A0A5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WW8Num4z1">
    <w:name w:val="WW8Num4z1"/>
    <w:uiPriority w:val="99"/>
    <w:rsid w:val="009A0A5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54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26</Pages>
  <Words>6788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(ТЗ)</dc:title>
  <dc:subject/>
  <dc:creator>Novoseletskiy_AO</dc:creator>
  <cp:keywords/>
  <dc:description/>
  <cp:lastModifiedBy>yakimova</cp:lastModifiedBy>
  <cp:revision>2</cp:revision>
  <cp:lastPrinted>2015-07-29T04:47:00Z</cp:lastPrinted>
  <dcterms:created xsi:type="dcterms:W3CDTF">2015-10-08T10:28:00Z</dcterms:created>
  <dcterms:modified xsi:type="dcterms:W3CDTF">2015-10-08T10:28:00Z</dcterms:modified>
</cp:coreProperties>
</file>