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80DD7" w:rsidRDefault="00CC28D7" w:rsidP="00B80DD7">
      <w:pPr>
        <w:pStyle w:val="1"/>
        <w:jc w:val="center"/>
        <w:rPr>
          <w:rFonts w:eastAsia="Times New Roman"/>
          <w:sz w:val="28"/>
        </w:rPr>
      </w:pPr>
      <w:r w:rsidRPr="00B80DD7">
        <w:rPr>
          <w:rFonts w:eastAsia="Times New Roman"/>
          <w:sz w:val="28"/>
        </w:rPr>
        <w:t>Протокол</w:t>
      </w:r>
      <w:r w:rsidR="00DA13E8" w:rsidRPr="00B80DD7">
        <w:rPr>
          <w:rFonts w:eastAsia="Times New Roman"/>
          <w:sz w:val="28"/>
        </w:rPr>
        <w:t xml:space="preserve"> аукциона в электронной форме №AC19745 «Открытый аукцион на Право заключения договора на</w:t>
      </w:r>
      <w:r w:rsidRPr="00B80DD7">
        <w:rPr>
          <w:rFonts w:eastAsia="Times New Roman"/>
          <w:sz w:val="28"/>
        </w:rPr>
        <w:t xml:space="preserve"> покупку системы хранения данных</w:t>
      </w:r>
      <w:r w:rsidR="00DA13E8" w:rsidRPr="00B80DD7">
        <w:rPr>
          <w:rFonts w:eastAsia="Times New Roman"/>
          <w:sz w:val="28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8"/>
        <w:gridCol w:w="5327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DA13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DA13E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22.07.2013 г.</w:t>
            </w:r>
          </w:p>
        </w:tc>
      </w:tr>
    </w:tbl>
    <w:p w:rsidR="00000000" w:rsidRDefault="00DA13E8" w:rsidP="00CC28D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аукциона в электронной форме: http://www.a-k-d.ru</w:t>
      </w:r>
      <w:r>
        <w:rPr>
          <w:rFonts w:eastAsia="Times New Roman"/>
        </w:rPr>
        <w:br/>
        <w:t xml:space="preserve">Уникальный номер аукциона на указанном сайте: AC19745. </w:t>
      </w:r>
    </w:p>
    <w:p w:rsidR="00000000" w:rsidRDefault="00DA13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ОАО «</w:t>
      </w:r>
      <w:proofErr w:type="spellStart"/>
      <w:r>
        <w:rPr>
          <w:rFonts w:eastAsia="Times New Roman"/>
        </w:rPr>
        <w:t>Атомэнергопроект</w:t>
      </w:r>
      <w:proofErr w:type="spellEnd"/>
      <w:r>
        <w:rPr>
          <w:rFonts w:eastAsia="Times New Roman"/>
        </w:rPr>
        <w:t>».</w:t>
      </w:r>
      <w:r>
        <w:rPr>
          <w:rFonts w:eastAsia="Times New Roman"/>
        </w:rPr>
        <w:br/>
        <w:t>(105005, Россия</w:t>
      </w:r>
      <w:proofErr w:type="gramStart"/>
      <w:r>
        <w:rPr>
          <w:rFonts w:eastAsia="Times New Roman"/>
        </w:rPr>
        <w:t xml:space="preserve">, -, </w:t>
      </w:r>
      <w:proofErr w:type="gramEnd"/>
      <w:r>
        <w:rPr>
          <w:rFonts w:eastAsia="Times New Roman"/>
        </w:rPr>
        <w:t xml:space="preserve">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000000" w:rsidRDefault="00DA13E8" w:rsidP="00CC28D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аукциона: «Открыты</w:t>
      </w:r>
      <w:r>
        <w:rPr>
          <w:rFonts w:eastAsia="Times New Roman"/>
        </w:rPr>
        <w:t xml:space="preserve">й аукцион на Право заключения договора на покупку системы хранения данных» </w:t>
      </w:r>
    </w:p>
    <w:p w:rsidR="00000000" w:rsidRDefault="00DA13E8" w:rsidP="00CC28D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9 872 606.06 российский рубль (девять миллионов восемьсот семьдесят две тысячи шестьсот шесть рублей 06 копеек) включая НДС </w:t>
      </w:r>
    </w:p>
    <w:p w:rsidR="00000000" w:rsidRDefault="00DA13E8" w:rsidP="00CC28D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Дата и время начала проведения аукциона: 22.07.2013 г. 09:00</w:t>
      </w:r>
      <w:r>
        <w:rPr>
          <w:rFonts w:eastAsia="Times New Roman"/>
        </w:rPr>
        <w:br/>
        <w:t xml:space="preserve">Дата и время окончания проведения аукциона: 22.07.2013 г. 10:07 </w:t>
      </w:r>
    </w:p>
    <w:p w:rsidR="00000000" w:rsidRDefault="00DA13E8" w:rsidP="00CC28D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Все предложения о цене договора, сделанные участниками аукциона и ранжированные по мере возрастания с указанием порядковых номер</w:t>
      </w:r>
      <w:r>
        <w:rPr>
          <w:rFonts w:eastAsia="Times New Roman"/>
        </w:rPr>
        <w:t>ов, присвоенных заявкам на участие в аукционе, которые поданы участниками аукциона,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1"/>
        <w:gridCol w:w="4209"/>
        <w:gridCol w:w="1965"/>
        <w:gridCol w:w="2060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A13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A13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номер, присвоенный заявке на участие в </w:t>
            </w:r>
            <w:proofErr w:type="gramStart"/>
            <w:r>
              <w:rPr>
                <w:rFonts w:eastAsia="Times New Roman"/>
                <w:b/>
                <w:bCs/>
              </w:rPr>
              <w:t>электронном</w:t>
            </w:r>
            <w:proofErr w:type="gramEnd"/>
            <w:r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  <w:r>
              <w:rPr>
                <w:rFonts w:eastAsia="Times New Roman"/>
                <w:b/>
                <w:bCs/>
              </w:rPr>
              <w:t xml:space="preserve">, поданной участником </w:t>
            </w:r>
            <w:proofErr w:type="spellStart"/>
            <w:r>
              <w:rPr>
                <w:rFonts w:eastAsia="Times New Roman"/>
                <w:b/>
                <w:bCs/>
              </w:rPr>
              <w:t>редукциона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A13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A13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A13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A13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A13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9 823 243,03 российский рубль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A13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июля 2013 г. 09:01:55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A13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A13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A13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9 773 880,00 российский рубль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DA13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июля 2013 г. 09:07:06</w:t>
            </w:r>
          </w:p>
        </w:tc>
      </w:tr>
    </w:tbl>
    <w:p w:rsidR="00000000" w:rsidRPr="0096746D" w:rsidRDefault="00DA13E8" w:rsidP="009674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Настоящий протокол размеще</w:t>
      </w:r>
      <w:r w:rsidR="0096746D">
        <w:rPr>
          <w:rFonts w:eastAsia="Times New Roman"/>
        </w:rPr>
        <w:t>н на сайте http://www.a-k-d.ru.</w:t>
      </w:r>
    </w:p>
    <w:sectPr w:rsidR="00000000" w:rsidRPr="00967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F50BB7"/>
    <w:multiLevelType w:val="multilevel"/>
    <w:tmpl w:val="2E7A5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defaultTabStop w:val="708"/>
  <w:noPunctuationKerning/>
  <w:characterSpacingControl w:val="doNotCompress"/>
  <w:compat/>
  <w:rsids>
    <w:rsidRoot w:val="00CC28D7"/>
    <w:rsid w:val="0096746D"/>
    <w:rsid w:val="00B80DD7"/>
    <w:rsid w:val="00CC28D7"/>
    <w:rsid w:val="00DA1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1331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Е. А.</dc:creator>
  <cp:keywords/>
  <dc:description/>
  <cp:lastModifiedBy>Неяскин Е. А.</cp:lastModifiedBy>
  <cp:revision>2</cp:revision>
  <dcterms:created xsi:type="dcterms:W3CDTF">2013-07-26T09:21:00Z</dcterms:created>
  <dcterms:modified xsi:type="dcterms:W3CDTF">2013-07-26T09:21:00Z</dcterms:modified>
</cp:coreProperties>
</file>