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D5063C" w:rsidRPr="00D5063C">
        <w:rPr>
          <w:sz w:val="28"/>
          <w:szCs w:val="28"/>
          <w:lang w:val="ru-RU"/>
        </w:rPr>
        <w:t>поставку лечебно-профилактического питания для работников Благовещенского отделения филиала «Приволжский территориальный округ» ФГУП «РосРАО»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84041D" w:rsidRPr="00AE58B4" w:rsidRDefault="0084041D" w:rsidP="00807363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807363">
      <w:pPr>
        <w:jc w:val="center"/>
      </w:pPr>
    </w:p>
    <w:p w:rsidR="003B3967" w:rsidRPr="00B94555" w:rsidRDefault="003B3967" w:rsidP="00807363">
      <w:pPr>
        <w:jc w:val="center"/>
      </w:pPr>
    </w:p>
    <w:p w:rsidR="0084041D" w:rsidRPr="008726DD" w:rsidRDefault="0084041D" w:rsidP="00807363">
      <w:pPr>
        <w:jc w:val="center"/>
      </w:pPr>
    </w:p>
    <w:p w:rsidR="008726DD" w:rsidRPr="008726DD" w:rsidRDefault="008726DD" w:rsidP="008726DD">
      <w:pPr>
        <w:jc w:val="center"/>
      </w:pPr>
      <w:r w:rsidRPr="008726DD">
        <w:t>СОДЕРЖАНИЕ</w:t>
      </w:r>
    </w:p>
    <w:p w:rsidR="008726DD" w:rsidRPr="008726DD" w:rsidRDefault="008726DD" w:rsidP="008726DD">
      <w:pPr>
        <w:jc w:val="center"/>
      </w:pPr>
    </w:p>
    <w:p w:rsidR="008726DD" w:rsidRPr="008726DD" w:rsidRDefault="008726DD" w:rsidP="008726DD"/>
    <w:p w:rsidR="008726DD" w:rsidRPr="008726DD" w:rsidRDefault="008726DD" w:rsidP="008726DD">
      <w:r w:rsidRPr="008726DD">
        <w:t>РАЗДЕЛ 1. НАИМЕНОВАНИЕ УСЛУГИ</w:t>
      </w:r>
    </w:p>
    <w:p w:rsidR="008726DD" w:rsidRPr="008726DD" w:rsidRDefault="008726DD" w:rsidP="008726DD">
      <w:r w:rsidRPr="008726DD">
        <w:t>РАЗДЕЛ 2. ОПИСАНИЕ УСЛУГ</w:t>
      </w:r>
    </w:p>
    <w:p w:rsidR="008726DD" w:rsidRPr="008726DD" w:rsidRDefault="008726DD" w:rsidP="008726DD">
      <w:pPr>
        <w:ind w:left="851"/>
      </w:pPr>
      <w:r w:rsidRPr="008726DD">
        <w:t>Подраздел 2.1 Состав (перечень) оказываемых услуг</w:t>
      </w:r>
    </w:p>
    <w:p w:rsidR="008726DD" w:rsidRPr="008726DD" w:rsidRDefault="008726DD" w:rsidP="008726DD">
      <w:pPr>
        <w:ind w:left="851"/>
      </w:pPr>
      <w:r w:rsidRPr="008726DD">
        <w:t>Подраздел 2.2 Описание оказываемых услуг</w:t>
      </w:r>
    </w:p>
    <w:p w:rsidR="008726DD" w:rsidRPr="008726DD" w:rsidRDefault="008726DD" w:rsidP="008726DD">
      <w:pPr>
        <w:ind w:left="2552" w:hanging="1701"/>
      </w:pPr>
      <w:r w:rsidRPr="008726DD">
        <w:t>Подраздел 2.3 Объем оказываемых услуг либо доля оказываемых услуг в общем объеме закупки</w:t>
      </w:r>
    </w:p>
    <w:p w:rsidR="008726DD" w:rsidRPr="008726DD" w:rsidRDefault="008726DD" w:rsidP="008726DD">
      <w:r w:rsidRPr="008726DD">
        <w:t>РАЗДЕЛ 3. ТРЕБОВАНИЯ К УСЛУГАМ</w:t>
      </w:r>
    </w:p>
    <w:p w:rsidR="008726DD" w:rsidRPr="008726DD" w:rsidRDefault="008726DD" w:rsidP="008726DD">
      <w:pPr>
        <w:ind w:left="851"/>
      </w:pPr>
      <w:r w:rsidRPr="008726DD">
        <w:t>Подраздел 3.1 Общие требования</w:t>
      </w:r>
    </w:p>
    <w:p w:rsidR="008726DD" w:rsidRPr="008726DD" w:rsidRDefault="008726DD" w:rsidP="008726DD">
      <w:pPr>
        <w:ind w:left="851"/>
      </w:pPr>
      <w:r w:rsidRPr="008726DD">
        <w:t>Подраздел 3.2 Требования к качеству оказыва</w:t>
      </w:r>
      <w:bookmarkStart w:id="0" w:name="_GoBack"/>
      <w:bookmarkEnd w:id="0"/>
      <w:r w:rsidRPr="008726DD">
        <w:t>емых услуг</w:t>
      </w:r>
    </w:p>
    <w:p w:rsidR="008726DD" w:rsidRPr="008726DD" w:rsidRDefault="008726DD" w:rsidP="008726DD">
      <w:pPr>
        <w:ind w:left="2552" w:hanging="1701"/>
      </w:pPr>
      <w:r w:rsidRPr="008726DD">
        <w:t>Подраздел 3.3 Требования к конфиденциальности</w:t>
      </w:r>
    </w:p>
    <w:p w:rsidR="008726DD" w:rsidRPr="008726DD" w:rsidRDefault="008726DD" w:rsidP="008726DD">
      <w:pPr>
        <w:ind w:left="851"/>
      </w:pPr>
      <w:r w:rsidRPr="008726DD">
        <w:t>Подраздел 3.4 Требования к безопасности оказания услуг и безопасности результата оказанных услуг</w:t>
      </w:r>
    </w:p>
    <w:p w:rsidR="008726DD" w:rsidRPr="008726DD" w:rsidRDefault="008726DD" w:rsidP="008726DD">
      <w:r w:rsidRPr="008726DD">
        <w:t>РАЗДЕЛ 4. ПЕРЕЧЕНЬ ПРИНЯТЫХ СОКРАЩЕНИЙ</w:t>
      </w:r>
    </w:p>
    <w:p w:rsidR="00A66CE5" w:rsidRPr="008726DD" w:rsidRDefault="008726DD" w:rsidP="008726DD">
      <w:pPr>
        <w:ind w:left="851"/>
        <w:rPr>
          <w:color w:val="000000"/>
        </w:rPr>
      </w:pPr>
      <w:r w:rsidRPr="008726DD">
        <w:t>РАЗДЕЛ 5. ПЕРЕЧЕНЬ ПРИЛОЖЕНИЙ</w:t>
      </w:r>
    </w:p>
    <w:p w:rsidR="00993409" w:rsidRPr="00807363" w:rsidRDefault="00993409" w:rsidP="00807363">
      <w:pPr>
        <w:jc w:val="both"/>
      </w:pPr>
    </w:p>
    <w:p w:rsidR="005B3387" w:rsidRPr="005B3387" w:rsidRDefault="005B3387" w:rsidP="00807363"/>
    <w:p w:rsidR="00D61DBB" w:rsidRPr="00AE58B4" w:rsidRDefault="00D61DBB" w:rsidP="00807363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8726DD" w:rsidRDefault="008726DD" w:rsidP="008726DD">
      <w:pPr>
        <w:jc w:val="center"/>
      </w:pPr>
      <w:r w:rsidRPr="008726DD">
        <w:lastRenderedPageBreak/>
        <w:t>РАЗДЕЛ 1. НАИМЕНОВАНИЕ УСЛУГИ</w:t>
      </w:r>
    </w:p>
    <w:p w:rsidR="008726DD" w:rsidRPr="008726DD" w:rsidRDefault="008726DD" w:rsidP="008726DD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95"/>
      </w:tblGrid>
      <w:tr w:rsidR="008726DD" w:rsidRPr="008726DD" w:rsidTr="008726DD">
        <w:tc>
          <w:tcPr>
            <w:tcW w:w="9995" w:type="dxa"/>
          </w:tcPr>
          <w:p w:rsidR="008726DD" w:rsidRPr="008726DD" w:rsidRDefault="008726DD" w:rsidP="008726DD">
            <w:pPr>
              <w:jc w:val="both"/>
            </w:pPr>
            <w:r w:rsidRPr="008726DD">
              <w:t>Поставка лечебно-профилактического питания для работников Благовещенского отделения филиала «Приволжский территориальный округ» ФГУП «РосРАО».</w:t>
            </w:r>
          </w:p>
        </w:tc>
      </w:tr>
    </w:tbl>
    <w:p w:rsidR="008726DD" w:rsidRDefault="008726DD" w:rsidP="008726DD">
      <w:pPr>
        <w:jc w:val="center"/>
      </w:pPr>
    </w:p>
    <w:p w:rsidR="008726DD" w:rsidRPr="008726DD" w:rsidRDefault="008726DD" w:rsidP="008726DD">
      <w:pPr>
        <w:jc w:val="center"/>
      </w:pPr>
    </w:p>
    <w:p w:rsidR="008726DD" w:rsidRDefault="008726DD" w:rsidP="008726DD">
      <w:pPr>
        <w:jc w:val="center"/>
      </w:pPr>
      <w:r w:rsidRPr="008726DD">
        <w:t>РАЗДЕЛ 2. ОПИСАНИЕ УСЛУГИ</w:t>
      </w:r>
    </w:p>
    <w:p w:rsidR="008726DD" w:rsidRPr="008726DD" w:rsidRDefault="008726DD" w:rsidP="008726DD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95"/>
      </w:tblGrid>
      <w:tr w:rsidR="008726DD" w:rsidRPr="008726DD" w:rsidTr="008726DD">
        <w:tc>
          <w:tcPr>
            <w:tcW w:w="9995" w:type="dxa"/>
          </w:tcPr>
          <w:p w:rsidR="008726DD" w:rsidRPr="008726DD" w:rsidRDefault="008726DD" w:rsidP="008726DD">
            <w:pPr>
              <w:jc w:val="center"/>
            </w:pPr>
            <w:r w:rsidRPr="008726DD">
              <w:t xml:space="preserve">Подраздел 2.1 Состав (перечень) оказываемых услуг </w:t>
            </w:r>
          </w:p>
        </w:tc>
      </w:tr>
      <w:tr w:rsidR="008726DD" w:rsidRPr="008726DD" w:rsidTr="008726DD">
        <w:tc>
          <w:tcPr>
            <w:tcW w:w="9995" w:type="dxa"/>
          </w:tcPr>
          <w:p w:rsidR="008726DD" w:rsidRPr="008726DD" w:rsidRDefault="008726DD" w:rsidP="008726DD">
            <w:pPr>
              <w:jc w:val="both"/>
            </w:pPr>
            <w:r w:rsidRPr="008726DD">
              <w:t>Организовать и обеспечить работников Благовещенского отделения филиала «Приволжский территориальный округ» ФГУП «РосРАО», работающих с источниками ионизирующего излучения (персонал группы А) лечебно-профилактическим питанием.</w:t>
            </w:r>
          </w:p>
        </w:tc>
      </w:tr>
      <w:tr w:rsidR="008726DD" w:rsidRPr="008726DD" w:rsidTr="008726DD">
        <w:tc>
          <w:tcPr>
            <w:tcW w:w="9995" w:type="dxa"/>
          </w:tcPr>
          <w:p w:rsidR="008726DD" w:rsidRPr="008726DD" w:rsidRDefault="008726DD" w:rsidP="008726DD">
            <w:pPr>
              <w:jc w:val="center"/>
            </w:pPr>
            <w:r w:rsidRPr="008726DD">
              <w:t>Подраздел 2.2 Описание оказываемых услуг</w:t>
            </w:r>
          </w:p>
        </w:tc>
      </w:tr>
      <w:tr w:rsidR="008726DD" w:rsidRPr="008726DD" w:rsidTr="008726DD">
        <w:tc>
          <w:tcPr>
            <w:tcW w:w="9995" w:type="dxa"/>
          </w:tcPr>
          <w:p w:rsidR="008726DD" w:rsidRPr="008726DD" w:rsidRDefault="008726DD" w:rsidP="008726DD">
            <w:pPr>
              <w:jc w:val="both"/>
            </w:pPr>
            <w:r w:rsidRPr="008726DD">
              <w:t>Организовать предоставление питания работникам Заказчика в обеденный перерыв, установленный локально-нормативным актом Заказчика.</w:t>
            </w:r>
          </w:p>
        </w:tc>
      </w:tr>
      <w:tr w:rsidR="008726DD" w:rsidRPr="008726DD" w:rsidTr="008726DD">
        <w:tc>
          <w:tcPr>
            <w:tcW w:w="9995" w:type="dxa"/>
          </w:tcPr>
          <w:p w:rsidR="008726DD" w:rsidRPr="008726DD" w:rsidRDefault="008726DD" w:rsidP="008726DD">
            <w:pPr>
              <w:jc w:val="center"/>
            </w:pPr>
            <w:r w:rsidRPr="008726DD">
              <w:t>Подраздел 2.3 Объем оказываемых услуг либо доля оказываемых услуг в общем объеме закупки</w:t>
            </w:r>
          </w:p>
        </w:tc>
      </w:tr>
      <w:tr w:rsidR="008726DD" w:rsidRPr="008726DD" w:rsidTr="008726DD">
        <w:tc>
          <w:tcPr>
            <w:tcW w:w="9995" w:type="dxa"/>
          </w:tcPr>
          <w:p w:rsidR="008726DD" w:rsidRPr="008726DD" w:rsidRDefault="008726DD" w:rsidP="008726DD">
            <w:r w:rsidRPr="008726DD">
              <w:t>Доля/объем отдельных услуг в общем объеме закупок не определена.</w:t>
            </w:r>
          </w:p>
        </w:tc>
      </w:tr>
    </w:tbl>
    <w:p w:rsidR="008726DD" w:rsidRDefault="008726DD" w:rsidP="008726DD">
      <w:pPr>
        <w:jc w:val="center"/>
      </w:pPr>
    </w:p>
    <w:p w:rsidR="008726DD" w:rsidRPr="008726DD" w:rsidRDefault="008726DD" w:rsidP="008726DD">
      <w:pPr>
        <w:jc w:val="center"/>
      </w:pPr>
    </w:p>
    <w:p w:rsidR="008726DD" w:rsidRDefault="008726DD" w:rsidP="008726DD">
      <w:pPr>
        <w:jc w:val="center"/>
      </w:pPr>
      <w:r w:rsidRPr="008726DD">
        <w:t>РАЗДЕЛ 3. ТРЕБОВАНИЯ К УСЛУГАМ</w:t>
      </w:r>
    </w:p>
    <w:p w:rsidR="008726DD" w:rsidRPr="008726DD" w:rsidRDefault="008726DD" w:rsidP="008726DD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95"/>
      </w:tblGrid>
      <w:tr w:rsidR="008726DD" w:rsidRPr="008726DD" w:rsidTr="008726DD">
        <w:tc>
          <w:tcPr>
            <w:tcW w:w="9995" w:type="dxa"/>
          </w:tcPr>
          <w:p w:rsidR="008726DD" w:rsidRPr="008726DD" w:rsidRDefault="008726DD" w:rsidP="008726DD">
            <w:pPr>
              <w:jc w:val="center"/>
            </w:pPr>
            <w:r w:rsidRPr="008726DD">
              <w:t>Подраздел 3.1 Общие требования</w:t>
            </w:r>
          </w:p>
        </w:tc>
      </w:tr>
      <w:tr w:rsidR="008726DD" w:rsidRPr="008726DD" w:rsidTr="008726DD">
        <w:tc>
          <w:tcPr>
            <w:tcW w:w="9995" w:type="dxa"/>
          </w:tcPr>
          <w:p w:rsidR="008726DD" w:rsidRPr="008726DD" w:rsidRDefault="008726DD" w:rsidP="008726DD">
            <w:pPr>
              <w:ind w:firstLine="708"/>
              <w:jc w:val="both"/>
            </w:pPr>
            <w:proofErr w:type="gramStart"/>
            <w:r w:rsidRPr="008726DD">
              <w:t>Обеспечить приготовление блюд на свободной раздаче в ассортименте, определенном в соответствии с картотекой блюд и меню-раскладкой лечебно-профилактического питания по рациону №1 (Приказ Министерства здравоохранения и социального развития РФ от 16.02.2009г. №46-н 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</w:t>
            </w:r>
            <w:proofErr w:type="gramEnd"/>
            <w:r w:rsidRPr="008726DD">
              <w:t xml:space="preserve"> бесплатной выдачи витаминных препаратов и правил бесплатной выдачи лечебно-профилактического питания») (Приложение 1).</w:t>
            </w:r>
          </w:p>
          <w:p w:rsidR="008726DD" w:rsidRPr="008726DD" w:rsidRDefault="008726DD" w:rsidP="008726DD">
            <w:pPr>
              <w:ind w:firstLine="708"/>
              <w:jc w:val="both"/>
            </w:pPr>
            <w:r w:rsidRPr="008726DD">
              <w:t>В соответствии с картотекой блюд должны составляться недельные меню-раскладки на каждый день.</w:t>
            </w:r>
          </w:p>
          <w:p w:rsidR="008726DD" w:rsidRPr="008726DD" w:rsidRDefault="008726DD" w:rsidP="008726DD">
            <w:pPr>
              <w:ind w:firstLine="708"/>
              <w:jc w:val="both"/>
            </w:pPr>
            <w:r w:rsidRPr="008726DD">
              <w:t>Привлекать для осуществления услуг только квалифицированный персонал, прошедший медицинский осмотр и профессиональную гигиеническую подготовку, обеспечить опрятный внешний вид персонала.</w:t>
            </w:r>
          </w:p>
          <w:p w:rsidR="008726DD" w:rsidRPr="008726DD" w:rsidRDefault="008726DD" w:rsidP="008726DD">
            <w:pPr>
              <w:ind w:firstLine="708"/>
              <w:jc w:val="both"/>
            </w:pPr>
            <w:r w:rsidRPr="008726DD">
              <w:t>Осуществлять ежедневную уборку и санитарную уборку предприятия питания своими силами и за свой счет.</w:t>
            </w:r>
          </w:p>
          <w:p w:rsidR="008726DD" w:rsidRPr="008726DD" w:rsidRDefault="008726DD" w:rsidP="008726DD">
            <w:pPr>
              <w:ind w:firstLine="708"/>
              <w:jc w:val="both"/>
            </w:pPr>
            <w:r w:rsidRPr="008726DD">
              <w:t>Обеспечить наличие собственного технологического оборудования, наличие инвентаря и посуды для обеспечения работы предприятия общественного питания в объеме, необходимом для оказания услуг.</w:t>
            </w:r>
          </w:p>
          <w:p w:rsidR="008726DD" w:rsidRPr="008726DD" w:rsidRDefault="008726DD" w:rsidP="008726DD">
            <w:pPr>
              <w:ind w:firstLine="708"/>
              <w:jc w:val="both"/>
            </w:pPr>
            <w:r w:rsidRPr="008726DD">
              <w:t>Услуги оказываются Исполнителем из его продуктов питания, его силами и средствами.</w:t>
            </w:r>
          </w:p>
          <w:p w:rsidR="008726DD" w:rsidRPr="008726DD" w:rsidRDefault="008726DD" w:rsidP="008726DD">
            <w:pPr>
              <w:ind w:firstLine="708"/>
              <w:jc w:val="both"/>
              <w:rPr>
                <w:u w:val="single"/>
              </w:rPr>
            </w:pPr>
          </w:p>
          <w:p w:rsidR="008726DD" w:rsidRPr="008726DD" w:rsidRDefault="008726DD" w:rsidP="008726DD">
            <w:pPr>
              <w:jc w:val="both"/>
              <w:rPr>
                <w:u w:val="single"/>
              </w:rPr>
            </w:pPr>
            <w:r w:rsidRPr="008726DD">
              <w:rPr>
                <w:u w:val="single"/>
              </w:rPr>
              <w:t>Место оказания услуг:</w:t>
            </w:r>
          </w:p>
          <w:p w:rsidR="008726DD" w:rsidRPr="008726DD" w:rsidRDefault="008726DD" w:rsidP="008726DD">
            <w:pPr>
              <w:jc w:val="both"/>
            </w:pPr>
            <w:r w:rsidRPr="008726DD">
              <w:t>Республика Башкортостан, г. Благовещенск, Благовещенское отделение филиала «Приволжский территориальный округ» ФГУП «РосРАО» (53 км тракта Уфа-Янаул).</w:t>
            </w:r>
          </w:p>
          <w:p w:rsidR="008726DD" w:rsidRPr="008726DD" w:rsidRDefault="008726DD" w:rsidP="008726DD">
            <w:pPr>
              <w:ind w:firstLine="708"/>
              <w:jc w:val="both"/>
            </w:pPr>
          </w:p>
          <w:p w:rsidR="008726DD" w:rsidRPr="008726DD" w:rsidRDefault="008726DD" w:rsidP="008726DD">
            <w:pPr>
              <w:jc w:val="both"/>
              <w:rPr>
                <w:u w:val="single"/>
              </w:rPr>
            </w:pPr>
            <w:r w:rsidRPr="008726DD">
              <w:rPr>
                <w:u w:val="single"/>
              </w:rPr>
              <w:t>Сроки и график оказания услуг:</w:t>
            </w:r>
          </w:p>
          <w:p w:rsidR="008726DD" w:rsidRPr="008726DD" w:rsidRDefault="008726DD" w:rsidP="008726DD">
            <w:pPr>
              <w:jc w:val="both"/>
            </w:pPr>
            <w:r w:rsidRPr="008726DD">
              <w:t>Дата начала оказания услуг  –  12.01.2015, дата окончания оказания услуг  – 31.12.2015.</w:t>
            </w:r>
          </w:p>
          <w:p w:rsidR="008726DD" w:rsidRPr="008726DD" w:rsidRDefault="008726DD" w:rsidP="008726DD">
            <w:pPr>
              <w:ind w:firstLine="708"/>
              <w:jc w:val="both"/>
            </w:pPr>
          </w:p>
          <w:p w:rsidR="008726DD" w:rsidRPr="008726DD" w:rsidRDefault="008726DD" w:rsidP="008726DD">
            <w:pPr>
              <w:jc w:val="both"/>
            </w:pPr>
            <w:r w:rsidRPr="008726DD">
              <w:rPr>
                <w:u w:val="single"/>
              </w:rPr>
              <w:lastRenderedPageBreak/>
              <w:t>Ориентировочное за период действия договора количество рационов лечебно-профилактического питания</w:t>
            </w:r>
            <w:r w:rsidRPr="008726DD">
              <w:t xml:space="preserve"> – 1 248 шт.</w:t>
            </w:r>
          </w:p>
          <w:p w:rsidR="008726DD" w:rsidRPr="008726DD" w:rsidRDefault="008726DD" w:rsidP="008726DD">
            <w:pPr>
              <w:tabs>
                <w:tab w:val="left" w:pos="567"/>
              </w:tabs>
              <w:jc w:val="both"/>
            </w:pPr>
            <w:r w:rsidRPr="008726DD">
              <w:t>Количество рационов лечебно-профилактического питания, корректируется в зависимости от численности персонала, занятого на работах с вредными условиями труда.</w:t>
            </w:r>
          </w:p>
        </w:tc>
      </w:tr>
      <w:tr w:rsidR="008726DD" w:rsidRPr="008726DD" w:rsidTr="008726DD">
        <w:tc>
          <w:tcPr>
            <w:tcW w:w="9995" w:type="dxa"/>
          </w:tcPr>
          <w:p w:rsidR="008726DD" w:rsidRPr="008726DD" w:rsidRDefault="008726DD" w:rsidP="008726DD">
            <w:pPr>
              <w:jc w:val="center"/>
            </w:pPr>
            <w:r w:rsidRPr="008726DD">
              <w:lastRenderedPageBreak/>
              <w:t>Подраздел 3.2 Требования к качеству оказываемых услуг</w:t>
            </w:r>
          </w:p>
        </w:tc>
      </w:tr>
      <w:tr w:rsidR="008726DD" w:rsidRPr="008726DD" w:rsidTr="008726DD">
        <w:tc>
          <w:tcPr>
            <w:tcW w:w="9995" w:type="dxa"/>
          </w:tcPr>
          <w:p w:rsidR="008726DD" w:rsidRPr="008726DD" w:rsidRDefault="008726DD" w:rsidP="008726DD">
            <w:pPr>
              <w:tabs>
                <w:tab w:val="left" w:pos="1276"/>
              </w:tabs>
              <w:autoSpaceDE w:val="0"/>
              <w:ind w:firstLine="567"/>
              <w:jc w:val="both"/>
              <w:rPr>
                <w:b/>
              </w:rPr>
            </w:pPr>
            <w:r w:rsidRPr="008726DD">
              <w:t>Исполнитель обязан оказывать услуги в соответствии с законодательством Российской Федерации и требованиями санитарных правил и норм. Исполнитель обязан руководствоваться:</w:t>
            </w:r>
          </w:p>
          <w:p w:rsidR="008726DD" w:rsidRPr="008726DD" w:rsidRDefault="008726DD" w:rsidP="008726DD">
            <w:pPr>
              <w:autoSpaceDE w:val="0"/>
              <w:ind w:firstLine="567"/>
              <w:jc w:val="both"/>
            </w:pPr>
            <w:r w:rsidRPr="008726DD">
              <w:t>- Федеральным законом от 21.11.2011  №323-ФЗ «Об основах охраны здоровья граждан в Российской Федерации»;</w:t>
            </w:r>
          </w:p>
          <w:p w:rsidR="008726DD" w:rsidRPr="008726DD" w:rsidRDefault="008726DD" w:rsidP="008726DD">
            <w:pPr>
              <w:autoSpaceDE w:val="0"/>
              <w:ind w:firstLine="567"/>
              <w:jc w:val="both"/>
            </w:pPr>
            <w:r w:rsidRPr="008726DD">
              <w:t>- Федеральным законом от 02.01.2000 №29-ФЗ «О качестве и безопасности пищевых продуктов»;</w:t>
            </w:r>
          </w:p>
          <w:p w:rsidR="008726DD" w:rsidRPr="008726DD" w:rsidRDefault="008726DD" w:rsidP="008726DD">
            <w:pPr>
              <w:autoSpaceDE w:val="0"/>
              <w:ind w:firstLine="567"/>
              <w:jc w:val="both"/>
            </w:pPr>
            <w:r w:rsidRPr="008726DD">
              <w:t>- Федеральным законом от 30.03.1999 №52-ФЗ «О санитарно-эпидемиологическом благополучии населения»;</w:t>
            </w:r>
          </w:p>
          <w:p w:rsidR="008726DD" w:rsidRPr="008726DD" w:rsidRDefault="008726DD" w:rsidP="008726DD">
            <w:pPr>
              <w:autoSpaceDE w:val="0"/>
              <w:ind w:firstLine="567"/>
              <w:jc w:val="both"/>
            </w:pPr>
            <w:r w:rsidRPr="008726DD">
              <w:t xml:space="preserve">- Федеральным  законом от 10.01.2002 №7-ФЗ «Об охране окружающей среды»; </w:t>
            </w:r>
          </w:p>
          <w:p w:rsidR="008726DD" w:rsidRPr="008726DD" w:rsidRDefault="008726DD" w:rsidP="008726DD">
            <w:pPr>
              <w:autoSpaceDE w:val="0"/>
              <w:ind w:firstLine="567"/>
              <w:jc w:val="both"/>
            </w:pPr>
            <w:r w:rsidRPr="008726DD">
              <w:t>- Федеральным законом от 27.10.2008  №178-ФЗ «Технический регламент на соковую продукцию из фруктов и овощей»;</w:t>
            </w:r>
          </w:p>
          <w:p w:rsidR="008726DD" w:rsidRPr="008726DD" w:rsidRDefault="008726DD" w:rsidP="008726DD">
            <w:pPr>
              <w:tabs>
                <w:tab w:val="left" w:pos="1560"/>
              </w:tabs>
              <w:autoSpaceDE w:val="0"/>
              <w:ind w:firstLine="567"/>
              <w:jc w:val="both"/>
              <w:rPr>
                <w:spacing w:val="-8"/>
              </w:rPr>
            </w:pPr>
            <w:r w:rsidRPr="008726DD">
              <w:rPr>
                <w:spacing w:val="-8"/>
              </w:rPr>
              <w:t xml:space="preserve">- Приказом </w:t>
            </w:r>
            <w:r w:rsidRPr="008726DD">
              <w:t>Министерства здравоохранения и социального развития РФ</w:t>
            </w:r>
            <w:r w:rsidRPr="008726DD">
              <w:rPr>
                <w:spacing w:val="-8"/>
              </w:rPr>
              <w:t xml:space="preserve"> от 16.02.2009                    №46Н </w:t>
            </w:r>
            <w:r w:rsidRPr="008726DD">
              <w:t>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</w:t>
            </w:r>
            <w:r w:rsidRPr="008726DD">
              <w:rPr>
                <w:spacing w:val="-8"/>
              </w:rPr>
              <w:t>;</w:t>
            </w:r>
          </w:p>
          <w:p w:rsidR="008726DD" w:rsidRPr="008726DD" w:rsidRDefault="008726DD" w:rsidP="008726DD">
            <w:pPr>
              <w:autoSpaceDE w:val="0"/>
              <w:ind w:firstLine="567"/>
              <w:jc w:val="both"/>
            </w:pPr>
            <w:r w:rsidRPr="008726DD">
              <w:t xml:space="preserve">- ГОСТ </w:t>
            </w:r>
            <w:proofErr w:type="gramStart"/>
            <w:r w:rsidRPr="008726DD">
              <w:t>Р</w:t>
            </w:r>
            <w:proofErr w:type="gramEnd"/>
            <w:r w:rsidRPr="008726DD">
              <w:t xml:space="preserve"> 50763-2007 «Услуги общественного питания. Продукция общественного питания, реализуемая населению. Общие технические условия» (утв. приказом Федерального агентства по техническому регулированию и метрологии от 27.12. 2007 № 474-ст.);</w:t>
            </w:r>
          </w:p>
          <w:p w:rsidR="008726DD" w:rsidRPr="008726DD" w:rsidRDefault="008726DD" w:rsidP="008726DD">
            <w:pPr>
              <w:autoSpaceDE w:val="0"/>
              <w:ind w:firstLine="567"/>
              <w:jc w:val="both"/>
            </w:pPr>
            <w:r w:rsidRPr="008726DD">
              <w:t xml:space="preserve">- ГОСТ </w:t>
            </w:r>
            <w:proofErr w:type="gramStart"/>
            <w:r w:rsidRPr="008726DD">
              <w:t>Р</w:t>
            </w:r>
            <w:proofErr w:type="gramEnd"/>
            <w:r w:rsidRPr="008726DD">
              <w:t xml:space="preserve"> 50935-2007 «Услуги общественного питания. Требования к персоналу»;</w:t>
            </w:r>
          </w:p>
          <w:p w:rsidR="008726DD" w:rsidRPr="008726DD" w:rsidRDefault="008726DD" w:rsidP="008726DD">
            <w:pPr>
              <w:autoSpaceDE w:val="0"/>
              <w:ind w:firstLine="567"/>
              <w:jc w:val="both"/>
            </w:pPr>
            <w:r w:rsidRPr="008726DD">
              <w:t xml:space="preserve">- СанПиН 2.3.6.1079-01 «Санитарно-эпидемиологические требования к организациям общественного питания, изготовлению и </w:t>
            </w:r>
            <w:proofErr w:type="spellStart"/>
            <w:r w:rsidRPr="008726DD">
              <w:t>оборотоспособности</w:t>
            </w:r>
            <w:proofErr w:type="spellEnd"/>
            <w:r w:rsidRPr="008726DD">
              <w:t xml:space="preserve"> в них пищевых продуктов и продовольственного сырья»;</w:t>
            </w:r>
          </w:p>
          <w:p w:rsidR="008726DD" w:rsidRPr="008726DD" w:rsidRDefault="008726DD" w:rsidP="008726DD">
            <w:pPr>
              <w:autoSpaceDE w:val="0"/>
              <w:ind w:firstLine="567"/>
              <w:jc w:val="both"/>
            </w:pPr>
            <w:r w:rsidRPr="008726DD">
              <w:t>- СанПиН 2.3.2. 1078-01 «Гигиенические требования безопасности и пищевой ценности пищевых продуктов»;</w:t>
            </w:r>
          </w:p>
          <w:p w:rsidR="008726DD" w:rsidRPr="008726DD" w:rsidRDefault="008726DD" w:rsidP="008726DD">
            <w:pPr>
              <w:autoSpaceDE w:val="0"/>
              <w:ind w:firstLine="567"/>
              <w:jc w:val="both"/>
            </w:pPr>
            <w:r w:rsidRPr="008726DD">
              <w:t>- СанПиН 2.3.2.1324-03 «Гигиенические требования к срокам годности и условиям хранения пищевых продуктов».</w:t>
            </w:r>
          </w:p>
        </w:tc>
      </w:tr>
      <w:tr w:rsidR="008726DD" w:rsidRPr="008726DD" w:rsidTr="008726DD">
        <w:tc>
          <w:tcPr>
            <w:tcW w:w="9995" w:type="dxa"/>
          </w:tcPr>
          <w:p w:rsidR="008726DD" w:rsidRPr="008726DD" w:rsidRDefault="008726DD" w:rsidP="008726DD">
            <w:pPr>
              <w:jc w:val="center"/>
            </w:pPr>
            <w:r w:rsidRPr="008726DD">
              <w:t>Подраздел 3.3 Требования к конфиденциальности</w:t>
            </w:r>
          </w:p>
        </w:tc>
      </w:tr>
      <w:tr w:rsidR="008726DD" w:rsidRPr="008726DD" w:rsidTr="008726DD">
        <w:tc>
          <w:tcPr>
            <w:tcW w:w="9995" w:type="dxa"/>
          </w:tcPr>
          <w:p w:rsidR="008726DD" w:rsidRPr="008726DD" w:rsidRDefault="008726DD" w:rsidP="008726DD">
            <w:pPr>
              <w:ind w:firstLine="532"/>
              <w:jc w:val="both"/>
            </w:pPr>
            <w:r w:rsidRPr="008726DD">
              <w:t>Вся информация о деятельности каждой Стороны или о деятельности любого связанного с нами лица, которая не является общедоступной, является конфиденциальной.</w:t>
            </w:r>
          </w:p>
          <w:p w:rsidR="008726DD" w:rsidRPr="008726DD" w:rsidRDefault="008726DD" w:rsidP="008726DD">
            <w:pPr>
              <w:pStyle w:val="-"/>
              <w:numPr>
                <w:ilvl w:val="0"/>
                <w:numId w:val="0"/>
              </w:numPr>
              <w:spacing w:line="264" w:lineRule="auto"/>
            </w:pPr>
            <w:r w:rsidRPr="008726DD">
              <w:t>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Российской Федерации.</w:t>
            </w:r>
          </w:p>
        </w:tc>
      </w:tr>
      <w:tr w:rsidR="008726DD" w:rsidRPr="008726DD" w:rsidTr="008726DD">
        <w:tc>
          <w:tcPr>
            <w:tcW w:w="9995" w:type="dxa"/>
          </w:tcPr>
          <w:p w:rsidR="008726DD" w:rsidRPr="008726DD" w:rsidRDefault="008726DD" w:rsidP="008726DD">
            <w:pPr>
              <w:ind w:firstLine="567"/>
              <w:jc w:val="center"/>
            </w:pPr>
            <w:r w:rsidRPr="008726DD">
              <w:t>Подраздел 3.4 Требования к безопасности оказания услуг и безопасности результата оказанных услуг</w:t>
            </w:r>
          </w:p>
        </w:tc>
      </w:tr>
      <w:tr w:rsidR="008726DD" w:rsidRPr="008726DD" w:rsidTr="008726DD">
        <w:tc>
          <w:tcPr>
            <w:tcW w:w="9995" w:type="dxa"/>
          </w:tcPr>
          <w:p w:rsidR="008726DD" w:rsidRPr="008726DD" w:rsidRDefault="008726DD" w:rsidP="008726DD">
            <w:pPr>
              <w:ind w:firstLine="567"/>
              <w:jc w:val="both"/>
            </w:pPr>
            <w:r w:rsidRPr="008726DD">
              <w:t xml:space="preserve">Исполнитель  обязан обеспечивать  строгое соблюдение установленных правил приема, хранения, переработки, реализации продовольственного сырья и пищевых продуктов, а также наличие необходимых сертификатов качества на продукты питания и соблюдения сроков реализации готовой продукции в соответствии с действующим законодательством РФ. </w:t>
            </w:r>
          </w:p>
          <w:p w:rsidR="008726DD" w:rsidRPr="008726DD" w:rsidRDefault="008726DD" w:rsidP="008726DD">
            <w:pPr>
              <w:ind w:firstLine="567"/>
              <w:jc w:val="both"/>
            </w:pPr>
            <w:r w:rsidRPr="008726DD">
              <w:t>Обеспечивать организацию питания в соответствии с действующими в РФ санитарно-эпидемиологическими требованиями, предъявляемыми к организациям общественного питания.</w:t>
            </w:r>
          </w:p>
        </w:tc>
      </w:tr>
    </w:tbl>
    <w:p w:rsidR="008726DD" w:rsidRPr="008726DD" w:rsidRDefault="008726DD" w:rsidP="008726DD">
      <w:pPr>
        <w:jc w:val="center"/>
      </w:pPr>
    </w:p>
    <w:p w:rsidR="008726DD" w:rsidRPr="008726DD" w:rsidRDefault="008726DD" w:rsidP="008726DD">
      <w:pPr>
        <w:jc w:val="center"/>
      </w:pPr>
    </w:p>
    <w:p w:rsidR="008726DD" w:rsidRPr="008726DD" w:rsidRDefault="008726DD" w:rsidP="008726DD">
      <w:pPr>
        <w:jc w:val="center"/>
      </w:pPr>
      <w:r w:rsidRPr="008726DD">
        <w:t>РАЗДЕЛ 4. ПЕРЕЧЕНЬ ПРИНЯТЫХ СОКРАЩЕНИЙ</w:t>
      </w:r>
    </w:p>
    <w:p w:rsidR="008726DD" w:rsidRPr="008726DD" w:rsidRDefault="008726DD" w:rsidP="008726DD">
      <w:pPr>
        <w:ind w:firstLine="567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8726DD" w:rsidRPr="008726DD" w:rsidTr="008726D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6DD" w:rsidRPr="008726DD" w:rsidRDefault="008726DD" w:rsidP="008726DD">
            <w:pPr>
              <w:jc w:val="center"/>
            </w:pPr>
            <w:r w:rsidRPr="008726DD">
              <w:t xml:space="preserve">№ </w:t>
            </w:r>
            <w:proofErr w:type="gramStart"/>
            <w:r w:rsidRPr="008726DD">
              <w:t>п</w:t>
            </w:r>
            <w:proofErr w:type="gramEnd"/>
            <w:r w:rsidRPr="008726DD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6DD" w:rsidRPr="008726DD" w:rsidRDefault="008726DD" w:rsidP="008726DD">
            <w:pPr>
              <w:autoSpaceDE w:val="0"/>
              <w:autoSpaceDN w:val="0"/>
              <w:adjustRightInd w:val="0"/>
              <w:jc w:val="center"/>
            </w:pPr>
            <w:r w:rsidRPr="008726DD"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6DD" w:rsidRPr="008726DD" w:rsidRDefault="008726DD" w:rsidP="008726DD">
            <w:pPr>
              <w:jc w:val="center"/>
            </w:pPr>
            <w:r w:rsidRPr="008726DD">
              <w:t>Расшифровка сокращения</w:t>
            </w:r>
          </w:p>
        </w:tc>
      </w:tr>
      <w:tr w:rsidR="008726DD" w:rsidRPr="008726DD" w:rsidTr="008726D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6DD" w:rsidRPr="008726DD" w:rsidRDefault="008726DD" w:rsidP="008726DD">
            <w:pPr>
              <w:jc w:val="both"/>
            </w:pPr>
            <w:r w:rsidRPr="008726DD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6DD" w:rsidRPr="008726DD" w:rsidRDefault="008726DD" w:rsidP="008726DD">
            <w:pPr>
              <w:autoSpaceDE w:val="0"/>
              <w:autoSpaceDN w:val="0"/>
              <w:adjustRightInd w:val="0"/>
            </w:pPr>
            <w:r w:rsidRPr="008726DD"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6DD" w:rsidRPr="008726DD" w:rsidRDefault="008726DD" w:rsidP="008726DD">
            <w:pPr>
              <w:jc w:val="both"/>
              <w:rPr>
                <w:i/>
              </w:rPr>
            </w:pPr>
            <w:r w:rsidRPr="008726DD">
              <w:rPr>
                <w:i/>
              </w:rPr>
              <w:t>Федеральное государственное унитарное предприятие</w:t>
            </w:r>
          </w:p>
        </w:tc>
      </w:tr>
      <w:tr w:rsidR="008726DD" w:rsidRPr="008726DD" w:rsidTr="008726D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6DD" w:rsidRPr="008726DD" w:rsidRDefault="008726DD" w:rsidP="008726DD">
            <w:pPr>
              <w:jc w:val="both"/>
            </w:pPr>
            <w:r w:rsidRPr="008726DD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6DD" w:rsidRPr="008726DD" w:rsidRDefault="008726DD" w:rsidP="008726DD">
            <w:pPr>
              <w:autoSpaceDE w:val="0"/>
              <w:autoSpaceDN w:val="0"/>
              <w:adjustRightInd w:val="0"/>
            </w:pPr>
            <w:r w:rsidRPr="008726DD">
              <w:t>ФЗ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6DD" w:rsidRPr="008726DD" w:rsidRDefault="008726DD" w:rsidP="008726DD">
            <w:pPr>
              <w:jc w:val="both"/>
              <w:rPr>
                <w:i/>
              </w:rPr>
            </w:pPr>
            <w:r w:rsidRPr="008726DD">
              <w:rPr>
                <w:i/>
              </w:rPr>
              <w:t>Федеральный закон</w:t>
            </w:r>
          </w:p>
        </w:tc>
      </w:tr>
      <w:tr w:rsidR="008726DD" w:rsidRPr="008726DD" w:rsidTr="008726D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6DD" w:rsidRPr="008726DD" w:rsidRDefault="008726DD" w:rsidP="008726DD">
            <w:pPr>
              <w:jc w:val="both"/>
            </w:pPr>
            <w:r w:rsidRPr="008726DD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6DD" w:rsidRPr="008726DD" w:rsidRDefault="008726DD" w:rsidP="008726DD">
            <w:pPr>
              <w:autoSpaceDE w:val="0"/>
              <w:autoSpaceDN w:val="0"/>
              <w:adjustRightInd w:val="0"/>
            </w:pPr>
            <w:r w:rsidRPr="008726DD">
              <w:t xml:space="preserve">ГОСТ </w:t>
            </w:r>
            <w:proofErr w:type="gramStart"/>
            <w:r w:rsidRPr="008726DD">
              <w:t>Р</w:t>
            </w:r>
            <w:proofErr w:type="gram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6DD" w:rsidRPr="008726DD" w:rsidRDefault="008726DD" w:rsidP="008726DD">
            <w:pPr>
              <w:jc w:val="both"/>
              <w:rPr>
                <w:i/>
              </w:rPr>
            </w:pPr>
            <w:r w:rsidRPr="008726DD">
              <w:rPr>
                <w:i/>
              </w:rPr>
              <w:t>Государственный стандарт Российской федерации</w:t>
            </w:r>
          </w:p>
        </w:tc>
      </w:tr>
      <w:tr w:rsidR="008726DD" w:rsidRPr="008726DD" w:rsidTr="008726D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6DD" w:rsidRPr="008726DD" w:rsidRDefault="008726DD" w:rsidP="008726DD">
            <w:pPr>
              <w:jc w:val="both"/>
            </w:pPr>
            <w:r w:rsidRPr="008726DD"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6DD" w:rsidRPr="008726DD" w:rsidRDefault="008726DD" w:rsidP="008726DD">
            <w:pPr>
              <w:autoSpaceDE w:val="0"/>
              <w:autoSpaceDN w:val="0"/>
              <w:adjustRightInd w:val="0"/>
            </w:pPr>
            <w:r w:rsidRPr="008726DD">
              <w:t>СанПиН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6DD" w:rsidRPr="008726DD" w:rsidRDefault="008726DD" w:rsidP="008726DD">
            <w:pPr>
              <w:jc w:val="both"/>
              <w:rPr>
                <w:i/>
              </w:rPr>
            </w:pPr>
            <w:r w:rsidRPr="008726DD">
              <w:rPr>
                <w:i/>
              </w:rPr>
              <w:t>Санитарно-эпидемиологические правила и нормативы</w:t>
            </w:r>
          </w:p>
        </w:tc>
      </w:tr>
    </w:tbl>
    <w:p w:rsidR="008726DD" w:rsidRPr="008726DD" w:rsidRDefault="008726DD" w:rsidP="008726DD">
      <w:pPr>
        <w:ind w:firstLine="567"/>
        <w:jc w:val="both"/>
      </w:pPr>
    </w:p>
    <w:p w:rsidR="008726DD" w:rsidRPr="008726DD" w:rsidRDefault="008726DD" w:rsidP="008726DD">
      <w:pPr>
        <w:jc w:val="center"/>
      </w:pPr>
      <w:r w:rsidRPr="008726DD">
        <w:t>РАЗДЕЛ 5. ПЕРЕЧЕНЬ ПРИЛОЖЕНИЙ</w:t>
      </w:r>
    </w:p>
    <w:p w:rsidR="008726DD" w:rsidRPr="008726DD" w:rsidRDefault="008726DD" w:rsidP="008726DD">
      <w:pPr>
        <w:ind w:firstLine="567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8726DD" w:rsidRPr="008726DD" w:rsidTr="008726DD">
        <w:tc>
          <w:tcPr>
            <w:tcW w:w="1682" w:type="dxa"/>
          </w:tcPr>
          <w:p w:rsidR="008726DD" w:rsidRPr="008726DD" w:rsidRDefault="008726DD" w:rsidP="008726DD">
            <w:pPr>
              <w:jc w:val="center"/>
            </w:pPr>
            <w:r w:rsidRPr="008726DD">
              <w:t>Номер приложения</w:t>
            </w:r>
          </w:p>
        </w:tc>
        <w:tc>
          <w:tcPr>
            <w:tcW w:w="5858" w:type="dxa"/>
          </w:tcPr>
          <w:p w:rsidR="008726DD" w:rsidRPr="008726DD" w:rsidRDefault="008726DD" w:rsidP="008726DD">
            <w:pPr>
              <w:jc w:val="center"/>
            </w:pPr>
            <w:r w:rsidRPr="008726DD">
              <w:t>Наименование приложения</w:t>
            </w:r>
          </w:p>
        </w:tc>
        <w:tc>
          <w:tcPr>
            <w:tcW w:w="2099" w:type="dxa"/>
          </w:tcPr>
          <w:p w:rsidR="008726DD" w:rsidRPr="008726DD" w:rsidRDefault="008726DD" w:rsidP="008726DD">
            <w:pPr>
              <w:jc w:val="center"/>
            </w:pPr>
            <w:r w:rsidRPr="008726DD">
              <w:t>Номер страницы</w:t>
            </w:r>
          </w:p>
        </w:tc>
      </w:tr>
      <w:tr w:rsidR="008726DD" w:rsidRPr="008726DD" w:rsidTr="008726DD">
        <w:tc>
          <w:tcPr>
            <w:tcW w:w="1682" w:type="dxa"/>
            <w:vAlign w:val="center"/>
          </w:tcPr>
          <w:p w:rsidR="008726DD" w:rsidRPr="008726DD" w:rsidRDefault="008726DD" w:rsidP="008726DD">
            <w:pPr>
              <w:jc w:val="center"/>
            </w:pPr>
            <w:r w:rsidRPr="008726DD">
              <w:t>1</w:t>
            </w:r>
          </w:p>
        </w:tc>
        <w:tc>
          <w:tcPr>
            <w:tcW w:w="5858" w:type="dxa"/>
          </w:tcPr>
          <w:p w:rsidR="008726DD" w:rsidRPr="008726DD" w:rsidRDefault="008726DD" w:rsidP="008726DD">
            <w:pPr>
              <w:jc w:val="both"/>
            </w:pPr>
            <w:r w:rsidRPr="008726DD">
              <w:t>Рацион №1 лечебно-профилактического питания</w:t>
            </w:r>
          </w:p>
        </w:tc>
        <w:tc>
          <w:tcPr>
            <w:tcW w:w="2099" w:type="dxa"/>
          </w:tcPr>
          <w:p w:rsidR="008726DD" w:rsidRPr="008726DD" w:rsidRDefault="008726DD" w:rsidP="008726DD">
            <w:pPr>
              <w:jc w:val="center"/>
            </w:pPr>
            <w:r w:rsidRPr="008726DD">
              <w:t>7</w:t>
            </w:r>
          </w:p>
        </w:tc>
      </w:tr>
    </w:tbl>
    <w:p w:rsidR="008726DD" w:rsidRPr="008726DD" w:rsidRDefault="008726DD" w:rsidP="008726DD"/>
    <w:p w:rsidR="008726DD" w:rsidRDefault="008726DD">
      <w:r>
        <w:br w:type="page"/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  <w:r w:rsidRPr="006123DB">
        <w:rPr>
          <w:bCs/>
          <w:sz w:val="20"/>
          <w:szCs w:val="20"/>
        </w:rPr>
        <w:lastRenderedPageBreak/>
        <w:t>Приложение №1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8726DD" w:rsidRPr="006123DB" w:rsidRDefault="008726DD" w:rsidP="008726DD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6123DB">
        <w:rPr>
          <w:b/>
          <w:bCs/>
          <w:sz w:val="20"/>
          <w:szCs w:val="20"/>
        </w:rPr>
        <w:t>РАЦИОНЫ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6123DB">
        <w:rPr>
          <w:b/>
          <w:bCs/>
          <w:sz w:val="20"/>
          <w:szCs w:val="20"/>
        </w:rPr>
        <w:t>ЛЕЧЕБНО-ПРОФИЛАКТИЧЕСКОГО ПИТАНИЯ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6123DB">
        <w:rPr>
          <w:sz w:val="20"/>
          <w:szCs w:val="20"/>
        </w:rPr>
        <w:t>Рацион N 1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6123DB">
        <w:rPr>
          <w:sz w:val="20"/>
          <w:szCs w:val="20"/>
        </w:rPr>
        <w:t>лечебно-профилактического питания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┌───────────────────────────┬───────────────────────────────────────────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 xml:space="preserve">│   Наименование продукта   │ </w:t>
      </w:r>
      <w:proofErr w:type="gramStart"/>
      <w:r w:rsidRPr="006123DB">
        <w:rPr>
          <w:rFonts w:ascii="Courier New CYR" w:hAnsi="Courier New CYR" w:cs="Courier New CYR"/>
          <w:sz w:val="20"/>
          <w:szCs w:val="20"/>
        </w:rPr>
        <w:t>Дневная</w:t>
      </w:r>
      <w:proofErr w:type="gramEnd"/>
      <w:r w:rsidRPr="006123DB">
        <w:rPr>
          <w:rFonts w:ascii="Courier New CYR" w:hAnsi="Courier New CYR" w:cs="Courier New CYR"/>
          <w:sz w:val="20"/>
          <w:szCs w:val="20"/>
        </w:rPr>
        <w:t xml:space="preserve">  │ Наименование продукта  │ Дневная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 xml:space="preserve">│                           │ норма </w:t>
      </w:r>
      <w:proofErr w:type="gramStart"/>
      <w:r w:rsidRPr="006123DB">
        <w:rPr>
          <w:rFonts w:ascii="Courier New CYR" w:hAnsi="Courier New CYR" w:cs="Courier New CYR"/>
          <w:sz w:val="20"/>
          <w:szCs w:val="20"/>
        </w:rPr>
        <w:t>в</w:t>
      </w:r>
      <w:proofErr w:type="gramEnd"/>
      <w:r w:rsidRPr="006123DB">
        <w:rPr>
          <w:rFonts w:ascii="Courier New CYR" w:hAnsi="Courier New CYR" w:cs="Courier New CYR"/>
          <w:sz w:val="20"/>
          <w:szCs w:val="20"/>
        </w:rPr>
        <w:t xml:space="preserve">  │                        │ норма в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 xml:space="preserve">│                           │ граммах  │                        │ </w:t>
      </w:r>
      <w:proofErr w:type="gramStart"/>
      <w:r w:rsidRPr="006123DB">
        <w:rPr>
          <w:rFonts w:ascii="Courier New CYR" w:hAnsi="Courier New CYR" w:cs="Courier New CYR"/>
          <w:sz w:val="20"/>
          <w:szCs w:val="20"/>
        </w:rPr>
        <w:t>граммах</w:t>
      </w:r>
      <w:proofErr w:type="gramEnd"/>
      <w:r w:rsidRPr="006123DB">
        <w:rPr>
          <w:rFonts w:ascii="Courier New CYR" w:hAnsi="Courier New CYR" w:cs="Courier New CYR"/>
          <w:sz w:val="20"/>
          <w:szCs w:val="20"/>
        </w:rPr>
        <w:t xml:space="preserve">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 ─┼───────── ┼────────────────────── ─┼──────── ┤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│Хлеб ржаной                │   100    │Сметана                 │   10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│Мука пшеничная             │    10    │Сыр                     │   10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│Мука картофельная          │    1     │Масло сливочное         │   20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│Крупа, макароны            │    25    │Масло растительное      │    7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</w:t>
      </w:r>
      <w:proofErr w:type="gramStart"/>
      <w:r w:rsidRPr="006123DB">
        <w:rPr>
          <w:rFonts w:ascii="Courier New CYR" w:hAnsi="Courier New CYR" w:cs="Courier New CYR"/>
          <w:sz w:val="20"/>
          <w:szCs w:val="20"/>
        </w:rPr>
        <w:t>Бобовые</w:t>
      </w:r>
      <w:proofErr w:type="gramEnd"/>
      <w:r w:rsidRPr="006123DB">
        <w:rPr>
          <w:rFonts w:ascii="Courier New CYR" w:hAnsi="Courier New CYR" w:cs="Courier New CYR"/>
          <w:sz w:val="20"/>
          <w:szCs w:val="20"/>
        </w:rPr>
        <w:t xml:space="preserve">                    │    10    │Картофель               │   160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│Сахар                      │    17    │Капуста                 │   150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│Мясо                       │    70    │Овощи                   │   90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│Рыба                       │    20    │Томат-пюре              │    7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│Печень                     │    30    │Фрукты свежие           │   130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│Яйцо                       │ 3/4 шт.  │Ягоды свежие            │    5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│Кефир жирностью            │          │                        │     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│не менее 3,5%              │   200    │Сухари                  │    5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│Молоко, молоко питьевое    │          │                        │     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│жирностью не менее 2,5%    │    70    │Соль                    │    5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│Творог жирностью           │          │                        │     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│не более 9%                │    40    │Чай                     │   0,4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                                                                     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                         Дополнительно выдается:                     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                                                                     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proofErr w:type="gramStart"/>
      <w:r w:rsidRPr="006123DB">
        <w:rPr>
          <w:rFonts w:ascii="Courier New CYR" w:hAnsi="Courier New CYR" w:cs="Courier New CYR"/>
          <w:sz w:val="20"/>
          <w:szCs w:val="20"/>
        </w:rPr>
        <w:t>│Витамин C (аскорбиновая    │  150 мг  │                        │         │</w:t>
      </w:r>
      <w:proofErr w:type="gramEnd"/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│кислота)                   │          │                        │     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 ┴──────── ─┴────────────────────── ─┴──────── ┤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                Химический состав продуктов (округленно)             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├──────────────────────────────────────────────────────────────────────── ┤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     Химический состав продуктов      │       Содержание в рационе   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├───────────────────────────────────── ┼───────────────────────────────── ┤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 xml:space="preserve">│Белки, </w:t>
      </w:r>
      <w:proofErr w:type="gramStart"/>
      <w:r w:rsidRPr="006123DB">
        <w:rPr>
          <w:rFonts w:ascii="Courier New CYR" w:hAnsi="Courier New CYR" w:cs="Courier New CYR"/>
          <w:sz w:val="20"/>
          <w:szCs w:val="20"/>
        </w:rPr>
        <w:t>г</w:t>
      </w:r>
      <w:proofErr w:type="gramEnd"/>
      <w:r w:rsidRPr="006123DB">
        <w:rPr>
          <w:rFonts w:ascii="Courier New CYR" w:hAnsi="Courier New CYR" w:cs="Courier New CYR"/>
          <w:sz w:val="20"/>
          <w:szCs w:val="20"/>
        </w:rPr>
        <w:t xml:space="preserve">                              │                59            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 xml:space="preserve">│Жиры, </w:t>
      </w:r>
      <w:proofErr w:type="gramStart"/>
      <w:r w:rsidRPr="006123DB">
        <w:rPr>
          <w:rFonts w:ascii="Courier New CYR" w:hAnsi="Courier New CYR" w:cs="Courier New CYR"/>
          <w:sz w:val="20"/>
          <w:szCs w:val="20"/>
        </w:rPr>
        <w:t>г</w:t>
      </w:r>
      <w:proofErr w:type="gramEnd"/>
      <w:r w:rsidRPr="006123DB">
        <w:rPr>
          <w:rFonts w:ascii="Courier New CYR" w:hAnsi="Courier New CYR" w:cs="Courier New CYR"/>
          <w:sz w:val="20"/>
          <w:szCs w:val="20"/>
        </w:rPr>
        <w:t xml:space="preserve">                               │                51            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 xml:space="preserve">│Углеводы, </w:t>
      </w:r>
      <w:proofErr w:type="gramStart"/>
      <w:r w:rsidRPr="006123DB">
        <w:rPr>
          <w:rFonts w:ascii="Courier New CYR" w:hAnsi="Courier New CYR" w:cs="Courier New CYR"/>
          <w:sz w:val="20"/>
          <w:szCs w:val="20"/>
        </w:rPr>
        <w:t>г</w:t>
      </w:r>
      <w:proofErr w:type="gramEnd"/>
      <w:r w:rsidRPr="006123DB">
        <w:rPr>
          <w:rFonts w:ascii="Courier New CYR" w:hAnsi="Courier New CYR" w:cs="Courier New CYR"/>
          <w:sz w:val="20"/>
          <w:szCs w:val="20"/>
        </w:rPr>
        <w:t xml:space="preserve">                           │               159            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└───────────────────────────────────────────────────────────────────────--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ind w:firstLine="540"/>
        <w:jc w:val="both"/>
        <w:rPr>
          <w:rFonts w:ascii="Arial CYR" w:hAnsi="Arial CYR" w:cs="Arial CYR"/>
          <w:sz w:val="20"/>
          <w:szCs w:val="20"/>
        </w:rPr>
      </w:pPr>
    </w:p>
    <w:p w:rsidR="008726DD" w:rsidRPr="006123DB" w:rsidRDefault="008726DD" w:rsidP="008726DD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123DB">
        <w:rPr>
          <w:sz w:val="20"/>
          <w:szCs w:val="20"/>
        </w:rPr>
        <w:t>Калорийность - 1380 ккал.</w:t>
      </w:r>
    </w:p>
    <w:p w:rsidR="008726DD" w:rsidRPr="006123DB" w:rsidRDefault="008726DD" w:rsidP="008726DD"/>
    <w:sectPr w:rsidR="008726DD" w:rsidRPr="006123DB" w:rsidSect="00C10323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6DD" w:rsidRDefault="008726DD">
      <w:r>
        <w:separator/>
      </w:r>
    </w:p>
  </w:endnote>
  <w:endnote w:type="continuationSeparator" w:id="0">
    <w:p w:rsidR="008726DD" w:rsidRDefault="00872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6DD" w:rsidRDefault="008726DD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8726DD" w:rsidRDefault="008726D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6DD" w:rsidRPr="0030315B" w:rsidRDefault="008726DD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Content>
        <w:r w:rsidRPr="0030315B">
          <w:rPr>
            <w:rFonts w:ascii="Times New Roman" w:hAnsi="Times New Roman"/>
          </w:rPr>
          <w:t xml:space="preserve">Страница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PAGE</w:instrText>
        </w:r>
        <w:r w:rsidRPr="0030315B">
          <w:rPr>
            <w:rFonts w:ascii="Times New Roman" w:hAnsi="Times New Roman"/>
          </w:rPr>
          <w:fldChar w:fldCharType="separate"/>
        </w:r>
        <w:r w:rsidR="00D5063C">
          <w:rPr>
            <w:rFonts w:ascii="Times New Roman" w:hAnsi="Times New Roman"/>
            <w:noProof/>
          </w:rPr>
          <w:t>3</w:t>
        </w:r>
        <w:r w:rsidRPr="0030315B">
          <w:rPr>
            <w:rFonts w:ascii="Times New Roman" w:hAnsi="Times New Roman"/>
          </w:rPr>
          <w:fldChar w:fldCharType="end"/>
        </w:r>
        <w:r w:rsidRPr="0030315B">
          <w:rPr>
            <w:rFonts w:ascii="Times New Roman" w:hAnsi="Times New Roman"/>
          </w:rPr>
          <w:t xml:space="preserve"> из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NUMPAGES</w:instrText>
        </w:r>
        <w:r w:rsidRPr="0030315B">
          <w:rPr>
            <w:rFonts w:ascii="Times New Roman" w:hAnsi="Times New Roman"/>
          </w:rPr>
          <w:fldChar w:fldCharType="separate"/>
        </w:r>
        <w:r w:rsidR="00D5063C">
          <w:rPr>
            <w:rFonts w:ascii="Times New Roman" w:hAnsi="Times New Roman"/>
            <w:noProof/>
          </w:rPr>
          <w:t>6</w:t>
        </w:r>
        <w:r w:rsidRPr="0030315B">
          <w:rPr>
            <w:rFonts w:ascii="Times New Roman" w:hAnsi="Times New Roman"/>
          </w:rPr>
          <w:fldChar w:fldCharType="end"/>
        </w:r>
      </w:sdtContent>
    </w:sdt>
    <w:r w:rsidRPr="0030315B">
      <w:rPr>
        <w:rFonts w:ascii="Times New Roman" w:hAnsi="Times New Roman" w:cs="Times New Roman"/>
      </w:rPr>
      <w:t xml:space="preserve"> </w:t>
    </w:r>
  </w:p>
  <w:p w:rsidR="008726DD" w:rsidRPr="0030315B" w:rsidRDefault="008726DD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8726DD" w:rsidRPr="0030315B" w:rsidRDefault="008726DD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D5063C" w:rsidRPr="00D5063C">
      <w:rPr>
        <w:rFonts w:ascii="Times New Roman" w:hAnsi="Times New Roman" w:cs="Times New Roman"/>
      </w:rPr>
      <w:t>поставку лечебно-профилактического питания для работников Благовещенского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6DD" w:rsidRDefault="008726DD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726DD" w:rsidRDefault="008726DD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8726DD" w:rsidRDefault="008726DD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8726DD" w:rsidRDefault="008726DD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8726DD" w:rsidRDefault="008726DD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8726DD" w:rsidRPr="0030315B" w:rsidRDefault="008726DD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6DD" w:rsidRDefault="008726DD">
      <w:r>
        <w:separator/>
      </w:r>
    </w:p>
  </w:footnote>
  <w:footnote w:type="continuationSeparator" w:id="0">
    <w:p w:rsidR="008726DD" w:rsidRDefault="008726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6DD" w:rsidRPr="00723913" w:rsidRDefault="008726DD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8726DD" w:rsidRPr="00723913" w:rsidRDefault="008726DD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8726DD" w:rsidRPr="00723913" w:rsidRDefault="008726DD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C4E670" wp14:editId="56C91986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8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5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6"/>
  </w:num>
  <w:num w:numId="12">
    <w:abstractNumId w:val="13"/>
  </w:num>
  <w:num w:numId="13">
    <w:abstractNumId w:val="30"/>
  </w:num>
  <w:num w:numId="14">
    <w:abstractNumId w:val="17"/>
  </w:num>
  <w:num w:numId="15">
    <w:abstractNumId w:val="6"/>
  </w:num>
  <w:num w:numId="16">
    <w:abstractNumId w:val="16"/>
  </w:num>
  <w:num w:numId="17">
    <w:abstractNumId w:val="40"/>
  </w:num>
  <w:num w:numId="18">
    <w:abstractNumId w:val="37"/>
  </w:num>
  <w:num w:numId="19">
    <w:abstractNumId w:val="19"/>
  </w:num>
  <w:num w:numId="20">
    <w:abstractNumId w:val="38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5"/>
  </w:num>
  <w:num w:numId="26">
    <w:abstractNumId w:val="4"/>
  </w:num>
  <w:num w:numId="27">
    <w:abstractNumId w:val="5"/>
  </w:num>
  <w:num w:numId="28">
    <w:abstractNumId w:val="12"/>
  </w:num>
  <w:num w:numId="29">
    <w:abstractNumId w:val="34"/>
  </w:num>
  <w:num w:numId="30">
    <w:abstractNumId w:val="33"/>
  </w:num>
  <w:num w:numId="31">
    <w:abstractNumId w:val="14"/>
  </w:num>
  <w:num w:numId="32">
    <w:abstractNumId w:val="22"/>
  </w:num>
  <w:num w:numId="33">
    <w:abstractNumId w:val="18"/>
  </w:num>
  <w:num w:numId="34">
    <w:abstractNumId w:val="24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 w:numId="38">
    <w:abstractNumId w:val="26"/>
  </w:num>
  <w:num w:numId="39">
    <w:abstractNumId w:val="41"/>
  </w:num>
  <w:num w:numId="40">
    <w:abstractNumId w:val="28"/>
  </w:num>
  <w:num w:numId="41">
    <w:abstractNumId w:val="27"/>
  </w:num>
  <w:num w:numId="42">
    <w:abstractNumId w:val="23"/>
  </w:num>
  <w:num w:numId="43">
    <w:abstractNumId w:val="4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0E9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26DD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56E2"/>
    <w:rsid w:val="00956C45"/>
    <w:rsid w:val="00960120"/>
    <w:rsid w:val="009611F7"/>
    <w:rsid w:val="00963D48"/>
    <w:rsid w:val="00964E64"/>
    <w:rsid w:val="00973A1D"/>
    <w:rsid w:val="00973D47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063C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4972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946642D-B85F-42A1-AC58-49D763CA8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478</TotalTime>
  <Pages>6</Pages>
  <Words>1083</Words>
  <Characters>9179</Characters>
  <Application>Microsoft Office Word</Application>
  <DocSecurity>0</DocSecurity>
  <Lines>76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10242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125</cp:revision>
  <cp:lastPrinted>2013-05-13T10:31:00Z</cp:lastPrinted>
  <dcterms:created xsi:type="dcterms:W3CDTF">2013-12-04T11:06:00Z</dcterms:created>
  <dcterms:modified xsi:type="dcterms:W3CDTF">2014-12-10T14:59:00Z</dcterms:modified>
</cp:coreProperties>
</file>