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B0A70" w:rsidRPr="00964125" w:rsidRDefault="002B0A70" w:rsidP="002B0A70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 w:rsidRPr="00964125"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 w:rsidRPr="00964125">
        <w:rPr>
          <w:b/>
          <w:bCs/>
          <w:sz w:val="28"/>
          <w:szCs w:val="28"/>
          <w:lang w:val="ru-RU"/>
        </w:rPr>
        <w:t>п</w:t>
      </w:r>
      <w:proofErr w:type="spellStart"/>
      <w:r w:rsidRPr="00964125">
        <w:rPr>
          <w:b/>
          <w:bCs/>
          <w:sz w:val="28"/>
          <w:szCs w:val="28"/>
        </w:rPr>
        <w:t>раво</w:t>
      </w:r>
      <w:proofErr w:type="spellEnd"/>
      <w:r w:rsidRPr="00964125">
        <w:rPr>
          <w:b/>
          <w:bCs/>
          <w:sz w:val="28"/>
          <w:szCs w:val="28"/>
        </w:rPr>
        <w:t xml:space="preserve"> заключения договора на предоставление </w:t>
      </w:r>
      <w:proofErr w:type="spellStart"/>
      <w:r w:rsidRPr="00964125">
        <w:rPr>
          <w:b/>
          <w:bCs/>
          <w:sz w:val="28"/>
          <w:szCs w:val="28"/>
        </w:rPr>
        <w:t>телематических</w:t>
      </w:r>
      <w:proofErr w:type="spellEnd"/>
      <w:r w:rsidRPr="00964125">
        <w:rPr>
          <w:b/>
          <w:bCs/>
          <w:sz w:val="28"/>
          <w:szCs w:val="28"/>
        </w:rPr>
        <w:t xml:space="preserve"> услуг связи (Интернет) для нужд ПХРО Самарского отделения филиала «Приволжский территориальный округ» ФГУП «РосРАО»</w:t>
      </w:r>
    </w:p>
    <w:p w:rsidR="00CA2886" w:rsidRPr="002B0A70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B0A70" w:rsidRPr="003B05BC" w:rsidRDefault="002B0A70" w:rsidP="002B0A70">
      <w:pPr>
        <w:jc w:val="center"/>
      </w:pPr>
      <w:bookmarkStart w:id="2" w:name="_Toc341885286"/>
      <w:r w:rsidRPr="003B05BC">
        <w:lastRenderedPageBreak/>
        <w:t>Техническое задание</w:t>
      </w:r>
    </w:p>
    <w:p w:rsidR="002B0A70" w:rsidRPr="003B05BC" w:rsidRDefault="002B0A70" w:rsidP="002B0A70">
      <w:pPr>
        <w:jc w:val="center"/>
      </w:pPr>
      <w:r w:rsidRPr="003B05BC">
        <w:t xml:space="preserve"> на оказание услуг</w:t>
      </w:r>
    </w:p>
    <w:p w:rsidR="002B0A70" w:rsidRPr="003B05BC" w:rsidRDefault="002B0A70" w:rsidP="002B0A70">
      <w:pPr>
        <w:jc w:val="center"/>
      </w:pPr>
    </w:p>
    <w:p w:rsidR="002B0A70" w:rsidRPr="003B05BC" w:rsidRDefault="002B0A70" w:rsidP="002B0A70">
      <w:pPr>
        <w:jc w:val="center"/>
      </w:pPr>
      <w:r w:rsidRPr="003B05BC">
        <w:t>СОДЕРЖАНИЕ</w:t>
      </w:r>
    </w:p>
    <w:p w:rsidR="002B0A70" w:rsidRPr="003B05BC" w:rsidRDefault="002B0A70" w:rsidP="002B0A70">
      <w:pPr>
        <w:jc w:val="center"/>
      </w:pPr>
    </w:p>
    <w:p w:rsidR="002B0A70" w:rsidRPr="003B05BC" w:rsidRDefault="002B0A70" w:rsidP="002B0A70"/>
    <w:p w:rsidR="002B0A70" w:rsidRPr="003B05BC" w:rsidRDefault="002B0A70" w:rsidP="002B0A70">
      <w:r w:rsidRPr="003B05BC">
        <w:t>РАЗДЕЛ 1. НАИМЕНОВАНИЕ УСЛУГИ</w:t>
      </w:r>
    </w:p>
    <w:p w:rsidR="002B0A70" w:rsidRPr="003B05BC" w:rsidRDefault="002B0A70" w:rsidP="002B0A70">
      <w:r w:rsidRPr="003B05BC">
        <w:t>РАЗДЕЛ 2. ОПИСАНИЕ УСЛУГ</w:t>
      </w:r>
    </w:p>
    <w:p w:rsidR="002B0A70" w:rsidRPr="003B05BC" w:rsidRDefault="002B0A70" w:rsidP="002B0A70">
      <w:pPr>
        <w:ind w:left="851"/>
      </w:pPr>
      <w:r w:rsidRPr="003B05BC">
        <w:t>Подраздел 2.1 Состав (перечень) оказываемых услуг</w:t>
      </w:r>
    </w:p>
    <w:p w:rsidR="002B0A70" w:rsidRPr="003B05BC" w:rsidRDefault="002B0A70" w:rsidP="002B0A70">
      <w:pPr>
        <w:ind w:left="851"/>
      </w:pPr>
      <w:r w:rsidRPr="003B05BC">
        <w:t>Подраздел 2.2 Описание оказываемых услуг</w:t>
      </w:r>
    </w:p>
    <w:p w:rsidR="002B0A70" w:rsidRPr="003B05BC" w:rsidRDefault="002B0A70" w:rsidP="002B0A70">
      <w:pPr>
        <w:ind w:left="2552" w:hanging="1701"/>
      </w:pPr>
      <w:r w:rsidRPr="003B05BC">
        <w:t>Подраздел 2.3 Объем оказываемых услуг либо доля оказываемых услуг в общем объеме закупки</w:t>
      </w:r>
    </w:p>
    <w:p w:rsidR="002B0A70" w:rsidRPr="003B05BC" w:rsidRDefault="002B0A70" w:rsidP="002B0A70">
      <w:r w:rsidRPr="003B05BC">
        <w:t>РАЗДЕЛ 3. ТРЕБОВАНИЯ К УСЛУГАМ</w:t>
      </w:r>
    </w:p>
    <w:p w:rsidR="002B0A70" w:rsidRPr="003B05BC" w:rsidRDefault="002B0A70" w:rsidP="002B0A70">
      <w:pPr>
        <w:ind w:left="851"/>
      </w:pPr>
      <w:r w:rsidRPr="003B05BC">
        <w:t>Подраздел 3.1 Общие требования</w:t>
      </w:r>
    </w:p>
    <w:p w:rsidR="002B0A70" w:rsidRPr="003B05BC" w:rsidRDefault="002B0A70" w:rsidP="002B0A70">
      <w:pPr>
        <w:ind w:left="851"/>
      </w:pPr>
      <w:r w:rsidRPr="003B05BC">
        <w:t>Подраздел 3.2 Требования к качеству оказываемых услуг</w:t>
      </w:r>
    </w:p>
    <w:p w:rsidR="002B0A70" w:rsidRPr="003B05BC" w:rsidRDefault="002B0A70" w:rsidP="002B0A70">
      <w:pPr>
        <w:ind w:left="2552" w:hanging="1701"/>
      </w:pPr>
      <w:r w:rsidRPr="003B05BC">
        <w:t>Подраздел 3.3 Требования к гарантийным обязательствам оказываемых услуг</w:t>
      </w:r>
    </w:p>
    <w:p w:rsidR="002B0A70" w:rsidRPr="003B05BC" w:rsidRDefault="002B0A70" w:rsidP="002B0A70">
      <w:r w:rsidRPr="003B05BC">
        <w:t xml:space="preserve">РАЗДЕЛ </w:t>
      </w:r>
      <w:r>
        <w:t>4</w:t>
      </w:r>
      <w:r w:rsidRPr="003B05BC">
        <w:t>. ПЕРЕЧЕНЬ ПРИНЯТЫХ СОКРАЩЕНИЙ</w:t>
      </w:r>
    </w:p>
    <w:p w:rsidR="002B0A70" w:rsidRPr="003B05BC" w:rsidRDefault="002B0A70" w:rsidP="002B0A70">
      <w:pPr>
        <w:jc w:val="center"/>
      </w:pPr>
      <w:r w:rsidRPr="003B05BC">
        <w:rPr>
          <w:i/>
          <w:sz w:val="26"/>
          <w:szCs w:val="26"/>
        </w:rPr>
        <w:br w:type="page"/>
      </w:r>
      <w:r w:rsidRPr="003B05BC">
        <w:lastRenderedPageBreak/>
        <w:t>РАЗДЕЛ 1. НАИМЕНОВАНИЕ УСЛУГИ</w:t>
      </w:r>
    </w:p>
    <w:p w:rsidR="002B0A70" w:rsidRPr="003B05BC" w:rsidRDefault="002B0A70" w:rsidP="002B0A70">
      <w:pPr>
        <w:jc w:val="both"/>
      </w:pPr>
      <w:r w:rsidRPr="003B05BC">
        <w:t xml:space="preserve">Предоставление </w:t>
      </w:r>
      <w:proofErr w:type="spellStart"/>
      <w:r w:rsidRPr="003B05BC">
        <w:t>телематических</w:t>
      </w:r>
      <w:proofErr w:type="spellEnd"/>
      <w:r w:rsidRPr="003B05BC">
        <w:t xml:space="preserve"> услуг связи (Интернет) для нужд </w:t>
      </w:r>
      <w:r>
        <w:t>ПХРО Самарского отделения</w:t>
      </w:r>
      <w:r w:rsidRPr="003B05BC">
        <w:t xml:space="preserve"> филиала «Приволжский территориальный округ» ФГУП «РосРАО».</w:t>
      </w:r>
    </w:p>
    <w:bookmarkEnd w:id="2"/>
    <w:p w:rsidR="002B0A70" w:rsidRPr="003B05BC" w:rsidRDefault="002B0A70" w:rsidP="002B0A70">
      <w:pPr>
        <w:jc w:val="center"/>
      </w:pPr>
    </w:p>
    <w:p w:rsidR="002B0A70" w:rsidRPr="003B05BC" w:rsidRDefault="002B0A70" w:rsidP="002B0A70">
      <w:pPr>
        <w:jc w:val="center"/>
      </w:pPr>
      <w:r w:rsidRPr="003B05BC">
        <w:t>РАЗДЕЛ 2. ОПИСАНИЕ УСЛУГИ</w:t>
      </w:r>
    </w:p>
    <w:p w:rsidR="002B0A70" w:rsidRPr="003B05BC" w:rsidRDefault="002B0A70" w:rsidP="002B0A70">
      <w:pPr>
        <w:jc w:val="center"/>
      </w:pPr>
      <w:r w:rsidRPr="003B05BC">
        <w:t>Подраздел 2.1 Состав (перечень) оказываемых услуг</w:t>
      </w:r>
    </w:p>
    <w:p w:rsidR="002B0A70" w:rsidRPr="003B05BC" w:rsidRDefault="002B0A70" w:rsidP="002B0A70">
      <w:pPr>
        <w:widowControl w:val="0"/>
        <w:tabs>
          <w:tab w:val="left" w:pos="426"/>
        </w:tabs>
        <w:jc w:val="both"/>
      </w:pPr>
      <w:r w:rsidRPr="003B05BC">
        <w:t>- Организация канала связи;</w:t>
      </w:r>
    </w:p>
    <w:p w:rsidR="002B0A70" w:rsidRPr="003B05BC" w:rsidRDefault="002B0A70" w:rsidP="002B0A70">
      <w:pPr>
        <w:widowControl w:val="0"/>
        <w:tabs>
          <w:tab w:val="left" w:pos="426"/>
        </w:tabs>
        <w:jc w:val="both"/>
      </w:pPr>
      <w:r w:rsidRPr="003B05BC">
        <w:t>- Предоставление доступа в сеть Интернет;</w:t>
      </w:r>
    </w:p>
    <w:p w:rsidR="002B0A70" w:rsidRPr="003B05BC" w:rsidRDefault="002B0A70" w:rsidP="002B0A70">
      <w:pPr>
        <w:widowControl w:val="0"/>
        <w:tabs>
          <w:tab w:val="left" w:pos="426"/>
        </w:tabs>
        <w:jc w:val="both"/>
      </w:pPr>
      <w:r w:rsidRPr="003B05BC">
        <w:t xml:space="preserve">- </w:t>
      </w:r>
      <w:r>
        <w:t>Один</w:t>
      </w:r>
      <w:r w:rsidRPr="003B05BC">
        <w:t xml:space="preserve"> статически</w:t>
      </w:r>
      <w:r>
        <w:t>й</w:t>
      </w:r>
      <w:r w:rsidRPr="003B05BC">
        <w:t xml:space="preserve"> </w:t>
      </w:r>
      <w:r w:rsidRPr="003B05BC">
        <w:rPr>
          <w:lang w:val="en-US"/>
        </w:rPr>
        <w:t>IP</w:t>
      </w:r>
      <w:r w:rsidRPr="003B05BC">
        <w:t xml:space="preserve"> адрес;</w:t>
      </w:r>
    </w:p>
    <w:p w:rsidR="002B0A70" w:rsidRPr="003B05BC" w:rsidRDefault="002B0A70" w:rsidP="002B0A70">
      <w:r w:rsidRPr="003B05BC">
        <w:t>- Один адрес электронной почты.</w:t>
      </w:r>
    </w:p>
    <w:p w:rsidR="002B0A70" w:rsidRPr="003B05BC" w:rsidRDefault="002B0A70" w:rsidP="002B0A70"/>
    <w:p w:rsidR="002B0A70" w:rsidRPr="003B05BC" w:rsidRDefault="002B0A70" w:rsidP="002B0A70">
      <w:pPr>
        <w:jc w:val="center"/>
      </w:pPr>
      <w:r w:rsidRPr="003B05BC">
        <w:t>Подраздел 2.2 Описание оказываемых услуг</w:t>
      </w:r>
    </w:p>
    <w:p w:rsidR="002B0A70" w:rsidRPr="003B05BC" w:rsidRDefault="002B0A70" w:rsidP="002B0A70">
      <w:pPr>
        <w:jc w:val="both"/>
      </w:pPr>
      <w:r w:rsidRPr="003B05BC">
        <w:t xml:space="preserve">- Технология присоединения – </w:t>
      </w:r>
      <w:r w:rsidRPr="003B05BC">
        <w:rPr>
          <w:lang w:val="en-US"/>
        </w:rPr>
        <w:t>Ethernet</w:t>
      </w:r>
      <w:r w:rsidRPr="003B05BC">
        <w:t>;</w:t>
      </w:r>
    </w:p>
    <w:p w:rsidR="002B0A70" w:rsidRPr="003B05BC" w:rsidRDefault="002B0A70" w:rsidP="002B0A70">
      <w:pPr>
        <w:jc w:val="both"/>
      </w:pPr>
      <w:r w:rsidRPr="003B05BC">
        <w:t xml:space="preserve">- Скорость передачи – </w:t>
      </w:r>
      <w:r>
        <w:t>4</w:t>
      </w:r>
      <w:r w:rsidRPr="003B05BC">
        <w:t xml:space="preserve"> Мбит/сек.;</w:t>
      </w:r>
    </w:p>
    <w:p w:rsidR="002B0A70" w:rsidRPr="003B05BC" w:rsidRDefault="002B0A70" w:rsidP="002B0A70">
      <w:r w:rsidRPr="003B05BC">
        <w:t xml:space="preserve">- Тариф – </w:t>
      </w:r>
      <w:proofErr w:type="spellStart"/>
      <w:r w:rsidRPr="003B05BC">
        <w:t>безлимитный</w:t>
      </w:r>
      <w:proofErr w:type="spellEnd"/>
      <w:r w:rsidRPr="003B05BC">
        <w:t>.</w:t>
      </w:r>
    </w:p>
    <w:p w:rsidR="002B0A70" w:rsidRPr="003B05BC" w:rsidRDefault="002B0A70" w:rsidP="002B0A70"/>
    <w:p w:rsidR="002B0A70" w:rsidRPr="003B05BC" w:rsidRDefault="002B0A70" w:rsidP="002B0A70">
      <w:pPr>
        <w:jc w:val="center"/>
      </w:pPr>
      <w:r w:rsidRPr="003B05BC">
        <w:t>Подраздел 2.3 Объем оказываемых услуг либо доля оказываемых услуг в общем объеме закупки</w:t>
      </w:r>
    </w:p>
    <w:p w:rsidR="002B0A70" w:rsidRPr="003B05BC" w:rsidRDefault="002B0A70" w:rsidP="002B0A70">
      <w:pPr>
        <w:jc w:val="both"/>
      </w:pPr>
      <w:r w:rsidRPr="003B05BC">
        <w:t>Доля/объем отдельных услуг в общем объеме закупок не определена.</w:t>
      </w:r>
    </w:p>
    <w:p w:rsidR="002B0A70" w:rsidRPr="003B05BC" w:rsidRDefault="002B0A70" w:rsidP="002B0A70">
      <w:pPr>
        <w:jc w:val="both"/>
      </w:pPr>
    </w:p>
    <w:p w:rsidR="002B0A70" w:rsidRPr="003B05BC" w:rsidRDefault="002B0A70" w:rsidP="002B0A70">
      <w:pPr>
        <w:jc w:val="center"/>
      </w:pPr>
    </w:p>
    <w:p w:rsidR="002B0A70" w:rsidRPr="003B05BC" w:rsidRDefault="002B0A70" w:rsidP="002B0A70">
      <w:pPr>
        <w:jc w:val="center"/>
      </w:pPr>
      <w:r w:rsidRPr="003B05BC">
        <w:t>РАЗДЕЛ 3. ТРЕБОВАНИЯ К УСЛУГАМ</w:t>
      </w:r>
    </w:p>
    <w:p w:rsidR="002B0A70" w:rsidRPr="003B05BC" w:rsidRDefault="002B0A70" w:rsidP="002B0A70">
      <w:pPr>
        <w:jc w:val="center"/>
      </w:pPr>
      <w:r w:rsidRPr="003B05BC">
        <w:t>Подраздел 3.1 Общие требования</w:t>
      </w:r>
    </w:p>
    <w:p w:rsidR="002B0A70" w:rsidRPr="003B05BC" w:rsidRDefault="002B0A70" w:rsidP="002B0A70">
      <w:pPr>
        <w:ind w:firstLine="601"/>
        <w:jc w:val="both"/>
      </w:pPr>
      <w:r w:rsidRPr="003B05BC">
        <w:t>Монтаж и запуск в эксплуатацию каналов связи и каналообразующего оборудования осуществляется силами Исполнителя.</w:t>
      </w:r>
    </w:p>
    <w:p w:rsidR="002B0A70" w:rsidRPr="003B05BC" w:rsidRDefault="002B0A70" w:rsidP="002B0A70">
      <w:pPr>
        <w:ind w:firstLine="601"/>
        <w:jc w:val="both"/>
      </w:pPr>
      <w:r w:rsidRPr="003B05BC">
        <w:t xml:space="preserve">Исполнитель осуществляет круглосуточную техническую поддержку в режиме                   </w:t>
      </w:r>
      <w:proofErr w:type="gramStart"/>
      <w:r w:rsidRPr="003B05BC">
        <w:t>он-</w:t>
      </w:r>
      <w:proofErr w:type="spellStart"/>
      <w:r w:rsidRPr="003B05BC">
        <w:t>лайн</w:t>
      </w:r>
      <w:proofErr w:type="spellEnd"/>
      <w:proofErr w:type="gramEnd"/>
      <w:r w:rsidRPr="003B05BC">
        <w:t xml:space="preserve"> (7 дней в неделю, 24 часа в сутки).</w:t>
      </w:r>
    </w:p>
    <w:p w:rsidR="002B0A70" w:rsidRPr="003B05BC" w:rsidRDefault="002B0A70" w:rsidP="002B0A70">
      <w:pPr>
        <w:ind w:firstLine="601"/>
        <w:jc w:val="both"/>
      </w:pPr>
      <w:r w:rsidRPr="003B05BC">
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</w:r>
    </w:p>
    <w:p w:rsidR="002B0A70" w:rsidRPr="003B05BC" w:rsidRDefault="002B0A70" w:rsidP="002B0A70">
      <w:pPr>
        <w:ind w:firstLine="601"/>
        <w:jc w:val="both"/>
      </w:pPr>
      <w:r w:rsidRPr="003B05BC">
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</w:r>
    </w:p>
    <w:p w:rsidR="002B0A70" w:rsidRPr="003B05BC" w:rsidRDefault="002B0A70" w:rsidP="002B0A70">
      <w:pPr>
        <w:ind w:firstLine="601"/>
        <w:jc w:val="both"/>
      </w:pPr>
    </w:p>
    <w:p w:rsidR="002B0A70" w:rsidRPr="003B05BC" w:rsidRDefault="002B0A70" w:rsidP="002B0A70">
      <w:pPr>
        <w:shd w:val="clear" w:color="auto" w:fill="FFFFFF"/>
        <w:spacing w:before="60"/>
        <w:jc w:val="both"/>
        <w:rPr>
          <w:bCs/>
          <w:u w:val="single"/>
        </w:rPr>
      </w:pPr>
      <w:r w:rsidRPr="003B05BC">
        <w:rPr>
          <w:bCs/>
          <w:u w:val="single"/>
        </w:rPr>
        <w:t xml:space="preserve">Место оказания услуг: </w:t>
      </w:r>
    </w:p>
    <w:p w:rsidR="002B0A70" w:rsidRPr="003B05BC" w:rsidRDefault="002B0A70" w:rsidP="002B0A70">
      <w:pPr>
        <w:ind w:firstLine="601"/>
        <w:jc w:val="both"/>
        <w:rPr>
          <w:bCs/>
        </w:rPr>
      </w:pPr>
      <w:r>
        <w:rPr>
          <w:bCs/>
        </w:rPr>
        <w:t xml:space="preserve">Самарская область, Волжский район, </w:t>
      </w:r>
      <w:proofErr w:type="spellStart"/>
      <w:r>
        <w:rPr>
          <w:bCs/>
        </w:rPr>
        <w:t>с.Дубовый</w:t>
      </w:r>
      <w:proofErr w:type="spellEnd"/>
      <w:r>
        <w:rPr>
          <w:bCs/>
        </w:rPr>
        <w:t xml:space="preserve"> Умет</w:t>
      </w:r>
      <w:r w:rsidRPr="003B05BC">
        <w:rPr>
          <w:bCs/>
        </w:rPr>
        <w:t xml:space="preserve"> (</w:t>
      </w:r>
      <w:r>
        <w:rPr>
          <w:bCs/>
        </w:rPr>
        <w:t xml:space="preserve">ПХРО Самарского отделения </w:t>
      </w:r>
      <w:r w:rsidRPr="003B05BC">
        <w:rPr>
          <w:bCs/>
        </w:rPr>
        <w:t>филиала «Приволжский территориальный округ» ФГУП «РосРАО»).</w:t>
      </w:r>
    </w:p>
    <w:p w:rsidR="002B0A70" w:rsidRPr="003B05BC" w:rsidRDefault="002B0A70" w:rsidP="002B0A70">
      <w:pPr>
        <w:jc w:val="both"/>
      </w:pPr>
    </w:p>
    <w:p w:rsidR="002B0A70" w:rsidRPr="003B05BC" w:rsidRDefault="002B0A70" w:rsidP="002B0A70">
      <w:pPr>
        <w:jc w:val="both"/>
        <w:rPr>
          <w:u w:val="single"/>
        </w:rPr>
      </w:pPr>
      <w:r w:rsidRPr="003B05BC">
        <w:rPr>
          <w:u w:val="single"/>
        </w:rPr>
        <w:t>Сроки и график оказания услуг:</w:t>
      </w:r>
    </w:p>
    <w:p w:rsidR="002B0A70" w:rsidRPr="003B05BC" w:rsidRDefault="002B0A70" w:rsidP="002B0A70">
      <w:pPr>
        <w:jc w:val="both"/>
        <w:rPr>
          <w:bCs/>
        </w:rPr>
      </w:pPr>
      <w:r w:rsidRPr="002E7A8B">
        <w:rPr>
          <w:bCs/>
        </w:rPr>
        <w:t>Дата начала оказания услуг – дата заключения договора, дата окончания оказания услуг –</w:t>
      </w:r>
      <w:r w:rsidRPr="003B05BC">
        <w:rPr>
          <w:bCs/>
        </w:rPr>
        <w:t xml:space="preserve"> 31.12.2014.</w:t>
      </w:r>
    </w:p>
    <w:p w:rsidR="002B0A70" w:rsidRPr="003B05BC" w:rsidRDefault="002B0A70" w:rsidP="002B0A70">
      <w:pPr>
        <w:jc w:val="both"/>
        <w:rPr>
          <w:bCs/>
        </w:rPr>
      </w:pPr>
    </w:p>
    <w:p w:rsidR="002B0A70" w:rsidRPr="003B05BC" w:rsidRDefault="002B0A70" w:rsidP="002B0A70">
      <w:pPr>
        <w:jc w:val="center"/>
        <w:rPr>
          <w:bCs/>
        </w:rPr>
      </w:pPr>
      <w:r w:rsidRPr="003B05BC">
        <w:t>Подраздел 3.2 Специальные требования</w:t>
      </w:r>
    </w:p>
    <w:p w:rsidR="002B0A70" w:rsidRPr="003B05BC" w:rsidRDefault="002B0A70" w:rsidP="002B0A70">
      <w:pPr>
        <w:ind w:firstLine="708"/>
        <w:jc w:val="both"/>
        <w:rPr>
          <w:bCs/>
        </w:rPr>
      </w:pPr>
      <w:r w:rsidRPr="003B05BC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2B0A70" w:rsidRPr="003B05BC" w:rsidRDefault="002B0A70" w:rsidP="002B0A70">
      <w:pPr>
        <w:ind w:firstLine="708"/>
        <w:jc w:val="both"/>
        <w:rPr>
          <w:iCs/>
        </w:rPr>
      </w:pPr>
      <w:r w:rsidRPr="003B05BC">
        <w:rPr>
          <w:iCs/>
        </w:rPr>
        <w:t xml:space="preserve">- Наличие лицензии Федеральной службы по надзору в сфере связи, информационных технологий и массовых коммуникаций на </w:t>
      </w:r>
      <w:proofErr w:type="spellStart"/>
      <w:r w:rsidRPr="003B05BC">
        <w:rPr>
          <w:iCs/>
        </w:rPr>
        <w:t>телематические</w:t>
      </w:r>
      <w:proofErr w:type="spellEnd"/>
      <w:r w:rsidRPr="003B05BC">
        <w:rPr>
          <w:iCs/>
        </w:rPr>
        <w:t xml:space="preserve"> услуги связи</w:t>
      </w:r>
      <w:r>
        <w:rPr>
          <w:iCs/>
        </w:rPr>
        <w:t>;</w:t>
      </w:r>
    </w:p>
    <w:p w:rsidR="002B0A70" w:rsidRPr="003B05BC" w:rsidRDefault="002B0A70" w:rsidP="002B0A70">
      <w:pPr>
        <w:jc w:val="both"/>
        <w:rPr>
          <w:iCs/>
        </w:rPr>
      </w:pPr>
      <w:r w:rsidRPr="003B05BC">
        <w:rPr>
          <w:iCs/>
        </w:rPr>
        <w:tab/>
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</w:r>
    </w:p>
    <w:p w:rsidR="002B0A70" w:rsidRPr="003B05BC" w:rsidRDefault="002B0A70" w:rsidP="002B0A70">
      <w:pPr>
        <w:jc w:val="both"/>
        <w:rPr>
          <w:iCs/>
        </w:rPr>
      </w:pPr>
    </w:p>
    <w:p w:rsidR="002B0A70" w:rsidRPr="003B05BC" w:rsidRDefault="002B0A70" w:rsidP="002B0A70">
      <w:pPr>
        <w:jc w:val="center"/>
      </w:pPr>
      <w:r w:rsidRPr="003B05BC">
        <w:t>Подраздел 3.3 Требования по передаче Заказчику технических и иных документов (оформление результатов оказанных услуг)</w:t>
      </w:r>
    </w:p>
    <w:p w:rsidR="002B0A70" w:rsidRPr="003B05BC" w:rsidRDefault="002B0A70" w:rsidP="002B0A70">
      <w:pPr>
        <w:pStyle w:val="Default"/>
        <w:widowControl w:val="0"/>
        <w:tabs>
          <w:tab w:val="left" w:pos="426"/>
        </w:tabs>
        <w:spacing w:before="0"/>
        <w:rPr>
          <w:color w:val="auto"/>
        </w:rPr>
      </w:pPr>
      <w:r w:rsidRPr="003B05BC">
        <w:rPr>
          <w:color w:val="auto"/>
        </w:rPr>
        <w:t xml:space="preserve">Исполнитель выставляет и до 5 числа месяца, следующего за месяцем оказания </w:t>
      </w:r>
      <w:proofErr w:type="gramStart"/>
      <w:r w:rsidRPr="003B05BC">
        <w:rPr>
          <w:color w:val="auto"/>
        </w:rPr>
        <w:t>услуг,  предоставляет</w:t>
      </w:r>
      <w:proofErr w:type="gramEnd"/>
      <w:r w:rsidRPr="003B05BC">
        <w:rPr>
          <w:color w:val="auto"/>
        </w:rPr>
        <w:t xml:space="preserve"> Заказчику счет на оплату оказанных услуг и акт сдачи-приемки  оказанных услуг.</w:t>
      </w:r>
    </w:p>
    <w:p w:rsidR="002B0A70" w:rsidRPr="003B05BC" w:rsidRDefault="002B0A70" w:rsidP="002B0A70">
      <w:pPr>
        <w:jc w:val="center"/>
      </w:pPr>
    </w:p>
    <w:p w:rsidR="002B0A70" w:rsidRPr="003B05BC" w:rsidRDefault="002B0A70" w:rsidP="002B0A70">
      <w:pPr>
        <w:jc w:val="center"/>
      </w:pPr>
      <w:r w:rsidRPr="003B05BC">
        <w:t>РАЗДЕЛ 4. ПЕРЕЧЕНЬ ПРИНЯТЫХ СОКРАЩЕНИЙ</w:t>
      </w:r>
    </w:p>
    <w:p w:rsidR="002B0A70" w:rsidRPr="003B05BC" w:rsidRDefault="002B0A70" w:rsidP="002B0A70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2B0A70" w:rsidRPr="003B05BC" w:rsidTr="006233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70" w:rsidRPr="003B05BC" w:rsidRDefault="002B0A70" w:rsidP="00623359">
            <w:pPr>
              <w:jc w:val="center"/>
            </w:pPr>
            <w:r w:rsidRPr="003B05BC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70" w:rsidRPr="003B05BC" w:rsidRDefault="002B0A70" w:rsidP="00623359">
            <w:pPr>
              <w:autoSpaceDE w:val="0"/>
              <w:autoSpaceDN w:val="0"/>
              <w:adjustRightInd w:val="0"/>
              <w:jc w:val="center"/>
            </w:pPr>
            <w:r w:rsidRPr="003B05BC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70" w:rsidRPr="003B05BC" w:rsidRDefault="002B0A70" w:rsidP="00623359">
            <w:pPr>
              <w:jc w:val="center"/>
            </w:pPr>
            <w:r w:rsidRPr="003B05BC">
              <w:t>Расшифровка сокращения</w:t>
            </w:r>
          </w:p>
        </w:tc>
      </w:tr>
      <w:tr w:rsidR="002B0A70" w:rsidRPr="003B05BC" w:rsidTr="0062335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70" w:rsidRPr="003B05BC" w:rsidRDefault="002B0A70" w:rsidP="00623359">
            <w:pPr>
              <w:jc w:val="both"/>
            </w:pPr>
            <w:r w:rsidRPr="003B05BC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70" w:rsidRPr="003B05BC" w:rsidRDefault="002B0A70" w:rsidP="00623359">
            <w:pPr>
              <w:autoSpaceDE w:val="0"/>
              <w:autoSpaceDN w:val="0"/>
              <w:adjustRightInd w:val="0"/>
            </w:pPr>
            <w:r w:rsidRPr="003B05BC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70" w:rsidRPr="003B05BC" w:rsidRDefault="002B0A70" w:rsidP="00623359">
            <w:pPr>
              <w:jc w:val="both"/>
              <w:rPr>
                <w:i/>
              </w:rPr>
            </w:pPr>
            <w:r w:rsidRPr="003B05BC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C87330" w:rsidRPr="00C44BE6" w:rsidRDefault="00C87330" w:rsidP="002B0A70">
      <w:pPr>
        <w:pStyle w:val="EV0"/>
        <w:jc w:val="center"/>
      </w:pPr>
      <w:bookmarkStart w:id="3" w:name="_GoBack"/>
      <w:bookmarkEnd w:id="3"/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2B0A70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2B0A70" w:rsidRPr="002B0A70" w:rsidRDefault="002B0A70" w:rsidP="002B0A70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2B0A70">
      <w:rPr>
        <w:b/>
        <w:sz w:val="16"/>
        <w:szCs w:val="16"/>
        <w:lang w:val="ru-RU"/>
      </w:rPr>
      <w:t>О</w:t>
    </w:r>
    <w:r w:rsidRPr="002B0A70">
      <w:rPr>
        <w:b/>
        <w:sz w:val="16"/>
        <w:szCs w:val="16"/>
        <w:lang w:val="ru-RU"/>
      </w:rPr>
      <w:t xml:space="preserve">ткрытый запрос цен в электронной форме на </w:t>
    </w:r>
    <w:r w:rsidRPr="002B0A70">
      <w:rPr>
        <w:b/>
        <w:bCs/>
        <w:sz w:val="16"/>
        <w:szCs w:val="16"/>
        <w:lang w:val="ru-RU"/>
      </w:rPr>
      <w:t>п</w:t>
    </w:r>
    <w:proofErr w:type="spellStart"/>
    <w:r w:rsidRPr="002B0A70">
      <w:rPr>
        <w:b/>
        <w:bCs/>
        <w:sz w:val="16"/>
        <w:szCs w:val="16"/>
      </w:rPr>
      <w:t>раво</w:t>
    </w:r>
    <w:proofErr w:type="spellEnd"/>
    <w:r w:rsidRPr="002B0A70">
      <w:rPr>
        <w:b/>
        <w:bCs/>
        <w:sz w:val="16"/>
        <w:szCs w:val="16"/>
      </w:rPr>
      <w:t xml:space="preserve"> заключения договора на предоставление </w:t>
    </w:r>
    <w:proofErr w:type="spellStart"/>
    <w:r w:rsidRPr="002B0A70">
      <w:rPr>
        <w:b/>
        <w:bCs/>
        <w:sz w:val="16"/>
        <w:szCs w:val="16"/>
      </w:rPr>
      <w:t>телематических</w:t>
    </w:r>
    <w:proofErr w:type="spellEnd"/>
    <w:r w:rsidRPr="002B0A70">
      <w:rPr>
        <w:b/>
        <w:bCs/>
        <w:sz w:val="16"/>
        <w:szCs w:val="16"/>
      </w:rPr>
      <w:t xml:space="preserve"> услуг связи (Интернет) для нужд ПХРО Самарского отделения филиала «Приволжский территориальный округ» ФГУП «РосРАО»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2C1FF1"/>
    <w:multiLevelType w:val="hybridMultilevel"/>
    <w:tmpl w:val="8BA60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B66BA2"/>
    <w:multiLevelType w:val="hybridMultilevel"/>
    <w:tmpl w:val="F98035D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>
    <w:nsid w:val="6DAD4415"/>
    <w:multiLevelType w:val="hybridMultilevel"/>
    <w:tmpl w:val="BEC89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9">
    <w:nsid w:val="6E7C66DB"/>
    <w:multiLevelType w:val="hybridMultilevel"/>
    <w:tmpl w:val="2CE018CE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40"/>
  </w:num>
  <w:num w:numId="3">
    <w:abstractNumId w:val="36"/>
  </w:num>
  <w:num w:numId="4">
    <w:abstractNumId w:val="1"/>
  </w:num>
  <w:num w:numId="5">
    <w:abstractNumId w:val="0"/>
  </w:num>
  <w:num w:numId="6">
    <w:abstractNumId w:val="15"/>
  </w:num>
  <w:num w:numId="7">
    <w:abstractNumId w:val="41"/>
  </w:num>
  <w:num w:numId="8">
    <w:abstractNumId w:val="32"/>
  </w:num>
  <w:num w:numId="9">
    <w:abstractNumId w:val="3"/>
  </w:num>
  <w:num w:numId="10">
    <w:abstractNumId w:val="25"/>
  </w:num>
  <w:num w:numId="11">
    <w:abstractNumId w:val="23"/>
  </w:num>
  <w:num w:numId="12">
    <w:abstractNumId w:val="13"/>
  </w:num>
  <w:num w:numId="13">
    <w:abstractNumId w:val="26"/>
  </w:num>
  <w:num w:numId="14">
    <w:abstractNumId w:val="2"/>
  </w:num>
  <w:num w:numId="15">
    <w:abstractNumId w:val="42"/>
  </w:num>
  <w:num w:numId="16">
    <w:abstractNumId w:val="54"/>
  </w:num>
  <w:num w:numId="17">
    <w:abstractNumId w:val="44"/>
  </w:num>
  <w:num w:numId="18">
    <w:abstractNumId w:val="20"/>
  </w:num>
  <w:num w:numId="19">
    <w:abstractNumId w:val="29"/>
  </w:num>
  <w:num w:numId="20">
    <w:abstractNumId w:val="46"/>
  </w:num>
  <w:num w:numId="21">
    <w:abstractNumId w:val="50"/>
  </w:num>
  <w:num w:numId="22">
    <w:abstractNumId w:val="45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3"/>
  </w:num>
  <w:num w:numId="28">
    <w:abstractNumId w:val="28"/>
  </w:num>
  <w:num w:numId="29">
    <w:abstractNumId w:val="43"/>
  </w:num>
  <w:num w:numId="30">
    <w:abstractNumId w:val="18"/>
  </w:num>
  <w:num w:numId="31">
    <w:abstractNumId w:val="8"/>
  </w:num>
  <w:num w:numId="32">
    <w:abstractNumId w:val="37"/>
  </w:num>
  <w:num w:numId="33">
    <w:abstractNumId w:val="22"/>
  </w:num>
  <w:num w:numId="34">
    <w:abstractNumId w:val="52"/>
  </w:num>
  <w:num w:numId="35">
    <w:abstractNumId w:val="33"/>
  </w:num>
  <w:num w:numId="36">
    <w:abstractNumId w:val="17"/>
  </w:num>
  <w:num w:numId="37">
    <w:abstractNumId w:val="27"/>
  </w:num>
  <w:num w:numId="38">
    <w:abstractNumId w:val="34"/>
  </w:num>
  <w:num w:numId="39">
    <w:abstractNumId w:val="30"/>
  </w:num>
  <w:num w:numId="40">
    <w:abstractNumId w:val="38"/>
  </w:num>
  <w:num w:numId="41">
    <w:abstractNumId w:val="48"/>
  </w:num>
  <w:num w:numId="42">
    <w:abstractNumId w:val="9"/>
  </w:num>
  <w:num w:numId="43">
    <w:abstractNumId w:val="11"/>
  </w:num>
  <w:num w:numId="44">
    <w:abstractNumId w:val="31"/>
  </w:num>
  <w:num w:numId="45">
    <w:abstractNumId w:val="5"/>
  </w:num>
  <w:num w:numId="46">
    <w:abstractNumId w:val="7"/>
  </w:num>
  <w:num w:numId="47">
    <w:abstractNumId w:val="39"/>
  </w:num>
  <w:num w:numId="48">
    <w:abstractNumId w:val="14"/>
  </w:num>
  <w:num w:numId="49">
    <w:abstractNumId w:val="4"/>
  </w:num>
  <w:num w:numId="50">
    <w:abstractNumId w:val="24"/>
  </w:num>
  <w:num w:numId="51">
    <w:abstractNumId w:val="10"/>
  </w:num>
  <w:num w:numId="52">
    <w:abstractNumId w:val="47"/>
  </w:num>
  <w:num w:numId="53">
    <w:abstractNumId w:val="35"/>
  </w:num>
  <w:num w:numId="54">
    <w:abstractNumId w:val="49"/>
  </w:num>
  <w:num w:numId="55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AEB51E6-DE13-471A-AE79-E3E01D3FD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</TotalTime>
  <Pages>4</Pages>
  <Words>489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4065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</cp:revision>
  <cp:lastPrinted>2013-05-13T10:31:00Z</cp:lastPrinted>
  <dcterms:created xsi:type="dcterms:W3CDTF">2013-12-04T11:06:00Z</dcterms:created>
  <dcterms:modified xsi:type="dcterms:W3CDTF">2013-12-23T06:36:00Z</dcterms:modified>
</cp:coreProperties>
</file>