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8F" w:rsidRPr="00CF48D0" w:rsidRDefault="0015128F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>
        <w:rPr>
          <w:b/>
          <w:bCs/>
          <w:sz w:val="27"/>
          <w:szCs w:val="27"/>
        </w:rPr>
        <w:t>1246 Блр1,</w:t>
      </w:r>
      <w:r w:rsidRPr="00CF48D0">
        <w:rPr>
          <w:b/>
          <w:bCs/>
          <w:sz w:val="27"/>
          <w:szCs w:val="27"/>
        </w:rPr>
        <w:t>2-13-</w:t>
      </w:r>
      <w:r>
        <w:rPr>
          <w:b/>
          <w:bCs/>
          <w:sz w:val="27"/>
          <w:szCs w:val="27"/>
        </w:rPr>
        <w:t>5</w:t>
      </w:r>
    </w:p>
    <w:p w:rsidR="0015128F" w:rsidRPr="00CF48D0" w:rsidRDefault="0015128F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Pr="009B709F">
        <w:rPr>
          <w:b/>
          <w:sz w:val="27"/>
          <w:szCs w:val="27"/>
        </w:rPr>
        <w:t xml:space="preserve">Поставка </w:t>
      </w:r>
      <w:r w:rsidRPr="003610EA">
        <w:rPr>
          <w:b/>
          <w:sz w:val="27"/>
          <w:szCs w:val="27"/>
        </w:rPr>
        <w:t>аварийных питательных электронасосных агрегатов</w:t>
      </w:r>
      <w:r w:rsidRPr="009B709F">
        <w:rPr>
          <w:b/>
          <w:sz w:val="27"/>
          <w:szCs w:val="27"/>
        </w:rPr>
        <w:t xml:space="preserve">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15128F" w:rsidRPr="000D4FE1" w:rsidRDefault="0015128F" w:rsidP="0027125B">
      <w:pPr>
        <w:pStyle w:val="BodyText"/>
        <w:rPr>
          <w:bCs/>
          <w:noProof/>
          <w:szCs w:val="27"/>
        </w:rPr>
      </w:pPr>
    </w:p>
    <w:p w:rsidR="0015128F" w:rsidRDefault="0015128F" w:rsidP="0027125B">
      <w:pPr>
        <w:pStyle w:val="BodyText"/>
        <w:rPr>
          <w:bCs/>
          <w:noProof/>
          <w:sz w:val="27"/>
          <w:szCs w:val="27"/>
        </w:rPr>
      </w:pPr>
      <w:r w:rsidRPr="00CF48D0">
        <w:rPr>
          <w:bCs/>
          <w:noProof/>
          <w:sz w:val="27"/>
          <w:szCs w:val="27"/>
        </w:rPr>
        <w:t xml:space="preserve">г. </w:t>
      </w:r>
      <w:r>
        <w:rPr>
          <w:bCs/>
          <w:noProof/>
          <w:sz w:val="27"/>
          <w:szCs w:val="27"/>
        </w:rPr>
        <w:t>Н.Новгород</w:t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>
        <w:rPr>
          <w:bCs/>
          <w:noProof/>
          <w:sz w:val="27"/>
          <w:szCs w:val="27"/>
        </w:rPr>
        <w:t xml:space="preserve">                             «14</w:t>
      </w:r>
      <w:r w:rsidRPr="00CF48D0">
        <w:rPr>
          <w:bCs/>
          <w:noProof/>
          <w:sz w:val="27"/>
          <w:szCs w:val="27"/>
        </w:rPr>
        <w:t xml:space="preserve">» </w:t>
      </w:r>
      <w:r>
        <w:rPr>
          <w:bCs/>
          <w:noProof/>
          <w:sz w:val="27"/>
          <w:szCs w:val="27"/>
        </w:rPr>
        <w:t>января 2014</w:t>
      </w:r>
      <w:r w:rsidRPr="00CF48D0">
        <w:rPr>
          <w:bCs/>
          <w:noProof/>
          <w:sz w:val="27"/>
          <w:szCs w:val="27"/>
        </w:rPr>
        <w:t xml:space="preserve"> г.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начала  заседания Конкурсной комиссии  1</w:t>
      </w:r>
      <w:r>
        <w:rPr>
          <w:i/>
          <w:sz w:val="27"/>
          <w:szCs w:val="27"/>
        </w:rPr>
        <w:t>1</w:t>
      </w:r>
      <w:r w:rsidRPr="00CF48D0">
        <w:rPr>
          <w:i/>
          <w:sz w:val="27"/>
          <w:szCs w:val="27"/>
        </w:rPr>
        <w:t xml:space="preserve"> часов  30 минут  (время </w:t>
      </w:r>
      <w:r>
        <w:rPr>
          <w:i/>
          <w:sz w:val="27"/>
          <w:szCs w:val="27"/>
        </w:rPr>
        <w:t>московское</w:t>
      </w:r>
      <w:r w:rsidRPr="00CF48D0">
        <w:rPr>
          <w:i/>
          <w:sz w:val="27"/>
          <w:szCs w:val="27"/>
        </w:rPr>
        <w:t xml:space="preserve">)    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</w:t>
      </w:r>
      <w:r>
        <w:rPr>
          <w:i/>
          <w:sz w:val="27"/>
          <w:szCs w:val="27"/>
        </w:rPr>
        <w:t>2</w:t>
      </w:r>
      <w:r w:rsidRPr="00CF48D0">
        <w:rPr>
          <w:i/>
          <w:sz w:val="27"/>
          <w:szCs w:val="27"/>
        </w:rPr>
        <w:t xml:space="preserve"> часов   30  минут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15128F" w:rsidRPr="00CF48D0" w:rsidRDefault="0015128F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«Атомстройэкспорт»</w:t>
      </w:r>
    </w:p>
    <w:p w:rsidR="0015128F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15128F" w:rsidRPr="00CF48D0" w:rsidRDefault="0015128F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15128F" w:rsidRPr="00CF48D0" w:rsidRDefault="0015128F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15128F" w:rsidRPr="00333A1D" w:rsidTr="00511367">
        <w:trPr>
          <w:trHeight w:val="20"/>
        </w:trPr>
        <w:tc>
          <w:tcPr>
            <w:tcW w:w="10598" w:type="dxa"/>
            <w:gridSpan w:val="2"/>
          </w:tcPr>
          <w:p w:rsidR="0015128F" w:rsidRPr="00333A1D" w:rsidRDefault="0015128F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</w:tcPr>
          <w:p w:rsidR="0015128F" w:rsidRPr="00333A1D" w:rsidRDefault="0015128F" w:rsidP="00C86B8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Ю.А. Пустовой </w:t>
            </w:r>
          </w:p>
        </w:tc>
      </w:tr>
      <w:tr w:rsidR="0015128F" w:rsidRPr="00333A1D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15128F" w:rsidRPr="00333A1D" w:rsidRDefault="0015128F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15128F" w:rsidRPr="00333A1D" w:rsidTr="00133482">
        <w:trPr>
          <w:trHeight w:val="20"/>
        </w:trPr>
        <w:tc>
          <w:tcPr>
            <w:tcW w:w="8046" w:type="dxa"/>
          </w:tcPr>
          <w:p w:rsidR="0015128F" w:rsidRPr="00333A1D" w:rsidRDefault="0015128F" w:rsidP="000D4FE1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Pr="00333A1D">
              <w:rPr>
                <w:sz w:val="27"/>
                <w:szCs w:val="27"/>
              </w:rPr>
              <w:t>лавный инженер управле</w:t>
            </w:r>
            <w:r>
              <w:rPr>
                <w:sz w:val="27"/>
                <w:szCs w:val="27"/>
              </w:rPr>
              <w:t>ния капитального строительства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А.А. Поздняков</w:t>
            </w:r>
          </w:p>
        </w:tc>
      </w:tr>
      <w:tr w:rsidR="0015128F" w:rsidRPr="00333A1D" w:rsidTr="00672692">
        <w:trPr>
          <w:trHeight w:val="20"/>
        </w:trPr>
        <w:tc>
          <w:tcPr>
            <w:tcW w:w="8046" w:type="dxa"/>
          </w:tcPr>
          <w:p w:rsidR="0015128F" w:rsidRPr="00333A1D" w:rsidRDefault="0015128F" w:rsidP="00073312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отдела комплектации оборудования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672692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Г.К. Климович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  <w:vAlign w:val="center"/>
          </w:tcPr>
          <w:p w:rsidR="0015128F" w:rsidRPr="00333A1D" w:rsidRDefault="0015128F" w:rsidP="005113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коммерческо–юридического отдела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Е.И. Червяков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  <w:vAlign w:val="center"/>
          </w:tcPr>
          <w:p w:rsidR="0015128F" w:rsidRPr="009B709F" w:rsidRDefault="0015128F" w:rsidP="003C5E5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Начальник турбинного цеха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15128F" w:rsidRPr="009B709F" w:rsidRDefault="0015128F" w:rsidP="003C5E5A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  <w:vAlign w:val="center"/>
          </w:tcPr>
          <w:p w:rsidR="0015128F" w:rsidRPr="00333A1D" w:rsidRDefault="0015128F" w:rsidP="00511367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</w:tr>
      <w:tr w:rsidR="0015128F" w:rsidRPr="00333A1D" w:rsidTr="00040B03">
        <w:trPr>
          <w:trHeight w:val="70"/>
        </w:trPr>
        <w:tc>
          <w:tcPr>
            <w:tcW w:w="8046" w:type="dxa"/>
            <w:vAlign w:val="center"/>
          </w:tcPr>
          <w:p w:rsidR="0015128F" w:rsidRPr="00333A1D" w:rsidRDefault="0015128F" w:rsidP="008A6BA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главного</w:t>
            </w:r>
            <w:r w:rsidRPr="00333A1D">
              <w:rPr>
                <w:sz w:val="27"/>
                <w:szCs w:val="27"/>
              </w:rPr>
              <w:t xml:space="preserve"> инженер</w:t>
            </w:r>
            <w:r>
              <w:rPr>
                <w:sz w:val="27"/>
                <w:szCs w:val="27"/>
              </w:rPr>
              <w:t>а</w:t>
            </w:r>
            <w:r w:rsidRPr="00333A1D">
              <w:rPr>
                <w:sz w:val="27"/>
                <w:szCs w:val="27"/>
              </w:rPr>
              <w:t xml:space="preserve"> ОАО «НИАЭП»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</w:tr>
      <w:tr w:rsidR="0015128F" w:rsidRPr="00333A1D" w:rsidTr="00040B03">
        <w:trPr>
          <w:trHeight w:val="70"/>
        </w:trPr>
        <w:tc>
          <w:tcPr>
            <w:tcW w:w="8046" w:type="dxa"/>
            <w:vAlign w:val="center"/>
          </w:tcPr>
          <w:p w:rsidR="0015128F" w:rsidRPr="00333A1D" w:rsidRDefault="0015128F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Заместитель начальника управления планирования закупок ОАО «НИАЭП»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9B709F">
            <w:pPr>
              <w:contextualSpacing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</w:tr>
      <w:tr w:rsidR="0015128F" w:rsidRPr="00333A1D" w:rsidTr="00672692">
        <w:trPr>
          <w:trHeight w:val="70"/>
        </w:trPr>
        <w:tc>
          <w:tcPr>
            <w:tcW w:w="8046" w:type="dxa"/>
          </w:tcPr>
          <w:p w:rsidR="0015128F" w:rsidRPr="00333A1D" w:rsidRDefault="0015128F" w:rsidP="004B4049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Начальник управления методологии и организации закупок ОАО «НИАЭП» 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4B4049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</w:tcPr>
          <w:p w:rsidR="0015128F" w:rsidRPr="00333A1D" w:rsidRDefault="0015128F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511367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А.Т. Карасев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</w:tcPr>
          <w:p w:rsidR="0015128F" w:rsidRPr="00325939" w:rsidRDefault="0015128F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15128F" w:rsidRPr="00325939" w:rsidRDefault="0015128F" w:rsidP="003E1301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</w:tcPr>
          <w:p w:rsidR="0015128F" w:rsidRPr="00325939" w:rsidRDefault="0015128F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15128F" w:rsidRPr="00325939" w:rsidRDefault="0015128F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</w:tr>
      <w:tr w:rsidR="0015128F" w:rsidRPr="00333A1D" w:rsidTr="00F37D68">
        <w:trPr>
          <w:trHeight w:val="70"/>
        </w:trPr>
        <w:tc>
          <w:tcPr>
            <w:tcW w:w="10598" w:type="dxa"/>
            <w:gridSpan w:val="2"/>
            <w:vAlign w:val="center"/>
          </w:tcPr>
          <w:p w:rsidR="0015128F" w:rsidRPr="00333A1D" w:rsidRDefault="0015128F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15128F" w:rsidRPr="00333A1D" w:rsidTr="00511367">
        <w:trPr>
          <w:trHeight w:val="20"/>
        </w:trPr>
        <w:tc>
          <w:tcPr>
            <w:tcW w:w="8046" w:type="dxa"/>
          </w:tcPr>
          <w:p w:rsidR="0015128F" w:rsidRPr="00333A1D" w:rsidRDefault="0015128F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15128F" w:rsidRPr="00333A1D" w:rsidRDefault="0015128F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15128F" w:rsidRPr="00333A1D" w:rsidRDefault="0015128F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15128F" w:rsidRPr="00CF48D0" w:rsidRDefault="0015128F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Вс</w:t>
      </w:r>
      <w:r>
        <w:rPr>
          <w:noProof/>
          <w:sz w:val="27"/>
          <w:szCs w:val="27"/>
        </w:rPr>
        <w:t>его на заседании присутствует 12</w:t>
      </w:r>
      <w:r w:rsidRPr="00CF48D0">
        <w:rPr>
          <w:noProof/>
          <w:sz w:val="27"/>
          <w:szCs w:val="27"/>
        </w:rPr>
        <w:t xml:space="preserve"> </w:t>
      </w:r>
      <w:r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>
        <w:rPr>
          <w:noProof/>
          <w:sz w:val="27"/>
          <w:szCs w:val="27"/>
        </w:rPr>
        <w:t>сной комиссии, что составляет 92</w:t>
      </w:r>
      <w:r w:rsidRPr="00CF48D0">
        <w:rPr>
          <w:noProof/>
          <w:sz w:val="27"/>
          <w:szCs w:val="27"/>
        </w:rPr>
        <w:t xml:space="preserve">% от общего количества членов Конкурсной комиссии. Кворум имеется. Заседание правомочно. </w:t>
      </w:r>
    </w:p>
    <w:p w:rsidR="0015128F" w:rsidRDefault="0015128F" w:rsidP="00325939">
      <w:pPr>
        <w:ind w:firstLine="539"/>
        <w:jc w:val="both"/>
        <w:rPr>
          <w:b/>
          <w:sz w:val="27"/>
          <w:szCs w:val="27"/>
        </w:rPr>
      </w:pPr>
    </w:p>
    <w:p w:rsidR="0015128F" w:rsidRDefault="0015128F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15128F" w:rsidRPr="00CF48D0" w:rsidRDefault="0015128F" w:rsidP="00325939">
      <w:pPr>
        <w:ind w:firstLine="539"/>
        <w:jc w:val="both"/>
        <w:rPr>
          <w:b/>
          <w:sz w:val="27"/>
          <w:szCs w:val="27"/>
        </w:rPr>
      </w:pPr>
    </w:p>
    <w:p w:rsidR="0015128F" w:rsidRPr="00FE1AF2" w:rsidRDefault="0015128F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1246</w:t>
      </w:r>
      <w:r w:rsidRPr="0089585A">
        <w:rPr>
          <w:noProof/>
          <w:sz w:val="27"/>
          <w:szCs w:val="27"/>
        </w:rPr>
        <w:t xml:space="preserve"> Блр</w:t>
      </w:r>
      <w:r>
        <w:rPr>
          <w:noProof/>
          <w:sz w:val="27"/>
          <w:szCs w:val="27"/>
        </w:rPr>
        <w:t>1,2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Pr="009B709F">
        <w:rPr>
          <w:noProof/>
          <w:sz w:val="27"/>
          <w:szCs w:val="27"/>
        </w:rPr>
        <w:t xml:space="preserve">Поставка </w:t>
      </w:r>
      <w:r w:rsidRPr="003610EA">
        <w:rPr>
          <w:noProof/>
          <w:sz w:val="27"/>
          <w:szCs w:val="27"/>
        </w:rPr>
        <w:t>аварийных питательных электронасосных агрегатов</w:t>
      </w:r>
      <w:r w:rsidRPr="009B709F">
        <w:rPr>
          <w:noProof/>
          <w:sz w:val="27"/>
          <w:szCs w:val="27"/>
        </w:rPr>
        <w:t xml:space="preserve">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15128F" w:rsidRDefault="0015128F" w:rsidP="00325939">
      <w:pPr>
        <w:ind w:firstLine="539"/>
        <w:jc w:val="both"/>
        <w:rPr>
          <w:b/>
          <w:sz w:val="27"/>
          <w:szCs w:val="27"/>
        </w:rPr>
      </w:pPr>
    </w:p>
    <w:p w:rsidR="0015128F" w:rsidRDefault="0015128F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15128F" w:rsidRPr="00CF48D0" w:rsidRDefault="0015128F" w:rsidP="00325939">
      <w:pPr>
        <w:ind w:firstLine="539"/>
        <w:jc w:val="both"/>
        <w:rPr>
          <w:b/>
          <w:sz w:val="27"/>
          <w:szCs w:val="27"/>
        </w:rPr>
      </w:pPr>
    </w:p>
    <w:p w:rsidR="0015128F" w:rsidRDefault="0015128F" w:rsidP="00325939">
      <w:pPr>
        <w:spacing w:after="120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15128F" w:rsidRDefault="0015128F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участие в конкурсе: не позднее             «31» января 2014 г.</w:t>
      </w:r>
    </w:p>
    <w:p w:rsidR="0015128F" w:rsidRPr="00CF48D0" w:rsidRDefault="0015128F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>
        <w:rPr>
          <w:noProof/>
          <w:sz w:val="27"/>
          <w:szCs w:val="27"/>
        </w:rPr>
        <w:t>крытого конкурса: не позднее «07</w:t>
      </w:r>
      <w:r w:rsidRPr="00CF48D0">
        <w:rPr>
          <w:noProof/>
          <w:sz w:val="27"/>
          <w:szCs w:val="27"/>
        </w:rPr>
        <w:t xml:space="preserve">» </w:t>
      </w:r>
      <w:r>
        <w:rPr>
          <w:noProof/>
          <w:sz w:val="27"/>
          <w:szCs w:val="27"/>
        </w:rPr>
        <w:t>февраля</w:t>
      </w:r>
      <w:r w:rsidRPr="00CF48D0">
        <w:rPr>
          <w:noProof/>
          <w:sz w:val="27"/>
          <w:szCs w:val="27"/>
        </w:rPr>
        <w:t xml:space="preserve"> 201</w:t>
      </w:r>
      <w:r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15128F" w:rsidRPr="00F37D68" w:rsidRDefault="0015128F" w:rsidP="001E770B">
      <w:pPr>
        <w:contextualSpacing/>
        <w:jc w:val="both"/>
        <w:rPr>
          <w:b/>
          <w:sz w:val="16"/>
          <w:szCs w:val="27"/>
        </w:rPr>
      </w:pPr>
    </w:p>
    <w:p w:rsidR="0015128F" w:rsidRPr="00CF48D0" w:rsidRDefault="0015128F" w:rsidP="009B709F">
      <w:pPr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15128F" w:rsidRPr="00CF48D0" w:rsidTr="00511367">
        <w:trPr>
          <w:trHeight w:val="243"/>
        </w:trPr>
        <w:tc>
          <w:tcPr>
            <w:tcW w:w="2518" w:type="dxa"/>
          </w:tcPr>
          <w:p w:rsidR="0015128F" w:rsidRPr="00CF48D0" w:rsidRDefault="0015128F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15128F" w:rsidRPr="00CF48D0" w:rsidRDefault="0015128F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15128F" w:rsidRPr="00CF48D0" w:rsidRDefault="0015128F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За/против/ воздержался</w:t>
            </w:r>
          </w:p>
        </w:tc>
        <w:tc>
          <w:tcPr>
            <w:tcW w:w="3653" w:type="dxa"/>
          </w:tcPr>
          <w:p w:rsidR="0015128F" w:rsidRPr="00CF48D0" w:rsidRDefault="0015128F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15128F" w:rsidRPr="00CF48D0" w:rsidTr="00511367">
        <w:trPr>
          <w:trHeight w:val="305"/>
        </w:trPr>
        <w:tc>
          <w:tcPr>
            <w:tcW w:w="10140" w:type="dxa"/>
            <w:gridSpan w:val="3"/>
          </w:tcPr>
          <w:p w:rsidR="0015128F" w:rsidRPr="00CF48D0" w:rsidRDefault="0015128F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128F" w:rsidRPr="00CF48D0" w:rsidRDefault="0015128F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128F" w:rsidRPr="00CF48D0" w:rsidRDefault="0015128F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128F" w:rsidRPr="00CF48D0" w:rsidRDefault="0015128F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15128F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8F" w:rsidRPr="00672692" w:rsidRDefault="0015128F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Pr="00FF4943" w:rsidRDefault="0015128F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Pr="00CF48D0" w:rsidRDefault="0015128F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Default="0015128F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Default="0015128F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Pr="00CF48D0" w:rsidRDefault="0015128F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Pr="00333A1D" w:rsidRDefault="0015128F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28F" w:rsidRPr="00333A1D" w:rsidRDefault="0015128F" w:rsidP="009B709F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15128F" w:rsidRPr="00325939" w:rsidRDefault="0015128F" w:rsidP="00325939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15128F" w:rsidRPr="00325939" w:rsidRDefault="0015128F" w:rsidP="00325939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5128F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15128F" w:rsidRPr="00CF48D0" w:rsidRDefault="0015128F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15128F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15128F" w:rsidRPr="00CF48D0" w:rsidRDefault="0015128F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15128F" w:rsidRPr="00CF48D0" w:rsidRDefault="0015128F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15128F" w:rsidRPr="00360F70" w:rsidRDefault="0015128F" w:rsidP="00360F70">
      <w:pPr>
        <w:autoSpaceDE w:val="0"/>
        <w:autoSpaceDN w:val="0"/>
        <w:adjustRightInd w:val="0"/>
        <w:spacing w:before="60"/>
        <w:jc w:val="both"/>
        <w:rPr>
          <w:i/>
          <w:sz w:val="20"/>
          <w:szCs w:val="22"/>
        </w:rPr>
      </w:pPr>
      <w:r w:rsidRPr="00360F70">
        <w:rPr>
          <w:i/>
          <w:sz w:val="20"/>
          <w:szCs w:val="22"/>
        </w:rPr>
        <w:t xml:space="preserve">Морозова А.В., 36-17 </w:t>
      </w:r>
    </w:p>
    <w:sectPr w:rsidR="0015128F" w:rsidRPr="00360F70" w:rsidSect="00F37D68">
      <w:footerReference w:type="default" r:id="rId7"/>
      <w:pgSz w:w="11906" w:h="16838"/>
      <w:pgMar w:top="851" w:right="567" w:bottom="1134" w:left="900" w:header="709" w:footer="2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28F" w:rsidRDefault="0015128F" w:rsidP="0095246E">
      <w:r>
        <w:separator/>
      </w:r>
    </w:p>
  </w:endnote>
  <w:endnote w:type="continuationSeparator" w:id="0">
    <w:p w:rsidR="0015128F" w:rsidRDefault="0015128F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8F" w:rsidRPr="00CF48D0" w:rsidRDefault="0015128F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>
      <w:rPr>
        <w:i/>
        <w:sz w:val="18"/>
        <w:szCs w:val="18"/>
      </w:rPr>
      <w:t>1246 Блр1,</w:t>
    </w:r>
    <w:r w:rsidRPr="00CF48D0">
      <w:rPr>
        <w:i/>
        <w:sz w:val="18"/>
        <w:szCs w:val="18"/>
      </w:rPr>
      <w:t>2-13-</w:t>
    </w:r>
    <w:r>
      <w:rPr>
        <w:i/>
        <w:sz w:val="18"/>
        <w:szCs w:val="18"/>
      </w:rPr>
      <w:t>5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Pr="009B709F">
      <w:rPr>
        <w:i/>
        <w:sz w:val="18"/>
        <w:szCs w:val="18"/>
      </w:rPr>
      <w:t xml:space="preserve">Поставка </w:t>
    </w:r>
    <w:r w:rsidRPr="003610EA">
      <w:rPr>
        <w:i/>
        <w:sz w:val="18"/>
        <w:szCs w:val="18"/>
      </w:rPr>
      <w:t>аварийных питательных электронасосных агрегатов</w:t>
    </w:r>
    <w:r w:rsidRPr="009B709F">
      <w:rPr>
        <w:i/>
        <w:sz w:val="18"/>
        <w:szCs w:val="18"/>
      </w:rPr>
      <w:t xml:space="preserve">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28F" w:rsidRDefault="0015128F" w:rsidP="0095246E">
      <w:r>
        <w:separator/>
      </w:r>
    </w:p>
  </w:footnote>
  <w:footnote w:type="continuationSeparator" w:id="0">
    <w:p w:rsidR="0015128F" w:rsidRDefault="0015128F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26F47"/>
    <w:rsid w:val="00036546"/>
    <w:rsid w:val="00040B03"/>
    <w:rsid w:val="00053136"/>
    <w:rsid w:val="00073312"/>
    <w:rsid w:val="00086700"/>
    <w:rsid w:val="00093B7B"/>
    <w:rsid w:val="000C0FFA"/>
    <w:rsid w:val="000C479F"/>
    <w:rsid w:val="000D4D3F"/>
    <w:rsid w:val="000D4FE1"/>
    <w:rsid w:val="000D5E5C"/>
    <w:rsid w:val="001236CA"/>
    <w:rsid w:val="00133482"/>
    <w:rsid w:val="0015128F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2D5DAD"/>
    <w:rsid w:val="00302391"/>
    <w:rsid w:val="003054C4"/>
    <w:rsid w:val="00312D18"/>
    <w:rsid w:val="00316B7C"/>
    <w:rsid w:val="00325939"/>
    <w:rsid w:val="00326A1B"/>
    <w:rsid w:val="00333A1D"/>
    <w:rsid w:val="003500A8"/>
    <w:rsid w:val="00350925"/>
    <w:rsid w:val="00360F70"/>
    <w:rsid w:val="003610EA"/>
    <w:rsid w:val="00361430"/>
    <w:rsid w:val="003A6B54"/>
    <w:rsid w:val="003C5E5A"/>
    <w:rsid w:val="003D0AA7"/>
    <w:rsid w:val="003D2B11"/>
    <w:rsid w:val="003E00FC"/>
    <w:rsid w:val="003E1301"/>
    <w:rsid w:val="00403CDF"/>
    <w:rsid w:val="00437B51"/>
    <w:rsid w:val="00441601"/>
    <w:rsid w:val="004457D5"/>
    <w:rsid w:val="00486E22"/>
    <w:rsid w:val="00492FA1"/>
    <w:rsid w:val="004B1550"/>
    <w:rsid w:val="004B4049"/>
    <w:rsid w:val="004F3E5C"/>
    <w:rsid w:val="00511367"/>
    <w:rsid w:val="005131A6"/>
    <w:rsid w:val="00547ABF"/>
    <w:rsid w:val="005515FB"/>
    <w:rsid w:val="005924FA"/>
    <w:rsid w:val="005C3212"/>
    <w:rsid w:val="0062142C"/>
    <w:rsid w:val="00654F4E"/>
    <w:rsid w:val="0067119F"/>
    <w:rsid w:val="00672692"/>
    <w:rsid w:val="00674A7E"/>
    <w:rsid w:val="0069365F"/>
    <w:rsid w:val="006A625B"/>
    <w:rsid w:val="006C4679"/>
    <w:rsid w:val="006C6C27"/>
    <w:rsid w:val="006F1868"/>
    <w:rsid w:val="0070046F"/>
    <w:rsid w:val="00724153"/>
    <w:rsid w:val="00746AB7"/>
    <w:rsid w:val="007C270A"/>
    <w:rsid w:val="007D6227"/>
    <w:rsid w:val="007D7BC5"/>
    <w:rsid w:val="007E21AC"/>
    <w:rsid w:val="007F00E8"/>
    <w:rsid w:val="007F6C34"/>
    <w:rsid w:val="00810C29"/>
    <w:rsid w:val="00827786"/>
    <w:rsid w:val="00831726"/>
    <w:rsid w:val="00837ABB"/>
    <w:rsid w:val="00871959"/>
    <w:rsid w:val="0089585A"/>
    <w:rsid w:val="008A4AE0"/>
    <w:rsid w:val="008A6BA7"/>
    <w:rsid w:val="008B4575"/>
    <w:rsid w:val="008C576F"/>
    <w:rsid w:val="008D5A0D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40747"/>
    <w:rsid w:val="00B81BE1"/>
    <w:rsid w:val="00B942A8"/>
    <w:rsid w:val="00B965D7"/>
    <w:rsid w:val="00BA10F0"/>
    <w:rsid w:val="00BB09A5"/>
    <w:rsid w:val="00BC1217"/>
    <w:rsid w:val="00BF14E9"/>
    <w:rsid w:val="00BF3D21"/>
    <w:rsid w:val="00C01105"/>
    <w:rsid w:val="00C01B46"/>
    <w:rsid w:val="00C17ACD"/>
    <w:rsid w:val="00C37C89"/>
    <w:rsid w:val="00C86B82"/>
    <w:rsid w:val="00C87F52"/>
    <w:rsid w:val="00CE44C6"/>
    <w:rsid w:val="00CF48D0"/>
    <w:rsid w:val="00CF54F3"/>
    <w:rsid w:val="00D00640"/>
    <w:rsid w:val="00D07FCA"/>
    <w:rsid w:val="00D20315"/>
    <w:rsid w:val="00D2746A"/>
    <w:rsid w:val="00D31D22"/>
    <w:rsid w:val="00D75DEB"/>
    <w:rsid w:val="00DA04B2"/>
    <w:rsid w:val="00DA5A34"/>
    <w:rsid w:val="00DB7800"/>
    <w:rsid w:val="00DD1560"/>
    <w:rsid w:val="00DE5F44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500D7"/>
    <w:rsid w:val="00F721BE"/>
    <w:rsid w:val="00F86FBB"/>
    <w:rsid w:val="00F96E9D"/>
    <w:rsid w:val="00FD0A75"/>
    <w:rsid w:val="00FD270A"/>
    <w:rsid w:val="00FE1AF2"/>
    <w:rsid w:val="00FF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2</Pages>
  <Words>550</Words>
  <Characters>3138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51</cp:revision>
  <cp:lastPrinted>2014-01-15T15:07:00Z</cp:lastPrinted>
  <dcterms:created xsi:type="dcterms:W3CDTF">2012-12-26T12:06:00Z</dcterms:created>
  <dcterms:modified xsi:type="dcterms:W3CDTF">2014-01-15T15:08:00Z</dcterms:modified>
</cp:coreProperties>
</file>