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E53867" w:rsidP="005523F7">
      <w:pPr>
        <w:widowControl w:val="0"/>
        <w:jc w:val="center"/>
        <w:rPr>
          <w:b/>
          <w:bCs/>
          <w:sz w:val="28"/>
          <w:szCs w:val="28"/>
        </w:rPr>
      </w:pPr>
      <w:r w:rsidRPr="00E53867">
        <w:rPr>
          <w:b/>
          <w:bCs/>
          <w:sz w:val="28"/>
          <w:szCs w:val="28"/>
        </w:rPr>
        <w:t>ДОКУМЕНТАЦИЯ ПО ЗАПРОСУ ПРЕДЛОЖЕНИЙ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39374D" w:rsidRPr="006B233D" w:rsidRDefault="0039374D" w:rsidP="0039374D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</w:p>
    <w:p w:rsidR="00CA2886" w:rsidRPr="00723913" w:rsidRDefault="0039374D" w:rsidP="0039374D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 xml:space="preserve">на </w:t>
      </w:r>
      <w:r w:rsidRPr="001F4FA5">
        <w:rPr>
          <w:b/>
          <w:bCs/>
          <w:sz w:val="28"/>
          <w:szCs w:val="28"/>
        </w:rPr>
        <w:t xml:space="preserve">оказание услуг по охране Кирово-Чепецкого отделения </w:t>
      </w:r>
      <w:r w:rsidRPr="001F4FA5">
        <w:rPr>
          <w:b/>
          <w:sz w:val="28"/>
          <w:szCs w:val="28"/>
        </w:rPr>
        <w:t>филиала «Приволжский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39374D" w:rsidRPr="001F6931" w:rsidRDefault="0039374D" w:rsidP="0039374D">
      <w:pPr>
        <w:jc w:val="center"/>
        <w:rPr>
          <w:b/>
          <w:i/>
          <w:color w:val="000000"/>
        </w:rPr>
      </w:pPr>
      <w:bookmarkStart w:id="2" w:name="_Toc341885285"/>
      <w:r w:rsidRPr="001F6931"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39374D" w:rsidRPr="001F6931" w:rsidRDefault="0039374D" w:rsidP="0039374D">
      <w:pPr>
        <w:jc w:val="center"/>
        <w:rPr>
          <w:b/>
          <w:i/>
          <w:color w:val="000000"/>
        </w:rPr>
      </w:pPr>
      <w:r w:rsidRPr="001F6931">
        <w:rPr>
          <w:b/>
          <w:i/>
          <w:color w:val="000000"/>
        </w:rPr>
        <w:t xml:space="preserve">для закупки которых применяется </w:t>
      </w:r>
      <w:r>
        <w:rPr>
          <w:b/>
          <w:i/>
          <w:color w:val="000000"/>
        </w:rPr>
        <w:t>настоящее</w:t>
      </w:r>
      <w:r w:rsidRPr="001F6931">
        <w:rPr>
          <w:b/>
          <w:i/>
          <w:color w:val="000000"/>
        </w:rPr>
        <w:t xml:space="preserve"> типовое техническое задание</w:t>
      </w:r>
    </w:p>
    <w:p w:rsidR="0039374D" w:rsidRPr="001F6931" w:rsidRDefault="0039374D" w:rsidP="0039374D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39374D" w:rsidRPr="001F6931" w:rsidTr="0094017B">
        <w:tc>
          <w:tcPr>
            <w:tcW w:w="1384" w:type="dxa"/>
            <w:shd w:val="clear" w:color="auto" w:fill="auto"/>
          </w:tcPr>
          <w:p w:rsidR="0039374D" w:rsidRPr="001F6931" w:rsidRDefault="0039374D" w:rsidP="0094017B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39374D" w:rsidRPr="001F6931" w:rsidRDefault="0039374D" w:rsidP="0094017B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Вид услуги</w:t>
            </w:r>
          </w:p>
        </w:tc>
      </w:tr>
      <w:tr w:rsidR="0039374D" w:rsidRPr="001F6931" w:rsidTr="0094017B">
        <w:tc>
          <w:tcPr>
            <w:tcW w:w="1384" w:type="dxa"/>
            <w:shd w:val="clear" w:color="auto" w:fill="auto"/>
          </w:tcPr>
          <w:p w:rsidR="0039374D" w:rsidRPr="00BF4D58" w:rsidRDefault="0039374D" w:rsidP="0094017B">
            <w:pPr>
              <w:jc w:val="center"/>
              <w:rPr>
                <w:i/>
                <w:color w:val="000000"/>
              </w:rPr>
            </w:pPr>
            <w:r w:rsidRPr="00BF4D58">
              <w:rPr>
                <w:b/>
                <w:bCs/>
                <w:i/>
              </w:rPr>
              <w:t>7523090</w:t>
            </w:r>
          </w:p>
        </w:tc>
        <w:tc>
          <w:tcPr>
            <w:tcW w:w="8187" w:type="dxa"/>
            <w:shd w:val="clear" w:color="auto" w:fill="auto"/>
          </w:tcPr>
          <w:p w:rsidR="0039374D" w:rsidRPr="00BF4D58" w:rsidRDefault="0039374D" w:rsidP="0094017B">
            <w:pPr>
              <w:jc w:val="center"/>
              <w:rPr>
                <w:i/>
                <w:color w:val="000000"/>
              </w:rPr>
            </w:pPr>
            <w:r w:rsidRPr="00BF4D58">
              <w:rPr>
                <w:i/>
              </w:rPr>
              <w:t>Услуги, связанные с обеспечением общественного порядка и безопасности, прочие</w:t>
            </w:r>
          </w:p>
        </w:tc>
      </w:tr>
      <w:bookmarkEnd w:id="2"/>
    </w:tbl>
    <w:p w:rsidR="0039374D" w:rsidRPr="001F6931" w:rsidRDefault="0039374D" w:rsidP="0039374D">
      <w:pPr>
        <w:ind w:left="720"/>
        <w:jc w:val="both"/>
        <w:rPr>
          <w:i/>
          <w:color w:val="000000"/>
        </w:rPr>
      </w:pPr>
    </w:p>
    <w:p w:rsidR="0039374D" w:rsidRPr="001F6931" w:rsidRDefault="0039374D" w:rsidP="0039374D">
      <w:pPr>
        <w:jc w:val="both"/>
        <w:rPr>
          <w:i/>
          <w:color w:val="000000"/>
        </w:rPr>
      </w:pPr>
    </w:p>
    <w:p w:rsidR="0039374D" w:rsidRPr="00172B89" w:rsidRDefault="0039374D" w:rsidP="0039374D">
      <w:pPr>
        <w:jc w:val="center"/>
        <w:rPr>
          <w:color w:val="000000"/>
        </w:rPr>
      </w:pPr>
      <w:bookmarkStart w:id="3" w:name="_GoBack"/>
      <w:bookmarkEnd w:id="3"/>
      <w:r w:rsidRPr="001F6931">
        <w:rPr>
          <w:color w:val="000000"/>
        </w:rPr>
        <w:br w:type="page"/>
      </w:r>
      <w:bookmarkStart w:id="4" w:name="_Toc341885286"/>
      <w:r w:rsidRPr="00172B89">
        <w:rPr>
          <w:color w:val="000000"/>
        </w:rPr>
        <w:lastRenderedPageBreak/>
        <w:t>Техническое задание</w:t>
      </w:r>
    </w:p>
    <w:p w:rsidR="0039374D" w:rsidRPr="00172B89" w:rsidRDefault="0039374D" w:rsidP="0039374D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39374D" w:rsidRPr="00172B89" w:rsidRDefault="0039374D" w:rsidP="0039374D">
      <w:pPr>
        <w:jc w:val="center"/>
        <w:rPr>
          <w:color w:val="000000"/>
        </w:rPr>
      </w:pPr>
    </w:p>
    <w:p w:rsidR="0039374D" w:rsidRPr="00172B89" w:rsidRDefault="0039374D" w:rsidP="0039374D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39374D" w:rsidRPr="00172B89" w:rsidRDefault="0039374D" w:rsidP="0039374D">
      <w:pPr>
        <w:jc w:val="center"/>
        <w:rPr>
          <w:color w:val="000000"/>
        </w:rPr>
      </w:pPr>
    </w:p>
    <w:p w:rsidR="0039374D" w:rsidRPr="00172B89" w:rsidRDefault="0039374D" w:rsidP="0039374D">
      <w:pPr>
        <w:rPr>
          <w:color w:val="000000"/>
        </w:rPr>
      </w:pPr>
    </w:p>
    <w:p w:rsidR="0039374D" w:rsidRPr="00172B89" w:rsidRDefault="0039374D" w:rsidP="0039374D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39374D" w:rsidRPr="00172B89" w:rsidRDefault="0039374D" w:rsidP="0039374D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39374D" w:rsidRPr="00172B89" w:rsidRDefault="0039374D" w:rsidP="0039374D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39374D" w:rsidRPr="00172B89" w:rsidRDefault="0039374D" w:rsidP="0039374D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39374D" w:rsidRPr="00172B89" w:rsidRDefault="0039374D" w:rsidP="0039374D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39374D" w:rsidRPr="00172B89" w:rsidRDefault="0039374D" w:rsidP="0039374D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39374D" w:rsidRPr="00172B89" w:rsidRDefault="0039374D" w:rsidP="0039374D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39374D" w:rsidRPr="00172B89" w:rsidRDefault="0039374D" w:rsidP="0039374D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39374D" w:rsidRPr="00172B89" w:rsidRDefault="0039374D" w:rsidP="0039374D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39374D" w:rsidRPr="00172B89" w:rsidRDefault="0039374D" w:rsidP="0039374D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39374D" w:rsidRPr="00172B89" w:rsidRDefault="0039374D" w:rsidP="0039374D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39374D" w:rsidRPr="00172B89" w:rsidRDefault="0039374D" w:rsidP="0039374D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39374D" w:rsidRPr="00172B89" w:rsidRDefault="0039374D" w:rsidP="0039374D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39374D" w:rsidRPr="00172B89" w:rsidRDefault="0039374D" w:rsidP="0039374D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39374D" w:rsidRPr="00172B89" w:rsidRDefault="0039374D" w:rsidP="0039374D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39374D" w:rsidRPr="00172B89" w:rsidRDefault="0039374D" w:rsidP="0039374D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39374D" w:rsidRPr="001F6931" w:rsidRDefault="0039374D" w:rsidP="0039374D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9374D" w:rsidRPr="001F6931" w:rsidTr="0094017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4"/>
          <w:p w:rsidR="0039374D" w:rsidRPr="00E60F9C" w:rsidRDefault="0039374D" w:rsidP="0094017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У</w:t>
            </w:r>
            <w:r w:rsidRPr="00E60F9C">
              <w:rPr>
                <w:color w:val="000000"/>
                <w:shd w:val="clear" w:color="auto" w:fill="FFFFFF"/>
              </w:rPr>
              <w:t>слуг</w:t>
            </w:r>
            <w:r>
              <w:rPr>
                <w:color w:val="000000"/>
                <w:shd w:val="clear" w:color="auto" w:fill="FFFFFF"/>
              </w:rPr>
              <w:t>и</w:t>
            </w:r>
            <w:r w:rsidRPr="00E60F9C">
              <w:rPr>
                <w:color w:val="000000"/>
                <w:shd w:val="clear" w:color="auto" w:fill="FFFFFF"/>
              </w:rPr>
              <w:t xml:space="preserve"> охраны </w:t>
            </w:r>
            <w:r>
              <w:rPr>
                <w:color w:val="000000"/>
                <w:shd w:val="clear" w:color="auto" w:fill="FFFFFF"/>
              </w:rPr>
              <w:t>для нужд</w:t>
            </w:r>
            <w:r w:rsidRPr="00E60F9C">
              <w:rPr>
                <w:color w:val="000000"/>
                <w:shd w:val="clear" w:color="auto" w:fill="FFFFFF"/>
              </w:rPr>
              <w:t xml:space="preserve"> Кирово-Чепецкого отделения филиала «Приволжский территориальный округ» ФГУП «РосРАО»</w:t>
            </w:r>
          </w:p>
        </w:tc>
      </w:tr>
    </w:tbl>
    <w:p w:rsidR="0039374D" w:rsidRPr="001F6931" w:rsidRDefault="0039374D" w:rsidP="0039374D">
      <w:pPr>
        <w:jc w:val="center"/>
        <w:rPr>
          <w:color w:val="000000"/>
        </w:rPr>
      </w:pPr>
    </w:p>
    <w:p w:rsidR="0039374D" w:rsidRPr="001F6931" w:rsidRDefault="0039374D" w:rsidP="0039374D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9374D" w:rsidRPr="001F6931" w:rsidTr="0094017B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Default="0039374D" w:rsidP="0094017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39374D" w:rsidRPr="00682094" w:rsidRDefault="0039374D" w:rsidP="0094017B">
            <w:pPr>
              <w:jc w:val="center"/>
              <w:rPr>
                <w:color w:val="000000"/>
              </w:rPr>
            </w:pPr>
          </w:p>
        </w:tc>
      </w:tr>
      <w:tr w:rsidR="0039374D" w:rsidRPr="001F6931" w:rsidTr="0094017B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Default="0039374D" w:rsidP="0094017B">
            <w:pPr>
              <w:jc w:val="both"/>
            </w:pPr>
            <w:r>
              <w:t>Обеспечение охраны объектов Кирово-Чепецкого</w:t>
            </w:r>
            <w:r w:rsidRPr="00696983">
              <w:t xml:space="preserve"> отделения филиала «Приволжский территориальный округ» ФГУП «РосРАО»</w:t>
            </w:r>
            <w:r>
              <w:t xml:space="preserve"> посредством организации круглосуточных стационарных постов с осуществлением ими следующих функций:</w:t>
            </w:r>
          </w:p>
          <w:p w:rsidR="0039374D" w:rsidRDefault="0039374D" w:rsidP="0094017B">
            <w:pPr>
              <w:jc w:val="both"/>
            </w:pPr>
            <w:r>
              <w:t>- обеспечение сохранности имущества, денежных средств и прочих материальных ценностей;</w:t>
            </w:r>
          </w:p>
          <w:p w:rsidR="0039374D" w:rsidRDefault="0039374D" w:rsidP="0094017B">
            <w:pPr>
              <w:jc w:val="both"/>
            </w:pPr>
            <w:r>
              <w:t>- пресечение противоправных действий в отношении охраняемого объекта и лиц, находящихся в нем;</w:t>
            </w:r>
          </w:p>
          <w:p w:rsidR="0039374D" w:rsidRPr="00682094" w:rsidRDefault="0039374D" w:rsidP="0094017B">
            <w:pPr>
              <w:jc w:val="both"/>
              <w:rPr>
                <w:bCs/>
              </w:rPr>
            </w:pPr>
            <w:r>
              <w:t>- обеспечение контрольно-пропускного режима на объекте в корпусе 2А.</w:t>
            </w:r>
          </w:p>
        </w:tc>
      </w:tr>
      <w:tr w:rsidR="0039374D" w:rsidRPr="001F6931" w:rsidTr="0094017B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1F6931" w:rsidRDefault="0039374D" w:rsidP="0094017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39374D" w:rsidRPr="001F6931" w:rsidTr="0094017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696983" w:rsidRDefault="0039374D" w:rsidP="0094017B">
            <w:pPr>
              <w:jc w:val="both"/>
            </w:pPr>
            <w:r>
              <w:t>- Обеспечение охраны</w:t>
            </w:r>
            <w:r w:rsidRPr="00696983">
              <w:t xml:space="preserve"> объекта путем оперативного реагирования на срабатывание технических средств охраны, подключенных к пультам централизован</w:t>
            </w:r>
            <w:r>
              <w:t>ного наблюдения, патрулирование</w:t>
            </w:r>
            <w:r w:rsidRPr="00696983">
              <w:t xml:space="preserve"> охраняемых объектов и их тер</w:t>
            </w:r>
            <w:r>
              <w:t>риторий.</w:t>
            </w:r>
            <w:r w:rsidRPr="00696983">
              <w:t xml:space="preserve"> </w:t>
            </w:r>
          </w:p>
          <w:p w:rsidR="0039374D" w:rsidRPr="00696983" w:rsidRDefault="0039374D" w:rsidP="0094017B">
            <w:pPr>
              <w:jc w:val="both"/>
            </w:pPr>
            <w:r w:rsidRPr="00696983">
              <w:t xml:space="preserve">- </w:t>
            </w:r>
            <w:r>
              <w:t>Досмотр транспортных средств, выявление и задержание</w:t>
            </w:r>
            <w:r w:rsidRPr="00696983">
              <w:t xml:space="preserve"> лиц, пытающихся проникнуть на охраняемый объект или находящихся на его территории с нарушением установленных правил прохода и п</w:t>
            </w:r>
            <w:r>
              <w:t>ребывания на охраняемом объекте.</w:t>
            </w:r>
          </w:p>
          <w:p w:rsidR="0039374D" w:rsidRPr="00696983" w:rsidRDefault="0039374D" w:rsidP="0094017B">
            <w:pPr>
              <w:jc w:val="both"/>
            </w:pPr>
            <w:r w:rsidRPr="00696983">
              <w:t xml:space="preserve">- </w:t>
            </w:r>
            <w:r>
              <w:t>О</w:t>
            </w:r>
            <w:r w:rsidRPr="00696983">
              <w:t xml:space="preserve">беспечение сохранности имущества, </w:t>
            </w:r>
            <w:proofErr w:type="gramStart"/>
            <w:r w:rsidRPr="00696983">
              <w:t>материальных ценностей</w:t>
            </w:r>
            <w:proofErr w:type="gramEnd"/>
            <w:r w:rsidRPr="00696983">
              <w:t xml:space="preserve"> находящихся на территории объекта</w:t>
            </w:r>
            <w:r>
              <w:t>.</w:t>
            </w:r>
            <w:r w:rsidRPr="00696983">
              <w:t xml:space="preserve"> </w:t>
            </w:r>
          </w:p>
          <w:p w:rsidR="0039374D" w:rsidRPr="00696983" w:rsidRDefault="0039374D" w:rsidP="0094017B">
            <w:pPr>
              <w:jc w:val="both"/>
            </w:pPr>
            <w:r w:rsidRPr="00696983">
              <w:t xml:space="preserve">- </w:t>
            </w:r>
            <w:r>
              <w:t>О</w:t>
            </w:r>
            <w:r w:rsidRPr="00696983">
              <w:t xml:space="preserve">повещение дежурной части </w:t>
            </w:r>
            <w:r w:rsidRPr="00141492">
              <w:t>МО МВД России «Кирово-</w:t>
            </w:r>
            <w:proofErr w:type="gramStart"/>
            <w:r w:rsidRPr="00141492">
              <w:t xml:space="preserve">Чепецкий» </w:t>
            </w:r>
            <w:r w:rsidRPr="00696983">
              <w:t xml:space="preserve"> и</w:t>
            </w:r>
            <w:proofErr w:type="gramEnd"/>
            <w:r w:rsidRPr="00696983">
              <w:t xml:space="preserve"> заказчика о фактах нарушения целостности объекта и до прибытия представителей </w:t>
            </w:r>
            <w:r w:rsidRPr="00141492">
              <w:t xml:space="preserve">МО МВД России «Кирово-Чепецкий» </w:t>
            </w:r>
            <w:r w:rsidRPr="00696983">
              <w:t xml:space="preserve"> принимать меры к обеспечению неприкосновенности места происшестви</w:t>
            </w:r>
            <w:r>
              <w:t>я.</w:t>
            </w:r>
          </w:p>
          <w:p w:rsidR="0039374D" w:rsidRPr="00696983" w:rsidRDefault="0039374D" w:rsidP="0094017B">
            <w:pPr>
              <w:jc w:val="both"/>
            </w:pPr>
            <w:r>
              <w:t>- О</w:t>
            </w:r>
            <w:r w:rsidRPr="00696983">
              <w:t xml:space="preserve">беспечение пропускного режима на объекте, осуществление контроля за входом (выходом), въездом (выездом) на объект, вносом (выносом) на объект материальных ценностей, имущества Заказчика в соответствии с требованиями «Инструкции о пропускном режиме» и «Положением о </w:t>
            </w:r>
            <w:proofErr w:type="spellStart"/>
            <w:r w:rsidRPr="00696983">
              <w:t>внутриобъектовом</w:t>
            </w:r>
            <w:proofErr w:type="spellEnd"/>
            <w:r w:rsidRPr="00696983">
              <w:t xml:space="preserve"> режиме» в </w:t>
            </w:r>
            <w:r>
              <w:t>Кирово-Чепецком</w:t>
            </w:r>
            <w:r w:rsidRPr="00696983">
              <w:t xml:space="preserve"> филиала «П</w:t>
            </w:r>
            <w:r>
              <w:t>ТО» ФГУП «РосРАО».</w:t>
            </w:r>
          </w:p>
          <w:p w:rsidR="0039374D" w:rsidRPr="00696983" w:rsidRDefault="0039374D" w:rsidP="0094017B">
            <w:pPr>
              <w:jc w:val="both"/>
            </w:pPr>
            <w:r>
              <w:t>- О</w:t>
            </w:r>
            <w:r w:rsidRPr="00696983">
              <w:t xml:space="preserve">существление ежедневного приема под охрану </w:t>
            </w:r>
            <w:proofErr w:type="gramStart"/>
            <w:r w:rsidRPr="00696983">
              <w:t>объекта</w:t>
            </w:r>
            <w:proofErr w:type="gramEnd"/>
            <w:r w:rsidRPr="00696983">
              <w:t xml:space="preserve"> и сдача его Заказчику в следующем порядке: представитель Исполнителя в присутствии представителя Заказчика проверяет состояние запоров и замков, дверей, окон, состояние охранной сигнализации, освещенность территории и наличие дежурного освещения (если таковое предусмотрено) в подлежащих охране помещениях, а также другие существенные для обеспечения сохранности имущества обстоятельства. Прием-передача под охрану фиксируется подписями представителей Заказчика и Исполнителя в специальном журнале. Прием-передача объекта по завершение времени охраны осуществляется по аналогичной схеме в обратном порядке.</w:t>
            </w:r>
          </w:p>
          <w:p w:rsidR="0039374D" w:rsidRPr="00696983" w:rsidRDefault="0039374D" w:rsidP="0094017B">
            <w:pPr>
              <w:jc w:val="both"/>
            </w:pPr>
            <w:r>
              <w:t>- О</w:t>
            </w:r>
            <w:r w:rsidRPr="00696983">
              <w:t>беспечение соблюдения установленных правил пожарной безопасности на постах силами работников охраны во время несения ими службы, а в случае обнаружения на охраняемом объекте пожара или поступления сигнала о пожаре с ПЦН объекта немедленно сообщать об этом в пожарную часть и принимать меры по ликвидации пожара;</w:t>
            </w:r>
          </w:p>
          <w:p w:rsidR="0039374D" w:rsidRPr="00696983" w:rsidRDefault="0039374D" w:rsidP="0094017B">
            <w:pPr>
              <w:jc w:val="both"/>
            </w:pPr>
            <w:r w:rsidRPr="00696983">
              <w:t xml:space="preserve">- </w:t>
            </w:r>
            <w:r>
              <w:t>О</w:t>
            </w:r>
            <w:r w:rsidRPr="00696983">
              <w:t>бследование технического состояния Объекта, инженерных и технических средств охраны с составлением Акта обследова</w:t>
            </w:r>
            <w:r>
              <w:t>ния</w:t>
            </w:r>
            <w:r w:rsidRPr="00696983">
              <w:t xml:space="preserve"> </w:t>
            </w:r>
            <w:r>
              <w:t>- не реже двух раз в год.</w:t>
            </w:r>
          </w:p>
          <w:p w:rsidR="0039374D" w:rsidRPr="00696983" w:rsidRDefault="0039374D" w:rsidP="0094017B">
            <w:pPr>
              <w:jc w:val="both"/>
            </w:pPr>
          </w:p>
        </w:tc>
      </w:tr>
      <w:tr w:rsidR="0039374D" w:rsidRPr="001F6931" w:rsidTr="0094017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1F6931" w:rsidRDefault="0039374D" w:rsidP="0094017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39374D" w:rsidRPr="001F6931" w:rsidTr="0094017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913B40" w:rsidRDefault="0039374D" w:rsidP="009401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Д</w:t>
            </w:r>
            <w:r w:rsidRPr="00913B40">
              <w:rPr>
                <w:color w:val="000000"/>
              </w:rPr>
              <w:t>оля/объем отдельных услуг в общем объеме закупок не определена</w:t>
            </w:r>
            <w:r>
              <w:rPr>
                <w:color w:val="000000"/>
              </w:rPr>
              <w:t>.</w:t>
            </w:r>
          </w:p>
        </w:tc>
      </w:tr>
    </w:tbl>
    <w:p w:rsidR="0039374D" w:rsidRPr="00A03736" w:rsidRDefault="0039374D" w:rsidP="0039374D">
      <w:pPr>
        <w:jc w:val="center"/>
        <w:rPr>
          <w:color w:val="000000"/>
        </w:rPr>
      </w:pPr>
    </w:p>
    <w:p w:rsidR="0039374D" w:rsidRPr="001F6931" w:rsidRDefault="0039374D" w:rsidP="0039374D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74D" w:rsidRPr="001F6931" w:rsidRDefault="0039374D" w:rsidP="0094017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74D" w:rsidRDefault="0039374D" w:rsidP="0094017B">
            <w:pPr>
              <w:jc w:val="both"/>
            </w:pPr>
            <w:r w:rsidRPr="00A03736">
              <w:rPr>
                <w:u w:val="single"/>
              </w:rPr>
              <w:t>Место оказания услуг:</w:t>
            </w:r>
            <w:r w:rsidRPr="00A03736">
              <w:t xml:space="preserve"> </w:t>
            </w:r>
            <w:r>
              <w:t>Кировская область, г. Кирово-Чепецк, Кирово-Чепецкое</w:t>
            </w:r>
            <w:r w:rsidRPr="00A03736">
              <w:t xml:space="preserve"> отделение филиала «Приволжский территориальный округ» ФГУП «РосРАО» (</w:t>
            </w:r>
            <w:r>
              <w:t>промышленная площадка ООО «</w:t>
            </w:r>
            <w:proofErr w:type="spellStart"/>
            <w:r>
              <w:t>ГалоПолимер</w:t>
            </w:r>
            <w:proofErr w:type="spellEnd"/>
            <w:r>
              <w:t xml:space="preserve"> Кирово-Чепецк»</w:t>
            </w:r>
            <w:r w:rsidRPr="00A03736">
              <w:t>)</w:t>
            </w:r>
          </w:p>
          <w:p w:rsidR="0039374D" w:rsidRDefault="0039374D" w:rsidP="0094017B">
            <w:pPr>
              <w:jc w:val="both"/>
            </w:pPr>
            <w:r>
              <w:rPr>
                <w:u w:val="single"/>
              </w:rPr>
              <w:t>Срок</w:t>
            </w:r>
            <w:r w:rsidRPr="00A03736">
              <w:rPr>
                <w:u w:val="single"/>
              </w:rPr>
              <w:t xml:space="preserve"> оказания услуг:</w:t>
            </w:r>
            <w:r w:rsidRPr="00A03736">
              <w:t xml:space="preserve"> </w:t>
            </w:r>
          </w:p>
          <w:p w:rsidR="0039374D" w:rsidRPr="001722B1" w:rsidRDefault="0039374D" w:rsidP="0094017B">
            <w:pPr>
              <w:jc w:val="both"/>
            </w:pPr>
            <w:r w:rsidRPr="001722B1">
              <w:t xml:space="preserve">Срок оказания услуг- с момента заключения </w:t>
            </w:r>
            <w:proofErr w:type="gramStart"/>
            <w:r w:rsidRPr="001722B1">
              <w:t>договора  до</w:t>
            </w:r>
            <w:proofErr w:type="gramEnd"/>
            <w:r w:rsidRPr="001722B1">
              <w:t xml:space="preserve"> 31.12.2014.</w:t>
            </w:r>
          </w:p>
          <w:p w:rsidR="0039374D" w:rsidRPr="00302220" w:rsidRDefault="0039374D" w:rsidP="0094017B">
            <w:pPr>
              <w:jc w:val="both"/>
              <w:rPr>
                <w:u w:val="single"/>
              </w:rPr>
            </w:pPr>
            <w:r>
              <w:rPr>
                <w:u w:val="single"/>
              </w:rPr>
              <w:t>Вид охраны и т</w:t>
            </w:r>
            <w:r w:rsidRPr="00302220">
              <w:rPr>
                <w:u w:val="single"/>
              </w:rPr>
              <w:t>реб</w:t>
            </w:r>
            <w:r>
              <w:rPr>
                <w:u w:val="single"/>
              </w:rPr>
              <w:t xml:space="preserve">ования к </w:t>
            </w:r>
            <w:r w:rsidRPr="00302220">
              <w:rPr>
                <w:u w:val="single"/>
              </w:rPr>
              <w:t>персонал</w:t>
            </w:r>
            <w:r>
              <w:rPr>
                <w:u w:val="single"/>
              </w:rPr>
              <w:t>у</w:t>
            </w:r>
            <w:r w:rsidRPr="00302220">
              <w:rPr>
                <w:u w:val="single"/>
              </w:rPr>
              <w:t xml:space="preserve">: </w:t>
            </w:r>
          </w:p>
          <w:p w:rsidR="0039374D" w:rsidRDefault="0039374D" w:rsidP="009401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Четыре круглосуточных поста охраны по одному вооружённому сотруднику и один невооруженный старший смены. </w:t>
            </w:r>
          </w:p>
          <w:p w:rsidR="0039374D" w:rsidRPr="005C3BD1" w:rsidRDefault="0039374D" w:rsidP="0094017B">
            <w:pPr>
              <w:pStyle w:val="affe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не менее 4</w:t>
            </w:r>
            <w:r w:rsidRPr="005C3BD1">
              <w:rPr>
                <w:sz w:val="24"/>
                <w:szCs w:val="24"/>
              </w:rPr>
              <w:t xml:space="preserve"> единиц стрелкового оружия.</w:t>
            </w:r>
          </w:p>
          <w:p w:rsidR="0039374D" w:rsidRPr="005C3BD1" w:rsidRDefault="0039374D" w:rsidP="0094017B">
            <w:pPr>
              <w:pStyle w:val="affe"/>
              <w:ind w:left="0"/>
              <w:jc w:val="both"/>
              <w:rPr>
                <w:sz w:val="24"/>
                <w:szCs w:val="24"/>
              </w:rPr>
            </w:pPr>
            <w:r w:rsidRPr="005C3BD1">
              <w:rPr>
                <w:sz w:val="24"/>
                <w:szCs w:val="24"/>
              </w:rPr>
              <w:t>Наличие экипированной форменной одежды и средств индивидуальной защиты для стрелков (охранников).</w:t>
            </w:r>
          </w:p>
          <w:p w:rsidR="0039374D" w:rsidRPr="005C3BD1" w:rsidRDefault="0039374D" w:rsidP="0094017B">
            <w:pPr>
              <w:jc w:val="both"/>
              <w:rPr>
                <w:vertAlign w:val="superscript"/>
              </w:rPr>
            </w:pPr>
            <w:r>
              <w:rPr>
                <w:u w:val="single"/>
              </w:rPr>
              <w:t xml:space="preserve">Режим </w:t>
            </w:r>
            <w:proofErr w:type="gramStart"/>
            <w:r>
              <w:rPr>
                <w:u w:val="single"/>
              </w:rPr>
              <w:t xml:space="preserve">охраны: </w:t>
            </w:r>
            <w:r w:rsidRPr="005C3BD1">
              <w:rPr>
                <w:u w:val="single"/>
              </w:rPr>
              <w:t xml:space="preserve"> </w:t>
            </w:r>
            <w:r>
              <w:t>–</w:t>
            </w:r>
            <w:proofErr w:type="gramEnd"/>
            <w:r w:rsidRPr="005C3BD1">
              <w:t xml:space="preserve"> </w:t>
            </w:r>
            <w:r>
              <w:t>Вооружённые сотрудники охраны - к</w:t>
            </w:r>
            <w:r w:rsidRPr="005C3BD1">
              <w:t>руглосуточно (с 08</w:t>
            </w:r>
            <w:r w:rsidRPr="005C3BD1">
              <w:rPr>
                <w:vertAlign w:val="superscript"/>
              </w:rPr>
              <w:t>00</w:t>
            </w:r>
            <w:r w:rsidRPr="005C3BD1">
              <w:t xml:space="preserve"> до 08</w:t>
            </w:r>
            <w:r w:rsidRPr="005C3BD1">
              <w:rPr>
                <w:vertAlign w:val="superscript"/>
              </w:rPr>
              <w:t>00</w:t>
            </w:r>
            <w:r>
              <w:t xml:space="preserve"> время указано местное), старший смены (с</w:t>
            </w:r>
            <w:r w:rsidRPr="005C3BD1">
              <w:t xml:space="preserve"> 08</w:t>
            </w:r>
            <w:r w:rsidRPr="005C3BD1">
              <w:rPr>
                <w:vertAlign w:val="superscript"/>
              </w:rPr>
              <w:t>00</w:t>
            </w:r>
            <w:r>
              <w:t xml:space="preserve"> до 20</w:t>
            </w:r>
            <w:r w:rsidRPr="005C3BD1">
              <w:rPr>
                <w:vertAlign w:val="superscript"/>
              </w:rPr>
              <w:t>00</w:t>
            </w:r>
            <w:r>
              <w:t xml:space="preserve"> время указано местное).</w:t>
            </w:r>
          </w:p>
          <w:p w:rsidR="0039374D" w:rsidRDefault="0039374D" w:rsidP="0094017B">
            <w:pPr>
              <w:jc w:val="both"/>
            </w:pPr>
            <w:r w:rsidRPr="005C3BD1">
              <w:t>-Исполнитель</w:t>
            </w:r>
            <w:r w:rsidRPr="00302220">
              <w:t xml:space="preserve"> оказывает услуги своими силами, обеспечивая присутствие достаточного количества своих сотрудников. Исполнитель </w:t>
            </w:r>
            <w:r>
              <w:t xml:space="preserve">не </w:t>
            </w:r>
            <w:r w:rsidRPr="00302220">
              <w:t>вправе привлекать к выполнению работ</w:t>
            </w:r>
            <w:r w:rsidRPr="00A03736">
              <w:t xml:space="preserve"> третьих лиц и сторонних организаций.</w:t>
            </w:r>
          </w:p>
          <w:p w:rsidR="0039374D" w:rsidRDefault="0039374D" w:rsidP="0094017B">
            <w:pPr>
              <w:jc w:val="both"/>
            </w:pPr>
            <w:r>
              <w:t>-</w:t>
            </w:r>
            <w:r w:rsidRPr="00A03736">
              <w:t>При повреждении оборудования, предоставленного Заказчиком, ремонт производится Исполнителем за свой счет.</w:t>
            </w:r>
          </w:p>
          <w:p w:rsidR="0039374D" w:rsidRPr="00A03736" w:rsidRDefault="0039374D" w:rsidP="0094017B">
            <w:pPr>
              <w:jc w:val="both"/>
            </w:pPr>
            <w:r>
              <w:t>-</w:t>
            </w:r>
            <w:proofErr w:type="gramStart"/>
            <w:r w:rsidRPr="00A03736">
              <w:t>В</w:t>
            </w:r>
            <w:proofErr w:type="gramEnd"/>
            <w:r w:rsidRPr="00A03736">
              <w:t xml:space="preserve"> день окончания действия договора, Исполнитель и его сотрудники освобождают помещения, предоставленные Заказчиком</w:t>
            </w:r>
            <w:r>
              <w:t>, и вывозят с объекта спецсредства</w:t>
            </w:r>
            <w:r w:rsidRPr="00A03736">
              <w:t>.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1F6931" w:rsidRDefault="0039374D" w:rsidP="0094017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C15862" w:rsidRDefault="0039374D" w:rsidP="0094017B">
            <w:pPr>
              <w:rPr>
                <w:u w:val="single"/>
              </w:rPr>
            </w:pPr>
            <w:r w:rsidRPr="00C15862">
              <w:rPr>
                <w:u w:val="single"/>
              </w:rPr>
              <w:t>Услуги должны соответствовать требованиям нормативных документов:</w:t>
            </w:r>
          </w:p>
          <w:p w:rsidR="0039374D" w:rsidRPr="00C15862" w:rsidRDefault="0039374D" w:rsidP="0094017B">
            <w:pPr>
              <w:tabs>
                <w:tab w:val="left" w:pos="7020"/>
              </w:tabs>
              <w:jc w:val="both"/>
            </w:pPr>
            <w:r w:rsidRPr="00C15862">
              <w:t>- Постановление Правительства Российской Федерации от 14.08.1992 года № 587 (в ред. Постановления Правительства РФ от 04.09.2012г. № 882);</w:t>
            </w:r>
          </w:p>
          <w:p w:rsidR="0039374D" w:rsidRDefault="0039374D" w:rsidP="0094017B">
            <w:pPr>
              <w:tabs>
                <w:tab w:val="left" w:pos="7020"/>
              </w:tabs>
              <w:jc w:val="both"/>
            </w:pPr>
            <w:r w:rsidRPr="00C15862">
              <w:t xml:space="preserve">- </w:t>
            </w:r>
            <w:r>
              <w:t>Федеральный закон</w:t>
            </w:r>
            <w:r w:rsidRPr="008314E6">
              <w:t xml:space="preserve"> «О полиции» от 07.02.2011 № 3-ФЗ.</w:t>
            </w:r>
          </w:p>
          <w:p w:rsidR="0039374D" w:rsidRPr="00C15862" w:rsidRDefault="0039374D" w:rsidP="0094017B">
            <w:pPr>
              <w:tabs>
                <w:tab w:val="left" w:pos="7020"/>
              </w:tabs>
              <w:jc w:val="both"/>
            </w:pPr>
            <w:r>
              <w:t xml:space="preserve">- </w:t>
            </w:r>
            <w:r w:rsidRPr="006C7FC9">
              <w:t>Федеральным законом от 14.04.1999 г. № 77 «О ведомственной охране».</w:t>
            </w:r>
          </w:p>
          <w:p w:rsidR="0039374D" w:rsidRPr="00C15862" w:rsidRDefault="0039374D" w:rsidP="0094017B">
            <w:pPr>
              <w:shd w:val="clear" w:color="auto" w:fill="FFFFFF"/>
              <w:ind w:left="318" w:hanging="318"/>
              <w:rPr>
                <w:bCs/>
                <w:u w:val="single"/>
              </w:rPr>
            </w:pPr>
            <w:r w:rsidRPr="00C15862">
              <w:rPr>
                <w:bCs/>
                <w:u w:val="single"/>
              </w:rPr>
              <w:t>Участник процедуры должен иметь:</w:t>
            </w:r>
          </w:p>
          <w:p w:rsidR="0039374D" w:rsidRPr="00A03736" w:rsidRDefault="0039374D" w:rsidP="0094017B">
            <w:pPr>
              <w:tabs>
                <w:tab w:val="left" w:pos="7020"/>
              </w:tabs>
              <w:jc w:val="both"/>
            </w:pPr>
            <w:r w:rsidRPr="00C15862">
              <w:t>- право досмотра, задержания и сопровождения лиц, совершивших административное правонарушение.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1F6931" w:rsidRDefault="0039374D" w:rsidP="0094017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C15862" w:rsidRDefault="0039374D" w:rsidP="0094017B">
            <w:r>
              <w:t>Исполнитель</w:t>
            </w:r>
            <w:r w:rsidRPr="00C15862">
              <w:t xml:space="preserve"> несет имущественную ответственность при наличии и доказанности его вины в установленном законом порядке.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1F6931" w:rsidRDefault="0039374D" w:rsidP="0094017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C15862" w:rsidRDefault="0039374D" w:rsidP="0094017B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  <w:r w:rsidRPr="00C15862">
      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1F6931" w:rsidRDefault="0039374D" w:rsidP="0094017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Default="0039374D" w:rsidP="0094017B">
            <w:pPr>
              <w:jc w:val="both"/>
            </w:pPr>
            <w:r>
              <w:t>-</w:t>
            </w:r>
            <w:r w:rsidRPr="00A03736">
              <w:t xml:space="preserve">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</w:t>
            </w:r>
            <w:r w:rsidRPr="00A03736">
              <w:lastRenderedPageBreak/>
              <w:t xml:space="preserve">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39374D" w:rsidRDefault="0039374D" w:rsidP="0094017B">
            <w:pPr>
              <w:jc w:val="both"/>
            </w:pPr>
            <w:r>
              <w:t>-</w:t>
            </w:r>
            <w:r w:rsidRPr="00A03736">
              <w:t>Исполнитель самостоятельно за свой счет обеспечивает охрану труда своих сотрудников.</w:t>
            </w:r>
          </w:p>
          <w:p w:rsidR="0039374D" w:rsidRPr="00156517" w:rsidRDefault="0039374D" w:rsidP="0094017B">
            <w:pPr>
              <w:tabs>
                <w:tab w:val="left" w:pos="993"/>
              </w:tabs>
              <w:jc w:val="both"/>
            </w:pPr>
            <w:r>
              <w:t>-</w:t>
            </w:r>
            <w:r w:rsidRPr="00156517">
              <w:t>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39374D" w:rsidRPr="00156517" w:rsidRDefault="0039374D" w:rsidP="0094017B">
            <w:pPr>
              <w:tabs>
                <w:tab w:val="left" w:pos="993"/>
              </w:tabs>
              <w:jc w:val="both"/>
            </w:pPr>
            <w:r>
              <w:t>-</w:t>
            </w:r>
            <w:r w:rsidRPr="00156517">
              <w:t>Исполнитель информирует Персонал о правилах и нормах поведения при выполнении услуг на объекте Заказчика.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1F6931" w:rsidRDefault="0039374D" w:rsidP="0094017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</w:t>
            </w:r>
            <w:r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271CF7" w:rsidRDefault="0039374D" w:rsidP="0094017B">
            <w:pPr>
              <w:jc w:val="both"/>
            </w:pPr>
            <w:r w:rsidRPr="00271CF7">
              <w:t>Акт обследования технического состояния объекта</w:t>
            </w:r>
            <w:r>
              <w:t xml:space="preserve">, </w:t>
            </w:r>
            <w:r w:rsidRPr="00271CF7">
              <w:t>инженерных и технических средств охраны (</w:t>
            </w:r>
            <w:r>
              <w:t>подписывается представителем Исполнителя</w:t>
            </w:r>
            <w:r w:rsidRPr="00271CF7">
              <w:t xml:space="preserve"> с о</w:t>
            </w:r>
            <w:r>
              <w:t>дной стороны и Заказчиком</w:t>
            </w:r>
            <w:r w:rsidRPr="00271CF7">
              <w:t xml:space="preserve"> с другой стороны- не реже двух раз в год.</w:t>
            </w:r>
          </w:p>
        </w:tc>
      </w:tr>
    </w:tbl>
    <w:p w:rsidR="0039374D" w:rsidRPr="001F6931" w:rsidRDefault="0039374D" w:rsidP="0039374D">
      <w:pPr>
        <w:jc w:val="center"/>
        <w:rPr>
          <w:color w:val="000000"/>
        </w:rPr>
      </w:pPr>
    </w:p>
    <w:p w:rsidR="0039374D" w:rsidRPr="001F6931" w:rsidRDefault="0039374D" w:rsidP="0039374D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39374D" w:rsidRPr="001F6931" w:rsidRDefault="0039374D" w:rsidP="0039374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1F6931" w:rsidRDefault="0039374D" w:rsidP="0094017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302220" w:rsidRDefault="0039374D" w:rsidP="0094017B">
            <w:pPr>
              <w:jc w:val="both"/>
              <w:rPr>
                <w:b/>
                <w:bCs/>
              </w:rPr>
            </w:pPr>
            <w:r>
              <w:t>Сохранность объектов Кирово-Чепецкого</w:t>
            </w:r>
            <w:r w:rsidRPr="00696983">
              <w:t xml:space="preserve"> отделения филиала «Приволжский территориальный округ» ФГУП «РосРАО»</w:t>
            </w:r>
            <w:r>
              <w:t xml:space="preserve"> </w:t>
            </w:r>
            <w:r w:rsidRPr="00696983">
              <w:t>от противоправных посягательств и несанкционированных действий, пресечение преступлений и административных правонарушений на охраняемых объектах</w:t>
            </w:r>
            <w:r>
              <w:t>.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1F6931" w:rsidRDefault="0039374D" w:rsidP="0094017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302220" w:rsidRDefault="0039374D" w:rsidP="0094017B">
            <w:pPr>
              <w:tabs>
                <w:tab w:val="left" w:pos="0"/>
              </w:tabs>
              <w:jc w:val="both"/>
              <w:rPr>
                <w:bCs/>
              </w:rPr>
            </w:pPr>
            <w:r>
              <w:rPr>
                <w:bCs/>
              </w:rPr>
              <w:t>Приемка услуг осуществляется Заказчиком путем подписания Акта сдачи-приемки оказанных услуг, счет-фактура, счет.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4D" w:rsidRPr="001F6931" w:rsidRDefault="0039374D" w:rsidP="0094017B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9374D" w:rsidRPr="001F6931" w:rsidTr="0094017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74D" w:rsidRPr="001F6931" w:rsidRDefault="0039374D" w:rsidP="0094017B">
            <w:pPr>
              <w:jc w:val="both"/>
              <w:rPr>
                <w:color w:val="000000"/>
              </w:rPr>
            </w:pPr>
            <w:r w:rsidRPr="00156517">
              <w:rPr>
                <w:bCs/>
              </w:rPr>
              <w:t xml:space="preserve">В </w:t>
            </w:r>
            <w:r w:rsidRPr="00156517">
              <w:t xml:space="preserve">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</w:t>
            </w:r>
            <w:r w:rsidRPr="00156517">
              <w:rPr>
                <w:bCs/>
              </w:rPr>
              <w:t xml:space="preserve">В </w:t>
            </w:r>
            <w:r w:rsidRPr="00156517">
              <w:t>случае не</w:t>
            </w:r>
            <w:r>
              <w:t xml:space="preserve"> </w:t>
            </w:r>
            <w:r w:rsidRPr="00156517">
              <w:t xml:space="preserve">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</w:t>
            </w:r>
            <w:proofErr w:type="gramStart"/>
            <w:r w:rsidRPr="00156517">
              <w:t>Заказчиком</w:t>
            </w:r>
            <w:proofErr w:type="gramEnd"/>
            <w:r w:rsidRPr="00156517">
              <w:t xml:space="preserve"> и Заказчик согласен с суммами и объемами, представленными в Акте и услуги считаются принятыми Заказчиком, как оказанные надлежащим образом. </w:t>
            </w:r>
          </w:p>
        </w:tc>
      </w:tr>
    </w:tbl>
    <w:p w:rsidR="002356F6" w:rsidRPr="00A056E3" w:rsidRDefault="002356F6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2356F6" w:rsidRPr="00A056E3" w:rsidSect="0039374D">
      <w:headerReference w:type="default" r:id="rId14"/>
      <w:footerReference w:type="default" r:id="rId15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672040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Pr="00672040" w:rsidRDefault="00672040" w:rsidP="00672040">
    <w:pPr>
      <w:pStyle w:val="af2"/>
      <w:widowControl w:val="0"/>
      <w:spacing w:before="0" w:beforeAutospacing="0" w:after="0" w:afterAutospacing="0"/>
      <w:jc w:val="center"/>
    </w:pPr>
    <w:r>
      <w:rPr>
        <w:sz w:val="20"/>
        <w:szCs w:val="20"/>
        <w:lang w:val="ru-RU"/>
      </w:rPr>
      <w:t>О</w:t>
    </w:r>
    <w:r w:rsidRPr="00672040">
      <w:rPr>
        <w:sz w:val="20"/>
        <w:szCs w:val="20"/>
        <w:lang w:val="ru-RU"/>
      </w:rPr>
      <w:t>ткрытый одноэтапный запрос предложений в электронной форме без квалификационного отбора на право заключения договора</w:t>
    </w:r>
    <w:r w:rsidRPr="00672040">
      <w:rPr>
        <w:sz w:val="20"/>
        <w:szCs w:val="20"/>
        <w:lang w:val="ru-RU"/>
      </w:rPr>
      <w:t xml:space="preserve"> </w:t>
    </w:r>
    <w:r w:rsidRPr="00672040">
      <w:rPr>
        <w:sz w:val="20"/>
        <w:szCs w:val="20"/>
        <w:lang w:val="ru-RU"/>
      </w:rPr>
      <w:t xml:space="preserve">на </w:t>
    </w:r>
    <w:r w:rsidRPr="00672040">
      <w:rPr>
        <w:bCs/>
        <w:sz w:val="20"/>
        <w:szCs w:val="20"/>
      </w:rPr>
      <w:t xml:space="preserve">оказание услуг по охране Кирово-Чепецкого отделения </w:t>
    </w:r>
    <w:r w:rsidRPr="00672040">
      <w:rPr>
        <w:sz w:val="20"/>
        <w:szCs w:val="20"/>
      </w:rPr>
      <w:t>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2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4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5"/>
  </w:num>
  <w:num w:numId="12">
    <w:abstractNumId w:val="9"/>
  </w:num>
  <w:num w:numId="13">
    <w:abstractNumId w:val="19"/>
  </w:num>
  <w:num w:numId="14">
    <w:abstractNumId w:val="12"/>
  </w:num>
  <w:num w:numId="15">
    <w:abstractNumId w:val="6"/>
  </w:num>
  <w:num w:numId="16">
    <w:abstractNumId w:val="11"/>
  </w:num>
  <w:num w:numId="17">
    <w:abstractNumId w:val="27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3"/>
  </w:num>
  <w:num w:numId="22">
    <w:abstractNumId w:val="21"/>
  </w:num>
  <w:num w:numId="23">
    <w:abstractNumId w:val="23"/>
  </w:num>
  <w:num w:numId="24">
    <w:abstractNumId w:val="16"/>
  </w:num>
  <w:num w:numId="25">
    <w:abstractNumId w:val="22"/>
  </w:num>
  <w:num w:numId="26">
    <w:abstractNumId w:val="8"/>
  </w:num>
  <w:num w:numId="27">
    <w:abstractNumId w:val="24"/>
  </w:num>
  <w:num w:numId="28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5BA674E-0993-4268-8770-8D8A275A0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54</TotalTime>
  <Pages>6</Pages>
  <Words>1170</Words>
  <Characters>8646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9797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13</cp:revision>
  <cp:lastPrinted>2013-05-13T10:31:00Z</cp:lastPrinted>
  <dcterms:created xsi:type="dcterms:W3CDTF">2013-12-04T11:06:00Z</dcterms:created>
  <dcterms:modified xsi:type="dcterms:W3CDTF">2014-01-29T07:35:00Z</dcterms:modified>
</cp:coreProperties>
</file>