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25F" w:rsidRPr="000A3997" w:rsidRDefault="00FF425F" w:rsidP="00FA11CA">
      <w:pPr>
        <w:spacing w:before="100" w:beforeAutospacing="1" w:after="100" w:afterAutospacing="1"/>
        <w:ind w:firstLine="709"/>
        <w:rPr>
          <w:b/>
          <w:bCs/>
          <w:szCs w:val="24"/>
        </w:rPr>
      </w:pPr>
      <w:r w:rsidRPr="000A3997">
        <w:rPr>
          <w:b/>
          <w:bCs/>
          <w:szCs w:val="24"/>
        </w:rPr>
        <w:t>Приложение №1 к Спецификации №1 от «    »_______201</w:t>
      </w:r>
      <w:r w:rsidR="00411378" w:rsidRPr="00FE4821">
        <w:rPr>
          <w:b/>
          <w:bCs/>
          <w:szCs w:val="24"/>
        </w:rPr>
        <w:t>5</w:t>
      </w:r>
      <w:r w:rsidRPr="000A3997">
        <w:rPr>
          <w:b/>
          <w:bCs/>
          <w:szCs w:val="24"/>
        </w:rPr>
        <w:t>г.</w:t>
      </w:r>
    </w:p>
    <w:p w:rsidR="00FF425F" w:rsidRPr="00876A2E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Pr="00876A2E">
        <w:rPr>
          <w:b/>
          <w:bCs/>
          <w:sz w:val="28"/>
        </w:rPr>
        <w:t>УТВЕРЖДАЮ</w:t>
      </w:r>
      <w:r>
        <w:rPr>
          <w:b/>
          <w:bCs/>
          <w:sz w:val="28"/>
        </w:rPr>
        <w:t>»</w:t>
      </w:r>
    </w:p>
    <w:p w:rsidR="00471A83" w:rsidRDefault="00471A83" w:rsidP="00FF425F">
      <w:pPr>
        <w:spacing w:line="360" w:lineRule="auto"/>
        <w:jc w:val="right"/>
        <w:rPr>
          <w:bCs/>
          <w:sz w:val="28"/>
        </w:rPr>
      </w:pPr>
      <w:r>
        <w:rPr>
          <w:bCs/>
          <w:sz w:val="28"/>
        </w:rPr>
        <w:t xml:space="preserve">Руководитель проекта </w:t>
      </w:r>
    </w:p>
    <w:p w:rsidR="00FF425F" w:rsidRPr="00876A2E" w:rsidRDefault="00471A83" w:rsidP="00FF425F">
      <w:pPr>
        <w:spacing w:line="360" w:lineRule="auto"/>
        <w:jc w:val="right"/>
        <w:rPr>
          <w:bCs/>
          <w:sz w:val="28"/>
        </w:rPr>
      </w:pPr>
      <w:r>
        <w:rPr>
          <w:bCs/>
          <w:sz w:val="28"/>
        </w:rPr>
        <w:t>группы информационных технологий</w:t>
      </w:r>
    </w:p>
    <w:p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АО «РУСБУРМАШ»</w:t>
      </w:r>
    </w:p>
    <w:p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</w:p>
    <w:p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____________</w:t>
      </w:r>
      <w:r>
        <w:rPr>
          <w:bCs/>
          <w:sz w:val="28"/>
        </w:rPr>
        <w:t>_____</w:t>
      </w:r>
      <w:r w:rsidRPr="00876A2E">
        <w:rPr>
          <w:bCs/>
          <w:sz w:val="28"/>
        </w:rPr>
        <w:t xml:space="preserve">__ </w:t>
      </w:r>
      <w:r w:rsidR="00471A83">
        <w:rPr>
          <w:bCs/>
          <w:sz w:val="28"/>
        </w:rPr>
        <w:t xml:space="preserve">Д. В. </w:t>
      </w:r>
      <w:proofErr w:type="spellStart"/>
      <w:r w:rsidR="00471A83">
        <w:rPr>
          <w:bCs/>
          <w:sz w:val="28"/>
        </w:rPr>
        <w:t>Болтачев</w:t>
      </w:r>
      <w:proofErr w:type="spellEnd"/>
    </w:p>
    <w:p w:rsidR="00FF425F" w:rsidRPr="00876A2E" w:rsidRDefault="00FF425F" w:rsidP="00FF425F">
      <w:pPr>
        <w:spacing w:line="360" w:lineRule="auto"/>
        <w:ind w:firstLine="709"/>
        <w:jc w:val="right"/>
        <w:rPr>
          <w:szCs w:val="24"/>
        </w:rPr>
      </w:pPr>
      <w:r>
        <w:rPr>
          <w:bCs/>
          <w:sz w:val="28"/>
        </w:rPr>
        <w:t>«____»  ________________   201</w:t>
      </w:r>
      <w:r w:rsidR="00411378" w:rsidRPr="00411378">
        <w:rPr>
          <w:bCs/>
          <w:sz w:val="28"/>
        </w:rPr>
        <w:t>5</w:t>
      </w:r>
      <w:r w:rsidRPr="00876A2E">
        <w:rPr>
          <w:bCs/>
          <w:sz w:val="28"/>
        </w:rPr>
        <w:t xml:space="preserve"> г.</w:t>
      </w:r>
    </w:p>
    <w:p w:rsidR="00FF425F" w:rsidRPr="00876A2E" w:rsidRDefault="00FF425F" w:rsidP="00FF425F">
      <w:pPr>
        <w:jc w:val="right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</w:p>
    <w:p w:rsidR="00FF425F" w:rsidRPr="00734A69" w:rsidRDefault="00F96CEB" w:rsidP="00FF425F">
      <w:pPr>
        <w:jc w:val="center"/>
        <w:rPr>
          <w:color w:val="000000"/>
          <w:sz w:val="28"/>
          <w:u w:val="single"/>
        </w:rPr>
      </w:pPr>
      <w:r w:rsidRPr="00F96CEB">
        <w:rPr>
          <w:color w:val="000000"/>
          <w:sz w:val="28"/>
        </w:rPr>
        <w:t>Пре</w:t>
      </w:r>
      <w:r>
        <w:rPr>
          <w:color w:val="000000"/>
          <w:sz w:val="28"/>
        </w:rPr>
        <w:t>дмет</w:t>
      </w:r>
      <w:r w:rsidR="00FF425F" w:rsidRPr="00876A2E">
        <w:rPr>
          <w:color w:val="000000"/>
          <w:sz w:val="28"/>
        </w:rPr>
        <w:t xml:space="preserve"> закупки:</w:t>
      </w:r>
      <w:r w:rsidR="00FF425F">
        <w:rPr>
          <w:color w:val="000000"/>
          <w:sz w:val="28"/>
        </w:rPr>
        <w:t xml:space="preserve"> </w:t>
      </w:r>
      <w:r w:rsidR="00471A83" w:rsidRPr="00471A83">
        <w:rPr>
          <w:color w:val="000000"/>
          <w:sz w:val="28"/>
          <w:u w:val="single"/>
        </w:rPr>
        <w:t xml:space="preserve">Компьютерная техника, оргтехника и </w:t>
      </w:r>
      <w:proofErr w:type="gramStart"/>
      <w:r w:rsidR="00471A83" w:rsidRPr="00471A83">
        <w:rPr>
          <w:color w:val="000000"/>
          <w:sz w:val="28"/>
          <w:u w:val="single"/>
        </w:rPr>
        <w:t>компьютерные</w:t>
      </w:r>
      <w:proofErr w:type="gramEnd"/>
      <w:r w:rsidR="00471A83" w:rsidRPr="00471A83">
        <w:rPr>
          <w:color w:val="000000"/>
          <w:sz w:val="28"/>
          <w:u w:val="single"/>
        </w:rPr>
        <w:t xml:space="preserve"> комплектующие</w:t>
      </w: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3F5324" w:rsidP="003F5324">
      <w:pPr>
        <w:jc w:val="center"/>
        <w:rPr>
          <w:sz w:val="28"/>
        </w:rPr>
      </w:pPr>
      <w:r w:rsidRPr="007E26B4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</w: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Default="00FF425F" w:rsidP="00FF425F">
      <w:pPr>
        <w:rPr>
          <w:sz w:val="28"/>
        </w:rPr>
      </w:pPr>
    </w:p>
    <w:p w:rsidR="00FF425F" w:rsidRDefault="00FF425F" w:rsidP="00FF425F">
      <w:pPr>
        <w:rPr>
          <w:sz w:val="28"/>
        </w:rPr>
      </w:pPr>
    </w:p>
    <w:p w:rsidR="00FF425F" w:rsidRPr="00876A2E" w:rsidRDefault="00FF425F" w:rsidP="00FF425F">
      <w:pPr>
        <w:rPr>
          <w:sz w:val="28"/>
        </w:rPr>
      </w:pPr>
    </w:p>
    <w:p w:rsidR="00FF425F" w:rsidRPr="00876A2E" w:rsidRDefault="00FF425F" w:rsidP="00FF425F">
      <w:pPr>
        <w:jc w:val="center"/>
        <w:rPr>
          <w:sz w:val="28"/>
        </w:rPr>
      </w:pPr>
      <w:r w:rsidRPr="00876A2E">
        <w:rPr>
          <w:sz w:val="28"/>
        </w:rPr>
        <w:t>Москва</w:t>
      </w:r>
    </w:p>
    <w:p w:rsidR="00FF425F" w:rsidRDefault="00C00037" w:rsidP="00F96CEB">
      <w:pPr>
        <w:spacing w:after="200" w:line="276" w:lineRule="auto"/>
        <w:jc w:val="center"/>
        <w:rPr>
          <w:b/>
          <w:sz w:val="28"/>
        </w:rPr>
      </w:pPr>
      <w:r>
        <w:t>2015</w:t>
      </w:r>
    </w:p>
    <w:p w:rsidR="006D35CF" w:rsidRDefault="00714C19" w:rsidP="00D91B1A">
      <w:pPr>
        <w:spacing w:after="360"/>
        <w:jc w:val="center"/>
      </w:pPr>
      <w:r w:rsidRPr="006D35CF">
        <w:rPr>
          <w:b/>
          <w:sz w:val="28"/>
        </w:rPr>
        <w:lastRenderedPageBreak/>
        <w:t>Техническо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задани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</w:t>
      </w:r>
      <w:r w:rsidR="0058461E" w:rsidRPr="006D35CF">
        <w:rPr>
          <w:b/>
          <w:sz w:val="28"/>
        </w:rPr>
        <w:br/>
      </w:r>
      <w:r w:rsidR="00D91B1A" w:rsidRPr="00D91B1A">
        <w:rPr>
          <w:b/>
          <w:sz w:val="28"/>
        </w:rPr>
        <w:t>на поставку стандартного оборудования</w:t>
      </w:r>
      <w:r w:rsidR="00D91B1A">
        <w:rPr>
          <w:b/>
          <w:sz w:val="28"/>
        </w:rPr>
        <w:br/>
      </w:r>
      <w:r w:rsidR="00D91B1A" w:rsidRPr="00D91B1A">
        <w:rPr>
          <w:b/>
          <w:sz w:val="28"/>
        </w:rPr>
        <w:t xml:space="preserve">для нужд </w:t>
      </w:r>
      <w:r w:rsidR="00E32379" w:rsidRPr="00E32379">
        <w:rPr>
          <w:b/>
          <w:sz w:val="28"/>
        </w:rPr>
        <w:t>АО «РУСБУРМАШ»</w:t>
      </w:r>
    </w:p>
    <w:p w:rsidR="00714C19" w:rsidRPr="00E0504A" w:rsidRDefault="006D35CF" w:rsidP="0058461E">
      <w:pPr>
        <w:spacing w:after="360"/>
        <w:jc w:val="center"/>
        <w:rPr>
          <w:sz w:val="28"/>
        </w:rPr>
      </w:pPr>
      <w:r w:rsidRPr="00E0504A">
        <w:t>СОДЕРЖАНИЕ</w:t>
      </w:r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0504A">
        <w:fldChar w:fldCharType="begin"/>
      </w:r>
      <w:r w:rsidR="00CE3D6A" w:rsidRPr="00E0504A">
        <w:instrText xml:space="preserve"> TOC \o "1-2" \h \z \u </w:instrText>
      </w:r>
      <w:r w:rsidRPr="00E0504A">
        <w:fldChar w:fldCharType="separate"/>
      </w:r>
      <w:hyperlink w:anchor="_Toc411342395" w:history="1">
        <w:r w:rsidR="00FE4821" w:rsidRPr="001F0AD4">
          <w:rPr>
            <w:rStyle w:val="ac"/>
            <w:noProof/>
            <w:kern w:val="28"/>
          </w:rPr>
          <w:t>РАЗДЕЛ 1.</w:t>
        </w:r>
        <w:r w:rsidR="00FE4821" w:rsidRPr="001F0AD4">
          <w:rPr>
            <w:rStyle w:val="ac"/>
            <w:noProof/>
          </w:rPr>
          <w:t xml:space="preserve"> ОБЩИЕ СВЕДЕНИЯ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396" w:history="1">
        <w:r w:rsidR="00FE4821" w:rsidRPr="001F0AD4">
          <w:rPr>
            <w:rStyle w:val="ac"/>
            <w:noProof/>
          </w:rPr>
          <w:t>Подраздел 1.1 Наименование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397" w:history="1">
        <w:r w:rsidR="00FE4821" w:rsidRPr="001F0AD4">
          <w:rPr>
            <w:rStyle w:val="ac"/>
            <w:noProof/>
          </w:rPr>
          <w:t>Подраздел 1.2 Сведения о новизне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398" w:history="1">
        <w:r w:rsidR="00FE4821" w:rsidRPr="001F0AD4">
          <w:rPr>
            <w:rStyle w:val="ac"/>
            <w:noProof/>
          </w:rPr>
          <w:t>Подраздел 1.3 Код ОКП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399" w:history="1">
        <w:r w:rsidR="00FE4821" w:rsidRPr="001F0AD4">
          <w:rPr>
            <w:rStyle w:val="ac"/>
            <w:noProof/>
            <w:kern w:val="28"/>
          </w:rPr>
          <w:t>РАЗДЕЛ 2.</w:t>
        </w:r>
        <w:r w:rsidR="00FE4821" w:rsidRPr="001F0AD4">
          <w:rPr>
            <w:rStyle w:val="ac"/>
            <w:noProof/>
          </w:rPr>
          <w:t xml:space="preserve"> ОБЛАСТЬ ПРИМЕНЕНИЯ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0" w:history="1">
        <w:r w:rsidR="00FE4821" w:rsidRPr="001F0AD4">
          <w:rPr>
            <w:rStyle w:val="ac"/>
            <w:noProof/>
            <w:kern w:val="28"/>
          </w:rPr>
          <w:t>РАЗДЕЛ 3.</w:t>
        </w:r>
        <w:r w:rsidR="00FE4821" w:rsidRPr="001F0AD4">
          <w:rPr>
            <w:rStyle w:val="ac"/>
            <w:noProof/>
          </w:rPr>
          <w:t xml:space="preserve"> УСЛОВИЯ ЭКСПЛУАТАЦИИ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5" w:history="1">
        <w:r w:rsidR="00FE4821" w:rsidRPr="001F0AD4">
          <w:rPr>
            <w:rStyle w:val="ac"/>
            <w:noProof/>
            <w:kern w:val="28"/>
          </w:rPr>
          <w:t>РАЗДЕЛ 4.</w:t>
        </w:r>
        <w:r w:rsidR="00FE4821" w:rsidRPr="001F0AD4">
          <w:rPr>
            <w:rStyle w:val="ac"/>
            <w:noProof/>
          </w:rPr>
          <w:t xml:space="preserve"> ПЕРЕЧЕНЬ ТОВАРОВ И ОБЩИХ ТРЕБОВАНИЙ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6" w:history="1">
        <w:r w:rsidR="00FE4821" w:rsidRPr="001F0AD4">
          <w:rPr>
            <w:rStyle w:val="ac"/>
            <w:noProof/>
          </w:rPr>
          <w:t>Подраздел 4.1 Перечень товаров для филиала в г. Чита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7" w:history="1">
        <w:r w:rsidR="00FE4821" w:rsidRPr="001F0AD4">
          <w:rPr>
            <w:rStyle w:val="ac"/>
            <w:noProof/>
          </w:rPr>
          <w:t>Подраздел 4.2 Перечень товаров для филиала в г. Иркутск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8" w:history="1">
        <w:r w:rsidR="00FE4821" w:rsidRPr="001F0AD4">
          <w:rPr>
            <w:rStyle w:val="ac"/>
            <w:noProof/>
          </w:rPr>
          <w:t>Подраздел 4.3 Перечень товаров для ОСП “Буровой участок №1” в г.Далматово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09" w:history="1">
        <w:r w:rsidR="00FE4821" w:rsidRPr="001F0AD4">
          <w:rPr>
            <w:rStyle w:val="ac"/>
            <w:noProof/>
          </w:rPr>
          <w:t>Подраздел 4.4 Перечень товаров для ОСП “Буровой участок №2” в г. Краснокаменск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0" w:history="1">
        <w:r w:rsidR="00FE4821" w:rsidRPr="001F0AD4">
          <w:rPr>
            <w:rStyle w:val="ac"/>
            <w:noProof/>
          </w:rPr>
          <w:t>Подраздел 4.5 Перечень товаров для ОСП “Буровой участок №3” в г. Ленинск-Кузнецк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1" w:history="1">
        <w:r w:rsidR="00FE4821" w:rsidRPr="001F0AD4">
          <w:rPr>
            <w:rStyle w:val="ac"/>
            <w:noProof/>
            <w:kern w:val="28"/>
          </w:rPr>
          <w:t>РАЗДЕЛ 5.</w:t>
        </w:r>
        <w:r w:rsidR="00FE4821" w:rsidRPr="001F0AD4">
          <w:rPr>
            <w:rStyle w:val="ac"/>
            <w:noProof/>
          </w:rPr>
          <w:t xml:space="preserve"> ПЕРЕЧЕНЬ ТОВАРОВ И ОБЩИХ ТРЕБОВАНИЙ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2" w:history="1">
        <w:r w:rsidR="00FE4821" w:rsidRPr="001F0AD4">
          <w:rPr>
            <w:rStyle w:val="ac"/>
            <w:noProof/>
            <w:kern w:val="28"/>
          </w:rPr>
          <w:t>РАЗДЕЛ 6.</w:t>
        </w:r>
        <w:r w:rsidR="00FE4821" w:rsidRPr="001F0AD4">
          <w:rPr>
            <w:rStyle w:val="ac"/>
            <w:noProof/>
          </w:rPr>
          <w:t xml:space="preserve"> ТРЕБОВАНИЯ ПО ПРАВИЛАМ СДАЧИ И ПРИЕМКИ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3" w:history="1">
        <w:r w:rsidR="00FE4821" w:rsidRPr="001F0AD4">
          <w:rPr>
            <w:rStyle w:val="ac"/>
            <w:noProof/>
            <w:kern w:val="28"/>
            <w:lang w:val="en-US"/>
          </w:rPr>
          <w:t>РАЗДЕЛ 7.</w:t>
        </w:r>
        <w:r w:rsidR="00FE4821" w:rsidRPr="001F0AD4">
          <w:rPr>
            <w:rStyle w:val="ac"/>
            <w:noProof/>
          </w:rPr>
          <w:t xml:space="preserve"> ТРЕБОВАНИЯ К ТРАНСПОРТИРОВАНИЮ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4" w:history="1">
        <w:r w:rsidR="00FE4821" w:rsidRPr="001F0AD4">
          <w:rPr>
            <w:rStyle w:val="ac"/>
            <w:noProof/>
            <w:kern w:val="28"/>
          </w:rPr>
          <w:t>РАЗДЕЛ 8.</w:t>
        </w:r>
        <w:r w:rsidR="00FE4821" w:rsidRPr="001F0AD4">
          <w:rPr>
            <w:rStyle w:val="ac"/>
            <w:noProof/>
            <w:lang w:val="en-US"/>
          </w:rPr>
          <w:t xml:space="preserve"> ТРЕБОВАНИЯ К УПАКОВКЕ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5" w:history="1">
        <w:r w:rsidR="00FE4821" w:rsidRPr="001F0AD4">
          <w:rPr>
            <w:rStyle w:val="ac"/>
            <w:noProof/>
            <w:kern w:val="28"/>
          </w:rPr>
          <w:t>РАЗДЕЛ 9.</w:t>
        </w:r>
        <w:r w:rsidR="00FE4821" w:rsidRPr="001F0AD4">
          <w:rPr>
            <w:rStyle w:val="ac"/>
            <w:noProof/>
          </w:rPr>
          <w:t xml:space="preserve"> ТРЕБОВАНИЯ К МАРКИРОВКЕ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6" w:history="1">
        <w:r w:rsidR="00FE4821" w:rsidRPr="001F0AD4">
          <w:rPr>
            <w:rStyle w:val="ac"/>
            <w:noProof/>
            <w:kern w:val="28"/>
          </w:rPr>
          <w:t>РАЗДЕЛ 10.</w:t>
        </w:r>
        <w:r w:rsidR="00FE4821" w:rsidRPr="001F0AD4">
          <w:rPr>
            <w:rStyle w:val="ac"/>
            <w:noProof/>
          </w:rPr>
          <w:t xml:space="preserve"> ТРЕБОВАНИЯ К СРОКУ И УСЛОВИЯМ ПОСТАВКИ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7" w:history="1">
        <w:r w:rsidR="00FE4821" w:rsidRPr="001F0AD4">
          <w:rPr>
            <w:rStyle w:val="ac"/>
            <w:noProof/>
            <w:kern w:val="28"/>
          </w:rPr>
          <w:t>РАЗДЕЛ 11.</w:t>
        </w:r>
        <w:r w:rsidR="00FE4821" w:rsidRPr="001F0AD4">
          <w:rPr>
            <w:rStyle w:val="ac"/>
            <w:noProof/>
          </w:rPr>
          <w:t xml:space="preserve"> ТРЕБОВАНИЯ К КАЧЕСТВУ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8" w:history="1">
        <w:r w:rsidR="00FE4821" w:rsidRPr="001F0AD4">
          <w:rPr>
            <w:rStyle w:val="ac"/>
            <w:noProof/>
            <w:kern w:val="28"/>
          </w:rPr>
          <w:t>РАЗДЕЛ 12.</w:t>
        </w:r>
        <w:r w:rsidR="00FE4821" w:rsidRPr="001F0AD4">
          <w:rPr>
            <w:rStyle w:val="ac"/>
            <w:noProof/>
          </w:rPr>
          <w:t xml:space="preserve"> ТРЕБОВАНИЯ К ОБЪЕМУ И СРОКУ ПРЕДОСТАВЛЕНИЯ ГАРАНТИЙ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19" w:history="1">
        <w:r w:rsidR="00FE4821" w:rsidRPr="001F0AD4">
          <w:rPr>
            <w:rStyle w:val="ac"/>
            <w:noProof/>
            <w:kern w:val="28"/>
          </w:rPr>
          <w:t>РАЗДЕЛ 13.</w:t>
        </w:r>
        <w:r w:rsidR="00FE4821" w:rsidRPr="001F0AD4">
          <w:rPr>
            <w:rStyle w:val="ac"/>
            <w:noProof/>
          </w:rPr>
          <w:t xml:space="preserve"> ТРЕБОВАНИЯ К ХРАНЕНИЮ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20" w:history="1">
        <w:r w:rsidR="00FE4821" w:rsidRPr="001F0AD4">
          <w:rPr>
            <w:rStyle w:val="ac"/>
            <w:noProof/>
            <w:kern w:val="28"/>
          </w:rPr>
          <w:t>РАЗДЕЛ 14.</w:t>
        </w:r>
        <w:r w:rsidR="00FE4821" w:rsidRPr="001F0AD4">
          <w:rPr>
            <w:rStyle w:val="ac"/>
            <w:noProof/>
          </w:rPr>
          <w:t xml:space="preserve"> ТРЕБОВАНИЯ К ОБСЛУЖИВАНИЮ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21" w:history="1">
        <w:r w:rsidR="00FE4821" w:rsidRPr="001F0AD4">
          <w:rPr>
            <w:rStyle w:val="ac"/>
            <w:noProof/>
            <w:kern w:val="28"/>
          </w:rPr>
          <w:t>РАЗДЕЛ 15.</w:t>
        </w:r>
        <w:r w:rsidR="00FE4821" w:rsidRPr="001F0AD4">
          <w:rPr>
            <w:rStyle w:val="ac"/>
            <w:noProof/>
          </w:rPr>
          <w:t xml:space="preserve"> ТРЕБОВАНИЯ ПО БЕЗОПАСНОСТИ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22" w:history="1">
        <w:r w:rsidR="00FE4821" w:rsidRPr="001F0AD4">
          <w:rPr>
            <w:rStyle w:val="ac"/>
            <w:noProof/>
            <w:kern w:val="28"/>
          </w:rPr>
          <w:t>РАЗДЕЛ 16.</w:t>
        </w:r>
        <w:r w:rsidR="00FE4821" w:rsidRPr="001F0AD4">
          <w:rPr>
            <w:rStyle w:val="ac"/>
            <w:noProof/>
          </w:rPr>
          <w:t xml:space="preserve"> ТРЕБОВАНИЕ К ФОРМЕ ПРЕДСТАВЛЯЕМОЙ ИНФОРМАЦИИ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23" w:history="1">
        <w:r w:rsidR="00FE4821" w:rsidRPr="001F0AD4">
          <w:rPr>
            <w:rStyle w:val="ac"/>
            <w:noProof/>
            <w:kern w:val="28"/>
          </w:rPr>
          <w:t>РАЗДЕЛ 17.</w:t>
        </w:r>
        <w:r w:rsidR="00FE4821" w:rsidRPr="001F0AD4">
          <w:rPr>
            <w:rStyle w:val="ac"/>
            <w:noProof/>
          </w:rPr>
          <w:t xml:space="preserve"> ЭКОЛОГИЧЕСКИЕ ТРЕБОВАНИЯ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E4821" w:rsidRDefault="00E661D9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1342424" w:history="1">
        <w:r w:rsidR="00FE4821" w:rsidRPr="001F0AD4">
          <w:rPr>
            <w:rStyle w:val="ac"/>
            <w:noProof/>
            <w:kern w:val="28"/>
          </w:rPr>
          <w:t>РАЗДЕЛ 18.</w:t>
        </w:r>
        <w:r w:rsidR="00FE4821" w:rsidRPr="001F0AD4">
          <w:rPr>
            <w:rStyle w:val="ac"/>
            <w:noProof/>
          </w:rPr>
          <w:t xml:space="preserve"> ТРЕБОВАНИЯ К ТЕХНИЧЕСКОМУ ОБУЧЕНИЮ ПЕРСОНАЛА ЗАКАЗЧИКА</w:t>
        </w:r>
        <w:r w:rsidR="00FE48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4821">
          <w:rPr>
            <w:noProof/>
            <w:webHidden/>
          </w:rPr>
          <w:instrText xml:space="preserve"> PAGEREF _Toc411342424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E4821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14C19" w:rsidRDefault="00E661D9" w:rsidP="004D491D">
      <w:pPr>
        <w:pStyle w:val="11"/>
      </w:pPr>
      <w:r w:rsidRPr="00E0504A">
        <w:fldChar w:fldCharType="end"/>
      </w:r>
    </w:p>
    <w:p w:rsidR="00731D26" w:rsidRDefault="00731D26" w:rsidP="00731D26"/>
    <w:p w:rsidR="00731D26" w:rsidRDefault="00731D26" w:rsidP="00731D26">
      <w:pPr>
        <w:sectPr w:rsidR="00731D26" w:rsidSect="004D491D">
          <w:headerReference w:type="default" r:id="rId8"/>
          <w:footerReference w:type="default" r:id="rId9"/>
          <w:pgSz w:w="11906" w:h="16838" w:code="9"/>
          <w:pgMar w:top="1134" w:right="424" w:bottom="1134" w:left="993" w:header="567" w:footer="567" w:gutter="0"/>
          <w:cols w:space="708"/>
          <w:docGrid w:linePitch="360"/>
        </w:sectPr>
      </w:pPr>
    </w:p>
    <w:tbl>
      <w:tblPr>
        <w:tblW w:w="9356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1A83" w:rsidRPr="0012741B" w:rsidTr="00F96CEB">
        <w:trPr>
          <w:trHeight w:val="698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471A83" w:rsidRPr="0012741B" w:rsidRDefault="00471A83" w:rsidP="00471A83">
            <w:pPr>
              <w:pStyle w:val="1"/>
            </w:pPr>
            <w:bookmarkStart w:id="0" w:name="_Toc411342395"/>
            <w:r w:rsidRPr="00471A83">
              <w:lastRenderedPageBreak/>
              <w:t>ОБЩИЕ СВЕДЕНИЯ</w:t>
            </w:r>
            <w:bookmarkEnd w:id="0"/>
          </w:p>
        </w:tc>
      </w:tr>
      <w:tr w:rsidR="00471A83" w:rsidRPr="0012741B" w:rsidTr="00F96CEB">
        <w:trPr>
          <w:trHeight w:val="273"/>
        </w:trPr>
        <w:tc>
          <w:tcPr>
            <w:tcW w:w="9356" w:type="dxa"/>
          </w:tcPr>
          <w:p w:rsidR="00471A83" w:rsidRPr="0012741B" w:rsidRDefault="00471A83" w:rsidP="00471A83">
            <w:pPr>
              <w:pStyle w:val="2"/>
            </w:pPr>
            <w:bookmarkStart w:id="1" w:name="_Toc411342396"/>
            <w:r w:rsidRPr="0012741B">
              <w:t>Наименование</w:t>
            </w:r>
            <w:bookmarkEnd w:id="1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vAlign w:val="center"/>
          </w:tcPr>
          <w:p w:rsidR="00471A83" w:rsidRDefault="00471A83" w:rsidP="00471A83">
            <w:pPr>
              <w:pStyle w:val="af1"/>
              <w:rPr>
                <w:rFonts w:ascii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lang w:eastAsia="ru-RU"/>
              </w:rPr>
              <w:t xml:space="preserve">- </w:t>
            </w:r>
            <w:r w:rsidRPr="00471A83">
              <w:rPr>
                <w:rFonts w:ascii="Times New Roman" w:hAnsi="Times New Roman"/>
                <w:i/>
                <w:color w:val="000000"/>
                <w:lang w:eastAsia="ru-RU"/>
              </w:rPr>
              <w:t xml:space="preserve">Компьютерная техника, оргтехника и </w:t>
            </w:r>
            <w:proofErr w:type="gramStart"/>
            <w:r w:rsidRPr="00471A83">
              <w:rPr>
                <w:rFonts w:ascii="Times New Roman" w:hAnsi="Times New Roman"/>
                <w:i/>
                <w:color w:val="000000"/>
                <w:lang w:eastAsia="ru-RU"/>
              </w:rPr>
              <w:t>компьютерные</w:t>
            </w:r>
            <w:proofErr w:type="gramEnd"/>
            <w:r w:rsidRPr="00471A83">
              <w:rPr>
                <w:rFonts w:ascii="Times New Roman" w:hAnsi="Times New Roman"/>
                <w:i/>
                <w:color w:val="000000"/>
                <w:lang w:eastAsia="ru-RU"/>
              </w:rPr>
              <w:t xml:space="preserve"> комплектующие</w:t>
            </w:r>
          </w:p>
          <w:p w:rsidR="00471A83" w:rsidRPr="0012741B" w:rsidRDefault="00471A83" w:rsidP="00471A83">
            <w:pPr>
              <w:pStyle w:val="af1"/>
              <w:rPr>
                <w:rFonts w:ascii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i/>
                <w:color w:val="000000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i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i/>
                <w:color w:val="000000"/>
                <w:lang w:eastAsia="ru-RU"/>
              </w:rPr>
              <w:t>д</w:t>
            </w:r>
            <w:proofErr w:type="spellEnd"/>
            <w:r>
              <w:rPr>
                <w:rFonts w:ascii="Times New Roman" w:hAnsi="Times New Roman"/>
                <w:i/>
                <w:color w:val="000000"/>
                <w:lang w:eastAsia="ru-RU"/>
              </w:rPr>
              <w:t xml:space="preserve"> поставщика с обязательным согласованием с заказчиком</w:t>
            </w:r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vAlign w:val="center"/>
          </w:tcPr>
          <w:p w:rsidR="00471A83" w:rsidRPr="0012741B" w:rsidRDefault="00471A83" w:rsidP="00471A83">
            <w:pPr>
              <w:pStyle w:val="2"/>
            </w:pPr>
            <w:bookmarkStart w:id="2" w:name="_Toc411342397"/>
            <w:r w:rsidRPr="0012741B">
              <w:t>Сведения о новизне</w:t>
            </w:r>
            <w:bookmarkEnd w:id="2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</w:tcPr>
          <w:p w:rsidR="00424890" w:rsidRPr="00CB6DF0" w:rsidRDefault="00471A83" w:rsidP="00424890">
            <w:pPr>
              <w:pStyle w:val="3"/>
              <w:rPr>
                <w:i/>
              </w:rPr>
            </w:pPr>
            <w:r w:rsidRPr="00424890">
              <w:rPr>
                <w:i/>
              </w:rPr>
              <w:t xml:space="preserve">Оборудование должно быть новым, ранее не использованным, не </w:t>
            </w:r>
            <w:r w:rsidRPr="00CB6DF0">
              <w:rPr>
                <w:i/>
              </w:rPr>
              <w:t>эксплуатируемым.</w:t>
            </w:r>
          </w:p>
          <w:p w:rsidR="00CB6DF0" w:rsidRPr="00CB6DF0" w:rsidRDefault="00CB6DF0" w:rsidP="00CB6DF0">
            <w:pPr>
              <w:pStyle w:val="3"/>
            </w:pPr>
            <w:r w:rsidRPr="00CB6DF0">
              <w:rPr>
                <w:i/>
              </w:rPr>
              <w:t>Технические характеристики оборудования, подтверждающие его новизну — наличие таблички на корпусе, указывающей наименование изделия, заводской номер и дату выпуска.</w:t>
            </w:r>
            <w:r w:rsidRPr="00CB6DF0">
              <w:rPr>
                <w:rStyle w:val="FontStyle184"/>
                <w:i/>
                <w:szCs w:val="24"/>
              </w:rPr>
              <w:t xml:space="preserve"> Год выпуска оборудования не ранее 2014, </w:t>
            </w:r>
            <w:proofErr w:type="spellStart"/>
            <w:r>
              <w:rPr>
                <w:rStyle w:val="FontStyle184"/>
                <w:i/>
                <w:szCs w:val="24"/>
              </w:rPr>
              <w:t>свободое</w:t>
            </w:r>
            <w:proofErr w:type="spellEnd"/>
            <w:r w:rsidRPr="00CB6DF0">
              <w:rPr>
                <w:rStyle w:val="FontStyle184"/>
                <w:i/>
                <w:szCs w:val="24"/>
              </w:rPr>
              <w:t xml:space="preserve"> от любых прав и притязаний третьих лиц. Не допускается поставка бывшего в употреблении, восстановленного товара, выставочных образцов.</w:t>
            </w:r>
          </w:p>
          <w:p w:rsidR="00471A83" w:rsidRPr="0012741B" w:rsidRDefault="00CB6DF0" w:rsidP="00CB6DF0">
            <w:pPr>
              <w:pStyle w:val="3"/>
              <w:rPr>
                <w:i/>
              </w:rPr>
            </w:pPr>
            <w:r w:rsidRPr="00CB6DF0">
              <w:rPr>
                <w:i/>
                <w:iCs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  <w:r w:rsidR="00471A83" w:rsidRPr="00CB6DF0">
              <w:rPr>
                <w:i/>
                <w:iCs/>
              </w:rPr>
              <w:t xml:space="preserve"> </w:t>
            </w:r>
          </w:p>
        </w:tc>
      </w:tr>
      <w:tr w:rsidR="00F96CEB" w:rsidRPr="0012741B" w:rsidTr="00F96CEB">
        <w:trPr>
          <w:trHeight w:val="399"/>
        </w:trPr>
        <w:tc>
          <w:tcPr>
            <w:tcW w:w="9356" w:type="dxa"/>
          </w:tcPr>
          <w:p w:rsidR="00F96CEB" w:rsidRPr="00424890" w:rsidRDefault="00630B57" w:rsidP="00F96CEB">
            <w:pPr>
              <w:pStyle w:val="2"/>
            </w:pPr>
            <w:bookmarkStart w:id="3" w:name="_Toc411342398"/>
            <w:r w:rsidRPr="001F6931">
              <w:rPr>
                <w:color w:val="000000"/>
              </w:rPr>
              <w:t>Код ОКП</w:t>
            </w:r>
            <w:bookmarkEnd w:id="3"/>
          </w:p>
        </w:tc>
      </w:tr>
      <w:tr w:rsidR="00F96CEB" w:rsidRPr="0012741B" w:rsidTr="00E94A06">
        <w:trPr>
          <w:trHeight w:val="399"/>
        </w:trPr>
        <w:tc>
          <w:tcPr>
            <w:tcW w:w="9356" w:type="dxa"/>
            <w:vAlign w:val="center"/>
          </w:tcPr>
          <w:p w:rsidR="00F96CEB" w:rsidRPr="00424890" w:rsidRDefault="00F96CEB" w:rsidP="00E94A06">
            <w:pPr>
              <w:pStyle w:val="af1"/>
            </w:pPr>
            <w:r w:rsidRPr="00630B57">
              <w:rPr>
                <w:rFonts w:ascii="Times New Roman" w:hAnsi="Times New Roman"/>
                <w:i/>
                <w:lang w:eastAsia="ru-RU"/>
              </w:rPr>
              <w:t xml:space="preserve">Код ОКП </w:t>
            </w:r>
            <w:r w:rsidRPr="00630B57">
              <w:rPr>
                <w:rFonts w:ascii="Times New Roman" w:hAnsi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/>
                <w:i/>
                <w:lang w:eastAsia="ru-RU"/>
              </w:rPr>
              <w:tab/>
              <w:t>40 0000 4</w:t>
            </w:r>
          </w:p>
        </w:tc>
      </w:tr>
    </w:tbl>
    <w:p w:rsidR="00CB6DF0" w:rsidRPr="00471A83" w:rsidRDefault="00CB6DF0" w:rsidP="00471A83"/>
    <w:tbl>
      <w:tblPr>
        <w:tblpPr w:leftFromText="180" w:rightFromText="180" w:vertAnchor="text" w:horzAnchor="margin" w:tblpX="137" w:tblpY="3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B6DF0" w:rsidRPr="0012741B" w:rsidTr="00630B57">
        <w:trPr>
          <w:trHeight w:val="562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CB6DF0" w:rsidRPr="0012741B" w:rsidRDefault="00CB6DF0" w:rsidP="00CB6DF0">
            <w:pPr>
              <w:pStyle w:val="1"/>
            </w:pPr>
            <w:bookmarkStart w:id="4" w:name="_Toc411342399"/>
            <w:r w:rsidRPr="0012741B">
              <w:t>ОБЛАСТЬ ПРИМЕНЕНИЯ</w:t>
            </w:r>
            <w:bookmarkEnd w:id="4"/>
          </w:p>
        </w:tc>
      </w:tr>
      <w:tr w:rsidR="00CB6DF0" w:rsidRPr="0012741B" w:rsidTr="009836BB">
        <w:trPr>
          <w:trHeight w:val="335"/>
        </w:trPr>
        <w:tc>
          <w:tcPr>
            <w:tcW w:w="9356" w:type="dxa"/>
          </w:tcPr>
          <w:p w:rsidR="00CB6DF0" w:rsidRPr="001E03FB" w:rsidRDefault="00CB6DF0" w:rsidP="00B82094">
            <w:pPr>
              <w:pStyle w:val="af1"/>
              <w:rPr>
                <w:rFonts w:ascii="Times New Roman" w:hAnsi="Times New Roman"/>
                <w:i/>
              </w:rPr>
            </w:pPr>
            <w:proofErr w:type="gramStart"/>
            <w:r>
              <w:rPr>
                <w:rFonts w:ascii="Times New Roman" w:hAnsi="Times New Roman"/>
                <w:i/>
              </w:rPr>
              <w:t xml:space="preserve">Компьютерное оборудование и </w:t>
            </w:r>
            <w:r w:rsidR="00B82094">
              <w:rPr>
                <w:rFonts w:ascii="Times New Roman" w:hAnsi="Times New Roman"/>
                <w:i/>
              </w:rPr>
              <w:t xml:space="preserve">комплектующие </w:t>
            </w:r>
            <w:r w:rsidR="00B82094" w:rsidRPr="001E03FB">
              <w:rPr>
                <w:rFonts w:ascii="Times New Roman" w:hAnsi="Times New Roman"/>
                <w:i/>
              </w:rPr>
              <w:t>предназначены</w:t>
            </w:r>
            <w:r w:rsidRPr="001E03FB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для офисного </w:t>
            </w:r>
            <w:r w:rsidR="00B82094">
              <w:rPr>
                <w:rFonts w:ascii="Times New Roman" w:hAnsi="Times New Roman"/>
                <w:i/>
              </w:rPr>
              <w:t>применения, за исключением п. 2 (уличное применение).</w:t>
            </w:r>
            <w:proofErr w:type="gramEnd"/>
          </w:p>
        </w:tc>
      </w:tr>
    </w:tbl>
    <w:tbl>
      <w:tblPr>
        <w:tblW w:w="935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82094" w:rsidRPr="0012741B" w:rsidTr="00630B57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B82094" w:rsidRPr="0012741B" w:rsidRDefault="009836BB" w:rsidP="009836BB">
            <w:pPr>
              <w:pStyle w:val="1"/>
            </w:pPr>
            <w:bookmarkStart w:id="5" w:name="_Toc411342400"/>
            <w:r>
              <w:t>УСЛОВИЯ ЭКСПЛУАТАЦИИ</w:t>
            </w:r>
            <w:bookmarkEnd w:id="5"/>
          </w:p>
        </w:tc>
      </w:tr>
      <w:tr w:rsidR="00B82094" w:rsidRPr="0012741B" w:rsidTr="00E94A06">
        <w:trPr>
          <w:trHeight w:val="537"/>
        </w:trPr>
        <w:tc>
          <w:tcPr>
            <w:tcW w:w="9356" w:type="dxa"/>
          </w:tcPr>
          <w:p w:rsidR="00B82094" w:rsidRPr="001E03FB" w:rsidRDefault="00B82094" w:rsidP="00F96CEB">
            <w:pPr>
              <w:pStyle w:val="af1"/>
              <w:rPr>
                <w:rFonts w:ascii="Times New Roman" w:hAnsi="Times New Roman"/>
                <w:i/>
                <w:lang w:eastAsia="ru-RU"/>
              </w:rPr>
            </w:pPr>
          </w:p>
          <w:p w:rsidR="00B82094" w:rsidRPr="00B82094" w:rsidRDefault="00B82094" w:rsidP="00B82094">
            <w:pPr>
              <w:pStyle w:val="af1"/>
              <w:rPr>
                <w:rFonts w:ascii="Times New Roman" w:hAnsi="Times New Roman"/>
                <w:i/>
                <w:lang w:eastAsia="ru-RU"/>
              </w:rPr>
            </w:pPr>
            <w:r w:rsidRPr="001E03FB">
              <w:rPr>
                <w:rFonts w:ascii="Times New Roman" w:hAnsi="Times New Roman"/>
                <w:i/>
                <w:lang w:eastAsia="ru-RU"/>
              </w:rPr>
              <w:t xml:space="preserve">Температура воздуха на рабочем месте должна быть от </w:t>
            </w:r>
            <w:r>
              <w:rPr>
                <w:rFonts w:ascii="Times New Roman" w:hAnsi="Times New Roman"/>
                <w:i/>
              </w:rPr>
              <w:t>+15</w:t>
            </w:r>
            <w:proofErr w:type="gramStart"/>
            <w:r>
              <w:rPr>
                <w:rFonts w:ascii="Times New Roman" w:hAnsi="Times New Roman"/>
                <w:i/>
              </w:rPr>
              <w:t>°С</w:t>
            </w:r>
            <w:proofErr w:type="gramEnd"/>
            <w:r>
              <w:rPr>
                <w:rFonts w:ascii="Times New Roman" w:hAnsi="Times New Roman"/>
                <w:i/>
              </w:rPr>
              <w:t xml:space="preserve"> до +32°С</w:t>
            </w:r>
            <w:r w:rsidRPr="001E03FB">
              <w:rPr>
                <w:rFonts w:ascii="Times New Roman" w:hAnsi="Times New Roman"/>
                <w:i/>
                <w:lang w:eastAsia="ru-RU"/>
              </w:rPr>
              <w:t>;</w:t>
            </w:r>
          </w:p>
          <w:p w:rsidR="00B82094" w:rsidRPr="0012741B" w:rsidRDefault="00B82094" w:rsidP="00F96CEB">
            <w:pPr>
              <w:pStyle w:val="af1"/>
              <w:rPr>
                <w:rFonts w:ascii="Times New Roman" w:hAnsi="Times New Roman"/>
                <w:lang w:eastAsia="ru-RU"/>
              </w:rPr>
            </w:pPr>
          </w:p>
        </w:tc>
      </w:tr>
    </w:tbl>
    <w:p w:rsidR="00B82094" w:rsidRDefault="00B82094">
      <w:pPr>
        <w:spacing w:after="200" w:line="276" w:lineRule="auto"/>
      </w:pPr>
    </w:p>
    <w:p w:rsidR="00091237" w:rsidRDefault="00471A83" w:rsidP="00091237">
      <w:r>
        <w:br w:type="page"/>
      </w:r>
    </w:p>
    <w:p w:rsidR="00091237" w:rsidRPr="00091237" w:rsidRDefault="00091237" w:rsidP="00091237">
      <w:pPr>
        <w:pStyle w:val="af0"/>
        <w:keepNext/>
        <w:numPr>
          <w:ilvl w:val="0"/>
          <w:numId w:val="1"/>
        </w:numPr>
        <w:spacing w:before="240" w:after="240"/>
        <w:ind w:left="397"/>
        <w:contextualSpacing w:val="0"/>
        <w:jc w:val="center"/>
        <w:outlineLvl w:val="0"/>
        <w:rPr>
          <w:rFonts w:cs="Arial"/>
          <w:bCs/>
          <w:vanish/>
          <w:kern w:val="32"/>
          <w:sz w:val="28"/>
          <w:szCs w:val="32"/>
        </w:rPr>
      </w:pPr>
      <w:bookmarkStart w:id="6" w:name="_Toc411342401"/>
      <w:bookmarkEnd w:id="6"/>
    </w:p>
    <w:p w:rsidR="00091237" w:rsidRPr="00091237" w:rsidRDefault="00091237" w:rsidP="00091237">
      <w:pPr>
        <w:pStyle w:val="af0"/>
        <w:keepNext/>
        <w:numPr>
          <w:ilvl w:val="0"/>
          <w:numId w:val="23"/>
        </w:numPr>
        <w:spacing w:before="240" w:after="240"/>
        <w:ind w:left="397"/>
        <w:contextualSpacing w:val="0"/>
        <w:jc w:val="center"/>
        <w:outlineLvl w:val="0"/>
        <w:rPr>
          <w:rFonts w:cs="Arial"/>
          <w:bCs/>
          <w:vanish/>
          <w:kern w:val="32"/>
          <w:sz w:val="28"/>
          <w:szCs w:val="32"/>
        </w:rPr>
      </w:pPr>
      <w:bookmarkStart w:id="7" w:name="_Toc411342402"/>
      <w:bookmarkEnd w:id="7"/>
    </w:p>
    <w:p w:rsidR="00091237" w:rsidRPr="00091237" w:rsidRDefault="00091237" w:rsidP="00091237">
      <w:pPr>
        <w:pStyle w:val="af0"/>
        <w:keepNext/>
        <w:numPr>
          <w:ilvl w:val="0"/>
          <w:numId w:val="23"/>
        </w:numPr>
        <w:spacing w:before="240" w:after="240"/>
        <w:ind w:left="397"/>
        <w:contextualSpacing w:val="0"/>
        <w:jc w:val="center"/>
        <w:outlineLvl w:val="0"/>
        <w:rPr>
          <w:rFonts w:cs="Arial"/>
          <w:bCs/>
          <w:vanish/>
          <w:kern w:val="32"/>
          <w:sz w:val="28"/>
          <w:szCs w:val="32"/>
        </w:rPr>
      </w:pPr>
      <w:bookmarkStart w:id="8" w:name="_Toc411342403"/>
      <w:bookmarkEnd w:id="8"/>
    </w:p>
    <w:p w:rsidR="00091237" w:rsidRPr="00091237" w:rsidRDefault="00091237" w:rsidP="00091237">
      <w:pPr>
        <w:pStyle w:val="af0"/>
        <w:keepNext/>
        <w:numPr>
          <w:ilvl w:val="0"/>
          <w:numId w:val="23"/>
        </w:numPr>
        <w:spacing w:before="240" w:after="240"/>
        <w:ind w:left="397"/>
        <w:contextualSpacing w:val="0"/>
        <w:jc w:val="center"/>
        <w:outlineLvl w:val="0"/>
        <w:rPr>
          <w:rFonts w:cs="Arial"/>
          <w:bCs/>
          <w:vanish/>
          <w:kern w:val="32"/>
          <w:sz w:val="28"/>
          <w:szCs w:val="32"/>
        </w:rPr>
      </w:pPr>
      <w:bookmarkStart w:id="9" w:name="_Toc411342404"/>
      <w:bookmarkEnd w:id="9"/>
    </w:p>
    <w:p w:rsidR="00091237" w:rsidRDefault="00091237" w:rsidP="00091237">
      <w:pPr>
        <w:pStyle w:val="1"/>
        <w:numPr>
          <w:ilvl w:val="0"/>
          <w:numId w:val="23"/>
        </w:numPr>
        <w:ind w:left="397"/>
      </w:pPr>
      <w:bookmarkStart w:id="10" w:name="_Toc411342405"/>
      <w:r>
        <w:t>ПЕРЕЧЕНЬ ТОВАРОВ И ОБЩИХ ТРЕБОВАНИЙ</w:t>
      </w:r>
      <w:bookmarkEnd w:id="10"/>
    </w:p>
    <w:p w:rsidR="00091237" w:rsidRPr="006278D5" w:rsidRDefault="00091237" w:rsidP="00091237">
      <w:pPr>
        <w:pStyle w:val="2"/>
      </w:pPr>
      <w:bookmarkStart w:id="11" w:name="_Toc411342406"/>
      <w:r>
        <w:t xml:space="preserve">Перечень товаров для филиала в </w:t>
      </w:r>
      <w:proofErr w:type="gramStart"/>
      <w:r>
        <w:t>г</w:t>
      </w:r>
      <w:proofErr w:type="gramEnd"/>
      <w:r>
        <w:t>. Чита</w:t>
      </w:r>
      <w:bookmarkEnd w:id="11"/>
    </w:p>
    <w:p w:rsidR="00091237" w:rsidRDefault="00091237" w:rsidP="00091237"/>
    <w:p w:rsidR="00091237" w:rsidRDefault="00091237" w:rsidP="00091237"/>
    <w:tbl>
      <w:tblPr>
        <w:tblW w:w="5513" w:type="pct"/>
        <w:tblInd w:w="-867" w:type="dxa"/>
        <w:tblLayout w:type="fixed"/>
        <w:tblCellMar>
          <w:left w:w="40" w:type="dxa"/>
          <w:right w:w="40" w:type="dxa"/>
        </w:tblCellMar>
        <w:tblLook w:val="0600"/>
      </w:tblPr>
      <w:tblGrid>
        <w:gridCol w:w="296"/>
        <w:gridCol w:w="2001"/>
        <w:gridCol w:w="4037"/>
        <w:gridCol w:w="2822"/>
        <w:gridCol w:w="851"/>
        <w:gridCol w:w="707"/>
      </w:tblGrid>
      <w:tr w:rsidR="00091237" w:rsidRPr="00CE1992" w:rsidTr="00A32A9D">
        <w:trPr>
          <w:trHeight w:val="742"/>
          <w:tblHeader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814C0" w:rsidRDefault="00091237" w:rsidP="00BA1022">
            <w:pPr>
              <w:jc w:val="center"/>
            </w:pPr>
            <w:r w:rsidRPr="00C814C0">
              <w:t xml:space="preserve">№ </w:t>
            </w:r>
            <w:proofErr w:type="spellStart"/>
            <w:proofErr w:type="gramStart"/>
            <w:r w:rsidRPr="00C814C0">
              <w:t>п</w:t>
            </w:r>
            <w:proofErr w:type="spellEnd"/>
            <w:proofErr w:type="gramEnd"/>
            <w:r w:rsidRPr="00C814C0">
              <w:t>/</w:t>
            </w:r>
            <w:proofErr w:type="spellStart"/>
            <w:r w:rsidRPr="00C814C0">
              <w:t>п</w:t>
            </w:r>
            <w:proofErr w:type="spellEnd"/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091237" w:rsidRPr="00A05DF4" w:rsidTr="00A32A9D">
        <w:trPr>
          <w:trHeight w:val="235"/>
          <w:tblHeader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091237" w:rsidRPr="007B1FBB" w:rsidTr="00A32A9D">
        <w:trPr>
          <w:trHeight w:val="742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1237" w:rsidRPr="00870354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237" w:rsidRPr="00E9151B" w:rsidRDefault="00091237" w:rsidP="00BA1022">
            <w:pPr>
              <w:jc w:val="center"/>
            </w:pPr>
            <w:r w:rsidRPr="00CE1992">
              <w:t>Удлинител</w:t>
            </w:r>
            <w:r>
              <w:t>ь</w:t>
            </w:r>
            <w:r w:rsidRPr="00CE1992">
              <w:t xml:space="preserve"> электрически</w:t>
            </w:r>
            <w:r>
              <w:t>й</w:t>
            </w:r>
            <w:r w:rsidRPr="00CE1992">
              <w:t xml:space="preserve"> </w:t>
            </w:r>
          </w:p>
        </w:tc>
        <w:tc>
          <w:tcPr>
            <w:tcW w:w="3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862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58"/>
              <w:gridCol w:w="4666"/>
            </w:tblGrid>
            <w:tr w:rsidR="006443E6" w:rsidRPr="00AE3387" w:rsidTr="003D6786">
              <w:trPr>
                <w:tblCellSpacing w:w="15" w:type="dxa"/>
              </w:trPr>
              <w:tc>
                <w:tcPr>
                  <w:tcW w:w="39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6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>220</w:t>
                  </w:r>
                  <w:proofErr w:type="gramStart"/>
                  <w:r w:rsidRPr="00AE3387">
                    <w:rPr>
                      <w:szCs w:val="24"/>
                    </w:rPr>
                    <w:t xml:space="preserve"> В</w:t>
                  </w:r>
                  <w:proofErr w:type="gramEnd"/>
                  <w:r w:rsidRPr="00AE3387">
                    <w:rPr>
                      <w:szCs w:val="24"/>
                    </w:rPr>
                    <w:t xml:space="preserve"> / 50 Гц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39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621" w:type="dxa"/>
                  <w:tcBorders>
                    <w:right w:val="single" w:sz="4" w:space="0" w:color="auto"/>
                  </w:tcBorders>
                  <w:vAlign w:val="center"/>
                  <w:hideMark/>
                </w:tcPr>
                <w:p w:rsidR="006443E6" w:rsidRPr="00AE3387" w:rsidRDefault="00982501" w:rsidP="00982501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="005A06B5">
                    <w:rPr>
                      <w:szCs w:val="24"/>
                    </w:rPr>
                    <w:t>4</w:t>
                  </w:r>
                  <w:r>
                    <w:rPr>
                      <w:szCs w:val="24"/>
                    </w:rPr>
                    <w:t xml:space="preserve"> до </w:t>
                  </w:r>
                  <w:r w:rsidR="005A06B5">
                    <w:rPr>
                      <w:szCs w:val="24"/>
                    </w:rPr>
                    <w:t>6</w:t>
                  </w:r>
                  <w:r w:rsidR="006443E6">
                    <w:rPr>
                      <w:szCs w:val="24"/>
                    </w:rPr>
                    <w:t xml:space="preserve"> </w:t>
                  </w:r>
                  <w:r w:rsidR="006443E6"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39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6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39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6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proofErr w:type="spell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391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6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Pr="00AE3387">
                    <w:rPr>
                      <w:szCs w:val="24"/>
                    </w:rPr>
                    <w:t>3</w:t>
                  </w:r>
                  <w:r>
                    <w:rPr>
                      <w:szCs w:val="24"/>
                    </w:rPr>
                    <w:t xml:space="preserve"> до 10</w:t>
                  </w:r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:rsidR="00091237" w:rsidRPr="00AE3387" w:rsidRDefault="00091237" w:rsidP="00BA1022">
            <w:pPr>
              <w:jc w:val="center"/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237" w:rsidRPr="007B1FBB" w:rsidRDefault="00091237" w:rsidP="00BA1022">
            <w:pPr>
              <w:jc w:val="center"/>
            </w:pPr>
            <w:r w:rsidRPr="005A06B5">
              <w:t>1</w:t>
            </w:r>
            <w:r>
              <w:t>2</w:t>
            </w:r>
          </w:p>
        </w:tc>
      </w:tr>
      <w:tr w:rsidR="00091237" w:rsidRPr="00217141" w:rsidTr="00A32A9D">
        <w:trPr>
          <w:trHeight w:val="742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870354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B73084" w:rsidRDefault="00091237" w:rsidP="00BA1022">
            <w:pPr>
              <w:jc w:val="center"/>
            </w:pPr>
            <w:r>
              <w:t>Системный блок</w:t>
            </w:r>
          </w:p>
        </w:tc>
        <w:tc>
          <w:tcPr>
            <w:tcW w:w="320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3D6786">
            <w:pPr>
              <w:tabs>
                <w:tab w:val="left" w:pos="3958"/>
              </w:tabs>
              <w:rPr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E80D07">
              <w:rPr>
                <w:bCs/>
                <w:szCs w:val="24"/>
              </w:rPr>
              <w:tab/>
            </w:r>
            <w:r>
              <w:rPr>
                <w:szCs w:val="24"/>
              </w:rPr>
              <w:t>без операционной</w:t>
            </w:r>
            <w:r w:rsidRPr="00797ABB">
              <w:rPr>
                <w:szCs w:val="24"/>
              </w:rPr>
              <w:tab/>
            </w:r>
            <w:r>
              <w:rPr>
                <w:szCs w:val="24"/>
              </w:rPr>
              <w:t xml:space="preserve">системы или </w:t>
            </w:r>
            <w:proofErr w:type="gramStart"/>
            <w:r>
              <w:rPr>
                <w:szCs w:val="24"/>
              </w:rPr>
              <w:t>с</w:t>
            </w:r>
            <w:proofErr w:type="gramEnd"/>
          </w:p>
          <w:p w:rsidR="00091237" w:rsidRPr="00797ABB" w:rsidRDefault="00091237" w:rsidP="003D6786">
            <w:pPr>
              <w:tabs>
                <w:tab w:val="left" w:pos="3958"/>
              </w:tabs>
              <w:rPr>
                <w:szCs w:val="24"/>
              </w:rPr>
            </w:pPr>
            <w:r w:rsidRPr="00E80D07">
              <w:rPr>
                <w:bCs/>
                <w:szCs w:val="24"/>
              </w:rPr>
              <w:tab/>
            </w:r>
            <w:proofErr w:type="gramStart"/>
            <w:r>
              <w:rPr>
                <w:bCs/>
                <w:szCs w:val="24"/>
              </w:rPr>
              <w:t>бесплатной</w:t>
            </w:r>
            <w:proofErr w:type="gramEnd"/>
            <w:r>
              <w:rPr>
                <w:bCs/>
                <w:szCs w:val="24"/>
              </w:rPr>
              <w:t xml:space="preserve"> ОС</w:t>
            </w:r>
          </w:p>
          <w:p w:rsidR="00091237" w:rsidRPr="00937916" w:rsidRDefault="00091237" w:rsidP="00BA1022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="003D6786" w:rsidRPr="00F907D2">
              <w:rPr>
                <w:bCs/>
                <w:szCs w:val="24"/>
              </w:rPr>
              <w:t xml:space="preserve">                                      </w:t>
            </w:r>
            <w:r w:rsidR="00937916">
              <w:rPr>
                <w:bCs/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Core</w:t>
            </w:r>
            <w:r w:rsidRPr="00E80D07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>5</w:t>
            </w:r>
            <w:r w:rsidR="00937916">
              <w:rPr>
                <w:szCs w:val="24"/>
              </w:rPr>
              <w:t xml:space="preserve"> до </w:t>
            </w:r>
            <w:r w:rsidR="00937916">
              <w:rPr>
                <w:szCs w:val="24"/>
                <w:lang w:val="en-US"/>
              </w:rPr>
              <w:t>Core</w:t>
            </w:r>
            <w:r w:rsidR="00937916" w:rsidRPr="00937916">
              <w:rPr>
                <w:szCs w:val="24"/>
              </w:rPr>
              <w:t xml:space="preserve"> </w:t>
            </w:r>
            <w:proofErr w:type="spellStart"/>
            <w:r w:rsidR="00937916">
              <w:rPr>
                <w:szCs w:val="24"/>
                <w:lang w:val="en-US"/>
              </w:rPr>
              <w:t>i</w:t>
            </w:r>
            <w:proofErr w:type="spellEnd"/>
            <w:r w:rsidR="00937916" w:rsidRPr="00937916">
              <w:rPr>
                <w:szCs w:val="24"/>
              </w:rPr>
              <w:t>7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 w:right="-577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>..</w:t>
            </w:r>
            <w:r w:rsidRPr="00E80D07">
              <w:rPr>
                <w:szCs w:val="24"/>
              </w:rPr>
              <w:t>3</w:t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00</w:t>
            </w:r>
            <w:r>
              <w:rPr>
                <w:szCs w:val="24"/>
              </w:rPr>
              <w:t> МГц</w:t>
            </w:r>
          </w:p>
          <w:p w:rsidR="00091237" w:rsidRPr="00E80D07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 w:rsidR="00937916">
              <w:rPr>
                <w:bCs/>
                <w:szCs w:val="24"/>
              </w:rPr>
              <w:t xml:space="preserve">от </w:t>
            </w:r>
            <w:r w:rsidRPr="00E80D07">
              <w:rPr>
                <w:szCs w:val="24"/>
              </w:rPr>
              <w:t>4</w:t>
            </w:r>
            <w:r w:rsidR="00937916">
              <w:rPr>
                <w:szCs w:val="24"/>
              </w:rPr>
              <w:t xml:space="preserve"> до 8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 w:rsidR="00937916">
              <w:rPr>
                <w:bCs/>
                <w:szCs w:val="24"/>
              </w:rPr>
              <w:t xml:space="preserve">от </w:t>
            </w:r>
            <w:r w:rsidRPr="00446D00">
              <w:rPr>
                <w:szCs w:val="24"/>
              </w:rPr>
              <w:t>4</w:t>
            </w:r>
            <w:r w:rsidR="00937916">
              <w:rPr>
                <w:szCs w:val="24"/>
              </w:rPr>
              <w:t xml:space="preserve"> до </w:t>
            </w:r>
            <w:r>
              <w:rPr>
                <w:szCs w:val="24"/>
              </w:rPr>
              <w:t>6</w:t>
            </w:r>
            <w:r w:rsidRPr="00446D00">
              <w:rPr>
                <w:szCs w:val="24"/>
              </w:rPr>
              <w:t> Гб</w:t>
            </w:r>
          </w:p>
          <w:p w:rsidR="00091237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  <w:r>
              <w:rPr>
                <w:szCs w:val="24"/>
              </w:rPr>
              <w:tab/>
              <w:t>Встроенный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 w:rsidR="00E6108A"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500</w:t>
            </w:r>
            <w:r w:rsidR="00E6108A">
              <w:rPr>
                <w:szCs w:val="24"/>
              </w:rPr>
              <w:t xml:space="preserve"> до 100</w:t>
            </w:r>
            <w:r>
              <w:rPr>
                <w:szCs w:val="24"/>
              </w:rPr>
              <w:t>0</w:t>
            </w:r>
            <w:r w:rsidRPr="00446D00">
              <w:rPr>
                <w:szCs w:val="24"/>
              </w:rPr>
              <w:t> Гб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HDD</w:t>
            </w:r>
          </w:p>
          <w:p w:rsidR="00091237" w:rsidRPr="00446D00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091237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>
              <w:rPr>
                <w:bCs/>
                <w:szCs w:val="24"/>
              </w:rPr>
              <w:t xml:space="preserve"> жесткого диска</w:t>
            </w:r>
            <w:r w:rsidRPr="00446D00">
              <w:rPr>
                <w:bCs/>
                <w:szCs w:val="24"/>
              </w:rPr>
              <w:tab/>
            </w:r>
            <w:r w:rsidR="00D34EE1">
              <w:rPr>
                <w:bCs/>
                <w:szCs w:val="24"/>
              </w:rPr>
              <w:t>от 72</w:t>
            </w:r>
            <w:r w:rsidR="00D34EE1" w:rsidRPr="00446D00">
              <w:rPr>
                <w:szCs w:val="24"/>
              </w:rPr>
              <w:t>00</w:t>
            </w:r>
            <w:r w:rsidR="00D34EE1">
              <w:rPr>
                <w:szCs w:val="24"/>
              </w:rPr>
              <w:t xml:space="preserve"> до 8800 </w:t>
            </w:r>
            <w:r w:rsidR="00D34EE1" w:rsidRPr="00446D00">
              <w:rPr>
                <w:szCs w:val="24"/>
              </w:rPr>
              <w:t xml:space="preserve"> </w:t>
            </w:r>
            <w:proofErr w:type="gramStart"/>
            <w:r w:rsidR="00D34EE1" w:rsidRPr="00446D00">
              <w:rPr>
                <w:szCs w:val="24"/>
              </w:rPr>
              <w:t>об</w:t>
            </w:r>
            <w:proofErr w:type="gramEnd"/>
            <w:r w:rsidR="00D34EE1" w:rsidRPr="00446D00">
              <w:rPr>
                <w:szCs w:val="24"/>
              </w:rPr>
              <w:t>/мин</w:t>
            </w:r>
          </w:p>
          <w:p w:rsidR="00091237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  <w:r>
              <w:rPr>
                <w:szCs w:val="24"/>
              </w:rPr>
              <w:tab/>
              <w:t xml:space="preserve">Мышка и клавиатура в </w:t>
            </w:r>
            <w:r>
              <w:rPr>
                <w:szCs w:val="24"/>
              </w:rPr>
              <w:tab/>
              <w:t>комплекте</w:t>
            </w:r>
          </w:p>
          <w:p w:rsidR="00091237" w:rsidRPr="00937916" w:rsidRDefault="00091237" w:rsidP="003D6786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Производитель</w:t>
            </w:r>
            <w:r>
              <w:rPr>
                <w:szCs w:val="24"/>
              </w:rPr>
              <w:tab/>
            </w:r>
            <w:r>
              <w:rPr>
                <w:szCs w:val="24"/>
                <w:lang w:val="en-US"/>
              </w:rPr>
              <w:t>HP</w:t>
            </w:r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Pr="00F62DD3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  <w:lang w:val="en-US"/>
              </w:rPr>
              <w:t>Depo</w:t>
            </w:r>
            <w:proofErr w:type="spellEnd"/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Dell</w:t>
            </w:r>
            <w:r w:rsidR="00937916">
              <w:rPr>
                <w:szCs w:val="24"/>
              </w:rPr>
              <w:t xml:space="preserve"> </w:t>
            </w:r>
            <w:r w:rsidR="00937916">
              <w:rPr>
                <w:szCs w:val="24"/>
              </w:rPr>
              <w:br/>
              <w:t xml:space="preserve">                                                                 </w:t>
            </w:r>
            <w:r w:rsidR="00937916" w:rsidRPr="00937916">
              <w:rPr>
                <w:szCs w:val="24"/>
              </w:rPr>
              <w:t>(</w:t>
            </w:r>
            <w:r w:rsidR="00937916">
              <w:rPr>
                <w:szCs w:val="24"/>
              </w:rPr>
              <w:t>или эквивалент</w:t>
            </w:r>
            <w:r w:rsidR="00937916" w:rsidRPr="00937916">
              <w:rPr>
                <w:szCs w:val="24"/>
              </w:rPr>
              <w:t>)</w:t>
            </w:r>
            <w:r w:rsidR="00937916">
              <w:rPr>
                <w:szCs w:val="24"/>
              </w:rPr>
              <w:t xml:space="preserve">                         </w:t>
            </w:r>
          </w:p>
          <w:p w:rsidR="00DC2B0C" w:rsidRPr="002A75AA" w:rsidRDefault="002A75AA" w:rsidP="003D6786">
            <w:pPr>
              <w:tabs>
                <w:tab w:val="left" w:pos="3958"/>
              </w:tabs>
              <w:rPr>
                <w:szCs w:val="24"/>
              </w:rPr>
            </w:pPr>
            <w:r>
              <w:rPr>
                <w:szCs w:val="24"/>
              </w:rPr>
              <w:t xml:space="preserve">Форм фактор </w:t>
            </w:r>
            <w:r w:rsidRPr="002A75AA">
              <w:rPr>
                <w:szCs w:val="24"/>
              </w:rPr>
              <w:t xml:space="preserve">               </w:t>
            </w:r>
            <w:r w:rsidR="003D6786">
              <w:rPr>
                <w:szCs w:val="24"/>
              </w:rPr>
              <w:t xml:space="preserve">                           </w:t>
            </w:r>
            <w:r w:rsidR="003D6786">
              <w:t>Малый форм-фактор</w:t>
            </w:r>
            <w:r w:rsidR="003D6786" w:rsidRPr="002A75AA">
              <w:t>(</w:t>
            </w:r>
            <w:r w:rsidR="003D6786" w:rsidRPr="002A75AA">
              <w:rPr>
                <w:lang w:val="en-US"/>
              </w:rPr>
              <w:t>SFF</w:t>
            </w:r>
            <w:r w:rsidR="003D6786" w:rsidRPr="002A75AA">
              <w:t>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217141" w:rsidRDefault="00DB3163" w:rsidP="00BA10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091237" w:rsidRPr="00E728E4" w:rsidTr="00A32A9D">
        <w:trPr>
          <w:trHeight w:val="267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5C089C" w:rsidRDefault="00091237" w:rsidP="00BA1022">
            <w:pPr>
              <w:jc w:val="center"/>
            </w:pPr>
            <w:r>
              <w:t>Монитор</w:t>
            </w:r>
          </w:p>
        </w:tc>
        <w:tc>
          <w:tcPr>
            <w:tcW w:w="18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91237" w:rsidRDefault="00091237" w:rsidP="00BA1022">
            <w:proofErr w:type="spellStart"/>
            <w:r>
              <w:t>ЖК-монитор</w:t>
            </w:r>
            <w:proofErr w:type="spellEnd"/>
            <w:r>
              <w:t xml:space="preserve"> </w:t>
            </w:r>
            <w:proofErr w:type="gramStart"/>
            <w:r>
              <w:t>широкоформатный</w:t>
            </w:r>
            <w:proofErr w:type="gramEnd"/>
            <w:r>
              <w:t xml:space="preserve"> </w:t>
            </w:r>
            <w:r w:rsidR="00193B7E">
              <w:br/>
            </w:r>
            <w:r>
              <w:t xml:space="preserve">Подсветка </w:t>
            </w:r>
          </w:p>
          <w:p w:rsidR="00091237" w:rsidRDefault="00091237" w:rsidP="00BA1022">
            <w:r>
              <w:t>Разрешение экрана</w:t>
            </w:r>
            <w:r w:rsidR="00193B7E">
              <w:br/>
            </w:r>
          </w:p>
          <w:p w:rsidR="00091237" w:rsidRPr="00DB3DF5" w:rsidRDefault="00091237" w:rsidP="00BA1022">
            <w:r>
              <w:t>Производитель</w:t>
            </w:r>
            <w:r w:rsidR="00193B7E">
              <w:br/>
            </w:r>
            <w:r w:rsidR="00193B7E">
              <w:br/>
            </w:r>
            <w:r>
              <w:t>Входы</w:t>
            </w:r>
          </w:p>
        </w:tc>
        <w:tc>
          <w:tcPr>
            <w:tcW w:w="131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193B7E" w:rsidRDefault="00937916" w:rsidP="00193B7E">
            <w:pPr>
              <w:rPr>
                <w:szCs w:val="24"/>
              </w:rPr>
            </w:pPr>
            <w:r>
              <w:t xml:space="preserve">от </w:t>
            </w:r>
            <w:r w:rsidR="00091237">
              <w:t>23</w:t>
            </w:r>
            <w:r w:rsidR="00193B7E" w:rsidRPr="00193B7E">
              <w:t>”</w:t>
            </w:r>
            <w:r>
              <w:t xml:space="preserve"> до </w:t>
            </w:r>
            <w:r w:rsidR="00380CCD">
              <w:t>25</w:t>
            </w:r>
            <w:r w:rsidR="00380CCD" w:rsidRPr="00193B7E">
              <w:t>“</w:t>
            </w:r>
            <w:r w:rsidR="00380CCD">
              <w:t>диагональ</w:t>
            </w:r>
            <w:r w:rsidR="00193B7E">
              <w:br/>
            </w:r>
            <w:r w:rsidR="00193B7E">
              <w:rPr>
                <w:bCs/>
                <w:szCs w:val="24"/>
              </w:rPr>
              <w:t>светодиодная</w:t>
            </w:r>
            <w:r w:rsidR="00193B7E">
              <w:rPr>
                <w:bCs/>
                <w:szCs w:val="24"/>
              </w:rPr>
              <w:br/>
              <w:t xml:space="preserve">от </w:t>
            </w:r>
            <w:r w:rsidR="00193B7E" w:rsidRPr="005F290A">
              <w:rPr>
                <w:szCs w:val="24"/>
              </w:rPr>
              <w:t xml:space="preserve">1920 </w:t>
            </w:r>
            <w:proofErr w:type="spellStart"/>
            <w:r w:rsidR="00193B7E" w:rsidRPr="005F290A">
              <w:rPr>
                <w:szCs w:val="24"/>
              </w:rPr>
              <w:t>x</w:t>
            </w:r>
            <w:proofErr w:type="spellEnd"/>
            <w:r w:rsidR="00193B7E" w:rsidRPr="005F290A">
              <w:rPr>
                <w:szCs w:val="24"/>
              </w:rPr>
              <w:t xml:space="preserve"> 1080</w:t>
            </w:r>
            <w:r w:rsidR="00193B7E">
              <w:rPr>
                <w:szCs w:val="24"/>
              </w:rPr>
              <w:t xml:space="preserve"> до</w:t>
            </w:r>
          </w:p>
          <w:p w:rsidR="00091237" w:rsidRPr="00937916" w:rsidRDefault="00193B7E" w:rsidP="00BA1022">
            <w:r w:rsidRPr="005F290A">
              <w:rPr>
                <w:szCs w:val="24"/>
              </w:rPr>
              <w:t>2560х1440</w:t>
            </w:r>
            <w:r>
              <w:rPr>
                <w:szCs w:val="24"/>
              </w:rPr>
              <w:br/>
            </w:r>
            <w:r w:rsidR="00091237">
              <w:rPr>
                <w:lang w:val="en-US"/>
              </w:rPr>
              <w:t>HP</w:t>
            </w:r>
            <w:r w:rsidR="00091237" w:rsidRPr="00F62DD3">
              <w:t xml:space="preserve">, </w:t>
            </w:r>
            <w:r w:rsidR="00091237">
              <w:rPr>
                <w:lang w:val="en-US"/>
              </w:rPr>
              <w:t>NEC</w:t>
            </w:r>
            <w:r w:rsidR="00091237" w:rsidRPr="00F62DD3">
              <w:t xml:space="preserve">, </w:t>
            </w:r>
            <w:r w:rsidR="00091237">
              <w:rPr>
                <w:lang w:val="en-US"/>
              </w:rPr>
              <w:t>Samsung</w:t>
            </w:r>
            <w:r w:rsidR="003777E8">
              <w:t>(</w:t>
            </w:r>
            <w:r w:rsidR="00937916">
              <w:br/>
              <w:t>или эквивалент</w:t>
            </w:r>
            <w:r w:rsidR="003777E8">
              <w:t>)</w:t>
            </w:r>
          </w:p>
          <w:p w:rsidR="00091237" w:rsidRPr="00C313DC" w:rsidRDefault="00091237" w:rsidP="00BA1022">
            <w:r w:rsidRPr="00C313DC">
              <w:t>DVI-D, VGA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937916" w:rsidRDefault="00091237" w:rsidP="00BA1022">
            <w:pPr>
              <w:jc w:val="center"/>
            </w:pPr>
            <w:r>
              <w:t>шт.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937916" w:rsidRDefault="00DB3163" w:rsidP="00BA1022">
            <w:pPr>
              <w:jc w:val="center"/>
            </w:pPr>
            <w:r w:rsidRPr="00937916">
              <w:t>7</w:t>
            </w:r>
          </w:p>
        </w:tc>
      </w:tr>
      <w:tr w:rsidR="00091237" w:rsidRPr="00CD5154" w:rsidTr="00A32A9D">
        <w:trPr>
          <w:trHeight w:val="267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r w:rsidRPr="00C460A7">
              <w:rPr>
                <w:lang w:val="en-US"/>
              </w:rPr>
              <w:t>VoIP</w:t>
            </w:r>
            <w:r w:rsidRPr="00C460A7">
              <w:t>-</w:t>
            </w:r>
            <w:r w:rsidRPr="00CE1992">
              <w:t>телефон</w:t>
            </w:r>
            <w:r w:rsidRPr="00C460A7">
              <w:t xml:space="preserve">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 w:rsidRPr="00C460A7">
              <w:t xml:space="preserve"> </w:t>
            </w:r>
            <w:r w:rsidRPr="00C460A7">
              <w:rPr>
                <w:lang w:val="en-US"/>
              </w:rPr>
              <w:t>SIP</w:t>
            </w:r>
            <w:r w:rsidRPr="00C460A7">
              <w:t>-</w:t>
            </w:r>
            <w:r w:rsidRPr="00C460A7">
              <w:rPr>
                <w:lang w:val="en-US"/>
              </w:rPr>
              <w:t>T</w:t>
            </w:r>
            <w:r w:rsidR="0094693B">
              <w:t>21</w:t>
            </w:r>
            <w:r w:rsidR="005437B6">
              <w:t xml:space="preserve"> или </w:t>
            </w:r>
            <w:r w:rsidR="00FA11CA">
              <w:t>эквивалент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r>
              <w:t xml:space="preserve">Поддержка </w:t>
            </w:r>
            <w:r w:rsidR="00A50F73">
              <w:t xml:space="preserve">от </w:t>
            </w:r>
            <w:r>
              <w:t>2</w:t>
            </w:r>
            <w:r w:rsidR="00A50F73">
              <w:t xml:space="preserve"> до 4</w:t>
            </w:r>
            <w:r>
              <w:t xml:space="preserve"> </w:t>
            </w:r>
            <w:proofErr w:type="spellStart"/>
            <w:r>
              <w:t>SIP-аккаунтов</w:t>
            </w:r>
            <w:proofErr w:type="spellEnd"/>
            <w:r>
              <w:t xml:space="preserve"> с независимой конфигурацией.</w:t>
            </w:r>
          </w:p>
          <w:p w:rsidR="00600CFA" w:rsidRDefault="00A50F73" w:rsidP="00600CFA">
            <w:r>
              <w:t xml:space="preserve">От </w:t>
            </w:r>
            <w:r w:rsidR="00600CFA">
              <w:t>2</w:t>
            </w:r>
            <w:r>
              <w:t xml:space="preserve"> до 8</w:t>
            </w:r>
            <w:r w:rsidR="00600CFA">
              <w:t xml:space="preserve"> </w:t>
            </w:r>
            <w:proofErr w:type="gramStart"/>
            <w:r w:rsidR="00600CFA">
              <w:t>программируемы</w:t>
            </w:r>
            <w:r>
              <w:t>х</w:t>
            </w:r>
            <w:proofErr w:type="gramEnd"/>
            <w:r w:rsidR="00600CFA">
              <w:t xml:space="preserve"> кнопки со световой индикацией. Отображение статуса абонента (BLF).</w:t>
            </w:r>
          </w:p>
          <w:p w:rsidR="00600CFA" w:rsidRDefault="00600CFA" w:rsidP="00600CFA">
            <w:r>
              <w:t>Полностью русифицирован</w:t>
            </w:r>
          </w:p>
          <w:p w:rsidR="00600CFA" w:rsidRDefault="00600CFA" w:rsidP="00600CFA">
            <w:r>
              <w:t>Клавиатура с русским алфавитом.</w:t>
            </w:r>
          </w:p>
          <w:p w:rsidR="00A50F73" w:rsidRDefault="00600CFA" w:rsidP="00600CFA">
            <w:r>
              <w:t>Телефонная книга с интеллектуальным поиском (</w:t>
            </w:r>
            <w:r w:rsidR="00A50F73">
              <w:t xml:space="preserve">от </w:t>
            </w:r>
            <w:r>
              <w:t>1000</w:t>
            </w:r>
            <w:r w:rsidR="00A50F73">
              <w:t xml:space="preserve"> до 2000</w:t>
            </w:r>
            <w:r>
              <w:t xml:space="preserve"> записей и </w:t>
            </w:r>
            <w:r w:rsidR="00A50F73">
              <w:t xml:space="preserve">от </w:t>
            </w:r>
            <w:r>
              <w:t>5</w:t>
            </w:r>
            <w:r w:rsidR="00A50F73">
              <w:t xml:space="preserve"> до 10</w:t>
            </w:r>
            <w:r>
              <w:t xml:space="preserve"> групп), экспорт/импорт записной книги, </w:t>
            </w:r>
            <w:r w:rsidR="00A50F73">
              <w:t xml:space="preserve">от </w:t>
            </w:r>
            <w:r>
              <w:t>5</w:t>
            </w:r>
            <w:r w:rsidR="00A50F73">
              <w:t xml:space="preserve"> до 10</w:t>
            </w:r>
            <w:r>
              <w:t xml:space="preserve"> удаленных записных книг </w:t>
            </w:r>
          </w:p>
          <w:p w:rsidR="00600CFA" w:rsidRPr="00600CFA" w:rsidRDefault="00600CFA" w:rsidP="00600CFA">
            <w:r w:rsidRPr="00600CFA">
              <w:t xml:space="preserve">Поддержка протокола </w:t>
            </w:r>
            <w:r w:rsidRPr="00600CFA">
              <w:rPr>
                <w:lang w:val="en-US"/>
              </w:rPr>
              <w:t>SIP</w:t>
            </w:r>
            <w:r w:rsidRPr="00600CFA">
              <w:t xml:space="preserve"> 2.0 (</w:t>
            </w:r>
            <w:r w:rsidRPr="00600CFA">
              <w:rPr>
                <w:lang w:val="en-US"/>
              </w:rPr>
              <w:t>RFC</w:t>
            </w:r>
            <w:r w:rsidRPr="00600CFA">
              <w:t>3261).</w:t>
            </w:r>
          </w:p>
          <w:p w:rsidR="00600CFA" w:rsidRPr="00600CFA" w:rsidRDefault="00600CFA" w:rsidP="00600CFA">
            <w:r w:rsidRPr="00600CFA">
              <w:lastRenderedPageBreak/>
              <w:t xml:space="preserve">Транспорт: </w:t>
            </w:r>
            <w:r w:rsidRPr="00600CFA">
              <w:rPr>
                <w:lang w:val="en-US"/>
              </w:rPr>
              <w:t>UDP</w:t>
            </w:r>
            <w:r w:rsidRPr="00600CFA">
              <w:t xml:space="preserve">, </w:t>
            </w:r>
            <w:r w:rsidRPr="00600CFA">
              <w:rPr>
                <w:lang w:val="en-US"/>
              </w:rPr>
              <w:t>TCP</w:t>
            </w:r>
            <w:r w:rsidRPr="00600CFA">
              <w:t xml:space="preserve">, </w:t>
            </w:r>
            <w:r w:rsidRPr="00600CFA">
              <w:rPr>
                <w:lang w:val="en-US"/>
              </w:rPr>
              <w:t>TLS</w:t>
            </w:r>
            <w:r w:rsidRPr="00600CFA">
              <w:t xml:space="preserve">, </w:t>
            </w:r>
            <w:r w:rsidRPr="00600CFA">
              <w:rPr>
                <w:lang w:val="en-US"/>
              </w:rPr>
              <w:t>DNS</w:t>
            </w:r>
            <w:r w:rsidRPr="00600CFA">
              <w:t xml:space="preserve"> </w:t>
            </w:r>
            <w:r w:rsidRPr="00600CFA">
              <w:rPr>
                <w:lang w:val="en-US"/>
              </w:rPr>
              <w:t>SRV</w:t>
            </w:r>
            <w:r w:rsidRPr="00600CFA">
              <w:t>.</w:t>
            </w:r>
          </w:p>
          <w:p w:rsidR="00600CFA" w:rsidRPr="00600CFA" w:rsidRDefault="00600CFA" w:rsidP="00600CFA">
            <w:r w:rsidRPr="00600CFA">
              <w:t xml:space="preserve">Поддержка </w:t>
            </w:r>
            <w:r w:rsidRPr="00600CFA">
              <w:rPr>
                <w:lang w:val="en-US"/>
              </w:rPr>
              <w:t>NAT</w:t>
            </w:r>
            <w:r w:rsidRPr="00600CFA">
              <w:t xml:space="preserve"> </w:t>
            </w:r>
            <w:r w:rsidRPr="00600CFA">
              <w:rPr>
                <w:lang w:val="en-US"/>
              </w:rPr>
              <w:t>transverse</w:t>
            </w:r>
            <w:r w:rsidRPr="00600CFA">
              <w:t xml:space="preserve">: режим </w:t>
            </w:r>
            <w:r w:rsidRPr="00600CFA">
              <w:rPr>
                <w:lang w:val="en-US"/>
              </w:rPr>
              <w:t>STUN</w:t>
            </w:r>
            <w:r w:rsidRPr="00600CFA">
              <w:t>.</w:t>
            </w:r>
          </w:p>
          <w:p w:rsidR="00600CFA" w:rsidRPr="00600CFA" w:rsidRDefault="00600CFA" w:rsidP="00600CFA">
            <w:r w:rsidRPr="00600CFA">
              <w:t xml:space="preserve">Режимы звонка: </w:t>
            </w:r>
            <w:r w:rsidRPr="00600CFA">
              <w:rPr>
                <w:lang w:val="en-US"/>
              </w:rPr>
              <w:t>Peer</w:t>
            </w:r>
            <w:r w:rsidRPr="00600CFA">
              <w:t>-</w:t>
            </w:r>
            <w:r w:rsidRPr="00600CFA">
              <w:rPr>
                <w:lang w:val="en-US"/>
              </w:rPr>
              <w:t>to</w:t>
            </w:r>
            <w:r w:rsidRPr="00600CFA">
              <w:t>-</w:t>
            </w:r>
            <w:r w:rsidRPr="00600CFA">
              <w:rPr>
                <w:lang w:val="en-US"/>
              </w:rPr>
              <w:t>Peer</w:t>
            </w:r>
            <w:r w:rsidRPr="00600CFA">
              <w:t xml:space="preserve">, </w:t>
            </w:r>
            <w:r w:rsidRPr="00600CFA">
              <w:rPr>
                <w:lang w:val="en-US"/>
              </w:rPr>
              <w:t>SIP</w:t>
            </w:r>
            <w:r w:rsidRPr="00600CFA">
              <w:t xml:space="preserve"> </w:t>
            </w:r>
            <w:r w:rsidRPr="00600CFA">
              <w:rPr>
                <w:lang w:val="en-US"/>
              </w:rPr>
              <w:t>Proxy</w:t>
            </w:r>
            <w:r w:rsidRPr="00600CFA">
              <w:t>.</w:t>
            </w:r>
          </w:p>
          <w:p w:rsidR="00600CFA" w:rsidRPr="00F907D2" w:rsidRDefault="00600CFA" w:rsidP="00600CFA">
            <w:r w:rsidRPr="00F907D2">
              <w:t>Поддержка 802.1</w:t>
            </w:r>
            <w:r w:rsidRPr="00600CFA">
              <w:rPr>
                <w:lang w:val="en-US"/>
              </w:rPr>
              <w:t>x</w:t>
            </w:r>
            <w:r w:rsidRPr="00F907D2">
              <w:t xml:space="preserve">, </w:t>
            </w:r>
            <w:r w:rsidRPr="00600CFA">
              <w:rPr>
                <w:lang w:val="en-US"/>
              </w:rPr>
              <w:t>LLDP</w:t>
            </w:r>
            <w:r w:rsidRPr="00F907D2">
              <w:t>.</w:t>
            </w:r>
          </w:p>
          <w:p w:rsidR="00600CFA" w:rsidRPr="00F907D2" w:rsidRDefault="00600CFA" w:rsidP="00600CFA">
            <w:r w:rsidRPr="00F907D2">
              <w:t xml:space="preserve">Поддержка </w:t>
            </w:r>
            <w:r w:rsidRPr="00600CFA">
              <w:rPr>
                <w:lang w:val="en-US"/>
              </w:rPr>
              <w:t>VLAN</w:t>
            </w:r>
            <w:r w:rsidRPr="00F907D2">
              <w:t xml:space="preserve"> (</w:t>
            </w:r>
            <w:r w:rsidRPr="00600CFA">
              <w:rPr>
                <w:lang w:val="en-US"/>
              </w:rPr>
              <w:t>IEEE</w:t>
            </w:r>
            <w:r w:rsidRPr="00F907D2">
              <w:t xml:space="preserve"> 802.1</w:t>
            </w:r>
            <w:r w:rsidRPr="00600CFA">
              <w:rPr>
                <w:lang w:val="en-US"/>
              </w:rPr>
              <w:t>p</w:t>
            </w:r>
            <w:r w:rsidRPr="00F907D2">
              <w:t>/</w:t>
            </w:r>
            <w:r w:rsidRPr="00600CFA">
              <w:rPr>
                <w:lang w:val="en-US"/>
              </w:rPr>
              <w:t>q</w:t>
            </w:r>
            <w:r w:rsidRPr="00F907D2">
              <w:t xml:space="preserve"> </w:t>
            </w:r>
            <w:r w:rsidRPr="00600CFA">
              <w:rPr>
                <w:lang w:val="en-US"/>
              </w:rPr>
              <w:t>tagging</w:t>
            </w:r>
            <w:r w:rsidRPr="00F907D2">
              <w:t xml:space="preserve">), </w:t>
            </w:r>
            <w:r w:rsidRPr="00600CFA">
              <w:rPr>
                <w:lang w:val="en-US"/>
              </w:rPr>
              <w:t>TOS</w:t>
            </w:r>
            <w:r w:rsidRPr="00F907D2">
              <w:t xml:space="preserve"> (</w:t>
            </w:r>
            <w:r w:rsidRPr="00600CFA">
              <w:rPr>
                <w:lang w:val="en-US"/>
              </w:rPr>
              <w:t>layer</w:t>
            </w:r>
            <w:r w:rsidRPr="00F907D2">
              <w:t xml:space="preserve"> 3).</w:t>
            </w:r>
          </w:p>
          <w:p w:rsidR="003D6786" w:rsidRDefault="003D6786" w:rsidP="003D6786">
            <w:r>
              <w:t xml:space="preserve">Два порта  RJ45 (режим </w:t>
            </w:r>
            <w:proofErr w:type="spellStart"/>
            <w:r>
              <w:t>Bridge</w:t>
            </w:r>
            <w:proofErr w:type="spellEnd"/>
            <w:r>
              <w:t>).</w:t>
            </w:r>
          </w:p>
          <w:p w:rsidR="003D6786" w:rsidRDefault="003D6786" w:rsidP="003D6786">
            <w:r>
              <w:t xml:space="preserve">Графический </w:t>
            </w:r>
            <w:r w:rsidR="00F80F07">
              <w:t xml:space="preserve">от </w:t>
            </w:r>
            <w:r>
              <w:t>2,3"</w:t>
            </w:r>
            <w:r w:rsidR="00F80F07">
              <w:t xml:space="preserve"> до 5"</w:t>
            </w:r>
            <w:r>
              <w:t xml:space="preserve"> LCD-экран с разрешением </w:t>
            </w:r>
            <w:r w:rsidR="00F80F07">
              <w:t xml:space="preserve">не менее </w:t>
            </w:r>
            <w:r>
              <w:t>132x64 точек без подсветки.</w:t>
            </w:r>
          </w:p>
          <w:p w:rsidR="003D6786" w:rsidRDefault="003D6786" w:rsidP="003D6786">
            <w:r>
              <w:t>Разъем для гарнитуры RJ9 (4P4C).</w:t>
            </w:r>
          </w:p>
          <w:p w:rsidR="003D6786" w:rsidRDefault="003D6786" w:rsidP="003D6786">
            <w:r>
              <w:t xml:space="preserve">Питание: DC </w:t>
            </w:r>
            <w:r w:rsidR="00F80F07">
              <w:t xml:space="preserve">от </w:t>
            </w:r>
            <w:r>
              <w:t>5В</w:t>
            </w:r>
            <w:r w:rsidR="00F80F07">
              <w:t xml:space="preserve"> до 7В</w:t>
            </w:r>
            <w:r>
              <w:t xml:space="preserve">, </w:t>
            </w:r>
            <w:r w:rsidR="00F80F07">
              <w:t>от 0.6A до 0.8</w:t>
            </w:r>
            <w:proofErr w:type="gramStart"/>
            <w:r w:rsidR="00F80F07">
              <w:t>А</w:t>
            </w:r>
            <w:proofErr w:type="gramEnd"/>
          </w:p>
          <w:p w:rsidR="003D6786" w:rsidRDefault="003D6786" w:rsidP="003D6786">
            <w:r>
              <w:t>Потребление: 1.4-2.6Вт.</w:t>
            </w:r>
          </w:p>
          <w:p w:rsidR="00091237" w:rsidRDefault="003D6786" w:rsidP="003D6786">
            <w:r>
              <w:t>Возможность крепления на стену.</w:t>
            </w:r>
          </w:p>
          <w:p w:rsidR="008B5E40" w:rsidRPr="008B5E40" w:rsidRDefault="008B5E40" w:rsidP="003D6786">
            <w:r>
              <w:t>Производитель</w:t>
            </w:r>
            <w:r w:rsidRPr="0079346C">
              <w:t xml:space="preserve">: 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>
              <w:t xml:space="preserve">, </w:t>
            </w:r>
            <w:r>
              <w:rPr>
                <w:lang w:val="en-US"/>
              </w:rPr>
              <w:t>Avaya</w:t>
            </w:r>
            <w:r w:rsidRPr="0079346C">
              <w:t>,</w:t>
            </w:r>
            <w:r>
              <w:t xml:space="preserve"> </w:t>
            </w:r>
            <w:r>
              <w:rPr>
                <w:lang w:val="en-US"/>
              </w:rPr>
              <w:t>Cisco</w:t>
            </w:r>
            <w:r w:rsidRPr="0079346C">
              <w:t xml:space="preserve"> </w:t>
            </w:r>
            <w:r>
              <w:t>(или эквивалент)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D5154" w:rsidRDefault="00091237" w:rsidP="00BA1022">
            <w:pPr>
              <w:jc w:val="center"/>
            </w:pPr>
            <w:r>
              <w:t>12</w:t>
            </w:r>
          </w:p>
        </w:tc>
      </w:tr>
      <w:tr w:rsidR="00091237" w:rsidTr="00A32A9D">
        <w:trPr>
          <w:trHeight w:val="267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Pr="005B7118" w:rsidRDefault="00091237" w:rsidP="00BA1022">
            <w:pPr>
              <w:jc w:val="center"/>
              <w:rPr>
                <w:b/>
              </w:rPr>
            </w:pPr>
            <w:r w:rsidRPr="005B7118">
              <w:rPr>
                <w:color w:val="000000"/>
              </w:rPr>
              <w:t xml:space="preserve">МФУ </w:t>
            </w:r>
            <w:r w:rsidRPr="005B7118">
              <w:rPr>
                <w:color w:val="000000"/>
                <w:lang w:val="en-US"/>
              </w:rPr>
              <w:t>HP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LaserJet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Pro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M</w:t>
            </w:r>
            <w:r w:rsidRPr="005B7118">
              <w:rPr>
                <w:color w:val="000000"/>
              </w:rPr>
              <w:t>1536</w:t>
            </w:r>
            <w:proofErr w:type="spellStart"/>
            <w:r w:rsidRPr="005B7118">
              <w:rPr>
                <w:color w:val="000000"/>
                <w:lang w:val="en-US"/>
              </w:rPr>
              <w:t>dnf</w:t>
            </w:r>
            <w:proofErr w:type="spellEnd"/>
            <w:r w:rsidRPr="005B7118">
              <w:rPr>
                <w:color w:val="000000"/>
              </w:rPr>
              <w:t xml:space="preserve"> </w:t>
            </w:r>
            <w:r w:rsidRPr="005B7118">
              <w:t xml:space="preserve">(с кабелем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2.0)</w:t>
            </w:r>
          </w:p>
          <w:p w:rsidR="00091237" w:rsidRPr="005E59A9" w:rsidRDefault="00AD6ED9" w:rsidP="00BA1022">
            <w:pPr>
              <w:jc w:val="center"/>
            </w:pPr>
            <w:r>
              <w:t xml:space="preserve">или </w:t>
            </w:r>
            <w:r w:rsidR="00FA11CA">
              <w:t>эквивалент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Default="00091237" w:rsidP="00BA1022">
            <w:r w:rsidRPr="005B7118">
              <w:t>Устройство: принтер/сканер/копир/факс                              Максимальный формат: А</w:t>
            </w:r>
            <w:proofErr w:type="gramStart"/>
            <w:r w:rsidRPr="005B7118">
              <w:t>4</w:t>
            </w:r>
            <w:proofErr w:type="gramEnd"/>
            <w:r w:rsidRPr="005B7118">
              <w:t xml:space="preserve">                                                                             Тип печати: черно-белая                                                                       Процессор </w:t>
            </w:r>
            <w:r w:rsidR="003D4B81">
              <w:t>–</w:t>
            </w:r>
            <w:r w:rsidRPr="005B7118">
              <w:t xml:space="preserve"> </w:t>
            </w:r>
            <w:r w:rsidR="003D4B81">
              <w:t xml:space="preserve">от </w:t>
            </w:r>
            <w:r w:rsidRPr="005B7118">
              <w:t>500</w:t>
            </w:r>
            <w:r w:rsidR="003D4B81">
              <w:t xml:space="preserve"> до 750</w:t>
            </w:r>
            <w:r w:rsidRPr="005B7118">
              <w:t xml:space="preserve"> МГц                                                          </w:t>
            </w:r>
          </w:p>
          <w:p w:rsidR="00091237" w:rsidRDefault="00091237" w:rsidP="00BA1022">
            <w:r w:rsidRPr="005B7118">
              <w:t xml:space="preserve">Разрешение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 w:rsidR="003D4B81"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 w:rsidR="003D4B81">
              <w:t xml:space="preserve">до 2000 </w:t>
            </w:r>
            <w:r w:rsidR="003D4B81">
              <w:rPr>
                <w:lang w:val="en-US"/>
              </w:rPr>
              <w:t>x</w:t>
            </w:r>
            <w:r w:rsidR="003D4B81"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 </w:t>
            </w:r>
          </w:p>
          <w:p w:rsidR="00091237" w:rsidRDefault="00091237" w:rsidP="00BA1022">
            <w:r w:rsidRPr="005B7118">
              <w:t xml:space="preserve">Разрешение сканера: </w:t>
            </w:r>
            <w:r w:rsidR="003D4B81">
              <w:t xml:space="preserve">от </w:t>
            </w:r>
            <w:r w:rsidR="003D4B81" w:rsidRPr="005B7118">
              <w:t xml:space="preserve">1200 </w:t>
            </w:r>
            <w:proofErr w:type="spellStart"/>
            <w:r w:rsidR="003D4B81" w:rsidRPr="005B7118">
              <w:t>x</w:t>
            </w:r>
            <w:proofErr w:type="spellEnd"/>
            <w:r w:rsidR="003D4B81" w:rsidRPr="005B7118">
              <w:t xml:space="preserve"> 1200 </w:t>
            </w:r>
            <w:r w:rsidR="003D4B81">
              <w:t xml:space="preserve">до 2000 </w:t>
            </w:r>
            <w:r w:rsidR="003D4B81">
              <w:rPr>
                <w:lang w:val="en-US"/>
              </w:rPr>
              <w:t>x</w:t>
            </w:r>
            <w:r w:rsidR="003D4B81" w:rsidRPr="003D4B81">
              <w:t xml:space="preserve"> 2000 </w:t>
            </w:r>
            <w:proofErr w:type="spellStart"/>
            <w:r w:rsidR="003D4B81" w:rsidRPr="005B7118">
              <w:t>dpi</w:t>
            </w:r>
            <w:proofErr w:type="spellEnd"/>
            <w:r w:rsidR="003D4B81" w:rsidRPr="005B7118">
              <w:t xml:space="preserve">                        </w:t>
            </w:r>
            <w:r w:rsidRPr="005B7118">
              <w:t xml:space="preserve">Разрешение копира:600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600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</w:t>
            </w:r>
            <w:r w:rsidR="003D4B81">
              <w:t xml:space="preserve">до 1200 </w:t>
            </w:r>
            <w:r w:rsidR="003D4B81">
              <w:rPr>
                <w:lang w:val="en-US"/>
              </w:rPr>
              <w:t>x</w:t>
            </w:r>
            <w:r w:rsidR="003D4B81" w:rsidRPr="003D4B81">
              <w:t xml:space="preserve"> 1200 </w:t>
            </w:r>
            <w:r w:rsidR="003D4B81">
              <w:rPr>
                <w:lang w:val="en-US"/>
              </w:rPr>
              <w:t>dpi</w:t>
            </w:r>
            <w:r w:rsidRPr="005B7118">
              <w:t xml:space="preserve">                                                       Плотность бумаги: </w:t>
            </w:r>
            <w:r w:rsidR="003D4B81">
              <w:t xml:space="preserve">от </w:t>
            </w:r>
            <w:r w:rsidRPr="005B7118">
              <w:t>60</w:t>
            </w:r>
            <w:r w:rsidR="003D4B81">
              <w:t xml:space="preserve"> до </w:t>
            </w:r>
            <w:r w:rsidRPr="005B7118">
              <w:t>163 г/м</w:t>
            </w:r>
            <w:proofErr w:type="gramStart"/>
            <w:r w:rsidRPr="005B7118">
              <w:t>2</w:t>
            </w:r>
            <w:proofErr w:type="gramEnd"/>
            <w:r w:rsidRPr="005B7118">
              <w:t xml:space="preserve">                                               </w:t>
            </w:r>
          </w:p>
          <w:p w:rsidR="00091237" w:rsidRDefault="00091237" w:rsidP="00BA1022">
            <w:r w:rsidRPr="005B7118">
              <w:t xml:space="preserve">Печать на: карточках, пленках, этикетках,  глянцевой бумаге, конвертах, матовой бумаге                                                          Устройство автоподачи оригиналов                               Автоматический двусторонняя печать                                      </w:t>
            </w:r>
            <w:r w:rsidR="003D4B81">
              <w:t xml:space="preserve">         Лоток подачи бумаги: от</w:t>
            </w:r>
            <w:r w:rsidRPr="005B7118">
              <w:t xml:space="preserve"> 250</w:t>
            </w:r>
            <w:r w:rsidR="003D4B81">
              <w:t xml:space="preserve"> до 500</w:t>
            </w:r>
            <w:r w:rsidRPr="005B7118">
              <w:t xml:space="preserve">  листов                                           </w:t>
            </w:r>
          </w:p>
          <w:p w:rsidR="00091237" w:rsidRDefault="00091237" w:rsidP="00BA1022">
            <w:r w:rsidRPr="005B7118">
              <w:t>Лоток</w:t>
            </w:r>
            <w:r w:rsidR="003D4B81">
              <w:t xml:space="preserve"> вывода бумаги: от</w:t>
            </w:r>
            <w:r w:rsidRPr="005B7118">
              <w:t xml:space="preserve"> 100 </w:t>
            </w:r>
            <w:r w:rsidR="003D4B81">
              <w:t xml:space="preserve"> до 250</w:t>
            </w:r>
            <w:r w:rsidRPr="005B7118">
              <w:t xml:space="preserve"> листов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ЖК-дисплей:  текстовый, </w:t>
            </w:r>
            <w:proofErr w:type="spellStart"/>
            <w:r w:rsidRPr="005B7118">
              <w:t>двухстрочный</w:t>
            </w:r>
            <w:proofErr w:type="spellEnd"/>
            <w:r w:rsidRPr="005B7118">
              <w:t xml:space="preserve">                                    Скорость сканирования : </w:t>
            </w:r>
            <w:r w:rsidR="003D4B81">
              <w:t xml:space="preserve">от </w:t>
            </w:r>
            <w:r w:rsidRPr="005B7118">
              <w:t xml:space="preserve">25 </w:t>
            </w:r>
            <w:r w:rsidR="003D4B81">
              <w:t xml:space="preserve">до 50 </w:t>
            </w:r>
            <w:r w:rsidRPr="005B7118">
              <w:t xml:space="preserve">стр./мин.                                            Память </w:t>
            </w:r>
            <w:r w:rsidR="003D4B81">
              <w:t>–</w:t>
            </w:r>
            <w:r w:rsidRPr="005B7118">
              <w:t xml:space="preserve"> </w:t>
            </w:r>
            <w:r w:rsidR="003D4B81">
              <w:t xml:space="preserve">от </w:t>
            </w:r>
            <w:r w:rsidRPr="005B7118">
              <w:t>128</w:t>
            </w:r>
            <w:r w:rsidR="003D4B81">
              <w:t xml:space="preserve"> до 254</w:t>
            </w:r>
            <w:r w:rsidRPr="005B7118">
              <w:t xml:space="preserve"> Мб                                                                          </w:t>
            </w:r>
          </w:p>
          <w:p w:rsidR="00091237" w:rsidRDefault="00091237" w:rsidP="00BA1022">
            <w:r w:rsidRPr="005B7118">
              <w:t xml:space="preserve">Память факса: </w:t>
            </w:r>
            <w:r w:rsidR="003D4B81">
              <w:t xml:space="preserve">от </w:t>
            </w:r>
            <w:r w:rsidRPr="005B7118">
              <w:t>400</w:t>
            </w:r>
            <w:r w:rsidR="003D4B81">
              <w:t xml:space="preserve"> до 600</w:t>
            </w:r>
            <w:r w:rsidRPr="005B7118">
              <w:t xml:space="preserve"> страниц                                                                          Максимальная скорость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 w:rsidR="003D4B81">
              <w:t xml:space="preserve">от </w:t>
            </w:r>
            <w:r w:rsidRPr="005B7118">
              <w:t xml:space="preserve">25 </w:t>
            </w:r>
            <w:r w:rsidR="003D4B81">
              <w:t xml:space="preserve">до 35 </w:t>
            </w:r>
            <w:r w:rsidRPr="005B7118">
              <w:t xml:space="preserve">стр./мин.                                                            Интерфейс - </w:t>
            </w:r>
            <w:proofErr w:type="spellStart"/>
            <w:r w:rsidRPr="005B7118">
              <w:t>Ethernet</w:t>
            </w:r>
            <w:proofErr w:type="spellEnd"/>
            <w:r w:rsidRPr="005B7118">
              <w:t xml:space="preserve"> (RJ-45), USB 2.0                                       </w:t>
            </w:r>
          </w:p>
          <w:p w:rsidR="00091237" w:rsidRDefault="00091237" w:rsidP="00BA1022">
            <w:r w:rsidRPr="005B7118">
              <w:t xml:space="preserve">Ресурс картриджа: </w:t>
            </w:r>
            <w:r w:rsidR="00352D8D">
              <w:t xml:space="preserve">от </w:t>
            </w:r>
            <w:r w:rsidRPr="005B7118">
              <w:t>2</w:t>
            </w:r>
            <w:r w:rsidR="00352D8D">
              <w:t>0</w:t>
            </w:r>
            <w:r w:rsidRPr="005B7118">
              <w:t>00</w:t>
            </w:r>
            <w:r w:rsidR="00352D8D">
              <w:t xml:space="preserve"> до 5000</w:t>
            </w:r>
            <w:r w:rsidRPr="005B7118">
              <w:t xml:space="preserve"> страниц                                                                                                                                                                                                                                                  В комплекте поставки: картридж, CD-ROM </w:t>
            </w:r>
            <w:proofErr w:type="gramStart"/>
            <w:r w:rsidRPr="005B7118">
              <w:t>с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ПО</w:t>
            </w:r>
            <w:proofErr w:type="gramEnd"/>
            <w:r w:rsidRPr="005B7118">
              <w:t xml:space="preserve"> и документацией, кабель питания, кабель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</w:t>
            </w:r>
          </w:p>
          <w:p w:rsidR="00091237" w:rsidRDefault="00091237" w:rsidP="00BA1022">
            <w:proofErr w:type="gramStart"/>
            <w:r>
              <w:t>Поддержка печати из под терминальной сессии.</w:t>
            </w:r>
            <w:proofErr w:type="gramEnd"/>
          </w:p>
          <w:p w:rsidR="00091237" w:rsidRPr="003D6786" w:rsidRDefault="00091237" w:rsidP="00BA1022">
            <w:r>
              <w:t>Производитель</w:t>
            </w:r>
            <w:r w:rsidRPr="003D6786">
              <w:t xml:space="preserve">: </w:t>
            </w:r>
            <w:r>
              <w:rPr>
                <w:lang w:val="en-US"/>
              </w:rPr>
              <w:t>HP</w:t>
            </w:r>
            <w:r w:rsidRPr="003D6786">
              <w:t xml:space="preserve">, </w:t>
            </w:r>
            <w:r>
              <w:rPr>
                <w:lang w:val="en-US"/>
              </w:rPr>
              <w:t>Xerox</w:t>
            </w:r>
            <w:r w:rsidR="003D6786" w:rsidRPr="003D6786">
              <w:t xml:space="preserve">, </w:t>
            </w:r>
            <w:proofErr w:type="spellStart"/>
            <w:r w:rsidR="003D6786">
              <w:t>Samsung</w:t>
            </w:r>
            <w:proofErr w:type="spellEnd"/>
            <w:r w:rsidR="00724A44">
              <w:t>(или эквивалент)</w:t>
            </w:r>
          </w:p>
          <w:p w:rsidR="00091237" w:rsidRPr="003D6786" w:rsidRDefault="00091237" w:rsidP="00BA1022"/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ind w:hanging="71"/>
              <w:jc w:val="center"/>
            </w:pPr>
            <w:r>
              <w:t>шт.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3F0140" w:rsidRDefault="0079346C" w:rsidP="00BA10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91237" w:rsidTr="00A32A9D">
        <w:trPr>
          <w:trHeight w:val="1620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Pr="005B7118" w:rsidRDefault="00091237" w:rsidP="00BA1022">
            <w:pPr>
              <w:jc w:val="center"/>
              <w:rPr>
                <w:color w:val="000000"/>
              </w:rPr>
            </w:pPr>
            <w:r w:rsidRPr="00B74630">
              <w:rPr>
                <w:rStyle w:val="af2"/>
                <w:b w:val="0"/>
                <w:bCs/>
                <w:color w:val="000000"/>
              </w:rPr>
              <w:t>Клавиатура</w:t>
            </w:r>
            <w:r w:rsidRPr="005B7118">
              <w:t xml:space="preserve"> </w:t>
            </w:r>
            <w:r w:rsidRPr="005B7118">
              <w:rPr>
                <w:lang w:val="en-US"/>
              </w:rPr>
              <w:t>Logitech</w:t>
            </w:r>
            <w:r w:rsidRPr="005B7118">
              <w:t xml:space="preserve"> </w:t>
            </w:r>
            <w:r w:rsidRPr="005B7118">
              <w:rPr>
                <w:lang w:val="en-US"/>
              </w:rPr>
              <w:t>Keyboard</w:t>
            </w:r>
            <w:r w:rsidRPr="005B7118">
              <w:t xml:space="preserve"> </w:t>
            </w:r>
            <w:r w:rsidRPr="005B7118">
              <w:rPr>
                <w:lang w:val="en-US"/>
              </w:rPr>
              <w:t>K</w:t>
            </w:r>
            <w:r w:rsidRPr="005B7118">
              <w:t>120 (</w:t>
            </w:r>
            <w:r w:rsidRPr="005B7118">
              <w:rPr>
                <w:lang w:val="en-US"/>
              </w:rPr>
              <w:t>USB</w:t>
            </w:r>
            <w:r w:rsidRPr="005B7118">
              <w:t xml:space="preserve">) 105КЛ  или </w:t>
            </w:r>
            <w:r w:rsidR="00FA11CA">
              <w:t>эквивалент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Pr="005B7118" w:rsidRDefault="00091237" w:rsidP="00BA1022">
            <w:pPr>
              <w:shd w:val="clear" w:color="auto" w:fill="FFFFFF"/>
            </w:pPr>
            <w:r w:rsidRPr="005B7118">
              <w:t xml:space="preserve">Проводная, интерфейс </w:t>
            </w:r>
            <w:r w:rsidRPr="005B7118">
              <w:rPr>
                <w:lang w:val="en-US"/>
              </w:rPr>
              <w:t>USB</w:t>
            </w:r>
            <w:r w:rsidRPr="005B7118">
              <w:t xml:space="preserve">, наклейки букв латинских и русских  нанесены на клавиатуру заводским способом, цвет букв белый,  размеры (ширина </w:t>
            </w:r>
            <w:r w:rsidRPr="005B7118">
              <w:rPr>
                <w:lang w:val="en-US"/>
              </w:rPr>
              <w:t>x</w:t>
            </w:r>
            <w:r w:rsidRPr="005B7118">
              <w:t xml:space="preserve"> высота </w:t>
            </w:r>
            <w:r w:rsidRPr="005B7118">
              <w:rPr>
                <w:lang w:val="en-US"/>
              </w:rPr>
              <w:t>x</w:t>
            </w:r>
            <w:r w:rsidRPr="005B7118">
              <w:t xml:space="preserve"> глубина) 454 </w:t>
            </w:r>
            <w:r w:rsidRPr="005B7118">
              <w:rPr>
                <w:lang w:val="en-US"/>
              </w:rPr>
              <w:t>x</w:t>
            </w:r>
            <w:r w:rsidRPr="005B7118">
              <w:t xml:space="preserve"> 21 </w:t>
            </w:r>
            <w:r w:rsidRPr="005B7118">
              <w:rPr>
                <w:lang w:val="en-US"/>
              </w:rPr>
              <w:t>x</w:t>
            </w:r>
            <w:r w:rsidRPr="005B7118">
              <w:t xml:space="preserve"> 155 мм</w:t>
            </w:r>
            <w:proofErr w:type="gramStart"/>
            <w:r w:rsidRPr="005B7118">
              <w:t>.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</w:t>
            </w:r>
            <w:proofErr w:type="gramEnd"/>
            <w:r w:rsidRPr="005B7118">
              <w:t xml:space="preserve">оддержка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8, 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7, 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</w:t>
            </w:r>
            <w:r w:rsidRPr="005B7118">
              <w:rPr>
                <w:lang w:val="en-US"/>
              </w:rPr>
              <w:t>XP</w:t>
            </w:r>
            <w:r w:rsidRPr="005B7118">
              <w:t xml:space="preserve">, цвет черный, </w:t>
            </w:r>
            <w:proofErr w:type="spellStart"/>
            <w:r w:rsidRPr="005B7118">
              <w:t>влагоустойчивость</w:t>
            </w:r>
            <w:proofErr w:type="spellEnd"/>
            <w:r w:rsidRPr="005B7118">
              <w:t xml:space="preserve"> -  допустимо попадание не более 60 мл. жидкости</w:t>
            </w:r>
          </w:p>
          <w:p w:rsidR="00091237" w:rsidRPr="005B7118" w:rsidRDefault="00091237" w:rsidP="00BA1022"/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B348CB" w:rsidRDefault="00B348CB" w:rsidP="00BA1022">
            <w:pPr>
              <w:ind w:hanging="71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6608AB" w:rsidP="00BA1022">
            <w:pPr>
              <w:jc w:val="center"/>
            </w:pPr>
            <w:r>
              <w:t>5</w:t>
            </w:r>
          </w:p>
          <w:p w:rsidR="00091237" w:rsidRDefault="00091237" w:rsidP="00BA1022"/>
        </w:tc>
      </w:tr>
      <w:tr w:rsidR="00091237" w:rsidRPr="004C010B" w:rsidTr="00A32A9D">
        <w:trPr>
          <w:trHeight w:val="1379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Default="00091237" w:rsidP="00BA1022">
            <w:pPr>
              <w:jc w:val="center"/>
              <w:rPr>
                <w:b/>
                <w:lang w:val="en-US"/>
              </w:rPr>
            </w:pPr>
            <w:r w:rsidRPr="00B74630">
              <w:rPr>
                <w:rStyle w:val="af2"/>
                <w:b w:val="0"/>
                <w:bCs/>
                <w:color w:val="000000"/>
              </w:rPr>
              <w:t>Мышь</w:t>
            </w:r>
          </w:p>
          <w:p w:rsidR="00091237" w:rsidRPr="00B74630" w:rsidRDefault="00091237" w:rsidP="00BA1022">
            <w:pPr>
              <w:jc w:val="center"/>
              <w:rPr>
                <w:b/>
                <w:lang w:val="en-US"/>
              </w:rPr>
            </w:pPr>
            <w:r w:rsidRPr="005B7118">
              <w:rPr>
                <w:lang w:val="en-US"/>
              </w:rPr>
              <w:t xml:space="preserve">Logitech Optical Mouse B100  Black USB </w:t>
            </w:r>
            <w:r w:rsidRPr="005B7118">
              <w:t>или</w:t>
            </w:r>
            <w:r w:rsidRPr="005B7118">
              <w:rPr>
                <w:lang w:val="en-US"/>
              </w:rPr>
              <w:t xml:space="preserve"> </w:t>
            </w:r>
            <w:r w:rsidR="00FA11CA">
              <w:t>эквивалент</w:t>
            </w:r>
          </w:p>
          <w:p w:rsidR="00091237" w:rsidRPr="005B7118" w:rsidRDefault="00091237" w:rsidP="00BA1022">
            <w:pPr>
              <w:rPr>
                <w:bCs/>
                <w:color w:val="000000"/>
                <w:lang w:val="en-US"/>
              </w:rPr>
            </w:pP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Pr="005B7118" w:rsidRDefault="00091237" w:rsidP="00BA1022">
            <w:r w:rsidRPr="005B7118">
              <w:t xml:space="preserve">Оптический сенсор, проводная, разрешение 800 </w:t>
            </w:r>
            <w:r w:rsidRPr="005B7118">
              <w:rPr>
                <w:lang w:val="en-US"/>
              </w:rPr>
              <w:t>dpi</w:t>
            </w:r>
            <w:r w:rsidRPr="005B7118">
              <w:t xml:space="preserve">, интерфейс </w:t>
            </w:r>
            <w:r w:rsidRPr="005B7118">
              <w:rPr>
                <w:lang w:val="en-US"/>
              </w:rPr>
              <w:t>USB</w:t>
            </w:r>
            <w:r w:rsidRPr="005B7118">
              <w:t xml:space="preserve"> 1.1, 3  кнопки включая колесико-кнопку, прорезиненное колесо прокрутки, размеры (ширина </w:t>
            </w:r>
            <w:r w:rsidRPr="005B7118">
              <w:rPr>
                <w:lang w:val="en-US"/>
              </w:rPr>
              <w:t>x</w:t>
            </w:r>
            <w:r w:rsidRPr="005B7118">
              <w:t xml:space="preserve"> высота </w:t>
            </w:r>
            <w:r w:rsidRPr="005B7118">
              <w:rPr>
                <w:lang w:val="en-US"/>
              </w:rPr>
              <w:t>x</w:t>
            </w:r>
            <w:r w:rsidRPr="005B7118">
              <w:t xml:space="preserve"> глубина) 62 </w:t>
            </w:r>
            <w:r w:rsidRPr="005B7118">
              <w:rPr>
                <w:lang w:val="en-US"/>
              </w:rPr>
              <w:t>x</w:t>
            </w:r>
            <w:r w:rsidRPr="005B7118">
              <w:t xml:space="preserve"> 37 </w:t>
            </w:r>
            <w:r w:rsidRPr="005B7118">
              <w:rPr>
                <w:lang w:val="en-US"/>
              </w:rPr>
              <w:t>x</w:t>
            </w:r>
            <w:r w:rsidRPr="005B7118">
              <w:t xml:space="preserve"> 113 мм</w:t>
            </w:r>
            <w:proofErr w:type="gramStart"/>
            <w:r w:rsidRPr="005B7118">
              <w:t>.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</w:t>
            </w:r>
            <w:proofErr w:type="gramEnd"/>
            <w:r w:rsidRPr="005B7118">
              <w:t xml:space="preserve">оддержка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8, 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7,  ОС </w:t>
            </w:r>
            <w:r w:rsidRPr="005B7118">
              <w:rPr>
                <w:lang w:val="en-US"/>
              </w:rPr>
              <w:t>Windows</w:t>
            </w:r>
            <w:r w:rsidRPr="005B7118">
              <w:t xml:space="preserve"> </w:t>
            </w:r>
            <w:r w:rsidRPr="005B7118">
              <w:rPr>
                <w:lang w:val="en-US"/>
              </w:rPr>
              <w:t>XP</w:t>
            </w:r>
            <w:r w:rsidRPr="005B7118">
              <w:t>, цвет черный.</w:t>
            </w:r>
          </w:p>
          <w:p w:rsidR="00091237" w:rsidRPr="004C010B" w:rsidRDefault="00091237" w:rsidP="00BA1022">
            <w:pPr>
              <w:shd w:val="clear" w:color="auto" w:fill="FFFFFF"/>
            </w:pP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4C010B" w:rsidRDefault="00595920" w:rsidP="00BA1022">
            <w:pPr>
              <w:ind w:hanging="71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4C010B" w:rsidRDefault="006608AB" w:rsidP="00BA1022">
            <w:pPr>
              <w:jc w:val="center"/>
            </w:pPr>
            <w:r>
              <w:t>5</w:t>
            </w:r>
          </w:p>
        </w:tc>
      </w:tr>
      <w:tr w:rsidR="00632AB4" w:rsidRPr="004C010B" w:rsidTr="00632AB4">
        <w:trPr>
          <w:trHeight w:val="1379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AB4" w:rsidRPr="00CE1992" w:rsidRDefault="00632AB4" w:rsidP="00632AB4">
            <w:pPr>
              <w:pStyle w:val="af0"/>
              <w:numPr>
                <w:ilvl w:val="0"/>
                <w:numId w:val="12"/>
              </w:numPr>
              <w:ind w:hanging="786"/>
              <w:jc w:val="center"/>
            </w:pPr>
          </w:p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AB4" w:rsidRDefault="00632AB4" w:rsidP="00632AB4">
            <w:pPr>
              <w:jc w:val="center"/>
            </w:pPr>
            <w:r>
              <w:t>Ноутбук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AB4" w:rsidRPr="007E7834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proofErr w:type="gramStart"/>
            <w:r w:rsidRPr="00446D00">
              <w:rPr>
                <w:bCs/>
                <w:szCs w:val="24"/>
              </w:rPr>
              <w:t>Операционная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7E7834">
              <w:rPr>
                <w:bCs/>
                <w:szCs w:val="24"/>
              </w:rPr>
              <w:tab/>
            </w:r>
            <w:r w:rsidRPr="006651B8">
              <w:rPr>
                <w:szCs w:val="24"/>
              </w:rPr>
              <w:t>без операционной</w:t>
            </w:r>
            <w:r w:rsidRPr="006651B8">
              <w:rPr>
                <w:szCs w:val="24"/>
              </w:rPr>
              <w:tab/>
              <w:t>системы</w:t>
            </w:r>
            <w:r w:rsidR="004A0975">
              <w:rPr>
                <w:szCs w:val="24"/>
              </w:rPr>
              <w:br/>
              <w:t xml:space="preserve">                                                    </w:t>
            </w:r>
            <w:r w:rsidRPr="006651B8">
              <w:rPr>
                <w:szCs w:val="24"/>
              </w:rPr>
              <w:t xml:space="preserve"> </w:t>
            </w:r>
            <w:r w:rsidR="004A0975">
              <w:rPr>
                <w:szCs w:val="24"/>
              </w:rPr>
              <w:t xml:space="preserve">        </w:t>
            </w:r>
            <w:r w:rsidRPr="006651B8">
              <w:rPr>
                <w:szCs w:val="24"/>
              </w:rPr>
              <w:t>или</w:t>
            </w:r>
            <w:r w:rsidR="004A0975"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с</w:t>
            </w:r>
            <w:r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бесплатной ОС</w:t>
            </w:r>
            <w:proofErr w:type="gramEnd"/>
          </w:p>
          <w:p w:rsidR="00632AB4" w:rsidRPr="007E7834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7E7834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Core</w:t>
            </w:r>
            <w:r w:rsidRPr="007E78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>5</w:t>
            </w:r>
            <w:r w:rsidR="005F290A">
              <w:rPr>
                <w:szCs w:val="24"/>
              </w:rPr>
              <w:t xml:space="preserve"> до </w:t>
            </w:r>
            <w:r w:rsidR="005F290A">
              <w:rPr>
                <w:szCs w:val="24"/>
                <w:lang w:val="en-US"/>
              </w:rPr>
              <w:t>Core</w:t>
            </w:r>
            <w:r w:rsidR="005F290A" w:rsidRPr="005F290A">
              <w:rPr>
                <w:szCs w:val="24"/>
              </w:rPr>
              <w:t xml:space="preserve"> </w:t>
            </w:r>
            <w:proofErr w:type="spellStart"/>
            <w:r w:rsidR="005F290A">
              <w:rPr>
                <w:szCs w:val="24"/>
                <w:lang w:val="en-US"/>
              </w:rPr>
              <w:t>i</w:t>
            </w:r>
            <w:proofErr w:type="spellEnd"/>
            <w:r w:rsidR="005F290A" w:rsidRPr="005F290A">
              <w:rPr>
                <w:szCs w:val="24"/>
              </w:rPr>
              <w:t>7</w:t>
            </w:r>
            <w:r w:rsidRPr="007E7834">
              <w:rPr>
                <w:szCs w:val="24"/>
              </w:rPr>
              <w:t xml:space="preserve"> 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</w:t>
            </w:r>
            <w:r w:rsidRPr="00C313DC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 w:rsidR="005F290A">
              <w:rPr>
                <w:szCs w:val="24"/>
              </w:rPr>
              <w:t xml:space="preserve"> до </w:t>
            </w:r>
            <w:r w:rsidRPr="00C313DC">
              <w:rPr>
                <w:szCs w:val="24"/>
              </w:rPr>
              <w:t>3100</w:t>
            </w:r>
            <w:r w:rsidRPr="00446D00">
              <w:rPr>
                <w:szCs w:val="24"/>
              </w:rPr>
              <w:t> МГц</w:t>
            </w:r>
          </w:p>
          <w:p w:rsidR="00632AB4" w:rsidRPr="0028062B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</w:t>
            </w:r>
            <w:r w:rsidR="005F290A">
              <w:rPr>
                <w:szCs w:val="24"/>
              </w:rPr>
              <w:t xml:space="preserve"> до 8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 w:rsidRPr="000A2B06">
              <w:rPr>
                <w:szCs w:val="24"/>
              </w:rPr>
              <w:t>4</w:t>
            </w:r>
            <w:r w:rsidR="005F290A">
              <w:rPr>
                <w:szCs w:val="24"/>
              </w:rPr>
              <w:t xml:space="preserve"> до 12</w:t>
            </w:r>
            <w:r w:rsidRPr="00446D00">
              <w:rPr>
                <w:szCs w:val="24"/>
              </w:rPr>
              <w:t> Гб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экрана</w:t>
            </w:r>
            <w:r w:rsidRPr="00446D00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17</w:t>
            </w:r>
            <w:r w:rsidR="005F290A">
              <w:rPr>
                <w:szCs w:val="24"/>
              </w:rPr>
              <w:t xml:space="preserve"> до 18</w:t>
            </w:r>
            <w:r w:rsidRPr="00446D00">
              <w:rPr>
                <w:szCs w:val="24"/>
              </w:rPr>
              <w:t> дюйм</w:t>
            </w:r>
            <w:r>
              <w:rPr>
                <w:szCs w:val="24"/>
              </w:rPr>
              <w:t>ов,</w:t>
            </w:r>
            <w:r w:rsidR="005F290A">
              <w:rPr>
                <w:szCs w:val="24"/>
              </w:rPr>
              <w:br/>
              <w:t xml:space="preserve">                                                             </w:t>
            </w:r>
            <w:r>
              <w:rPr>
                <w:szCs w:val="24"/>
              </w:rPr>
              <w:t>широкоформатный</w:t>
            </w:r>
          </w:p>
          <w:p w:rsidR="00632AB4" w:rsidRPr="000A2B06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Разрешение экрана</w:t>
            </w:r>
            <w:r w:rsidRPr="00446D00">
              <w:rPr>
                <w:bCs/>
                <w:szCs w:val="24"/>
              </w:rPr>
              <w:tab/>
            </w:r>
            <w:r w:rsidR="005F290A">
              <w:rPr>
                <w:bCs/>
                <w:szCs w:val="24"/>
              </w:rPr>
              <w:t xml:space="preserve">от </w:t>
            </w:r>
            <w:r w:rsidR="005F290A" w:rsidRPr="005F290A">
              <w:rPr>
                <w:szCs w:val="24"/>
              </w:rPr>
              <w:t xml:space="preserve">1920 </w:t>
            </w:r>
            <w:proofErr w:type="spellStart"/>
            <w:r w:rsidR="005F290A" w:rsidRPr="005F290A">
              <w:rPr>
                <w:szCs w:val="24"/>
              </w:rPr>
              <w:t>x</w:t>
            </w:r>
            <w:proofErr w:type="spellEnd"/>
            <w:r w:rsidR="005F290A" w:rsidRPr="005F290A">
              <w:rPr>
                <w:szCs w:val="24"/>
              </w:rPr>
              <w:t xml:space="preserve"> 1080</w:t>
            </w:r>
            <w:r w:rsidR="005F290A">
              <w:rPr>
                <w:szCs w:val="24"/>
              </w:rPr>
              <w:t xml:space="preserve"> до </w:t>
            </w:r>
            <w:r w:rsidR="005F290A" w:rsidRPr="005F290A">
              <w:rPr>
                <w:szCs w:val="24"/>
              </w:rPr>
              <w:t>2560х1440</w:t>
            </w:r>
            <w:r>
              <w:rPr>
                <w:szCs w:val="24"/>
              </w:rPr>
              <w:t xml:space="preserve">, 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446D00">
              <w:rPr>
                <w:bCs/>
                <w:szCs w:val="24"/>
              </w:rPr>
              <w:t xml:space="preserve">одсветка </w:t>
            </w:r>
            <w:r w:rsidRPr="00446D00">
              <w:rPr>
                <w:bCs/>
                <w:szCs w:val="24"/>
              </w:rPr>
              <w:tab/>
              <w:t>Светодиодная</w:t>
            </w:r>
          </w:p>
          <w:p w:rsidR="00632AB4" w:rsidRPr="00C313DC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видеоадаптера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 xml:space="preserve">/ дискретный / встроенный </w:t>
            </w:r>
          </w:p>
          <w:p w:rsidR="00632AB4" w:rsidRPr="00945CA0" w:rsidRDefault="00632AB4" w:rsidP="00632AB4">
            <w:pPr>
              <w:tabs>
                <w:tab w:val="left" w:pos="3788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Видеопроцессор</w:t>
            </w:r>
            <w:r w:rsidR="005F290A" w:rsidRPr="00945CA0">
              <w:rPr>
                <w:bCs/>
                <w:szCs w:val="24"/>
              </w:rPr>
              <w:t xml:space="preserve">                                 </w:t>
            </w:r>
            <w:r>
              <w:rPr>
                <w:szCs w:val="24"/>
                <w:lang w:val="en-US"/>
              </w:rPr>
              <w:t>Intel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 w:rsidR="005F290A">
              <w:rPr>
                <w:szCs w:val="24"/>
                <w:lang w:val="en-US"/>
              </w:rPr>
              <w:t>Graphic</w:t>
            </w:r>
            <w:r w:rsidR="00945CA0" w:rsidRPr="00945CA0">
              <w:rPr>
                <w:szCs w:val="24"/>
              </w:rPr>
              <w:t xml:space="preserve"> серии от </w:t>
            </w:r>
            <w:r w:rsidR="00945CA0">
              <w:rPr>
                <w:szCs w:val="24"/>
              </w:rPr>
              <w:br/>
              <w:t xml:space="preserve">                                                              </w:t>
            </w:r>
            <w:r w:rsidR="00945CA0" w:rsidRPr="00945CA0">
              <w:rPr>
                <w:szCs w:val="24"/>
              </w:rPr>
              <w:t>4000 до 4600</w:t>
            </w:r>
            <w:r w:rsidRPr="00945CA0">
              <w:rPr>
                <w:szCs w:val="24"/>
              </w:rPr>
              <w:t>/</w:t>
            </w:r>
            <w:r w:rsidR="005F290A" w:rsidRPr="00945CA0">
              <w:rPr>
                <w:szCs w:val="24"/>
              </w:rPr>
              <w:br/>
              <w:t xml:space="preserve">                                                             </w:t>
            </w:r>
            <w:r>
              <w:rPr>
                <w:szCs w:val="24"/>
                <w:lang w:val="en-US"/>
              </w:rPr>
              <w:t>AMD</w:t>
            </w:r>
            <w:r w:rsidRPr="00945CA0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Radeon</w:t>
            </w:r>
            <w:proofErr w:type="spellEnd"/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 w:rsidR="00945CA0">
              <w:rPr>
                <w:szCs w:val="24"/>
              </w:rPr>
              <w:t>серии от</w:t>
            </w:r>
            <w:r w:rsidR="00945CA0">
              <w:rPr>
                <w:szCs w:val="24"/>
              </w:rPr>
              <w:br/>
              <w:t xml:space="preserve">                                                              </w:t>
            </w:r>
            <w:r w:rsidRPr="00945CA0">
              <w:rPr>
                <w:szCs w:val="24"/>
              </w:rPr>
              <w:t>7650</w:t>
            </w:r>
            <w:r>
              <w:rPr>
                <w:szCs w:val="24"/>
                <w:lang w:val="en-US"/>
              </w:rPr>
              <w:t>M</w:t>
            </w:r>
            <w:r w:rsidR="00945CA0">
              <w:rPr>
                <w:szCs w:val="24"/>
              </w:rPr>
              <w:t xml:space="preserve"> до 7700М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Размещение оптического привода</w:t>
            </w:r>
            <w:r w:rsidRPr="00446D00">
              <w:rPr>
                <w:bCs/>
                <w:szCs w:val="24"/>
              </w:rPr>
              <w:tab/>
            </w:r>
            <w:proofErr w:type="gramStart"/>
            <w:r w:rsidRPr="00446D00">
              <w:rPr>
                <w:szCs w:val="24"/>
              </w:rPr>
              <w:t>Внутренний</w:t>
            </w:r>
            <w:proofErr w:type="gramEnd"/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 w:rsidR="0096763A">
              <w:rPr>
                <w:bCs/>
                <w:szCs w:val="24"/>
              </w:rPr>
              <w:t xml:space="preserve">от </w:t>
            </w:r>
            <w:r w:rsidRPr="00446D00">
              <w:rPr>
                <w:szCs w:val="24"/>
              </w:rPr>
              <w:t>500</w:t>
            </w:r>
            <w:r w:rsidR="0096763A">
              <w:rPr>
                <w:szCs w:val="24"/>
              </w:rPr>
              <w:t xml:space="preserve"> до 100</w:t>
            </w:r>
            <w:r w:rsidRPr="00446D00">
              <w:rPr>
                <w:szCs w:val="24"/>
              </w:rPr>
              <w:t>0 Гб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632AB4" w:rsidRPr="00446D00" w:rsidRDefault="00632AB4" w:rsidP="00632AB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Pr="00446D00">
              <w:rPr>
                <w:bCs/>
                <w:szCs w:val="24"/>
              </w:rPr>
              <w:tab/>
            </w:r>
            <w:r w:rsidR="0096763A">
              <w:rPr>
                <w:bCs/>
                <w:szCs w:val="24"/>
              </w:rPr>
              <w:t>от 72</w:t>
            </w:r>
            <w:r w:rsidRPr="00446D00">
              <w:rPr>
                <w:szCs w:val="24"/>
              </w:rPr>
              <w:t>00</w:t>
            </w:r>
            <w:r w:rsidR="0096763A">
              <w:rPr>
                <w:szCs w:val="24"/>
              </w:rPr>
              <w:t xml:space="preserve"> до 8800 </w:t>
            </w:r>
            <w:r w:rsidRPr="00446D00">
              <w:rPr>
                <w:szCs w:val="24"/>
              </w:rPr>
              <w:t xml:space="preserve"> </w:t>
            </w:r>
            <w:proofErr w:type="gramStart"/>
            <w:r w:rsidRPr="00446D00">
              <w:rPr>
                <w:szCs w:val="24"/>
              </w:rPr>
              <w:t>об</w:t>
            </w:r>
            <w:proofErr w:type="gramEnd"/>
            <w:r w:rsidRPr="00446D00">
              <w:rPr>
                <w:szCs w:val="24"/>
              </w:rPr>
              <w:t>/мин</w:t>
            </w:r>
          </w:p>
          <w:p w:rsidR="00632AB4" w:rsidRPr="00662F8B" w:rsidRDefault="00632AB4" w:rsidP="0012715B">
            <w:pPr>
              <w:tabs>
                <w:tab w:val="left" w:pos="3730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Емкость аккумулятора</w:t>
            </w:r>
            <w:r w:rsidRPr="00446D00">
              <w:rPr>
                <w:bCs/>
                <w:szCs w:val="24"/>
              </w:rPr>
              <w:tab/>
            </w:r>
            <w:r w:rsidR="0012715B">
              <w:rPr>
                <w:bCs/>
                <w:szCs w:val="24"/>
              </w:rPr>
              <w:t xml:space="preserve">от </w:t>
            </w:r>
            <w:r w:rsidR="0012715B">
              <w:rPr>
                <w:szCs w:val="24"/>
              </w:rPr>
              <w:t>5000 до 7000</w:t>
            </w:r>
            <w:r w:rsidRPr="00446D00">
              <w:rPr>
                <w:szCs w:val="24"/>
              </w:rPr>
              <w:t> </w:t>
            </w:r>
            <w:proofErr w:type="spellStart"/>
            <w:r w:rsidRPr="00446D00">
              <w:rPr>
                <w:szCs w:val="24"/>
              </w:rPr>
              <w:t>мАч</w:t>
            </w:r>
            <w:proofErr w:type="spellEnd"/>
            <w:r w:rsidR="0012715B">
              <w:rPr>
                <w:szCs w:val="24"/>
              </w:rPr>
              <w:t xml:space="preserve"> </w:t>
            </w:r>
            <w:r>
              <w:rPr>
                <w:szCs w:val="24"/>
              </w:rPr>
              <w:t>Производитель</w:t>
            </w:r>
            <w:r w:rsidRPr="006162C3">
              <w:rPr>
                <w:szCs w:val="24"/>
              </w:rPr>
              <w:tab/>
            </w:r>
            <w:r>
              <w:rPr>
                <w:szCs w:val="24"/>
                <w:lang w:val="en-US"/>
              </w:rPr>
              <w:t>HP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Samsung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Sony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="00662F8B">
              <w:rPr>
                <w:szCs w:val="24"/>
              </w:rPr>
              <w:t xml:space="preserve"> </w:t>
            </w:r>
            <w:r w:rsidR="00662F8B">
              <w:rPr>
                <w:szCs w:val="24"/>
              </w:rPr>
              <w:br/>
              <w:t xml:space="preserve">                                                              (или эквивалент)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AB4" w:rsidRDefault="00632AB4" w:rsidP="00632AB4">
            <w:pPr>
              <w:ind w:left="-197" w:firstLine="197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2AB4" w:rsidRDefault="003D3C41" w:rsidP="00632AB4">
            <w:pPr>
              <w:jc w:val="center"/>
            </w:pPr>
            <w:r>
              <w:t>2</w:t>
            </w:r>
          </w:p>
        </w:tc>
      </w:tr>
      <w:tr w:rsidR="00A32A9D" w:rsidRPr="004C010B" w:rsidTr="00632AB4">
        <w:trPr>
          <w:trHeight w:val="1379"/>
        </w:trPr>
        <w:tc>
          <w:tcPr>
            <w:tcW w:w="1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2A9D" w:rsidRDefault="00A32A9D" w:rsidP="00A32A9D">
            <w:pPr>
              <w:pStyle w:val="af0"/>
              <w:numPr>
                <w:ilvl w:val="0"/>
                <w:numId w:val="12"/>
              </w:numPr>
              <w:ind w:hanging="786"/>
            </w:pPr>
          </w:p>
          <w:p w:rsidR="00A32A9D" w:rsidRPr="00E73195" w:rsidRDefault="00A32A9D" w:rsidP="00A32A9D"/>
        </w:tc>
        <w:tc>
          <w:tcPr>
            <w:tcW w:w="9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2A9D" w:rsidRPr="00E53659" w:rsidRDefault="00A32A9D" w:rsidP="00A32A9D">
            <w:pPr>
              <w:spacing w:after="200" w:line="276" w:lineRule="auto"/>
              <w:jc w:val="center"/>
            </w:pPr>
            <w:r w:rsidRPr="00CE1992">
              <w:t>Сумк</w:t>
            </w:r>
            <w:r>
              <w:t>а</w:t>
            </w:r>
            <w:r w:rsidRPr="00CE1992">
              <w:t xml:space="preserve"> для ноутбука объемная</w:t>
            </w:r>
          </w:p>
        </w:tc>
        <w:tc>
          <w:tcPr>
            <w:tcW w:w="32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2A9D" w:rsidRPr="00E53659" w:rsidRDefault="00A32A9D" w:rsidP="00A32A9D">
            <w:pPr>
              <w:spacing w:after="200" w:line="276" w:lineRule="auto"/>
            </w:pPr>
            <w:r>
              <w:t xml:space="preserve">Для пункта 8, размер основного отделения от 44х32х4 см до </w:t>
            </w:r>
            <w:r w:rsidRPr="00C33BD8">
              <w:t>47x35x12</w:t>
            </w:r>
            <w:r>
              <w:t xml:space="preserve"> см. С наплечным ремнём. Цвет черный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2A9D" w:rsidRPr="00E53659" w:rsidRDefault="00A32A9D" w:rsidP="00A32A9D">
            <w:pPr>
              <w:spacing w:after="200"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2A9D" w:rsidRPr="003D3C41" w:rsidRDefault="00A32A9D" w:rsidP="00A32A9D">
            <w:pPr>
              <w:spacing w:after="20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380CCD" w:rsidRPr="00380CCD" w:rsidRDefault="00380CCD" w:rsidP="00380CCD"/>
    <w:p w:rsidR="00091237" w:rsidRDefault="00091237" w:rsidP="00091237">
      <w:pPr>
        <w:pStyle w:val="2"/>
      </w:pPr>
      <w:bookmarkStart w:id="12" w:name="_Toc411342407"/>
      <w:r>
        <w:t xml:space="preserve">Перечень товаров для филиала в </w:t>
      </w:r>
      <w:proofErr w:type="gramStart"/>
      <w:r>
        <w:t>г</w:t>
      </w:r>
      <w:proofErr w:type="gramEnd"/>
      <w:r>
        <w:t>. Иркутск</w:t>
      </w:r>
      <w:bookmarkEnd w:id="12"/>
    </w:p>
    <w:tbl>
      <w:tblPr>
        <w:tblpPr w:leftFromText="180" w:rightFromText="180" w:vertAnchor="text" w:horzAnchor="page" w:tblpX="597" w:tblpY="242"/>
        <w:tblW w:w="10864" w:type="dxa"/>
        <w:tblLayout w:type="fixed"/>
        <w:tblCellMar>
          <w:left w:w="40" w:type="dxa"/>
          <w:right w:w="40" w:type="dxa"/>
        </w:tblCellMar>
        <w:tblLook w:val="0600"/>
      </w:tblPr>
      <w:tblGrid>
        <w:gridCol w:w="271"/>
        <w:gridCol w:w="2234"/>
        <w:gridCol w:w="6607"/>
        <w:gridCol w:w="852"/>
        <w:gridCol w:w="900"/>
      </w:tblGrid>
      <w:tr w:rsidR="00091237" w:rsidRPr="00C814C0" w:rsidTr="00091237">
        <w:trPr>
          <w:trHeight w:val="742"/>
          <w:tblHeader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814C0" w:rsidRDefault="00091237" w:rsidP="00091237">
            <w:pPr>
              <w:jc w:val="center"/>
            </w:pPr>
            <w:r w:rsidRPr="00C814C0">
              <w:t xml:space="preserve">№ </w:t>
            </w:r>
            <w:proofErr w:type="spellStart"/>
            <w:proofErr w:type="gramStart"/>
            <w:r w:rsidRPr="00C814C0">
              <w:t>п</w:t>
            </w:r>
            <w:proofErr w:type="spellEnd"/>
            <w:proofErr w:type="gramEnd"/>
            <w:r w:rsidRPr="00C814C0">
              <w:t>/</w:t>
            </w:r>
            <w:proofErr w:type="spellStart"/>
            <w:r w:rsidRPr="00C814C0">
              <w:t>п</w:t>
            </w:r>
            <w:proofErr w:type="spellEnd"/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1237" w:rsidRPr="00CE1992" w:rsidRDefault="00091237" w:rsidP="00091237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237" w:rsidRPr="00CE1992" w:rsidRDefault="00091237" w:rsidP="00091237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091237" w:rsidRPr="00004450" w:rsidTr="00091237">
        <w:trPr>
          <w:trHeight w:val="235"/>
          <w:tblHeader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091237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091237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091237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091237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091237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091237" w:rsidRPr="00A42D2C" w:rsidTr="00091237">
        <w:trPr>
          <w:trHeight w:val="742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870354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8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E9151B" w:rsidRDefault="00091237" w:rsidP="00091237">
            <w:pPr>
              <w:jc w:val="center"/>
            </w:pPr>
            <w:r w:rsidRPr="00CE1992">
              <w:t>Удлинител</w:t>
            </w:r>
            <w:r>
              <w:t>ь</w:t>
            </w:r>
            <w:r w:rsidRPr="00CE1992">
              <w:t xml:space="preserve"> электрически</w:t>
            </w:r>
            <w:r>
              <w:t>й</w:t>
            </w:r>
            <w:r w:rsidRPr="00CE1992">
              <w:t xml:space="preserve"> </w:t>
            </w:r>
          </w:p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680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60"/>
              <w:gridCol w:w="2444"/>
            </w:tblGrid>
            <w:tr w:rsidR="005437B6" w:rsidRPr="00AE3387" w:rsidTr="003D6786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2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>220</w:t>
                  </w:r>
                  <w:proofErr w:type="gramStart"/>
                  <w:r w:rsidRPr="00AE3387">
                    <w:rPr>
                      <w:szCs w:val="24"/>
                    </w:rPr>
                    <w:t xml:space="preserve"> В</w:t>
                  </w:r>
                  <w:proofErr w:type="gramEnd"/>
                  <w:r w:rsidRPr="00AE3387">
                    <w:rPr>
                      <w:szCs w:val="24"/>
                    </w:rPr>
                    <w:t xml:space="preserve"> / 50 Гц </w:t>
                  </w:r>
                </w:p>
              </w:tc>
            </w:tr>
            <w:tr w:rsidR="005437B6" w:rsidRPr="00AE3387" w:rsidTr="003D6786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2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BC7C8D" w:rsidP="00BC7C8D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="00DE7226">
                    <w:rPr>
                      <w:szCs w:val="24"/>
                    </w:rPr>
                    <w:t>4</w:t>
                  </w:r>
                  <w:r>
                    <w:rPr>
                      <w:szCs w:val="24"/>
                    </w:rPr>
                    <w:t xml:space="preserve"> до </w:t>
                  </w:r>
                  <w:r w:rsidR="00DE7226">
                    <w:rPr>
                      <w:szCs w:val="24"/>
                    </w:rPr>
                    <w:t>6</w:t>
                  </w:r>
                  <w:r w:rsidR="005437B6">
                    <w:rPr>
                      <w:szCs w:val="24"/>
                    </w:rPr>
                    <w:t xml:space="preserve"> </w:t>
                  </w:r>
                  <w:r w:rsidR="005437B6"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5437B6" w:rsidRPr="00AE3387" w:rsidTr="003D6786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2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5437B6" w:rsidRPr="00AE3387" w:rsidTr="003D6786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lastRenderedPageBreak/>
                    <w:t xml:space="preserve">Тип розеток </w:t>
                  </w:r>
                </w:p>
              </w:tc>
              <w:tc>
                <w:tcPr>
                  <w:tcW w:w="2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proofErr w:type="spell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5437B6" w:rsidRPr="00AE3387" w:rsidTr="003D6786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239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437B6" w:rsidRPr="00AE3387" w:rsidRDefault="005437B6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Pr="00AE3387">
                    <w:rPr>
                      <w:szCs w:val="24"/>
                    </w:rPr>
                    <w:t>3</w:t>
                  </w:r>
                  <w:r>
                    <w:rPr>
                      <w:szCs w:val="24"/>
                    </w:rPr>
                    <w:t xml:space="preserve"> до 10</w:t>
                  </w:r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:rsidR="00091237" w:rsidRPr="00AE3387" w:rsidRDefault="00091237" w:rsidP="00091237">
            <w:pPr>
              <w:jc w:val="center"/>
            </w:pP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091237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7B1FBB" w:rsidRDefault="002A75AA" w:rsidP="00091237">
            <w:pPr>
              <w:jc w:val="center"/>
            </w:pPr>
            <w:r w:rsidRPr="00DE7226">
              <w:t>5</w:t>
            </w:r>
          </w:p>
        </w:tc>
      </w:tr>
      <w:tr w:rsidR="00091237" w:rsidRPr="00E53659" w:rsidTr="00091237">
        <w:trPr>
          <w:trHeight w:val="26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091237">
            <w:pPr>
              <w:jc w:val="center"/>
            </w:pPr>
            <w:r w:rsidRPr="00C460A7">
              <w:rPr>
                <w:lang w:val="en-US"/>
              </w:rPr>
              <w:t>VoIP</w:t>
            </w:r>
            <w:r w:rsidRPr="00C460A7">
              <w:t>-</w:t>
            </w:r>
            <w:r w:rsidRPr="00CE1992">
              <w:t>телефон</w:t>
            </w:r>
            <w:r w:rsidRPr="00C460A7">
              <w:t xml:space="preserve">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 w:rsidRPr="00C460A7">
              <w:t xml:space="preserve"> </w:t>
            </w:r>
            <w:r w:rsidRPr="00C460A7">
              <w:rPr>
                <w:lang w:val="en-US"/>
              </w:rPr>
              <w:t>SIP</w:t>
            </w:r>
            <w:r w:rsidRPr="00C460A7">
              <w:t>-</w:t>
            </w:r>
            <w:r w:rsidRPr="00C460A7">
              <w:rPr>
                <w:lang w:val="en-US"/>
              </w:rPr>
              <w:t>T</w:t>
            </w:r>
            <w:r w:rsidR="00B97B38">
              <w:t>21</w:t>
            </w:r>
            <w:r w:rsidR="00BB3A55">
              <w:t xml:space="preserve"> или </w:t>
            </w:r>
            <w:r w:rsidR="00FA11CA">
              <w:t>эквивалент</w:t>
            </w:r>
          </w:p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1983" w:rsidRDefault="00451983" w:rsidP="00451983">
            <w:r>
              <w:t xml:space="preserve">Поддержка от 2 до 4 </w:t>
            </w:r>
            <w:proofErr w:type="spellStart"/>
            <w:r>
              <w:t>SIP-аккаунтов</w:t>
            </w:r>
            <w:proofErr w:type="spellEnd"/>
            <w:r>
              <w:t xml:space="preserve"> с независимой конфигурацией.</w:t>
            </w:r>
          </w:p>
          <w:p w:rsidR="00451983" w:rsidRDefault="00451983" w:rsidP="00451983">
            <w:r>
              <w:t xml:space="preserve">От 2 до 8 </w:t>
            </w:r>
            <w:proofErr w:type="gramStart"/>
            <w:r>
              <w:t>программируемых</w:t>
            </w:r>
            <w:proofErr w:type="gramEnd"/>
            <w:r>
              <w:t xml:space="preserve"> кнопки со световой индикацией. Отображение статуса абонента (BLF).</w:t>
            </w:r>
          </w:p>
          <w:p w:rsidR="00451983" w:rsidRDefault="00451983" w:rsidP="00451983">
            <w:r>
              <w:t>Полностью русифицирован</w:t>
            </w:r>
          </w:p>
          <w:p w:rsidR="00451983" w:rsidRDefault="00451983" w:rsidP="00451983">
            <w:r>
              <w:t>Клавиатура с русским алфавитом.</w:t>
            </w:r>
          </w:p>
          <w:p w:rsidR="00451983" w:rsidRDefault="00451983" w:rsidP="00451983">
            <w:r>
              <w:t xml:space="preserve">Телефонная книга с интеллектуальным поиском (от 1000 до 2000 записей и от 5 до 10 групп), экспорт/импорт записной книги, от 5 до 10 удаленных записных книг </w:t>
            </w:r>
          </w:p>
          <w:p w:rsidR="00451983" w:rsidRPr="00600CFA" w:rsidRDefault="00451983" w:rsidP="00451983">
            <w:r w:rsidRPr="00600CFA">
              <w:t xml:space="preserve">Поддержка протокола </w:t>
            </w:r>
            <w:r w:rsidRPr="00600CFA">
              <w:rPr>
                <w:lang w:val="en-US"/>
              </w:rPr>
              <w:t>SIP</w:t>
            </w:r>
            <w:r w:rsidRPr="00600CFA">
              <w:t xml:space="preserve"> 2.0 (</w:t>
            </w:r>
            <w:r w:rsidRPr="00600CFA">
              <w:rPr>
                <w:lang w:val="en-US"/>
              </w:rPr>
              <w:t>RFC</w:t>
            </w:r>
            <w:r w:rsidRPr="00600CFA">
              <w:t>3261).</w:t>
            </w:r>
          </w:p>
          <w:p w:rsidR="00451983" w:rsidRPr="00600CFA" w:rsidRDefault="00451983" w:rsidP="00451983">
            <w:r w:rsidRPr="00600CFA">
              <w:t xml:space="preserve">Транспорт: </w:t>
            </w:r>
            <w:r w:rsidRPr="00600CFA">
              <w:rPr>
                <w:lang w:val="en-US"/>
              </w:rPr>
              <w:t>UDP</w:t>
            </w:r>
            <w:r w:rsidRPr="00600CFA">
              <w:t xml:space="preserve">, </w:t>
            </w:r>
            <w:r w:rsidRPr="00600CFA">
              <w:rPr>
                <w:lang w:val="en-US"/>
              </w:rPr>
              <w:t>TCP</w:t>
            </w:r>
            <w:r w:rsidRPr="00600CFA">
              <w:t xml:space="preserve">, </w:t>
            </w:r>
            <w:r w:rsidRPr="00600CFA">
              <w:rPr>
                <w:lang w:val="en-US"/>
              </w:rPr>
              <w:t>TLS</w:t>
            </w:r>
            <w:r w:rsidRPr="00600CFA">
              <w:t xml:space="preserve">, </w:t>
            </w:r>
            <w:r w:rsidRPr="00600CFA">
              <w:rPr>
                <w:lang w:val="en-US"/>
              </w:rPr>
              <w:t>DNS</w:t>
            </w:r>
            <w:r w:rsidRPr="00600CFA">
              <w:t xml:space="preserve"> </w:t>
            </w:r>
            <w:r w:rsidRPr="00600CFA">
              <w:rPr>
                <w:lang w:val="en-US"/>
              </w:rPr>
              <w:t>SRV</w:t>
            </w:r>
            <w:r w:rsidRPr="00600CFA">
              <w:t>.</w:t>
            </w:r>
          </w:p>
          <w:p w:rsidR="00451983" w:rsidRPr="00600CFA" w:rsidRDefault="00451983" w:rsidP="00451983">
            <w:r w:rsidRPr="00600CFA">
              <w:t xml:space="preserve">Поддержка </w:t>
            </w:r>
            <w:r w:rsidRPr="00600CFA">
              <w:rPr>
                <w:lang w:val="en-US"/>
              </w:rPr>
              <w:t>NAT</w:t>
            </w:r>
            <w:r w:rsidRPr="00600CFA">
              <w:t xml:space="preserve"> </w:t>
            </w:r>
            <w:r w:rsidRPr="00600CFA">
              <w:rPr>
                <w:lang w:val="en-US"/>
              </w:rPr>
              <w:t>transverse</w:t>
            </w:r>
            <w:r w:rsidRPr="00600CFA">
              <w:t xml:space="preserve">: режим </w:t>
            </w:r>
            <w:r w:rsidRPr="00600CFA">
              <w:rPr>
                <w:lang w:val="en-US"/>
              </w:rPr>
              <w:t>STUN</w:t>
            </w:r>
            <w:r w:rsidRPr="00600CFA">
              <w:t>.</w:t>
            </w:r>
          </w:p>
          <w:p w:rsidR="00451983" w:rsidRPr="00600CFA" w:rsidRDefault="00451983" w:rsidP="00451983">
            <w:r w:rsidRPr="00600CFA">
              <w:t xml:space="preserve">Режимы звонка: </w:t>
            </w:r>
            <w:r w:rsidRPr="00600CFA">
              <w:rPr>
                <w:lang w:val="en-US"/>
              </w:rPr>
              <w:t>Peer</w:t>
            </w:r>
            <w:r w:rsidRPr="00600CFA">
              <w:t>-</w:t>
            </w:r>
            <w:r w:rsidRPr="00600CFA">
              <w:rPr>
                <w:lang w:val="en-US"/>
              </w:rPr>
              <w:t>to</w:t>
            </w:r>
            <w:r w:rsidRPr="00600CFA">
              <w:t>-</w:t>
            </w:r>
            <w:r w:rsidRPr="00600CFA">
              <w:rPr>
                <w:lang w:val="en-US"/>
              </w:rPr>
              <w:t>Peer</w:t>
            </w:r>
            <w:r w:rsidRPr="00600CFA">
              <w:t xml:space="preserve">, </w:t>
            </w:r>
            <w:r w:rsidRPr="00600CFA">
              <w:rPr>
                <w:lang w:val="en-US"/>
              </w:rPr>
              <w:t>SIP</w:t>
            </w:r>
            <w:r w:rsidRPr="00600CFA">
              <w:t xml:space="preserve"> </w:t>
            </w:r>
            <w:r w:rsidRPr="00600CFA">
              <w:rPr>
                <w:lang w:val="en-US"/>
              </w:rPr>
              <w:t>Proxy</w:t>
            </w:r>
            <w:r w:rsidRPr="00600CFA">
              <w:t>.</w:t>
            </w:r>
          </w:p>
          <w:p w:rsidR="00451983" w:rsidRPr="00F907D2" w:rsidRDefault="00451983" w:rsidP="00451983">
            <w:r w:rsidRPr="00F907D2">
              <w:t>Поддержка 802.1</w:t>
            </w:r>
            <w:r w:rsidRPr="00600CFA">
              <w:rPr>
                <w:lang w:val="en-US"/>
              </w:rPr>
              <w:t>x</w:t>
            </w:r>
            <w:r w:rsidRPr="00F907D2">
              <w:t xml:space="preserve">, </w:t>
            </w:r>
            <w:r w:rsidRPr="00600CFA">
              <w:rPr>
                <w:lang w:val="en-US"/>
              </w:rPr>
              <w:t>LLDP</w:t>
            </w:r>
            <w:r w:rsidRPr="00F907D2">
              <w:t>.</w:t>
            </w:r>
          </w:p>
          <w:p w:rsidR="00451983" w:rsidRPr="00F907D2" w:rsidRDefault="00451983" w:rsidP="00451983">
            <w:r w:rsidRPr="00F907D2">
              <w:t xml:space="preserve">Поддержка </w:t>
            </w:r>
            <w:r w:rsidRPr="00600CFA">
              <w:rPr>
                <w:lang w:val="en-US"/>
              </w:rPr>
              <w:t>VLAN</w:t>
            </w:r>
            <w:r w:rsidRPr="00F907D2">
              <w:t xml:space="preserve"> (</w:t>
            </w:r>
            <w:r w:rsidRPr="00600CFA">
              <w:rPr>
                <w:lang w:val="en-US"/>
              </w:rPr>
              <w:t>IEEE</w:t>
            </w:r>
            <w:r w:rsidRPr="00F907D2">
              <w:t xml:space="preserve"> 802.1</w:t>
            </w:r>
            <w:r w:rsidRPr="00600CFA">
              <w:rPr>
                <w:lang w:val="en-US"/>
              </w:rPr>
              <w:t>p</w:t>
            </w:r>
            <w:r w:rsidRPr="00F907D2">
              <w:t>/</w:t>
            </w:r>
            <w:r w:rsidRPr="00600CFA">
              <w:rPr>
                <w:lang w:val="en-US"/>
              </w:rPr>
              <w:t>q</w:t>
            </w:r>
            <w:r w:rsidRPr="00F907D2">
              <w:t xml:space="preserve"> </w:t>
            </w:r>
            <w:r w:rsidRPr="00600CFA">
              <w:rPr>
                <w:lang w:val="en-US"/>
              </w:rPr>
              <w:t>tagging</w:t>
            </w:r>
            <w:r w:rsidRPr="00F907D2">
              <w:t xml:space="preserve">), </w:t>
            </w:r>
            <w:r w:rsidRPr="00600CFA">
              <w:rPr>
                <w:lang w:val="en-US"/>
              </w:rPr>
              <w:t>TOS</w:t>
            </w:r>
            <w:r w:rsidRPr="00F907D2">
              <w:t xml:space="preserve"> (</w:t>
            </w:r>
            <w:r w:rsidRPr="00600CFA">
              <w:rPr>
                <w:lang w:val="en-US"/>
              </w:rPr>
              <w:t>layer</w:t>
            </w:r>
            <w:r w:rsidRPr="00F907D2">
              <w:t xml:space="preserve"> 3).</w:t>
            </w:r>
          </w:p>
          <w:p w:rsidR="00451983" w:rsidRDefault="00451983" w:rsidP="00451983">
            <w:r>
              <w:t xml:space="preserve">Два порта  RJ45 (режим </w:t>
            </w:r>
            <w:proofErr w:type="spellStart"/>
            <w:r>
              <w:t>Bridge</w:t>
            </w:r>
            <w:proofErr w:type="spellEnd"/>
            <w:r>
              <w:t>).</w:t>
            </w:r>
          </w:p>
          <w:p w:rsidR="00451983" w:rsidRDefault="00451983" w:rsidP="00451983">
            <w:r>
              <w:t>Графический от 2,3" до 5" LCD-экран с разрешением не менее 132x64 точек без подсветки.</w:t>
            </w:r>
          </w:p>
          <w:p w:rsidR="00451983" w:rsidRDefault="00451983" w:rsidP="00451983">
            <w:r>
              <w:t>Разъем для гарнитуры RJ9 (4P4C).</w:t>
            </w:r>
          </w:p>
          <w:p w:rsidR="00451983" w:rsidRDefault="00451983" w:rsidP="00451983">
            <w:r>
              <w:t>Питание: DC от 5В до 7В, от 0.6A до 0.8</w:t>
            </w:r>
            <w:proofErr w:type="gramStart"/>
            <w:r>
              <w:t>А</w:t>
            </w:r>
            <w:proofErr w:type="gramEnd"/>
          </w:p>
          <w:p w:rsidR="00451983" w:rsidRDefault="00451983" w:rsidP="00451983">
            <w:r>
              <w:t>Потребление: 1.4-2.6Вт.</w:t>
            </w:r>
          </w:p>
          <w:p w:rsidR="00091237" w:rsidRDefault="00451983" w:rsidP="00451983">
            <w:r>
              <w:t>Возможность крепления на стену.</w:t>
            </w:r>
          </w:p>
          <w:p w:rsidR="00260597" w:rsidRPr="00260597" w:rsidRDefault="00260597" w:rsidP="00451983">
            <w:r>
              <w:t>Производитель</w:t>
            </w:r>
            <w:r w:rsidRPr="0079346C">
              <w:t xml:space="preserve">: 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>
              <w:t xml:space="preserve">, </w:t>
            </w:r>
            <w:r>
              <w:rPr>
                <w:lang w:val="en-US"/>
              </w:rPr>
              <w:t>Avaya</w:t>
            </w:r>
            <w:r w:rsidRPr="0079346C">
              <w:t>,</w:t>
            </w:r>
            <w:r>
              <w:t xml:space="preserve"> </w:t>
            </w:r>
            <w:r>
              <w:rPr>
                <w:lang w:val="en-US"/>
              </w:rPr>
              <w:t>Cisco</w:t>
            </w:r>
            <w:r w:rsidRPr="0079346C">
              <w:t xml:space="preserve"> </w:t>
            </w:r>
            <w:r>
              <w:t>(или эквивалент)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622459" w:rsidP="00091237">
            <w:pPr>
              <w:jc w:val="center"/>
            </w:pPr>
            <w:proofErr w:type="spellStart"/>
            <w:proofErr w:type="gramStart"/>
            <w:r>
              <w:t>Ш</w:t>
            </w:r>
            <w:r w:rsidR="00091237">
              <w:t>т</w:t>
            </w:r>
            <w:proofErr w:type="spellEnd"/>
            <w:proofErr w:type="gramEnd"/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D5154" w:rsidRDefault="00702B3E" w:rsidP="00091237">
            <w:pPr>
              <w:jc w:val="center"/>
            </w:pPr>
            <w:r>
              <w:t>20</w:t>
            </w:r>
          </w:p>
        </w:tc>
      </w:tr>
      <w:tr w:rsidR="00091237" w:rsidRPr="00E53659" w:rsidTr="00091237">
        <w:trPr>
          <w:trHeight w:val="26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237" w:rsidRDefault="00091237" w:rsidP="00091237">
            <w:pPr>
              <w:jc w:val="center"/>
            </w:pPr>
            <w:r w:rsidRPr="005E59A9">
              <w:t xml:space="preserve">Универсальное поворотное крепление для ТВ 15-50" </w:t>
            </w:r>
            <w:r w:rsidRPr="005E59A9">
              <w:rPr>
                <w:lang w:val="en-US"/>
              </w:rPr>
              <w:t>BENATEK</w:t>
            </w:r>
            <w:r>
              <w:t xml:space="preserve"> &lt;</w:t>
            </w:r>
            <w:r w:rsidRPr="005E59A9">
              <w:rPr>
                <w:lang w:val="en-US"/>
              </w:rPr>
              <w:t>KRAN</w:t>
            </w:r>
            <w:r w:rsidRPr="005E59A9">
              <w:t>-40</w:t>
            </w:r>
            <w:r w:rsidRPr="005E59A9">
              <w:rPr>
                <w:lang w:val="en-US"/>
              </w:rPr>
              <w:t>B</w:t>
            </w:r>
            <w:r w:rsidRPr="005E59A9">
              <w:t>&gt;</w:t>
            </w:r>
          </w:p>
          <w:p w:rsidR="00091237" w:rsidRDefault="00091237" w:rsidP="00091237">
            <w:r>
              <w:t xml:space="preserve">или </w:t>
            </w:r>
            <w:r w:rsidR="00FA11CA">
              <w:t>эквивалент</w:t>
            </w:r>
            <w:r>
              <w:t xml:space="preserve"> </w:t>
            </w:r>
          </w:p>
          <w:p w:rsidR="00091237" w:rsidRPr="00EB29E2" w:rsidRDefault="00091237" w:rsidP="00091237"/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32B2" w:rsidRDefault="00A032B2" w:rsidP="00091237">
            <w:r w:rsidRPr="00A032B2">
              <w:t>Соответствие стандартам: VESA 75, VESA 100</w:t>
            </w:r>
          </w:p>
          <w:p w:rsidR="00A032B2" w:rsidRPr="00A032B2" w:rsidRDefault="00A032B2" w:rsidP="00091237">
            <w:r>
              <w:t>Диагональ ТВ</w:t>
            </w:r>
            <w:r w:rsidRPr="00A032B2">
              <w:t xml:space="preserve">: </w:t>
            </w:r>
            <w:r w:rsidRPr="005E59A9">
              <w:t>15-50"</w:t>
            </w:r>
          </w:p>
          <w:p w:rsidR="00091237" w:rsidRPr="00A032B2" w:rsidRDefault="00A032B2" w:rsidP="00091237">
            <w:r w:rsidRPr="00A032B2">
              <w:t xml:space="preserve">Максимальная нагрузка на кронштейн для крепления телевизора: </w:t>
            </w:r>
            <w:r>
              <w:t>от 15 до</w:t>
            </w:r>
            <w:r w:rsidR="00091237" w:rsidRPr="00A032B2">
              <w:t xml:space="preserve"> 35</w:t>
            </w:r>
            <w:r w:rsidR="00091237">
              <w:t>кг</w:t>
            </w:r>
          </w:p>
          <w:p w:rsidR="00A032B2" w:rsidRDefault="00A032B2" w:rsidP="00091237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FA11CA">
              <w:t xml:space="preserve">Угол наклона: </w:t>
            </w:r>
            <w:r>
              <w:t xml:space="preserve">от </w:t>
            </w:r>
            <w:r w:rsidRPr="00A032B2">
              <w:rPr>
                <w:color w:val="222222"/>
                <w:szCs w:val="24"/>
                <w:shd w:val="clear" w:color="auto" w:fill="FFFFFF"/>
              </w:rPr>
              <w:t>-45° ~ 45°</w:t>
            </w:r>
          </w:p>
          <w:p w:rsidR="00A032B2" w:rsidRDefault="00A032B2" w:rsidP="00091237">
            <w:pPr>
              <w:rPr>
                <w:color w:val="222222"/>
                <w:szCs w:val="24"/>
                <w:shd w:val="clear" w:color="auto" w:fill="FFFFFF"/>
              </w:rPr>
            </w:pPr>
            <w:r w:rsidRPr="00A032B2">
              <w:t xml:space="preserve">Угол поворота: </w:t>
            </w:r>
            <w:r>
              <w:t>от -180</w:t>
            </w:r>
            <w:r w:rsidRPr="00A032B2">
              <w:rPr>
                <w:color w:val="222222"/>
                <w:szCs w:val="24"/>
                <w:shd w:val="clear" w:color="auto" w:fill="FFFFFF"/>
              </w:rPr>
              <w:t>°</w:t>
            </w:r>
            <w:r>
              <w:t xml:space="preserve"> до +180</w:t>
            </w:r>
            <w:r w:rsidRPr="00A032B2">
              <w:rPr>
                <w:color w:val="222222"/>
                <w:szCs w:val="24"/>
                <w:shd w:val="clear" w:color="auto" w:fill="FFFFFF"/>
              </w:rPr>
              <w:t>°</w:t>
            </w:r>
          </w:p>
          <w:p w:rsidR="007B0C67" w:rsidRDefault="007B0C67" w:rsidP="00091237">
            <w:r w:rsidRPr="007B0C67">
              <w:t xml:space="preserve">Цвета, использованные в оформлении: </w:t>
            </w:r>
            <w:r w:rsidRPr="00440139">
              <w:t>Черный</w:t>
            </w:r>
          </w:p>
          <w:p w:rsidR="00440139" w:rsidRPr="00440139" w:rsidRDefault="00440139" w:rsidP="00091237">
            <w:r>
              <w:t>Производитель</w:t>
            </w:r>
            <w:r w:rsidRPr="00E51D44">
              <w:t xml:space="preserve">: </w:t>
            </w:r>
            <w:r w:rsidRPr="00440139">
              <w:rPr>
                <w:lang w:val="en-US"/>
              </w:rPr>
              <w:t>BENATEK</w:t>
            </w:r>
            <w:r w:rsidRPr="00E51D44">
              <w:t xml:space="preserve">, </w:t>
            </w:r>
            <w:proofErr w:type="spellStart"/>
            <w:r>
              <w:rPr>
                <w:lang w:val="en-US"/>
              </w:rPr>
              <w:t>Wize</w:t>
            </w:r>
            <w:proofErr w:type="spellEnd"/>
            <w:r w:rsidRPr="00E51D44">
              <w:t>(</w:t>
            </w:r>
            <w:r>
              <w:t>или эквивалент</w:t>
            </w:r>
            <w:r w:rsidRPr="00E51D44">
              <w:t>)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622459" w:rsidP="00091237">
            <w:pPr>
              <w:jc w:val="center"/>
            </w:pPr>
            <w:proofErr w:type="spellStart"/>
            <w:proofErr w:type="gramStart"/>
            <w:r>
              <w:t>Ш</w:t>
            </w:r>
            <w:r w:rsidR="00091237">
              <w:t>т</w:t>
            </w:r>
            <w:proofErr w:type="spellEnd"/>
            <w:proofErr w:type="gramEnd"/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091237">
            <w:pPr>
              <w:jc w:val="center"/>
            </w:pPr>
            <w:r>
              <w:t>1</w:t>
            </w:r>
          </w:p>
        </w:tc>
      </w:tr>
      <w:tr w:rsidR="003F0140" w:rsidRPr="007E488B" w:rsidTr="00091237">
        <w:trPr>
          <w:trHeight w:val="267"/>
        </w:trPr>
        <w:tc>
          <w:tcPr>
            <w:tcW w:w="1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140" w:rsidRPr="00CE1992" w:rsidRDefault="003F0140" w:rsidP="00091237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0140" w:rsidRPr="005E59A9" w:rsidRDefault="007E488B" w:rsidP="00091237">
            <w:pPr>
              <w:jc w:val="center"/>
            </w:pPr>
            <w:r>
              <w:t>Монитор</w:t>
            </w:r>
          </w:p>
        </w:tc>
        <w:tc>
          <w:tcPr>
            <w:tcW w:w="3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5513" w:type="pct"/>
              <w:tblLayout w:type="fixed"/>
              <w:tblCellMar>
                <w:left w:w="40" w:type="dxa"/>
                <w:right w:w="40" w:type="dxa"/>
              </w:tblCellMar>
              <w:tblLook w:val="0600"/>
            </w:tblPr>
            <w:tblGrid>
              <w:gridCol w:w="4227"/>
              <w:gridCol w:w="2952"/>
            </w:tblGrid>
            <w:tr w:rsidR="005F445C" w:rsidRPr="00C313DC" w:rsidTr="001A15AA">
              <w:trPr>
                <w:trHeight w:val="267"/>
              </w:trPr>
              <w:tc>
                <w:tcPr>
                  <w:tcW w:w="1884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vAlign w:val="center"/>
                </w:tcPr>
                <w:p w:rsidR="005F445C" w:rsidRDefault="005F445C" w:rsidP="00FA11CA">
                  <w:pPr>
                    <w:framePr w:hSpace="180" w:wrap="around" w:vAnchor="text" w:hAnchor="page" w:x="597" w:y="242"/>
                  </w:pPr>
                  <w:proofErr w:type="spellStart"/>
                  <w:r>
                    <w:t>ЖК-монитор</w:t>
                  </w:r>
                  <w:proofErr w:type="spellEnd"/>
                  <w:r>
                    <w:t xml:space="preserve"> </w:t>
                  </w:r>
                  <w:proofErr w:type="gramStart"/>
                  <w:r>
                    <w:t>широкоформатный</w:t>
                  </w:r>
                  <w:proofErr w:type="gramEnd"/>
                  <w:r>
                    <w:t xml:space="preserve"> </w:t>
                  </w:r>
                  <w:r>
                    <w:br/>
                    <w:t xml:space="preserve">Подсветка </w:t>
                  </w:r>
                </w:p>
                <w:p w:rsidR="005F445C" w:rsidRDefault="005F445C" w:rsidP="00FA11CA">
                  <w:pPr>
                    <w:framePr w:hSpace="180" w:wrap="around" w:vAnchor="text" w:hAnchor="page" w:x="597" w:y="242"/>
                  </w:pPr>
                  <w:r>
                    <w:t>Разрешение экрана</w:t>
                  </w:r>
                  <w:r>
                    <w:br/>
                  </w:r>
                </w:p>
                <w:p w:rsidR="005F445C" w:rsidRPr="00DB3DF5" w:rsidRDefault="005F445C" w:rsidP="00FA11CA">
                  <w:pPr>
                    <w:framePr w:hSpace="180" w:wrap="around" w:vAnchor="text" w:hAnchor="page" w:x="597" w:y="242"/>
                  </w:pPr>
                  <w:r>
                    <w:t>Производитель</w:t>
                  </w:r>
                  <w:r>
                    <w:br/>
                  </w:r>
                  <w:r>
                    <w:br/>
                    <w:t>Входы</w:t>
                  </w:r>
                </w:p>
              </w:tc>
              <w:tc>
                <w:tcPr>
                  <w:tcW w:w="1316" w:type="pct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5F445C" w:rsidRDefault="005F445C" w:rsidP="00FA11CA">
                  <w:pPr>
                    <w:framePr w:hSpace="180" w:wrap="around" w:vAnchor="text" w:hAnchor="page" w:x="597" w:y="242"/>
                    <w:rPr>
                      <w:szCs w:val="24"/>
                    </w:rPr>
                  </w:pPr>
                  <w:r>
                    <w:t>от 23</w:t>
                  </w:r>
                  <w:r w:rsidRPr="00193B7E">
                    <w:t>”</w:t>
                  </w:r>
                  <w:r>
                    <w:t xml:space="preserve"> до 25</w:t>
                  </w:r>
                  <w:r w:rsidRPr="00193B7E">
                    <w:t>“</w:t>
                  </w:r>
                  <w:r>
                    <w:t>диагональ</w:t>
                  </w:r>
                  <w:r>
                    <w:br/>
                  </w:r>
                  <w:r>
                    <w:rPr>
                      <w:bCs/>
                      <w:szCs w:val="24"/>
                    </w:rPr>
                    <w:t>светодиодная</w:t>
                  </w:r>
                  <w:r>
                    <w:rPr>
                      <w:bCs/>
                      <w:szCs w:val="24"/>
                    </w:rPr>
                    <w:br/>
                    <w:t xml:space="preserve">от </w:t>
                  </w:r>
                  <w:r w:rsidRPr="005F290A">
                    <w:rPr>
                      <w:szCs w:val="24"/>
                    </w:rPr>
                    <w:t xml:space="preserve">1920 </w:t>
                  </w:r>
                  <w:proofErr w:type="spellStart"/>
                  <w:r w:rsidRPr="005F290A">
                    <w:rPr>
                      <w:szCs w:val="24"/>
                    </w:rPr>
                    <w:t>x</w:t>
                  </w:r>
                  <w:proofErr w:type="spellEnd"/>
                  <w:r w:rsidRPr="005F290A">
                    <w:rPr>
                      <w:szCs w:val="24"/>
                    </w:rPr>
                    <w:t xml:space="preserve"> 1080</w:t>
                  </w:r>
                  <w:r>
                    <w:rPr>
                      <w:szCs w:val="24"/>
                    </w:rPr>
                    <w:t xml:space="preserve"> до</w:t>
                  </w:r>
                </w:p>
                <w:p w:rsidR="005F445C" w:rsidRPr="00937916" w:rsidRDefault="005F445C" w:rsidP="00FA11CA">
                  <w:pPr>
                    <w:framePr w:hSpace="180" w:wrap="around" w:vAnchor="text" w:hAnchor="page" w:x="597" w:y="242"/>
                  </w:pPr>
                  <w:r w:rsidRPr="005F290A">
                    <w:rPr>
                      <w:szCs w:val="24"/>
                    </w:rPr>
                    <w:t>2560х1440</w:t>
                  </w:r>
                  <w:r>
                    <w:rPr>
                      <w:szCs w:val="24"/>
                    </w:rPr>
                    <w:br/>
                  </w:r>
                  <w:r>
                    <w:rPr>
                      <w:lang w:val="en-US"/>
                    </w:rPr>
                    <w:t>HP</w:t>
                  </w:r>
                  <w:r w:rsidRPr="00F62DD3">
                    <w:t xml:space="preserve">, </w:t>
                  </w:r>
                  <w:r>
                    <w:rPr>
                      <w:lang w:val="en-US"/>
                    </w:rPr>
                    <w:t>NEC</w:t>
                  </w:r>
                  <w:r w:rsidRPr="00F62DD3">
                    <w:t xml:space="preserve">, </w:t>
                  </w:r>
                  <w:r>
                    <w:rPr>
                      <w:lang w:val="en-US"/>
                    </w:rPr>
                    <w:t>Samsung</w:t>
                  </w:r>
                  <w:r>
                    <w:br/>
                    <w:t>или эквивалент</w:t>
                  </w:r>
                </w:p>
                <w:p w:rsidR="005F445C" w:rsidRPr="00C313DC" w:rsidRDefault="005F445C" w:rsidP="00FA11CA">
                  <w:pPr>
                    <w:framePr w:hSpace="180" w:wrap="around" w:vAnchor="text" w:hAnchor="page" w:x="597" w:y="242"/>
                  </w:pPr>
                  <w:r w:rsidRPr="00C313DC">
                    <w:t>DVI-D, VGA</w:t>
                  </w:r>
                </w:p>
              </w:tc>
            </w:tr>
          </w:tbl>
          <w:p w:rsidR="003F0140" w:rsidRPr="007E488B" w:rsidRDefault="003F0140" w:rsidP="005F445C">
            <w:pPr>
              <w:jc w:val="center"/>
              <w:rPr>
                <w:lang w:val="en-US"/>
              </w:rPr>
            </w:pP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140" w:rsidRPr="00B60D96" w:rsidRDefault="00B60D96" w:rsidP="0009123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0140" w:rsidRPr="007E488B" w:rsidRDefault="007E488B" w:rsidP="0009123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</w:tbl>
    <w:p w:rsidR="00622459" w:rsidRDefault="009E4A30" w:rsidP="007F3711">
      <w:pPr>
        <w:pStyle w:val="2"/>
        <w:numPr>
          <w:ilvl w:val="0"/>
          <w:numId w:val="0"/>
        </w:numPr>
        <w:ind w:left="680"/>
        <w:jc w:val="left"/>
      </w:pPr>
      <w:bookmarkStart w:id="13" w:name="_Toc411342408"/>
      <w:r>
        <w:t xml:space="preserve">Перечень товаров для ОСП </w:t>
      </w:r>
      <w:r w:rsidRPr="0040718C">
        <w:t>“</w:t>
      </w:r>
      <w:r>
        <w:t>Буровой участок №1</w:t>
      </w:r>
      <w:r w:rsidRPr="0040718C">
        <w:t>”</w:t>
      </w:r>
      <w:r w:rsidR="0081158B">
        <w:t xml:space="preserve"> в г</w:t>
      </w:r>
      <w:proofErr w:type="gramStart"/>
      <w:r w:rsidR="0081158B">
        <w:t>.Д</w:t>
      </w:r>
      <w:proofErr w:type="gramEnd"/>
      <w:r w:rsidR="0081158B">
        <w:t>алматово</w:t>
      </w:r>
      <w:bookmarkEnd w:id="13"/>
    </w:p>
    <w:tbl>
      <w:tblPr>
        <w:tblpPr w:leftFromText="180" w:rightFromText="180" w:vertAnchor="text" w:tblpX="-867" w:tblpY="1"/>
        <w:tblOverlap w:val="never"/>
        <w:tblW w:w="10337" w:type="dxa"/>
        <w:tblLayout w:type="fixed"/>
        <w:tblCellMar>
          <w:left w:w="40" w:type="dxa"/>
          <w:right w:w="40" w:type="dxa"/>
        </w:tblCellMar>
        <w:tblLook w:val="0420"/>
      </w:tblPr>
      <w:tblGrid>
        <w:gridCol w:w="417"/>
        <w:gridCol w:w="1567"/>
        <w:gridCol w:w="25"/>
        <w:gridCol w:w="3277"/>
        <w:gridCol w:w="3353"/>
        <w:gridCol w:w="821"/>
        <w:gridCol w:w="23"/>
        <w:gridCol w:w="854"/>
      </w:tblGrid>
      <w:tr w:rsidR="00CD66BD" w:rsidRPr="00CE1992" w:rsidTr="00AB05E6">
        <w:trPr>
          <w:trHeight w:val="742"/>
          <w:tblHeader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814C0" w:rsidRDefault="00622459" w:rsidP="00DC2B0C">
            <w:pPr>
              <w:jc w:val="center"/>
            </w:pPr>
            <w:r w:rsidRPr="00C814C0">
              <w:t xml:space="preserve">№ </w:t>
            </w:r>
            <w:proofErr w:type="spellStart"/>
            <w:proofErr w:type="gramStart"/>
            <w:r w:rsidRPr="00C814C0">
              <w:t>п</w:t>
            </w:r>
            <w:proofErr w:type="spellEnd"/>
            <w:proofErr w:type="gramEnd"/>
            <w:r w:rsidRPr="00C814C0">
              <w:t>/</w:t>
            </w:r>
            <w:proofErr w:type="spellStart"/>
            <w:r w:rsidRPr="00C814C0">
              <w:t>п</w:t>
            </w:r>
            <w:proofErr w:type="spell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DC2B0C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1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DC2B0C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DC2B0C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4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DC2B0C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CD66BD" w:rsidRPr="00A05DF4" w:rsidTr="00AB05E6">
        <w:trPr>
          <w:trHeight w:val="235"/>
          <w:tblHeader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05DF4" w:rsidRDefault="00622459" w:rsidP="00DC2B0C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05DF4" w:rsidRDefault="00622459" w:rsidP="00DC2B0C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1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05DF4" w:rsidRDefault="00622459" w:rsidP="00DC2B0C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05DF4" w:rsidRDefault="00622459" w:rsidP="00DC2B0C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4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05DF4" w:rsidRDefault="00622459" w:rsidP="00DC2B0C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CD66BD" w:rsidRPr="00A05DF4" w:rsidTr="00AB05E6">
        <w:trPr>
          <w:trHeight w:val="235"/>
          <w:tblHeader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6149E2">
            <w:pPr>
              <w:pStyle w:val="af0"/>
              <w:numPr>
                <w:ilvl w:val="0"/>
                <w:numId w:val="12"/>
              </w:numPr>
              <w:ind w:hanging="786"/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DC2B0C">
            <w:pPr>
              <w:jc w:val="center"/>
            </w:pPr>
            <w:r w:rsidRPr="00CE1992">
              <w:t>Удлинители электрические</w:t>
            </w:r>
          </w:p>
        </w:tc>
        <w:tc>
          <w:tcPr>
            <w:tcW w:w="321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82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800"/>
              <w:gridCol w:w="4406"/>
            </w:tblGrid>
            <w:tr w:rsidR="00622459" w:rsidRPr="00AE3387" w:rsidTr="00DC2B0C">
              <w:trPr>
                <w:tblCellSpacing w:w="15" w:type="dxa"/>
              </w:trPr>
              <w:tc>
                <w:tcPr>
                  <w:tcW w:w="3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>220</w:t>
                  </w:r>
                  <w:proofErr w:type="gramStart"/>
                  <w:r w:rsidRPr="00AE3387">
                    <w:rPr>
                      <w:szCs w:val="24"/>
                    </w:rPr>
                    <w:t xml:space="preserve"> В</w:t>
                  </w:r>
                  <w:proofErr w:type="gramEnd"/>
                  <w:r w:rsidRPr="00AE3387">
                    <w:rPr>
                      <w:szCs w:val="24"/>
                    </w:rPr>
                    <w:t xml:space="preserve"> / 50 Гц </w:t>
                  </w:r>
                </w:p>
              </w:tc>
            </w:tr>
            <w:tr w:rsidR="00622459" w:rsidRPr="00AE3387" w:rsidTr="00DC2B0C">
              <w:trPr>
                <w:tblCellSpacing w:w="15" w:type="dxa"/>
              </w:trPr>
              <w:tc>
                <w:tcPr>
                  <w:tcW w:w="3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5E11DD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от 4 до 6</w:t>
                  </w:r>
                  <w:r w:rsidR="00622459"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22459" w:rsidRPr="00AE3387" w:rsidTr="00DC2B0C">
              <w:trPr>
                <w:tblCellSpacing w:w="15" w:type="dxa"/>
              </w:trPr>
              <w:tc>
                <w:tcPr>
                  <w:tcW w:w="3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622459" w:rsidRPr="00AE3387" w:rsidTr="00DC2B0C">
              <w:trPr>
                <w:tblCellSpacing w:w="15" w:type="dxa"/>
              </w:trPr>
              <w:tc>
                <w:tcPr>
                  <w:tcW w:w="3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proofErr w:type="spell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22459" w:rsidRPr="00AE3387" w:rsidTr="00DC2B0C">
              <w:trPr>
                <w:tblCellSpacing w:w="15" w:type="dxa"/>
              </w:trPr>
              <w:tc>
                <w:tcPr>
                  <w:tcW w:w="37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622459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22459" w:rsidRPr="00AE3387" w:rsidRDefault="005E11DD" w:rsidP="00FA11CA">
                  <w:pPr>
                    <w:framePr w:hSpace="180" w:wrap="around" w:vAnchor="text" w:hAnchor="text" w:x="-867" w:y="1"/>
                    <w:suppressOverlap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="00622459" w:rsidRPr="00AE3387">
                    <w:rPr>
                      <w:szCs w:val="24"/>
                    </w:rPr>
                    <w:t>3</w:t>
                  </w:r>
                  <w:r>
                    <w:rPr>
                      <w:szCs w:val="24"/>
                    </w:rPr>
                    <w:t xml:space="preserve"> до 10</w:t>
                  </w:r>
                  <w:r w:rsidR="00622459"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:rsidR="00622459" w:rsidRDefault="00622459" w:rsidP="00DC2B0C"/>
        </w:tc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E73195" w:rsidRDefault="00622459" w:rsidP="00DC2B0C">
            <w:pPr>
              <w:jc w:val="center"/>
            </w:pPr>
            <w:r>
              <w:t>шт.</w:t>
            </w:r>
          </w:p>
        </w:tc>
        <w:tc>
          <w:tcPr>
            <w:tcW w:w="4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AA5A86" w:rsidRDefault="00622459" w:rsidP="00DC2B0C">
            <w:pPr>
              <w:jc w:val="center"/>
            </w:pPr>
            <w:r>
              <w:t>5</w:t>
            </w:r>
          </w:p>
        </w:tc>
      </w:tr>
      <w:tr w:rsidR="00CD66BD" w:rsidTr="00AB05E6">
        <w:tblPrEx>
          <w:tblLook w:val="0600"/>
        </w:tblPrEx>
        <w:trPr>
          <w:trHeight w:val="408"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CE1992" w:rsidRDefault="00622459" w:rsidP="006149E2">
            <w:pPr>
              <w:pStyle w:val="af0"/>
              <w:numPr>
                <w:ilvl w:val="0"/>
                <w:numId w:val="12"/>
              </w:numPr>
              <w:ind w:hanging="786"/>
              <w:jc w:val="center"/>
            </w:pPr>
          </w:p>
        </w:tc>
        <w:tc>
          <w:tcPr>
            <w:tcW w:w="7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Default="00622459" w:rsidP="00DC2B0C">
            <w:pPr>
              <w:jc w:val="center"/>
            </w:pPr>
            <w:r>
              <w:t>Ноутбук</w:t>
            </w:r>
          </w:p>
        </w:tc>
        <w:tc>
          <w:tcPr>
            <w:tcW w:w="32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711" w:rsidRPr="007E7834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proofErr w:type="gramStart"/>
            <w:r w:rsidRPr="00446D00">
              <w:rPr>
                <w:bCs/>
                <w:szCs w:val="24"/>
              </w:rPr>
              <w:t>Операционная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7E7834">
              <w:rPr>
                <w:bCs/>
                <w:szCs w:val="24"/>
              </w:rPr>
              <w:tab/>
            </w:r>
            <w:r w:rsidRPr="006651B8">
              <w:rPr>
                <w:szCs w:val="24"/>
              </w:rPr>
              <w:t>без операционной</w:t>
            </w:r>
            <w:r w:rsidRPr="006651B8">
              <w:rPr>
                <w:szCs w:val="24"/>
              </w:rPr>
              <w:tab/>
              <w:t>системы</w:t>
            </w:r>
            <w:r>
              <w:rPr>
                <w:szCs w:val="24"/>
              </w:rPr>
              <w:br/>
              <w:t xml:space="preserve">                                                    </w:t>
            </w:r>
            <w:r w:rsidRPr="006651B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       </w:t>
            </w:r>
            <w:r w:rsidRPr="006651B8">
              <w:rPr>
                <w:szCs w:val="24"/>
              </w:rPr>
              <w:t>или</w:t>
            </w:r>
            <w:r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с</w:t>
            </w:r>
            <w:r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бесплатной ОС</w:t>
            </w:r>
            <w:proofErr w:type="gramEnd"/>
          </w:p>
          <w:p w:rsidR="007F3711" w:rsidRPr="007E7834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7E7834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Core</w:t>
            </w:r>
            <w:r w:rsidRPr="007E78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 xml:space="preserve">5 до </w:t>
            </w:r>
            <w:r>
              <w:rPr>
                <w:szCs w:val="24"/>
                <w:lang w:val="en-US"/>
              </w:rPr>
              <w:t>Core</w:t>
            </w:r>
            <w:r w:rsidRPr="005F290A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 w:rsidRPr="005F290A">
              <w:rPr>
                <w:szCs w:val="24"/>
              </w:rPr>
              <w:t>7</w:t>
            </w:r>
            <w:r w:rsidRPr="007E7834">
              <w:rPr>
                <w:szCs w:val="24"/>
              </w:rPr>
              <w:t xml:space="preserve"> 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</w:t>
            </w:r>
            <w:r w:rsidRPr="00C313DC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 xml:space="preserve"> до </w:t>
            </w:r>
            <w:r w:rsidRPr="00C313DC">
              <w:rPr>
                <w:szCs w:val="24"/>
              </w:rPr>
              <w:t>3100</w:t>
            </w:r>
            <w:r w:rsidRPr="00446D00">
              <w:rPr>
                <w:szCs w:val="24"/>
              </w:rPr>
              <w:t> МГц</w:t>
            </w:r>
          </w:p>
          <w:p w:rsidR="007F3711" w:rsidRPr="0028062B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 до 8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0A2B06">
              <w:rPr>
                <w:szCs w:val="24"/>
              </w:rPr>
              <w:t>4</w:t>
            </w:r>
            <w:r>
              <w:rPr>
                <w:szCs w:val="24"/>
              </w:rPr>
              <w:t xml:space="preserve"> до 12</w:t>
            </w:r>
            <w:r w:rsidRPr="00446D00">
              <w:rPr>
                <w:szCs w:val="24"/>
              </w:rPr>
              <w:t> Гб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17 до 18</w:t>
            </w:r>
            <w:r w:rsidRPr="00446D00">
              <w:rPr>
                <w:szCs w:val="24"/>
              </w:rPr>
              <w:t> дюйм</w:t>
            </w:r>
            <w:r>
              <w:rPr>
                <w:szCs w:val="24"/>
              </w:rPr>
              <w:t>ов,</w:t>
            </w:r>
            <w:r>
              <w:rPr>
                <w:szCs w:val="24"/>
              </w:rPr>
              <w:br/>
              <w:t xml:space="preserve">                                                             широкоформатный</w:t>
            </w:r>
          </w:p>
          <w:p w:rsidR="007F3711" w:rsidRPr="000A2B06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Разрешение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5F290A">
              <w:rPr>
                <w:szCs w:val="24"/>
              </w:rPr>
              <w:t xml:space="preserve">1920 </w:t>
            </w:r>
            <w:proofErr w:type="spellStart"/>
            <w:r w:rsidRPr="005F290A">
              <w:rPr>
                <w:szCs w:val="24"/>
              </w:rPr>
              <w:t>x</w:t>
            </w:r>
            <w:proofErr w:type="spellEnd"/>
            <w:r w:rsidRPr="005F290A">
              <w:rPr>
                <w:szCs w:val="24"/>
              </w:rPr>
              <w:t xml:space="preserve"> 1080</w:t>
            </w:r>
            <w:r>
              <w:rPr>
                <w:szCs w:val="24"/>
              </w:rPr>
              <w:t xml:space="preserve"> до </w:t>
            </w:r>
            <w:r w:rsidRPr="005F290A">
              <w:rPr>
                <w:szCs w:val="24"/>
              </w:rPr>
              <w:t>2560х1440</w:t>
            </w:r>
            <w:r>
              <w:rPr>
                <w:szCs w:val="24"/>
              </w:rPr>
              <w:t xml:space="preserve">, 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446D00">
              <w:rPr>
                <w:bCs/>
                <w:szCs w:val="24"/>
              </w:rPr>
              <w:t xml:space="preserve">одсветка </w:t>
            </w:r>
            <w:r w:rsidRPr="00446D00">
              <w:rPr>
                <w:bCs/>
                <w:szCs w:val="24"/>
              </w:rPr>
              <w:tab/>
              <w:t>Светодиодная</w:t>
            </w:r>
          </w:p>
          <w:p w:rsidR="007F3711" w:rsidRPr="00C313DC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видеоадаптера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 xml:space="preserve">/ дискретный / встроенный </w:t>
            </w:r>
          </w:p>
          <w:p w:rsidR="007F3711" w:rsidRPr="00945CA0" w:rsidRDefault="007F3711" w:rsidP="007F3711">
            <w:pPr>
              <w:tabs>
                <w:tab w:val="left" w:pos="3788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Видеопроцессор</w:t>
            </w:r>
            <w:r w:rsidRPr="00945CA0">
              <w:rPr>
                <w:bCs/>
                <w:szCs w:val="24"/>
              </w:rPr>
              <w:t xml:space="preserve">                                 </w:t>
            </w:r>
            <w:r>
              <w:rPr>
                <w:szCs w:val="24"/>
                <w:lang w:val="en-US"/>
              </w:rPr>
              <w:t>Intel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Graphic</w:t>
            </w:r>
            <w:r w:rsidRPr="00945CA0">
              <w:rPr>
                <w:szCs w:val="24"/>
              </w:rPr>
              <w:t xml:space="preserve"> серии от </w:t>
            </w:r>
            <w:r>
              <w:rPr>
                <w:szCs w:val="24"/>
              </w:rPr>
              <w:br/>
              <w:t xml:space="preserve">                                                              </w:t>
            </w:r>
            <w:r w:rsidRPr="00945CA0">
              <w:rPr>
                <w:szCs w:val="24"/>
              </w:rPr>
              <w:t>4000 до 4600/</w:t>
            </w:r>
            <w:r w:rsidRPr="00945CA0">
              <w:rPr>
                <w:szCs w:val="24"/>
              </w:rPr>
              <w:br/>
              <w:t xml:space="preserve">                                                             </w:t>
            </w:r>
            <w:r>
              <w:rPr>
                <w:szCs w:val="24"/>
                <w:lang w:val="en-US"/>
              </w:rPr>
              <w:t>AMD</w:t>
            </w:r>
            <w:r w:rsidRPr="00945CA0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Radeon</w:t>
            </w:r>
            <w:proofErr w:type="spellEnd"/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</w:rPr>
              <w:t>серии от</w:t>
            </w:r>
            <w:r>
              <w:rPr>
                <w:szCs w:val="24"/>
              </w:rPr>
              <w:br/>
              <w:t xml:space="preserve">                                                              </w:t>
            </w:r>
            <w:r w:rsidRPr="00945CA0">
              <w:rPr>
                <w:szCs w:val="24"/>
              </w:rPr>
              <w:t>7650</w:t>
            </w:r>
            <w:r>
              <w:rPr>
                <w:szCs w:val="24"/>
                <w:lang w:val="en-US"/>
              </w:rPr>
              <w:t>M</w:t>
            </w:r>
            <w:r>
              <w:rPr>
                <w:szCs w:val="24"/>
              </w:rPr>
              <w:t xml:space="preserve"> до 7700М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Размещение оптического привода</w:t>
            </w:r>
            <w:r w:rsidRPr="00446D00">
              <w:rPr>
                <w:bCs/>
                <w:szCs w:val="24"/>
              </w:rPr>
              <w:tab/>
            </w:r>
            <w:proofErr w:type="gramStart"/>
            <w:r w:rsidRPr="00446D00">
              <w:rPr>
                <w:szCs w:val="24"/>
              </w:rPr>
              <w:t>Внутренний</w:t>
            </w:r>
            <w:proofErr w:type="gramEnd"/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446D00">
              <w:rPr>
                <w:szCs w:val="24"/>
              </w:rPr>
              <w:t>500</w:t>
            </w:r>
            <w:r>
              <w:rPr>
                <w:szCs w:val="24"/>
              </w:rPr>
              <w:t xml:space="preserve"> до 100</w:t>
            </w:r>
            <w:r w:rsidRPr="00446D00">
              <w:rPr>
                <w:szCs w:val="24"/>
              </w:rPr>
              <w:t>0 Гб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7F3711" w:rsidRPr="00446D00" w:rsidRDefault="007F3711" w:rsidP="007F3711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>от 72</w:t>
            </w:r>
            <w:r w:rsidRPr="00446D00">
              <w:rPr>
                <w:szCs w:val="24"/>
              </w:rPr>
              <w:t>00</w:t>
            </w:r>
            <w:r>
              <w:rPr>
                <w:szCs w:val="24"/>
              </w:rPr>
              <w:t xml:space="preserve"> до 8800 </w:t>
            </w:r>
            <w:r w:rsidRPr="00446D00">
              <w:rPr>
                <w:szCs w:val="24"/>
              </w:rPr>
              <w:t xml:space="preserve"> </w:t>
            </w:r>
            <w:proofErr w:type="gramStart"/>
            <w:r w:rsidRPr="00446D00">
              <w:rPr>
                <w:szCs w:val="24"/>
              </w:rPr>
              <w:t>об</w:t>
            </w:r>
            <w:proofErr w:type="gramEnd"/>
            <w:r w:rsidRPr="00446D00">
              <w:rPr>
                <w:szCs w:val="24"/>
              </w:rPr>
              <w:t>/мин</w:t>
            </w:r>
          </w:p>
          <w:p w:rsidR="00622459" w:rsidRPr="00AE3387" w:rsidRDefault="007F3711" w:rsidP="00480322">
            <w:pPr>
              <w:rPr>
                <w:szCs w:val="24"/>
              </w:rPr>
            </w:pPr>
            <w:r w:rsidRPr="00446D00">
              <w:rPr>
                <w:bCs/>
                <w:szCs w:val="24"/>
              </w:rPr>
              <w:t>Емкость аккумулятора</w:t>
            </w:r>
            <w:r w:rsidRPr="00446D00">
              <w:rPr>
                <w:bCs/>
                <w:szCs w:val="24"/>
              </w:rPr>
              <w:tab/>
            </w:r>
            <w:r w:rsidR="00480322">
              <w:rPr>
                <w:bCs/>
                <w:szCs w:val="24"/>
              </w:rPr>
              <w:t xml:space="preserve">               </w:t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5000 до 7000</w:t>
            </w:r>
            <w:r w:rsidRPr="00446D00">
              <w:rPr>
                <w:szCs w:val="24"/>
              </w:rPr>
              <w:t> </w:t>
            </w:r>
            <w:proofErr w:type="spellStart"/>
            <w:r w:rsidRPr="00446D00">
              <w:rPr>
                <w:szCs w:val="24"/>
              </w:rPr>
              <w:t>мАч</w:t>
            </w:r>
            <w:proofErr w:type="spellEnd"/>
            <w:r>
              <w:rPr>
                <w:szCs w:val="24"/>
              </w:rPr>
              <w:t xml:space="preserve"> Производитель</w:t>
            </w:r>
            <w:r w:rsidRPr="006162C3">
              <w:rPr>
                <w:szCs w:val="24"/>
              </w:rPr>
              <w:tab/>
            </w:r>
            <w:r w:rsidR="00480322">
              <w:rPr>
                <w:szCs w:val="24"/>
              </w:rPr>
              <w:t xml:space="preserve">                           </w:t>
            </w:r>
            <w:r>
              <w:rPr>
                <w:szCs w:val="24"/>
                <w:lang w:val="en-US"/>
              </w:rPr>
              <w:t>HP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Samsung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Sony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 xml:space="preserve">                                                           </w:t>
            </w:r>
            <w:r w:rsidR="00480322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 (или эквивалент)</w:t>
            </w:r>
          </w:p>
        </w:tc>
        <w:tc>
          <w:tcPr>
            <w:tcW w:w="4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Default="00622459" w:rsidP="00DC2B0C">
            <w:pPr>
              <w:ind w:left="-197" w:firstLine="197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13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22459" w:rsidRDefault="00622459" w:rsidP="00DC2B0C">
            <w:pPr>
              <w:jc w:val="center"/>
            </w:pPr>
            <w:r>
              <w:t>1</w:t>
            </w:r>
          </w:p>
        </w:tc>
      </w:tr>
      <w:tr w:rsidR="00CD66BD" w:rsidRPr="00E53659" w:rsidTr="00AB05E6">
        <w:tblPrEx>
          <w:tblLook w:val="0600"/>
        </w:tblPrEx>
        <w:trPr>
          <w:trHeight w:val="979"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Default="00622459" w:rsidP="00CD66BD">
            <w:pPr>
              <w:pStyle w:val="af0"/>
              <w:numPr>
                <w:ilvl w:val="0"/>
                <w:numId w:val="12"/>
              </w:numPr>
              <w:ind w:hanging="786"/>
            </w:pPr>
          </w:p>
          <w:p w:rsidR="00622459" w:rsidRPr="00E73195" w:rsidRDefault="00622459" w:rsidP="00CD66BD"/>
        </w:tc>
        <w:tc>
          <w:tcPr>
            <w:tcW w:w="7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E53659" w:rsidRDefault="00622459" w:rsidP="00CD66BD">
            <w:pPr>
              <w:spacing w:after="200" w:line="276" w:lineRule="auto"/>
              <w:jc w:val="center"/>
            </w:pPr>
            <w:r w:rsidRPr="00CE1992">
              <w:t>Сумк</w:t>
            </w:r>
            <w:r>
              <w:t>а</w:t>
            </w:r>
            <w:r w:rsidRPr="00CE1992">
              <w:t xml:space="preserve"> для ноутбука объемная</w:t>
            </w:r>
          </w:p>
        </w:tc>
        <w:tc>
          <w:tcPr>
            <w:tcW w:w="32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E53659" w:rsidRDefault="00622459" w:rsidP="00C33BD8">
            <w:pPr>
              <w:spacing w:after="200" w:line="276" w:lineRule="auto"/>
            </w:pPr>
            <w:r>
              <w:t xml:space="preserve">Для пункта </w:t>
            </w:r>
            <w:r w:rsidR="002A0B25">
              <w:t>1</w:t>
            </w:r>
            <w:r w:rsidR="001F7031" w:rsidRPr="00FE4821">
              <w:t>5</w:t>
            </w:r>
            <w:r>
              <w:t xml:space="preserve">, размер основного отделения </w:t>
            </w:r>
            <w:r w:rsidR="00C33BD8">
              <w:t xml:space="preserve">от </w:t>
            </w:r>
            <w:r>
              <w:t>44х32х4 см</w:t>
            </w:r>
            <w:r w:rsidR="00C33BD8">
              <w:t xml:space="preserve"> до </w:t>
            </w:r>
            <w:r w:rsidR="00C33BD8" w:rsidRPr="00C33BD8">
              <w:t>47x35x12</w:t>
            </w:r>
            <w:r w:rsidR="00C33BD8">
              <w:t xml:space="preserve"> см</w:t>
            </w:r>
            <w:r>
              <w:t>. С наплечным ремнём. Цвет черный</w:t>
            </w:r>
          </w:p>
        </w:tc>
        <w:tc>
          <w:tcPr>
            <w:tcW w:w="4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E53659" w:rsidRDefault="00622459" w:rsidP="00CD66BD">
            <w:pPr>
              <w:spacing w:after="200"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459" w:rsidRPr="00E53659" w:rsidRDefault="00622459" w:rsidP="00CD66BD">
            <w:pPr>
              <w:spacing w:after="200" w:line="276" w:lineRule="auto"/>
              <w:jc w:val="center"/>
            </w:pPr>
            <w:r>
              <w:t>1</w:t>
            </w:r>
          </w:p>
        </w:tc>
      </w:tr>
      <w:tr w:rsidR="007C38B2" w:rsidRPr="00AA5A86" w:rsidTr="006D06A8">
        <w:tblPrEx>
          <w:tblLook w:val="0600"/>
        </w:tblPrEx>
        <w:trPr>
          <w:trHeight w:val="406"/>
          <w:hidden/>
        </w:trPr>
        <w:tc>
          <w:tcPr>
            <w:tcW w:w="2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091237" w:rsidRDefault="007C38B2" w:rsidP="007C38B2">
            <w:pPr>
              <w:pStyle w:val="af0"/>
              <w:numPr>
                <w:ilvl w:val="0"/>
                <w:numId w:val="12"/>
              </w:numPr>
              <w:ind w:hanging="834"/>
              <w:jc w:val="center"/>
              <w:rPr>
                <w:vanish/>
              </w:rPr>
            </w:pPr>
          </w:p>
          <w:p w:rsidR="007C38B2" w:rsidRPr="00CE1992" w:rsidRDefault="007C38B2" w:rsidP="007C38B2">
            <w:pPr>
              <w:ind w:left="-332" w:hanging="834"/>
              <w:jc w:val="center"/>
            </w:pPr>
          </w:p>
        </w:tc>
        <w:tc>
          <w:tcPr>
            <w:tcW w:w="770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CE1992" w:rsidRDefault="007C38B2" w:rsidP="007C38B2">
            <w:pPr>
              <w:jc w:val="center"/>
            </w:pPr>
            <w:r>
              <w:t>Системный блок</w:t>
            </w:r>
          </w:p>
        </w:tc>
        <w:tc>
          <w:tcPr>
            <w:tcW w:w="15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D06A8" w:rsidRDefault="006D06A8" w:rsidP="006D06A8">
            <w:pPr>
              <w:tabs>
                <w:tab w:val="left" w:pos="3958"/>
              </w:tabs>
              <w:rPr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E80D07">
              <w:rPr>
                <w:bCs/>
                <w:szCs w:val="24"/>
              </w:rPr>
              <w:tab/>
            </w:r>
            <w:r>
              <w:rPr>
                <w:szCs w:val="24"/>
              </w:rPr>
              <w:t>без операционной</w:t>
            </w:r>
            <w:r w:rsidRPr="00797ABB">
              <w:rPr>
                <w:szCs w:val="24"/>
              </w:rPr>
              <w:tab/>
            </w:r>
            <w:r>
              <w:rPr>
                <w:szCs w:val="24"/>
              </w:rPr>
              <w:t xml:space="preserve">системы или </w:t>
            </w:r>
            <w:proofErr w:type="gramStart"/>
            <w:r>
              <w:rPr>
                <w:szCs w:val="24"/>
              </w:rPr>
              <w:t>с</w:t>
            </w:r>
            <w:proofErr w:type="gramEnd"/>
          </w:p>
          <w:p w:rsidR="006D06A8" w:rsidRPr="00797ABB" w:rsidRDefault="006D06A8" w:rsidP="006D06A8">
            <w:pPr>
              <w:tabs>
                <w:tab w:val="left" w:pos="3958"/>
              </w:tabs>
              <w:rPr>
                <w:szCs w:val="24"/>
              </w:rPr>
            </w:pPr>
            <w:r w:rsidRPr="00E80D07">
              <w:rPr>
                <w:bCs/>
                <w:szCs w:val="24"/>
              </w:rPr>
              <w:tab/>
            </w:r>
            <w:proofErr w:type="gramStart"/>
            <w:r>
              <w:rPr>
                <w:bCs/>
                <w:szCs w:val="24"/>
              </w:rPr>
              <w:t>бесплатной</w:t>
            </w:r>
            <w:proofErr w:type="gramEnd"/>
            <w:r>
              <w:rPr>
                <w:bCs/>
                <w:szCs w:val="24"/>
              </w:rPr>
              <w:t xml:space="preserve"> ОС</w:t>
            </w:r>
          </w:p>
          <w:p w:rsidR="006D06A8" w:rsidRPr="00937916" w:rsidRDefault="006D06A8" w:rsidP="006D06A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F907D2">
              <w:rPr>
                <w:bCs/>
                <w:szCs w:val="24"/>
              </w:rPr>
              <w:t xml:space="preserve">                                 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 w:right="-577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>..</w:t>
            </w:r>
            <w:r w:rsidRPr="00E80D07">
              <w:rPr>
                <w:szCs w:val="24"/>
              </w:rPr>
              <w:t>3</w:t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00</w:t>
            </w:r>
            <w:r>
              <w:rPr>
                <w:szCs w:val="24"/>
              </w:rPr>
              <w:t> МГц</w:t>
            </w:r>
          </w:p>
          <w:p w:rsidR="006D06A8" w:rsidRPr="00E80D07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E80D07">
              <w:rPr>
                <w:szCs w:val="24"/>
              </w:rPr>
              <w:t>4</w:t>
            </w:r>
            <w:r>
              <w:rPr>
                <w:szCs w:val="24"/>
              </w:rPr>
              <w:t xml:space="preserve"> до 8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446D00">
              <w:rPr>
                <w:szCs w:val="24"/>
              </w:rPr>
              <w:t>4</w:t>
            </w:r>
            <w:r>
              <w:rPr>
                <w:szCs w:val="24"/>
              </w:rPr>
              <w:t xml:space="preserve"> до 6</w:t>
            </w:r>
            <w:r w:rsidRPr="00446D00">
              <w:rPr>
                <w:szCs w:val="24"/>
              </w:rPr>
              <w:t> Гб</w:t>
            </w:r>
          </w:p>
          <w:p w:rsidR="006D06A8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  <w:r>
              <w:rPr>
                <w:szCs w:val="24"/>
              </w:rPr>
              <w:tab/>
              <w:t>Встроенный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500 до 1000</w:t>
            </w:r>
            <w:r w:rsidRPr="00446D00">
              <w:rPr>
                <w:szCs w:val="24"/>
              </w:rPr>
              <w:t> Гб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HDD</w:t>
            </w:r>
          </w:p>
          <w:p w:rsidR="006D06A8" w:rsidRPr="00446D00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6D06A8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>
              <w:rPr>
                <w:bCs/>
                <w:szCs w:val="24"/>
              </w:rPr>
              <w:t xml:space="preserve">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 xml:space="preserve">5400 </w:t>
            </w:r>
            <w:proofErr w:type="gramStart"/>
            <w:r w:rsidRPr="00446D00">
              <w:rPr>
                <w:szCs w:val="24"/>
              </w:rPr>
              <w:t>об</w:t>
            </w:r>
            <w:proofErr w:type="gramEnd"/>
            <w:r w:rsidRPr="00446D00">
              <w:rPr>
                <w:szCs w:val="24"/>
              </w:rPr>
              <w:t>/мин</w:t>
            </w:r>
            <w:r>
              <w:rPr>
                <w:szCs w:val="24"/>
              </w:rPr>
              <w:t>, не менее</w:t>
            </w:r>
          </w:p>
          <w:p w:rsidR="006D06A8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</w:p>
          <w:p w:rsidR="006D06A8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ab/>
              <w:t xml:space="preserve">Мышка и клавиатура в </w:t>
            </w:r>
            <w:r>
              <w:rPr>
                <w:szCs w:val="24"/>
              </w:rPr>
              <w:tab/>
              <w:t>комплекте</w:t>
            </w:r>
          </w:p>
          <w:p w:rsidR="006D06A8" w:rsidRPr="00937916" w:rsidRDefault="006D06A8" w:rsidP="006D06A8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Производитель</w:t>
            </w:r>
            <w:r>
              <w:rPr>
                <w:szCs w:val="24"/>
              </w:rPr>
              <w:tab/>
            </w:r>
            <w:r>
              <w:rPr>
                <w:szCs w:val="24"/>
                <w:lang w:val="en-US"/>
              </w:rPr>
              <w:t>HP</w:t>
            </w:r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Pr="00F62DD3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  <w:lang w:val="en-US"/>
              </w:rPr>
              <w:t>Depo</w:t>
            </w:r>
            <w:proofErr w:type="spellEnd"/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Dell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 xml:space="preserve">                                                                                    </w:t>
            </w:r>
          </w:p>
          <w:p w:rsidR="006D06A8" w:rsidRPr="006531B0" w:rsidRDefault="006D06A8" w:rsidP="006D06A8">
            <w:r>
              <w:rPr>
                <w:szCs w:val="24"/>
              </w:rPr>
              <w:lastRenderedPageBreak/>
              <w:t xml:space="preserve">Форм фактор </w:t>
            </w:r>
            <w:r w:rsidRPr="002A75AA">
              <w:rPr>
                <w:szCs w:val="24"/>
              </w:rPr>
              <w:t xml:space="preserve">               </w:t>
            </w:r>
            <w:r>
              <w:rPr>
                <w:szCs w:val="24"/>
              </w:rPr>
              <w:t xml:space="preserve">                           </w:t>
            </w:r>
          </w:p>
          <w:p w:rsidR="007C38B2" w:rsidRPr="002A75AA" w:rsidRDefault="007C38B2" w:rsidP="007C38B2">
            <w:pPr>
              <w:tabs>
                <w:tab w:val="left" w:pos="3958"/>
              </w:tabs>
              <w:rPr>
                <w:szCs w:val="24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C38B2" w:rsidRPr="003F5324" w:rsidRDefault="006D06A8" w:rsidP="006D06A8">
            <w:pPr>
              <w:rPr>
                <w:szCs w:val="24"/>
              </w:rPr>
            </w:pPr>
            <w:proofErr w:type="gramStart"/>
            <w:r w:rsidRPr="003F5324">
              <w:rPr>
                <w:szCs w:val="24"/>
              </w:rPr>
              <w:lastRenderedPageBreak/>
              <w:t>без операционной</w:t>
            </w:r>
            <w:r w:rsidRPr="003F5324">
              <w:rPr>
                <w:szCs w:val="24"/>
              </w:rPr>
              <w:tab/>
              <w:t>системы или с</w:t>
            </w:r>
            <w:r w:rsidRPr="003F5324">
              <w:rPr>
                <w:szCs w:val="24"/>
              </w:rPr>
              <w:tab/>
              <w:t>бесплатной ОС</w:t>
            </w:r>
            <w:proofErr w:type="gramEnd"/>
          </w:p>
          <w:p w:rsidR="006D06A8" w:rsidRDefault="006D06A8" w:rsidP="006D06A8">
            <w:pPr>
              <w:rPr>
                <w:szCs w:val="24"/>
                <w:lang w:val="en-US"/>
              </w:rPr>
            </w:pPr>
            <w:proofErr w:type="spellStart"/>
            <w:r w:rsidRPr="006D06A8">
              <w:rPr>
                <w:szCs w:val="24"/>
                <w:lang w:val="en-US"/>
              </w:rPr>
              <w:t>от</w:t>
            </w:r>
            <w:proofErr w:type="spellEnd"/>
            <w:r w:rsidRPr="006D06A8">
              <w:rPr>
                <w:szCs w:val="24"/>
                <w:lang w:val="en-US"/>
              </w:rPr>
              <w:t xml:space="preserve"> Core i5 </w:t>
            </w:r>
            <w:proofErr w:type="spellStart"/>
            <w:r w:rsidRPr="006D06A8">
              <w:rPr>
                <w:szCs w:val="24"/>
                <w:lang w:val="en-US"/>
              </w:rPr>
              <w:t>до</w:t>
            </w:r>
            <w:proofErr w:type="spellEnd"/>
            <w:r w:rsidRPr="006D06A8">
              <w:rPr>
                <w:szCs w:val="24"/>
                <w:lang w:val="en-US"/>
              </w:rPr>
              <w:t xml:space="preserve"> Core i7</w:t>
            </w:r>
          </w:p>
          <w:p w:rsidR="006D06A8" w:rsidRPr="003F5324" w:rsidRDefault="006D06A8" w:rsidP="006D06A8">
            <w:pPr>
              <w:rPr>
                <w:szCs w:val="24"/>
              </w:rPr>
            </w:pPr>
            <w:r w:rsidRPr="003F5324">
              <w:rPr>
                <w:szCs w:val="24"/>
              </w:rPr>
              <w:t>2200..3200 МГц</w:t>
            </w:r>
          </w:p>
          <w:p w:rsidR="006D06A8" w:rsidRPr="003F5324" w:rsidRDefault="006D06A8" w:rsidP="006D06A8">
            <w:pPr>
              <w:rPr>
                <w:szCs w:val="24"/>
              </w:rPr>
            </w:pPr>
            <w:r w:rsidRPr="003F5324">
              <w:rPr>
                <w:szCs w:val="24"/>
              </w:rPr>
              <w:t>от 4 до 8</w:t>
            </w:r>
          </w:p>
          <w:p w:rsidR="006D06A8" w:rsidRPr="003F5324" w:rsidRDefault="006D06A8" w:rsidP="006D06A8">
            <w:pPr>
              <w:rPr>
                <w:szCs w:val="24"/>
              </w:rPr>
            </w:pPr>
            <w:r w:rsidRPr="003F5324">
              <w:rPr>
                <w:szCs w:val="24"/>
              </w:rPr>
              <w:t>от 4 до 6 Гб</w:t>
            </w:r>
          </w:p>
          <w:p w:rsidR="006D06A8" w:rsidRPr="003F5324" w:rsidRDefault="006D06A8" w:rsidP="006D06A8">
            <w:pPr>
              <w:rPr>
                <w:szCs w:val="24"/>
              </w:rPr>
            </w:pPr>
            <w:r w:rsidRPr="006D06A8">
              <w:rPr>
                <w:szCs w:val="24"/>
                <w:lang w:val="en-US"/>
              </w:rPr>
              <w:t>DDR</w:t>
            </w:r>
            <w:r w:rsidRPr="003F5324">
              <w:rPr>
                <w:szCs w:val="24"/>
              </w:rPr>
              <w:t>3</w:t>
            </w:r>
          </w:p>
          <w:p w:rsidR="006D06A8" w:rsidRDefault="006D06A8" w:rsidP="006D06A8">
            <w:pPr>
              <w:rPr>
                <w:szCs w:val="24"/>
              </w:rPr>
            </w:pPr>
            <w:r w:rsidRPr="003F5324">
              <w:rPr>
                <w:szCs w:val="24"/>
              </w:rPr>
              <w:t>Встроенный</w:t>
            </w:r>
            <w:r>
              <w:rPr>
                <w:szCs w:val="24"/>
              </w:rPr>
              <w:t xml:space="preserve"> </w:t>
            </w:r>
          </w:p>
          <w:p w:rsidR="006D06A8" w:rsidRDefault="006D06A8" w:rsidP="006D06A8">
            <w:pPr>
              <w:rPr>
                <w:szCs w:val="24"/>
              </w:rPr>
            </w:pPr>
            <w:r w:rsidRPr="006D06A8">
              <w:rPr>
                <w:szCs w:val="24"/>
              </w:rPr>
              <w:t>DVD-RW</w:t>
            </w:r>
          </w:p>
          <w:p w:rsidR="006D06A8" w:rsidRDefault="006D06A8" w:rsidP="006D06A8">
            <w:pPr>
              <w:rPr>
                <w:szCs w:val="24"/>
              </w:rPr>
            </w:pPr>
            <w:r w:rsidRPr="006D06A8">
              <w:rPr>
                <w:szCs w:val="24"/>
              </w:rPr>
              <w:t>от 500 до 1000 Гб</w:t>
            </w:r>
          </w:p>
          <w:p w:rsidR="006D06A8" w:rsidRDefault="006D06A8" w:rsidP="006D06A8">
            <w:pPr>
              <w:rPr>
                <w:szCs w:val="24"/>
              </w:rPr>
            </w:pPr>
            <w:r w:rsidRPr="006D06A8">
              <w:rPr>
                <w:szCs w:val="24"/>
              </w:rPr>
              <w:t>HDD</w:t>
            </w:r>
          </w:p>
          <w:p w:rsidR="006D06A8" w:rsidRDefault="006D06A8" w:rsidP="006D06A8">
            <w:pPr>
              <w:rPr>
                <w:szCs w:val="24"/>
              </w:rPr>
            </w:pPr>
            <w:proofErr w:type="spellStart"/>
            <w:r w:rsidRPr="006D06A8">
              <w:rPr>
                <w:szCs w:val="24"/>
              </w:rPr>
              <w:t>Serial</w:t>
            </w:r>
            <w:proofErr w:type="spellEnd"/>
            <w:r w:rsidRPr="006D06A8">
              <w:rPr>
                <w:szCs w:val="24"/>
              </w:rPr>
              <w:t xml:space="preserve"> ATA</w:t>
            </w:r>
          </w:p>
          <w:p w:rsidR="006D06A8" w:rsidRDefault="006D06A8" w:rsidP="006D06A8">
            <w:pPr>
              <w:rPr>
                <w:szCs w:val="24"/>
              </w:rPr>
            </w:pPr>
            <w:r>
              <w:rPr>
                <w:bCs/>
                <w:szCs w:val="24"/>
              </w:rPr>
              <w:t>от 72</w:t>
            </w:r>
            <w:r w:rsidRPr="00446D00">
              <w:rPr>
                <w:szCs w:val="24"/>
              </w:rPr>
              <w:t>00</w:t>
            </w:r>
            <w:r>
              <w:rPr>
                <w:szCs w:val="24"/>
              </w:rPr>
              <w:t xml:space="preserve"> до 8800 </w:t>
            </w:r>
            <w:r w:rsidRPr="00446D00">
              <w:rPr>
                <w:szCs w:val="24"/>
              </w:rPr>
              <w:t xml:space="preserve"> </w:t>
            </w:r>
            <w:proofErr w:type="gramStart"/>
            <w:r w:rsidRPr="00446D00">
              <w:rPr>
                <w:szCs w:val="24"/>
              </w:rPr>
              <w:t>об</w:t>
            </w:r>
            <w:proofErr w:type="gramEnd"/>
            <w:r w:rsidRPr="00446D00">
              <w:rPr>
                <w:szCs w:val="24"/>
              </w:rPr>
              <w:t>/мин</w:t>
            </w:r>
          </w:p>
          <w:p w:rsidR="006D06A8" w:rsidRDefault="006D06A8" w:rsidP="006D06A8">
            <w:pPr>
              <w:rPr>
                <w:szCs w:val="24"/>
              </w:rPr>
            </w:pPr>
          </w:p>
          <w:p w:rsidR="006D06A8" w:rsidRDefault="006D06A8" w:rsidP="006D06A8">
            <w:pPr>
              <w:rPr>
                <w:szCs w:val="24"/>
              </w:rPr>
            </w:pPr>
            <w:r>
              <w:rPr>
                <w:szCs w:val="24"/>
              </w:rPr>
              <w:t>Мышь и клавиатура в комплекте</w:t>
            </w:r>
          </w:p>
          <w:p w:rsidR="006D06A8" w:rsidRDefault="006D06A8" w:rsidP="006D06A8">
            <w:pPr>
              <w:rPr>
                <w:szCs w:val="24"/>
              </w:rPr>
            </w:pPr>
            <w:r w:rsidRPr="006D06A8">
              <w:rPr>
                <w:szCs w:val="24"/>
              </w:rPr>
              <w:t xml:space="preserve">HP, </w:t>
            </w:r>
            <w:proofErr w:type="spellStart"/>
            <w:r w:rsidRPr="006D06A8">
              <w:rPr>
                <w:szCs w:val="24"/>
              </w:rPr>
              <w:t>Lenovo</w:t>
            </w:r>
            <w:proofErr w:type="spellEnd"/>
            <w:r w:rsidRPr="006D06A8">
              <w:rPr>
                <w:szCs w:val="24"/>
              </w:rPr>
              <w:t xml:space="preserve">, </w:t>
            </w:r>
            <w:proofErr w:type="spellStart"/>
            <w:r w:rsidRPr="006D06A8">
              <w:rPr>
                <w:szCs w:val="24"/>
              </w:rPr>
              <w:t>Depo</w:t>
            </w:r>
            <w:proofErr w:type="spellEnd"/>
            <w:r w:rsidRPr="006D06A8">
              <w:rPr>
                <w:szCs w:val="24"/>
              </w:rPr>
              <w:t xml:space="preserve">, </w:t>
            </w:r>
            <w:proofErr w:type="spellStart"/>
            <w:r w:rsidRPr="006D06A8">
              <w:rPr>
                <w:szCs w:val="24"/>
              </w:rPr>
              <w:t>Dell</w:t>
            </w:r>
            <w:proofErr w:type="spellEnd"/>
            <w:r>
              <w:rPr>
                <w:szCs w:val="24"/>
              </w:rPr>
              <w:t>(или эквивалент)</w:t>
            </w:r>
          </w:p>
          <w:p w:rsidR="006D06A8" w:rsidRPr="006D06A8" w:rsidRDefault="006D06A8" w:rsidP="006D06A8">
            <w:pPr>
              <w:rPr>
                <w:szCs w:val="24"/>
              </w:rPr>
            </w:pPr>
            <w:r>
              <w:lastRenderedPageBreak/>
              <w:t>Малый форм-фактор</w:t>
            </w:r>
            <w:r w:rsidRPr="002A75AA">
              <w:t>(</w:t>
            </w:r>
            <w:r w:rsidRPr="002A75AA">
              <w:rPr>
                <w:lang w:val="en-US"/>
              </w:rPr>
              <w:t>SFF</w:t>
            </w:r>
            <w:r w:rsidRPr="002A75AA">
              <w:t>)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AA5A86" w:rsidRDefault="007C38B2" w:rsidP="007C38B2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AA5A86" w:rsidRDefault="007C38B2" w:rsidP="007C38B2">
            <w:pPr>
              <w:jc w:val="center"/>
            </w:pPr>
            <w:r>
              <w:t>3</w:t>
            </w:r>
          </w:p>
        </w:tc>
      </w:tr>
      <w:tr w:rsidR="007C38B2" w:rsidRPr="00AA5A86" w:rsidTr="00AB05E6">
        <w:tblPrEx>
          <w:tblLook w:val="0600"/>
        </w:tblPrEx>
        <w:trPr>
          <w:trHeight w:val="742"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CE1992" w:rsidRDefault="007C38B2" w:rsidP="007C38B2">
            <w:pPr>
              <w:pStyle w:val="af0"/>
              <w:numPr>
                <w:ilvl w:val="0"/>
                <w:numId w:val="12"/>
              </w:numPr>
              <w:ind w:hanging="834"/>
              <w:jc w:val="center"/>
            </w:pPr>
          </w:p>
        </w:tc>
        <w:tc>
          <w:tcPr>
            <w:tcW w:w="7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CE1992" w:rsidRDefault="007C38B2" w:rsidP="007C38B2">
            <w:pPr>
              <w:jc w:val="center"/>
            </w:pPr>
            <w:r>
              <w:t>Монитор</w:t>
            </w:r>
          </w:p>
        </w:tc>
        <w:tc>
          <w:tcPr>
            <w:tcW w:w="1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7C38B2" w:rsidRDefault="007C38B2" w:rsidP="007C38B2">
            <w:proofErr w:type="spellStart"/>
            <w:r>
              <w:t>ЖК-монитор</w:t>
            </w:r>
            <w:proofErr w:type="spellEnd"/>
            <w:r>
              <w:t xml:space="preserve"> </w:t>
            </w:r>
            <w:proofErr w:type="gramStart"/>
            <w:r>
              <w:t>широкоформатный</w:t>
            </w:r>
            <w:proofErr w:type="gramEnd"/>
            <w:r>
              <w:t xml:space="preserve"> </w:t>
            </w:r>
            <w:r>
              <w:br/>
              <w:t xml:space="preserve">Подсветка </w:t>
            </w:r>
          </w:p>
          <w:p w:rsidR="007C38B2" w:rsidRDefault="007C38B2" w:rsidP="007C38B2">
            <w:r>
              <w:t>Разрешение экрана</w:t>
            </w:r>
            <w:r>
              <w:br/>
            </w:r>
          </w:p>
          <w:p w:rsidR="007C38B2" w:rsidRPr="00DB3DF5" w:rsidRDefault="007C38B2" w:rsidP="007C38B2">
            <w:r>
              <w:t>Производитель</w:t>
            </w:r>
            <w:r>
              <w:br/>
            </w:r>
            <w:r>
              <w:br/>
              <w:t>Входы</w:t>
            </w:r>
          </w:p>
        </w:tc>
        <w:tc>
          <w:tcPr>
            <w:tcW w:w="162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rPr>
                <w:szCs w:val="24"/>
              </w:rPr>
            </w:pPr>
            <w:r>
              <w:t>от 21</w:t>
            </w:r>
            <w:r w:rsidRPr="00193B7E">
              <w:t>”</w:t>
            </w:r>
            <w:r>
              <w:t xml:space="preserve"> до 23</w:t>
            </w:r>
            <w:r w:rsidRPr="00193B7E">
              <w:t>“</w:t>
            </w:r>
            <w:r>
              <w:t>диагональ</w:t>
            </w:r>
            <w:r>
              <w:br/>
            </w:r>
            <w:r>
              <w:rPr>
                <w:bCs/>
                <w:szCs w:val="24"/>
              </w:rPr>
              <w:t>светодиодная</w:t>
            </w:r>
            <w:r>
              <w:rPr>
                <w:bCs/>
                <w:szCs w:val="24"/>
              </w:rPr>
              <w:br/>
              <w:t xml:space="preserve">от </w:t>
            </w:r>
            <w:r w:rsidRPr="005F290A">
              <w:rPr>
                <w:szCs w:val="24"/>
              </w:rPr>
              <w:t xml:space="preserve">1920 </w:t>
            </w:r>
            <w:proofErr w:type="spellStart"/>
            <w:r w:rsidRPr="005F290A">
              <w:rPr>
                <w:szCs w:val="24"/>
              </w:rPr>
              <w:t>x</w:t>
            </w:r>
            <w:proofErr w:type="spellEnd"/>
            <w:r w:rsidRPr="005F290A">
              <w:rPr>
                <w:szCs w:val="24"/>
              </w:rPr>
              <w:t xml:space="preserve"> 1080</w:t>
            </w:r>
            <w:r>
              <w:rPr>
                <w:szCs w:val="24"/>
              </w:rPr>
              <w:t xml:space="preserve"> до</w:t>
            </w:r>
          </w:p>
          <w:p w:rsidR="007C38B2" w:rsidRPr="00937916" w:rsidRDefault="007C38B2" w:rsidP="007C38B2">
            <w:r w:rsidRPr="005F290A">
              <w:rPr>
                <w:szCs w:val="24"/>
              </w:rPr>
              <w:t>2560х1440</w:t>
            </w:r>
            <w:r>
              <w:rPr>
                <w:szCs w:val="24"/>
              </w:rPr>
              <w:br/>
            </w:r>
            <w:r>
              <w:rPr>
                <w:lang w:val="en-US"/>
              </w:rPr>
              <w:t>HP</w:t>
            </w:r>
            <w:r w:rsidRPr="00F62DD3">
              <w:t xml:space="preserve">, </w:t>
            </w:r>
            <w:r>
              <w:rPr>
                <w:lang w:val="en-US"/>
              </w:rPr>
              <w:t>NEC</w:t>
            </w:r>
            <w:r w:rsidRPr="00F62DD3">
              <w:t xml:space="preserve">, </w:t>
            </w:r>
            <w:r>
              <w:rPr>
                <w:lang w:val="en-US"/>
              </w:rPr>
              <w:t>Samsung</w:t>
            </w:r>
            <w:r>
              <w:br/>
              <w:t>или эквивалент</w:t>
            </w:r>
          </w:p>
          <w:p w:rsidR="007C38B2" w:rsidRPr="00C313DC" w:rsidRDefault="007C38B2" w:rsidP="007C38B2">
            <w:r w:rsidRPr="00C313DC">
              <w:t>DVI-D, VGA</w:t>
            </w:r>
          </w:p>
        </w:tc>
        <w:tc>
          <w:tcPr>
            <w:tcW w:w="4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</w:p>
          <w:p w:rsidR="007C38B2" w:rsidRDefault="007C38B2" w:rsidP="007C38B2">
            <w:pPr>
              <w:jc w:val="center"/>
            </w:pPr>
            <w:r>
              <w:t>шт.</w:t>
            </w:r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AA5A86" w:rsidRDefault="007C38B2" w:rsidP="007C38B2">
            <w:pPr>
              <w:jc w:val="center"/>
            </w:pPr>
            <w:r>
              <w:t>3</w:t>
            </w:r>
          </w:p>
        </w:tc>
      </w:tr>
      <w:tr w:rsidR="007C38B2" w:rsidTr="00AB05E6">
        <w:tblPrEx>
          <w:tblLook w:val="0600"/>
        </w:tblPrEx>
        <w:trPr>
          <w:trHeight w:val="742"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  <w:r>
              <w:t>1</w:t>
            </w:r>
            <w:r>
              <w:rPr>
                <w:lang w:val="en-US"/>
              </w:rPr>
              <w:t>9</w:t>
            </w:r>
            <w:r>
              <w:t>.</w:t>
            </w:r>
          </w:p>
          <w:p w:rsidR="007C38B2" w:rsidRPr="00CE1992" w:rsidRDefault="007C38B2" w:rsidP="007C38B2"/>
        </w:tc>
        <w:tc>
          <w:tcPr>
            <w:tcW w:w="7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CE1992" w:rsidRDefault="007C38B2" w:rsidP="007C38B2">
            <w:pPr>
              <w:jc w:val="center"/>
            </w:pPr>
            <w:r w:rsidRPr="00C460A7">
              <w:rPr>
                <w:lang w:val="en-US"/>
              </w:rPr>
              <w:t>VoIP</w:t>
            </w:r>
            <w:r w:rsidRPr="00C460A7">
              <w:t>-</w:t>
            </w:r>
            <w:r w:rsidRPr="00CE1992">
              <w:t>телефон</w:t>
            </w:r>
            <w:r w:rsidRPr="00C460A7">
              <w:t xml:space="preserve">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 w:rsidRPr="00C460A7">
              <w:t xml:space="preserve"> </w:t>
            </w:r>
            <w:r w:rsidRPr="00C460A7">
              <w:rPr>
                <w:lang w:val="en-US"/>
              </w:rPr>
              <w:t>SIP</w:t>
            </w:r>
            <w:r w:rsidRPr="00C460A7">
              <w:t>-</w:t>
            </w:r>
            <w:r w:rsidRPr="00C460A7">
              <w:rPr>
                <w:lang w:val="en-US"/>
              </w:rPr>
              <w:t>T</w:t>
            </w:r>
            <w:r>
              <w:t>21 или эквивалент</w:t>
            </w:r>
          </w:p>
        </w:tc>
        <w:tc>
          <w:tcPr>
            <w:tcW w:w="32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r>
              <w:t xml:space="preserve">Поддержка от 2 до 4 </w:t>
            </w:r>
            <w:proofErr w:type="spellStart"/>
            <w:r>
              <w:t>SIP-аккаунтов</w:t>
            </w:r>
            <w:proofErr w:type="spellEnd"/>
            <w:r>
              <w:t xml:space="preserve"> с независимой конфигурацией.</w:t>
            </w:r>
          </w:p>
          <w:p w:rsidR="007C38B2" w:rsidRDefault="007C38B2" w:rsidP="007C38B2">
            <w:r>
              <w:t xml:space="preserve">От 2 до 8 </w:t>
            </w:r>
            <w:proofErr w:type="gramStart"/>
            <w:r>
              <w:t>программируемых</w:t>
            </w:r>
            <w:proofErr w:type="gramEnd"/>
            <w:r>
              <w:t xml:space="preserve"> кнопки со световой индикацией. Отображение статуса абонента (BLF).</w:t>
            </w:r>
          </w:p>
          <w:p w:rsidR="007C38B2" w:rsidRDefault="007C38B2" w:rsidP="007C38B2">
            <w:r>
              <w:t>Полностью русифицирован</w:t>
            </w:r>
          </w:p>
          <w:p w:rsidR="007C38B2" w:rsidRDefault="007C38B2" w:rsidP="007C38B2">
            <w:r>
              <w:t>Клавиатура с русским алфавитом.</w:t>
            </w:r>
          </w:p>
          <w:p w:rsidR="007C38B2" w:rsidRDefault="007C38B2" w:rsidP="007C38B2">
            <w:r>
              <w:t xml:space="preserve">Телефонная книга с интеллектуальным поиском (от 1000 до 2000 записей и от 5 до 10 групп), экспорт/импорт записной книги, от 5 до 10 удаленных записных книг </w:t>
            </w:r>
          </w:p>
          <w:p w:rsidR="007C38B2" w:rsidRPr="00600CFA" w:rsidRDefault="007C38B2" w:rsidP="007C38B2">
            <w:r w:rsidRPr="00600CFA">
              <w:t xml:space="preserve">Поддержка протокола </w:t>
            </w:r>
            <w:r w:rsidRPr="00600CFA">
              <w:rPr>
                <w:lang w:val="en-US"/>
              </w:rPr>
              <w:t>SIP</w:t>
            </w:r>
            <w:r w:rsidRPr="00600CFA">
              <w:t xml:space="preserve"> 2.0 (</w:t>
            </w:r>
            <w:r w:rsidRPr="00600CFA">
              <w:rPr>
                <w:lang w:val="en-US"/>
              </w:rPr>
              <w:t>RFC</w:t>
            </w:r>
            <w:r w:rsidRPr="00600CFA">
              <w:t>3261).</w:t>
            </w:r>
          </w:p>
          <w:p w:rsidR="007C38B2" w:rsidRPr="00600CFA" w:rsidRDefault="007C38B2" w:rsidP="007C38B2">
            <w:r w:rsidRPr="00600CFA">
              <w:t xml:space="preserve">Транспорт: </w:t>
            </w:r>
            <w:r w:rsidRPr="00600CFA">
              <w:rPr>
                <w:lang w:val="en-US"/>
              </w:rPr>
              <w:t>UDP</w:t>
            </w:r>
            <w:r w:rsidRPr="00600CFA">
              <w:t xml:space="preserve">, </w:t>
            </w:r>
            <w:r w:rsidRPr="00600CFA">
              <w:rPr>
                <w:lang w:val="en-US"/>
              </w:rPr>
              <w:t>TCP</w:t>
            </w:r>
            <w:r w:rsidRPr="00600CFA">
              <w:t xml:space="preserve">, </w:t>
            </w:r>
            <w:r w:rsidRPr="00600CFA">
              <w:rPr>
                <w:lang w:val="en-US"/>
              </w:rPr>
              <w:t>TLS</w:t>
            </w:r>
            <w:r w:rsidRPr="00600CFA">
              <w:t xml:space="preserve">, </w:t>
            </w:r>
            <w:r w:rsidRPr="00600CFA">
              <w:rPr>
                <w:lang w:val="en-US"/>
              </w:rPr>
              <w:t>DNS</w:t>
            </w:r>
            <w:r w:rsidRPr="00600CFA">
              <w:t xml:space="preserve"> </w:t>
            </w:r>
            <w:r w:rsidRPr="00600CFA">
              <w:rPr>
                <w:lang w:val="en-US"/>
              </w:rPr>
              <w:t>SRV</w:t>
            </w:r>
            <w:r w:rsidRPr="00600CFA">
              <w:t>.</w:t>
            </w:r>
          </w:p>
          <w:p w:rsidR="007C38B2" w:rsidRPr="00600CFA" w:rsidRDefault="007C38B2" w:rsidP="007C38B2">
            <w:r w:rsidRPr="00600CFA">
              <w:t xml:space="preserve">Поддержка </w:t>
            </w:r>
            <w:r w:rsidRPr="00600CFA">
              <w:rPr>
                <w:lang w:val="en-US"/>
              </w:rPr>
              <w:t>NAT</w:t>
            </w:r>
            <w:r w:rsidRPr="00600CFA">
              <w:t xml:space="preserve"> </w:t>
            </w:r>
            <w:r w:rsidRPr="00600CFA">
              <w:rPr>
                <w:lang w:val="en-US"/>
              </w:rPr>
              <w:t>transverse</w:t>
            </w:r>
            <w:r w:rsidRPr="00600CFA">
              <w:t xml:space="preserve">: режим </w:t>
            </w:r>
            <w:r w:rsidRPr="00600CFA">
              <w:rPr>
                <w:lang w:val="en-US"/>
              </w:rPr>
              <w:t>STUN</w:t>
            </w:r>
            <w:r w:rsidRPr="00600CFA">
              <w:t>.</w:t>
            </w:r>
          </w:p>
          <w:p w:rsidR="007C38B2" w:rsidRPr="00600CFA" w:rsidRDefault="007C38B2" w:rsidP="007C38B2">
            <w:r w:rsidRPr="00600CFA">
              <w:t xml:space="preserve">Режимы звонка: </w:t>
            </w:r>
            <w:r w:rsidRPr="00600CFA">
              <w:rPr>
                <w:lang w:val="en-US"/>
              </w:rPr>
              <w:t>Peer</w:t>
            </w:r>
            <w:r w:rsidRPr="00600CFA">
              <w:t>-</w:t>
            </w:r>
            <w:r w:rsidRPr="00600CFA">
              <w:rPr>
                <w:lang w:val="en-US"/>
              </w:rPr>
              <w:t>to</w:t>
            </w:r>
            <w:r w:rsidRPr="00600CFA">
              <w:t>-</w:t>
            </w:r>
            <w:r w:rsidRPr="00600CFA">
              <w:rPr>
                <w:lang w:val="en-US"/>
              </w:rPr>
              <w:t>Peer</w:t>
            </w:r>
            <w:r w:rsidRPr="00600CFA">
              <w:t xml:space="preserve">, </w:t>
            </w:r>
            <w:r w:rsidRPr="00600CFA">
              <w:rPr>
                <w:lang w:val="en-US"/>
              </w:rPr>
              <w:t>SIP</w:t>
            </w:r>
            <w:r w:rsidRPr="00600CFA">
              <w:t xml:space="preserve"> </w:t>
            </w:r>
            <w:r w:rsidRPr="00600CFA">
              <w:rPr>
                <w:lang w:val="en-US"/>
              </w:rPr>
              <w:t>Proxy</w:t>
            </w:r>
            <w:r w:rsidRPr="00600CFA">
              <w:t>.</w:t>
            </w:r>
          </w:p>
          <w:p w:rsidR="007C38B2" w:rsidRPr="00F907D2" w:rsidRDefault="007C38B2" w:rsidP="007C38B2">
            <w:r w:rsidRPr="00F907D2">
              <w:t>Поддержка 802.1</w:t>
            </w:r>
            <w:r w:rsidRPr="00600CFA">
              <w:rPr>
                <w:lang w:val="en-US"/>
              </w:rPr>
              <w:t>x</w:t>
            </w:r>
            <w:r w:rsidRPr="00F907D2">
              <w:t xml:space="preserve">, </w:t>
            </w:r>
            <w:r w:rsidRPr="00600CFA">
              <w:rPr>
                <w:lang w:val="en-US"/>
              </w:rPr>
              <w:t>LLDP</w:t>
            </w:r>
            <w:r w:rsidRPr="00F907D2">
              <w:t>.</w:t>
            </w:r>
          </w:p>
          <w:p w:rsidR="007C38B2" w:rsidRPr="00F907D2" w:rsidRDefault="007C38B2" w:rsidP="007C38B2">
            <w:r w:rsidRPr="00F907D2">
              <w:t xml:space="preserve">Поддержка </w:t>
            </w:r>
            <w:r w:rsidRPr="00600CFA">
              <w:rPr>
                <w:lang w:val="en-US"/>
              </w:rPr>
              <w:t>VLAN</w:t>
            </w:r>
            <w:r w:rsidRPr="00F907D2">
              <w:t xml:space="preserve"> (</w:t>
            </w:r>
            <w:r w:rsidRPr="00600CFA">
              <w:rPr>
                <w:lang w:val="en-US"/>
              </w:rPr>
              <w:t>IEEE</w:t>
            </w:r>
            <w:r w:rsidRPr="00F907D2">
              <w:t xml:space="preserve"> 802.1</w:t>
            </w:r>
            <w:r w:rsidRPr="00600CFA">
              <w:rPr>
                <w:lang w:val="en-US"/>
              </w:rPr>
              <w:t>p</w:t>
            </w:r>
            <w:r w:rsidRPr="00F907D2">
              <w:t>/</w:t>
            </w:r>
            <w:r w:rsidRPr="00600CFA">
              <w:rPr>
                <w:lang w:val="en-US"/>
              </w:rPr>
              <w:t>q</w:t>
            </w:r>
            <w:r w:rsidRPr="00F907D2">
              <w:t xml:space="preserve"> </w:t>
            </w:r>
            <w:r w:rsidRPr="00600CFA">
              <w:rPr>
                <w:lang w:val="en-US"/>
              </w:rPr>
              <w:t>tagging</w:t>
            </w:r>
            <w:r w:rsidRPr="00F907D2">
              <w:t xml:space="preserve">), </w:t>
            </w:r>
            <w:r w:rsidRPr="00600CFA">
              <w:rPr>
                <w:lang w:val="en-US"/>
              </w:rPr>
              <w:t>TOS</w:t>
            </w:r>
            <w:r w:rsidRPr="00F907D2">
              <w:t xml:space="preserve"> (</w:t>
            </w:r>
            <w:r w:rsidRPr="00600CFA">
              <w:rPr>
                <w:lang w:val="en-US"/>
              </w:rPr>
              <w:t>layer</w:t>
            </w:r>
            <w:r w:rsidRPr="00F907D2">
              <w:t xml:space="preserve"> 3).</w:t>
            </w:r>
          </w:p>
          <w:p w:rsidR="007C38B2" w:rsidRDefault="007C38B2" w:rsidP="007C38B2">
            <w:r>
              <w:t xml:space="preserve">Два порта  RJ45 (режим </w:t>
            </w:r>
            <w:proofErr w:type="spellStart"/>
            <w:r>
              <w:t>Bridge</w:t>
            </w:r>
            <w:proofErr w:type="spellEnd"/>
            <w:r>
              <w:t>).</w:t>
            </w:r>
          </w:p>
          <w:p w:rsidR="007C38B2" w:rsidRDefault="007C38B2" w:rsidP="007C38B2">
            <w:r>
              <w:t>Графический от 2,3" до 5" LCD-экран с разрешением не менее 132x64 точек без подсветки.</w:t>
            </w:r>
          </w:p>
          <w:p w:rsidR="007C38B2" w:rsidRDefault="007C38B2" w:rsidP="007C38B2">
            <w:r>
              <w:t>Разъем для гарнитуры RJ9 (4P4C).</w:t>
            </w:r>
          </w:p>
          <w:p w:rsidR="007C38B2" w:rsidRDefault="007C38B2" w:rsidP="007C38B2">
            <w:r>
              <w:t>Питание: DC от 5В до 7В, от 0.6A до 0.8</w:t>
            </w:r>
            <w:proofErr w:type="gramStart"/>
            <w:r>
              <w:t>А</w:t>
            </w:r>
            <w:proofErr w:type="gramEnd"/>
          </w:p>
          <w:p w:rsidR="007C38B2" w:rsidRDefault="007C38B2" w:rsidP="007C38B2">
            <w:r>
              <w:t>Потребление: 1.4-2.6Вт.</w:t>
            </w:r>
          </w:p>
          <w:p w:rsidR="007C38B2" w:rsidRDefault="007C38B2" w:rsidP="007C38B2">
            <w:r>
              <w:t>Возможность крепления на стену.</w:t>
            </w:r>
          </w:p>
          <w:p w:rsidR="007C38B2" w:rsidRPr="0079346C" w:rsidRDefault="007C38B2" w:rsidP="007C38B2">
            <w:pPr>
              <w:rPr>
                <w:szCs w:val="24"/>
              </w:rPr>
            </w:pPr>
            <w:r>
              <w:t>Производитель</w:t>
            </w:r>
            <w:r w:rsidRPr="0079346C">
              <w:t xml:space="preserve">: 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>
              <w:t xml:space="preserve">, </w:t>
            </w:r>
            <w:r>
              <w:rPr>
                <w:lang w:val="en-US"/>
              </w:rPr>
              <w:t>Avaya</w:t>
            </w:r>
            <w:r w:rsidRPr="0079346C">
              <w:t>,</w:t>
            </w:r>
            <w:r>
              <w:t xml:space="preserve"> </w:t>
            </w:r>
            <w:r>
              <w:rPr>
                <w:lang w:val="en-US"/>
              </w:rPr>
              <w:t>Cisco</w:t>
            </w:r>
            <w:r w:rsidRPr="0079346C">
              <w:t xml:space="preserve"> </w:t>
            </w:r>
            <w:r>
              <w:t>(или эквивалент)</w:t>
            </w:r>
          </w:p>
        </w:tc>
        <w:tc>
          <w:tcPr>
            <w:tcW w:w="4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  <w:r>
              <w:t>15</w:t>
            </w:r>
          </w:p>
        </w:tc>
      </w:tr>
      <w:tr w:rsidR="007C38B2" w:rsidRPr="00570480" w:rsidTr="00AB05E6">
        <w:tblPrEx>
          <w:tblLook w:val="0600"/>
        </w:tblPrEx>
        <w:trPr>
          <w:trHeight w:val="742"/>
        </w:trPr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</w:p>
          <w:p w:rsidR="007C38B2" w:rsidRPr="00983BC8" w:rsidRDefault="007C38B2" w:rsidP="007C38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FA11CA" w:rsidRDefault="007C38B2" w:rsidP="007C38B2">
            <w:pPr>
              <w:jc w:val="center"/>
              <w:rPr>
                <w:lang w:val="en-US"/>
              </w:rPr>
            </w:pPr>
            <w:r w:rsidRPr="005B7118">
              <w:rPr>
                <w:color w:val="000000"/>
              </w:rPr>
              <w:t>МФУ</w:t>
            </w:r>
            <w:r w:rsidRPr="00FA11CA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HP</w:t>
            </w:r>
            <w:r w:rsidRPr="00FA11CA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LaserJet</w:t>
            </w:r>
            <w:r w:rsidRPr="00FA11CA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Pro</w:t>
            </w:r>
            <w:r w:rsidRPr="00FA11CA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M</w:t>
            </w:r>
            <w:r w:rsidRPr="00FA11CA">
              <w:rPr>
                <w:color w:val="000000"/>
                <w:lang w:val="en-US"/>
              </w:rPr>
              <w:t>1536</w:t>
            </w:r>
            <w:r w:rsidRPr="005B7118">
              <w:rPr>
                <w:color w:val="000000"/>
                <w:lang w:val="en-US"/>
              </w:rPr>
              <w:t>dnf</w:t>
            </w:r>
            <w:r w:rsidRPr="00FA11CA">
              <w:rPr>
                <w:color w:val="000000"/>
                <w:lang w:val="en-US"/>
              </w:rPr>
              <w:t xml:space="preserve"> </w:t>
            </w:r>
            <w:r w:rsidRPr="00FA11CA">
              <w:rPr>
                <w:lang w:val="en-US"/>
              </w:rPr>
              <w:t>(</w:t>
            </w:r>
            <w:r w:rsidRPr="005B7118">
              <w:t>с</w:t>
            </w:r>
            <w:r w:rsidRPr="00FA11CA">
              <w:rPr>
                <w:lang w:val="en-US"/>
              </w:rPr>
              <w:t xml:space="preserve"> </w:t>
            </w:r>
            <w:r w:rsidRPr="005B7118">
              <w:t>кабелем</w:t>
            </w:r>
            <w:r w:rsidRPr="00FA11CA">
              <w:rPr>
                <w:lang w:val="en-US"/>
              </w:rPr>
              <w:t xml:space="preserve"> </w:t>
            </w:r>
            <w:r w:rsidRPr="005B7118">
              <w:rPr>
                <w:lang w:val="en-US"/>
              </w:rPr>
              <w:t>USB</w:t>
            </w:r>
            <w:r w:rsidRPr="00FA11CA">
              <w:rPr>
                <w:lang w:val="en-US"/>
              </w:rPr>
              <w:t xml:space="preserve"> 2.0) </w:t>
            </w:r>
            <w:r>
              <w:t>или</w:t>
            </w:r>
            <w:r w:rsidRPr="00FA11CA">
              <w:rPr>
                <w:lang w:val="en-US"/>
              </w:rPr>
              <w:t xml:space="preserve"> </w:t>
            </w:r>
            <w:r>
              <w:t>эквивалент</w:t>
            </w:r>
          </w:p>
        </w:tc>
        <w:tc>
          <w:tcPr>
            <w:tcW w:w="320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r w:rsidRPr="005B7118">
              <w:t>Устройство: принтер/сканер/копир/факс                              Максимальный формат: А</w:t>
            </w:r>
            <w:proofErr w:type="gramStart"/>
            <w:r w:rsidRPr="005B7118">
              <w:t>4</w:t>
            </w:r>
            <w:proofErr w:type="gramEnd"/>
            <w:r w:rsidRPr="005B7118">
              <w:t xml:space="preserve">                                                                             Тип печати: черно-белая                                                                       Процессор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500</w:t>
            </w:r>
            <w:r>
              <w:t xml:space="preserve"> до 750</w:t>
            </w:r>
            <w:r w:rsidRPr="005B7118">
              <w:t xml:space="preserve"> МГц                                                          </w:t>
            </w:r>
          </w:p>
          <w:p w:rsidR="007C38B2" w:rsidRDefault="007C38B2" w:rsidP="007C38B2">
            <w:r w:rsidRPr="005B7118">
              <w:t xml:space="preserve">Разрешение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 </w:t>
            </w:r>
          </w:p>
          <w:p w:rsidR="007C38B2" w:rsidRDefault="007C38B2" w:rsidP="007C38B2">
            <w:r w:rsidRPr="005B7118">
              <w:t xml:space="preserve">Разрешение сканера: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Разрешение копира:600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600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</w:t>
            </w:r>
            <w:r>
              <w:t xml:space="preserve">до 1200 </w:t>
            </w:r>
            <w:r>
              <w:rPr>
                <w:lang w:val="en-US"/>
              </w:rPr>
              <w:t>x</w:t>
            </w:r>
            <w:r w:rsidRPr="003D4B81">
              <w:t xml:space="preserve"> 1200 </w:t>
            </w:r>
            <w:r>
              <w:rPr>
                <w:lang w:val="en-US"/>
              </w:rPr>
              <w:t>dpi</w:t>
            </w:r>
            <w:r w:rsidRPr="005B7118">
              <w:t xml:space="preserve">                                                       Плотность бумаги: </w:t>
            </w:r>
            <w:r>
              <w:t xml:space="preserve">от </w:t>
            </w:r>
            <w:r w:rsidRPr="005B7118">
              <w:t>60</w:t>
            </w:r>
            <w:r>
              <w:t xml:space="preserve"> до </w:t>
            </w:r>
            <w:r w:rsidRPr="005B7118">
              <w:t>163 г/м</w:t>
            </w:r>
            <w:proofErr w:type="gramStart"/>
            <w:r w:rsidRPr="005B7118">
              <w:t>2</w:t>
            </w:r>
            <w:proofErr w:type="gramEnd"/>
            <w:r w:rsidRPr="005B7118">
              <w:t xml:space="preserve">                                               </w:t>
            </w:r>
          </w:p>
          <w:p w:rsidR="007C38B2" w:rsidRDefault="007C38B2" w:rsidP="007C38B2">
            <w:r w:rsidRPr="005B7118">
              <w:t xml:space="preserve">Печать на: карточках, пленках, этикетках,  глянцевой бумаге, конвертах, матовой бумаге                                                          Устройство автоподачи оригиналов                               Автоматический двусторонняя печать                                      </w:t>
            </w:r>
            <w:r>
              <w:t xml:space="preserve">         Лоток подачи бумаги: от</w:t>
            </w:r>
            <w:r w:rsidRPr="005B7118">
              <w:t xml:space="preserve"> 250</w:t>
            </w:r>
            <w:r>
              <w:t xml:space="preserve"> до 500</w:t>
            </w:r>
            <w:r w:rsidRPr="005B7118">
              <w:t xml:space="preserve">  листов                                           </w:t>
            </w:r>
          </w:p>
          <w:p w:rsidR="007C38B2" w:rsidRDefault="007C38B2" w:rsidP="007C38B2">
            <w:r w:rsidRPr="005B7118">
              <w:t>Лоток</w:t>
            </w:r>
            <w:r>
              <w:t xml:space="preserve"> вывода бумаги: от</w:t>
            </w:r>
            <w:r w:rsidRPr="005B7118">
              <w:t xml:space="preserve"> 100 </w:t>
            </w:r>
            <w:r>
              <w:t xml:space="preserve"> до 250</w:t>
            </w:r>
            <w:r w:rsidRPr="005B7118">
              <w:t xml:space="preserve"> листов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ЖК-дисплей:  текстовый, </w:t>
            </w:r>
            <w:proofErr w:type="spellStart"/>
            <w:r w:rsidRPr="005B7118">
              <w:t>двухстрочный</w:t>
            </w:r>
            <w:proofErr w:type="spellEnd"/>
            <w:r w:rsidRPr="005B7118">
              <w:t xml:space="preserve">                                    Скорость сканирования 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50 </w:t>
            </w:r>
            <w:r w:rsidRPr="005B7118">
              <w:t xml:space="preserve">стр./мин.                                            Память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128</w:t>
            </w:r>
            <w:r>
              <w:t xml:space="preserve"> до 254</w:t>
            </w:r>
            <w:r w:rsidRPr="005B7118">
              <w:t xml:space="preserve"> Мб                                                                          </w:t>
            </w:r>
          </w:p>
          <w:p w:rsidR="007C38B2" w:rsidRDefault="007C38B2" w:rsidP="007C38B2">
            <w:r w:rsidRPr="005B7118">
              <w:t xml:space="preserve">Память факса: </w:t>
            </w:r>
            <w:r>
              <w:t xml:space="preserve">от </w:t>
            </w:r>
            <w:r w:rsidRPr="005B7118">
              <w:t>400</w:t>
            </w:r>
            <w:r>
              <w:t xml:space="preserve"> до 600</w:t>
            </w:r>
            <w:r w:rsidRPr="005B7118">
              <w:t xml:space="preserve"> страниц                                                                          Максимальная скорость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35 </w:t>
            </w:r>
            <w:r w:rsidRPr="005B7118">
              <w:t xml:space="preserve">стр./мин.                                                            Интерфейс - </w:t>
            </w:r>
            <w:proofErr w:type="spellStart"/>
            <w:r w:rsidRPr="005B7118">
              <w:t>Ethernet</w:t>
            </w:r>
            <w:proofErr w:type="spellEnd"/>
            <w:r w:rsidRPr="005B7118">
              <w:t xml:space="preserve"> (RJ-45), USB 2.0                                       </w:t>
            </w:r>
          </w:p>
          <w:p w:rsidR="007C38B2" w:rsidRDefault="007C38B2" w:rsidP="007C38B2">
            <w:r w:rsidRPr="005B7118">
              <w:lastRenderedPageBreak/>
              <w:t xml:space="preserve">Ресурс картриджа: </w:t>
            </w:r>
            <w:r>
              <w:t xml:space="preserve">от </w:t>
            </w:r>
            <w:r w:rsidRPr="005B7118">
              <w:t>2</w:t>
            </w:r>
            <w:r>
              <w:t>0</w:t>
            </w:r>
            <w:r w:rsidRPr="005B7118">
              <w:t>00</w:t>
            </w:r>
            <w:r>
              <w:t xml:space="preserve"> до 5000</w:t>
            </w:r>
            <w:r w:rsidRPr="005B7118">
              <w:t xml:space="preserve"> страниц                                                                                                                                                                                                                                                  В комплекте поставки: картридж, CD-ROM </w:t>
            </w:r>
            <w:proofErr w:type="gramStart"/>
            <w:r w:rsidRPr="005B7118">
              <w:t>с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ПО</w:t>
            </w:r>
            <w:proofErr w:type="gramEnd"/>
            <w:r w:rsidRPr="005B7118">
              <w:t xml:space="preserve"> и документацией, кабель питания, кабель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</w:t>
            </w:r>
          </w:p>
          <w:p w:rsidR="007C38B2" w:rsidRDefault="007C38B2" w:rsidP="007C38B2">
            <w:proofErr w:type="gramStart"/>
            <w:r>
              <w:t>Поддержка печати из под терминальной сессии.</w:t>
            </w:r>
            <w:proofErr w:type="gramEnd"/>
          </w:p>
          <w:p w:rsidR="007C38B2" w:rsidRPr="00FA11CA" w:rsidRDefault="007C38B2" w:rsidP="007C38B2">
            <w:r>
              <w:t>Производитель</w:t>
            </w:r>
            <w:r w:rsidRPr="003D6786">
              <w:t xml:space="preserve">: </w:t>
            </w:r>
            <w:r>
              <w:rPr>
                <w:lang w:val="en-US"/>
              </w:rPr>
              <w:t>HP</w:t>
            </w:r>
            <w:r w:rsidRPr="003D6786">
              <w:t xml:space="preserve">, </w:t>
            </w:r>
            <w:r>
              <w:rPr>
                <w:lang w:val="en-US"/>
              </w:rPr>
              <w:t>Xerox</w:t>
            </w:r>
            <w:r w:rsidRPr="003D6786">
              <w:t xml:space="preserve">, </w:t>
            </w:r>
            <w:proofErr w:type="spellStart"/>
            <w:r>
              <w:t>Samsung</w:t>
            </w:r>
            <w:proofErr w:type="spellEnd"/>
            <w:r>
              <w:t>(или эквивалент)</w:t>
            </w:r>
          </w:p>
        </w:tc>
        <w:tc>
          <w:tcPr>
            <w:tcW w:w="4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Default="007C38B2" w:rsidP="007C38B2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4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38B2" w:rsidRPr="00570480" w:rsidRDefault="007C38B2" w:rsidP="007C38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622459" w:rsidRPr="00622459" w:rsidRDefault="00622459" w:rsidP="00622459"/>
    <w:p w:rsidR="00091237" w:rsidRPr="007039CD" w:rsidRDefault="00F20371" w:rsidP="00091237">
      <w:pPr>
        <w:pStyle w:val="2"/>
      </w:pPr>
      <w:bookmarkStart w:id="14" w:name="_Toc411342409"/>
      <w:r>
        <w:t xml:space="preserve">Перечень товаров для ОСП </w:t>
      </w:r>
      <w:r w:rsidRPr="00F20371">
        <w:t>“</w:t>
      </w:r>
      <w:r>
        <w:t>Буровой участок №2</w:t>
      </w:r>
      <w:r w:rsidRPr="00F20371">
        <w:t>”</w:t>
      </w:r>
      <w:r>
        <w:t xml:space="preserve"> в </w:t>
      </w:r>
      <w:proofErr w:type="gramStart"/>
      <w:r>
        <w:t>г</w:t>
      </w:r>
      <w:proofErr w:type="gramEnd"/>
      <w:r>
        <w:t>. Краснокаменск</w:t>
      </w:r>
      <w:bookmarkEnd w:id="14"/>
    </w:p>
    <w:p w:rsidR="00091237" w:rsidRPr="007039CD" w:rsidRDefault="00091237" w:rsidP="00091237"/>
    <w:tbl>
      <w:tblPr>
        <w:tblW w:w="10770" w:type="dxa"/>
        <w:tblInd w:w="-859" w:type="dxa"/>
        <w:tblLayout w:type="fixed"/>
        <w:tblCellMar>
          <w:left w:w="40" w:type="dxa"/>
          <w:right w:w="40" w:type="dxa"/>
        </w:tblCellMar>
        <w:tblLook w:val="0420"/>
      </w:tblPr>
      <w:tblGrid>
        <w:gridCol w:w="427"/>
        <w:gridCol w:w="1708"/>
        <w:gridCol w:w="4103"/>
        <w:gridCol w:w="2837"/>
        <w:gridCol w:w="711"/>
        <w:gridCol w:w="984"/>
      </w:tblGrid>
      <w:tr w:rsidR="006D0AA5" w:rsidRPr="00C814C0" w:rsidTr="001A15AA">
        <w:trPr>
          <w:trHeight w:val="742"/>
          <w:tblHeader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814C0" w:rsidRDefault="00091237" w:rsidP="00BA1022">
            <w:pPr>
              <w:jc w:val="center"/>
            </w:pPr>
            <w:r w:rsidRPr="00C814C0">
              <w:t xml:space="preserve">№ </w:t>
            </w:r>
            <w:proofErr w:type="spellStart"/>
            <w:proofErr w:type="gramStart"/>
            <w:r w:rsidRPr="00C814C0">
              <w:t>п</w:t>
            </w:r>
            <w:proofErr w:type="spellEnd"/>
            <w:proofErr w:type="gramEnd"/>
            <w:r w:rsidRPr="00C814C0">
              <w:t>/</w:t>
            </w:r>
            <w:proofErr w:type="spellStart"/>
            <w:r w:rsidRPr="00C814C0">
              <w:t>п</w:t>
            </w:r>
            <w:proofErr w:type="spellEnd"/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CE1992" w:rsidRDefault="00091237" w:rsidP="00BA1022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6D0AA5" w:rsidRPr="00004450" w:rsidTr="001A15AA">
        <w:trPr>
          <w:trHeight w:val="235"/>
          <w:tblHeader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A05DF4" w:rsidRDefault="00091237" w:rsidP="00BA1022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6D0AA5" w:rsidRPr="00A42D2C" w:rsidTr="001A15AA">
        <w:trPr>
          <w:trHeight w:val="742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870354" w:rsidRDefault="00983BC8" w:rsidP="006D0AA5">
            <w:pPr>
              <w:ind w:left="244" w:hanging="244"/>
            </w:pPr>
            <w:r>
              <w:rPr>
                <w:lang w:val="en-US"/>
              </w:rPr>
              <w:t>21</w:t>
            </w:r>
            <w:r w:rsidR="00D4203E">
              <w:t>.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E9151B" w:rsidRDefault="00091237" w:rsidP="00BA1022">
            <w:pPr>
              <w:jc w:val="center"/>
            </w:pPr>
            <w:r w:rsidRPr="00CE1992">
              <w:t>Удлинител</w:t>
            </w:r>
            <w:r>
              <w:t>ь</w:t>
            </w:r>
            <w:r w:rsidRPr="00CE1992">
              <w:t xml:space="preserve"> электрически</w:t>
            </w:r>
            <w:r>
              <w:t>й</w:t>
            </w:r>
            <w:r w:rsidRPr="00CE1992">
              <w:t xml:space="preserve"> 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862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00"/>
              <w:gridCol w:w="4524"/>
            </w:tblGrid>
            <w:tr w:rsidR="006443E6" w:rsidRPr="00AE3387" w:rsidTr="003D6786">
              <w:trPr>
                <w:tblCellSpacing w:w="15" w:type="dxa"/>
              </w:trPr>
              <w:tc>
                <w:tcPr>
                  <w:tcW w:w="4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>220</w:t>
                  </w:r>
                  <w:proofErr w:type="gramStart"/>
                  <w:r w:rsidRPr="00AE3387">
                    <w:rPr>
                      <w:szCs w:val="24"/>
                    </w:rPr>
                    <w:t xml:space="preserve"> В</w:t>
                  </w:r>
                  <w:proofErr w:type="gramEnd"/>
                  <w:r w:rsidRPr="00AE3387">
                    <w:rPr>
                      <w:szCs w:val="24"/>
                    </w:rPr>
                    <w:t xml:space="preserve"> / 50 Гц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4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5 </w:t>
                  </w:r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4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4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proofErr w:type="spell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443E6" w:rsidRPr="00AE3387" w:rsidTr="003D6786">
              <w:trPr>
                <w:tblCellSpacing w:w="15" w:type="dxa"/>
              </w:trPr>
              <w:tc>
                <w:tcPr>
                  <w:tcW w:w="40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443E6" w:rsidRPr="00AE3387" w:rsidRDefault="006443E6" w:rsidP="006443E6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Pr="00AE3387">
                    <w:rPr>
                      <w:szCs w:val="24"/>
                    </w:rPr>
                    <w:t>3</w:t>
                  </w:r>
                  <w:r>
                    <w:rPr>
                      <w:szCs w:val="24"/>
                    </w:rPr>
                    <w:t xml:space="preserve"> до 10</w:t>
                  </w:r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:rsidR="00091237" w:rsidRPr="00AE3387" w:rsidRDefault="00091237" w:rsidP="00BA1022">
            <w:pPr>
              <w:jc w:val="center"/>
            </w:pP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7B1FBB" w:rsidRDefault="00091237" w:rsidP="00BA1022">
            <w:pPr>
              <w:jc w:val="center"/>
            </w:pPr>
            <w:r>
              <w:rPr>
                <w:lang w:val="en-US"/>
              </w:rPr>
              <w:t>5</w:t>
            </w:r>
          </w:p>
        </w:tc>
      </w:tr>
      <w:tr w:rsidR="006D0AA5" w:rsidRPr="00A42D2C" w:rsidTr="001A15AA">
        <w:trPr>
          <w:trHeight w:val="742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0AA5" w:rsidRPr="006D0AA5" w:rsidRDefault="006D0AA5" w:rsidP="006D0AA5">
            <w:pPr>
              <w:rPr>
                <w:lang w:val="en-US"/>
              </w:rPr>
            </w:pPr>
            <w:r>
              <w:rPr>
                <w:lang w:val="en-US"/>
              </w:rPr>
              <w:t>22.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B73084" w:rsidRDefault="00091237" w:rsidP="00BA1022">
            <w:pPr>
              <w:jc w:val="center"/>
            </w:pPr>
            <w:r>
              <w:t>Системный блок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4114" w:rsidRDefault="00804114" w:rsidP="00804114">
            <w:pPr>
              <w:tabs>
                <w:tab w:val="left" w:pos="3958"/>
              </w:tabs>
              <w:rPr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E80D07">
              <w:rPr>
                <w:bCs/>
                <w:szCs w:val="24"/>
              </w:rPr>
              <w:tab/>
            </w:r>
            <w:r>
              <w:rPr>
                <w:szCs w:val="24"/>
              </w:rPr>
              <w:t>без операционной</w:t>
            </w:r>
            <w:r w:rsidRPr="00797ABB">
              <w:rPr>
                <w:szCs w:val="24"/>
              </w:rPr>
              <w:tab/>
            </w:r>
            <w:r>
              <w:rPr>
                <w:szCs w:val="24"/>
              </w:rPr>
              <w:t xml:space="preserve">системы или </w:t>
            </w:r>
            <w:proofErr w:type="gramStart"/>
            <w:r>
              <w:rPr>
                <w:szCs w:val="24"/>
              </w:rPr>
              <w:t>с</w:t>
            </w:r>
            <w:proofErr w:type="gramEnd"/>
          </w:p>
          <w:p w:rsidR="00804114" w:rsidRPr="00797ABB" w:rsidRDefault="00804114" w:rsidP="00804114">
            <w:pPr>
              <w:tabs>
                <w:tab w:val="left" w:pos="3958"/>
              </w:tabs>
              <w:rPr>
                <w:szCs w:val="24"/>
              </w:rPr>
            </w:pPr>
            <w:r w:rsidRPr="00E80D07">
              <w:rPr>
                <w:bCs/>
                <w:szCs w:val="24"/>
              </w:rPr>
              <w:tab/>
            </w:r>
            <w:proofErr w:type="gramStart"/>
            <w:r>
              <w:rPr>
                <w:bCs/>
                <w:szCs w:val="24"/>
              </w:rPr>
              <w:t>бесплатной</w:t>
            </w:r>
            <w:proofErr w:type="gramEnd"/>
            <w:r>
              <w:rPr>
                <w:bCs/>
                <w:szCs w:val="24"/>
              </w:rPr>
              <w:t xml:space="preserve"> ОС</w:t>
            </w:r>
          </w:p>
          <w:p w:rsidR="00804114" w:rsidRPr="00937916" w:rsidRDefault="00804114" w:rsidP="00804114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F907D2">
              <w:rPr>
                <w:bCs/>
                <w:szCs w:val="24"/>
              </w:rPr>
              <w:t xml:space="preserve">                                      </w:t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Core</w:t>
            </w:r>
            <w:r w:rsidRPr="00E80D07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 xml:space="preserve">5 до </w:t>
            </w:r>
            <w:r>
              <w:rPr>
                <w:szCs w:val="24"/>
                <w:lang w:val="en-US"/>
              </w:rPr>
              <w:t>Core</w:t>
            </w:r>
            <w:r w:rsidRPr="00937916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 w:rsidRPr="00937916">
              <w:rPr>
                <w:szCs w:val="24"/>
              </w:rPr>
              <w:t>7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 w:right="-577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>..</w:t>
            </w:r>
            <w:r w:rsidRPr="00E80D07">
              <w:rPr>
                <w:szCs w:val="24"/>
              </w:rPr>
              <w:t>3</w:t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00</w:t>
            </w:r>
            <w:r>
              <w:rPr>
                <w:szCs w:val="24"/>
              </w:rPr>
              <w:t> МГц</w:t>
            </w:r>
          </w:p>
          <w:p w:rsidR="00804114" w:rsidRPr="00E80D07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E80D07">
              <w:rPr>
                <w:szCs w:val="24"/>
              </w:rPr>
              <w:t>4</w:t>
            </w:r>
            <w:r>
              <w:rPr>
                <w:szCs w:val="24"/>
              </w:rPr>
              <w:t xml:space="preserve"> до 8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446D00">
              <w:rPr>
                <w:szCs w:val="24"/>
              </w:rPr>
              <w:t>4</w:t>
            </w:r>
            <w:r>
              <w:rPr>
                <w:szCs w:val="24"/>
              </w:rPr>
              <w:t xml:space="preserve"> до 6</w:t>
            </w:r>
            <w:r w:rsidRPr="00446D00">
              <w:rPr>
                <w:szCs w:val="24"/>
              </w:rPr>
              <w:t> Гб</w:t>
            </w:r>
          </w:p>
          <w:p w:rsidR="00804114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  <w:r>
              <w:rPr>
                <w:szCs w:val="24"/>
              </w:rPr>
              <w:tab/>
              <w:t>Встроенный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500 до 1000</w:t>
            </w:r>
            <w:r w:rsidRPr="00446D00">
              <w:rPr>
                <w:szCs w:val="24"/>
              </w:rPr>
              <w:t> Гб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HDD</w:t>
            </w:r>
          </w:p>
          <w:p w:rsidR="00804114" w:rsidRPr="00446D00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804114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>
              <w:rPr>
                <w:bCs/>
                <w:szCs w:val="24"/>
              </w:rPr>
              <w:t xml:space="preserve"> жесткого диска</w:t>
            </w:r>
            <w:r w:rsidRPr="00446D00">
              <w:rPr>
                <w:bCs/>
                <w:szCs w:val="24"/>
              </w:rPr>
              <w:tab/>
            </w:r>
            <w:r w:rsidR="00DE7226">
              <w:rPr>
                <w:bCs/>
                <w:szCs w:val="24"/>
              </w:rPr>
              <w:t>от 72</w:t>
            </w:r>
            <w:r w:rsidR="00DE7226" w:rsidRPr="00446D00">
              <w:rPr>
                <w:szCs w:val="24"/>
              </w:rPr>
              <w:t>00</w:t>
            </w:r>
            <w:r w:rsidR="00DE7226">
              <w:rPr>
                <w:szCs w:val="24"/>
              </w:rPr>
              <w:t xml:space="preserve"> до 8800 </w:t>
            </w:r>
            <w:r w:rsidR="00DE7226" w:rsidRPr="00446D00">
              <w:rPr>
                <w:szCs w:val="24"/>
              </w:rPr>
              <w:t xml:space="preserve"> </w:t>
            </w:r>
            <w:proofErr w:type="gramStart"/>
            <w:r w:rsidR="00DE7226" w:rsidRPr="00446D00">
              <w:rPr>
                <w:szCs w:val="24"/>
              </w:rPr>
              <w:t>об</w:t>
            </w:r>
            <w:proofErr w:type="gramEnd"/>
            <w:r w:rsidR="00DE7226" w:rsidRPr="00446D00">
              <w:rPr>
                <w:szCs w:val="24"/>
              </w:rPr>
              <w:t>/мин</w:t>
            </w:r>
          </w:p>
          <w:p w:rsidR="00804114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  <w:r>
              <w:rPr>
                <w:szCs w:val="24"/>
              </w:rPr>
              <w:tab/>
              <w:t xml:space="preserve">Мышка и клавиатура в </w:t>
            </w:r>
            <w:r>
              <w:rPr>
                <w:szCs w:val="24"/>
              </w:rPr>
              <w:tab/>
              <w:t>комплекте</w:t>
            </w:r>
          </w:p>
          <w:p w:rsidR="00804114" w:rsidRPr="00937916" w:rsidRDefault="00804114" w:rsidP="00804114">
            <w:pPr>
              <w:tabs>
                <w:tab w:val="left" w:pos="3958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Производитель</w:t>
            </w:r>
            <w:r>
              <w:rPr>
                <w:szCs w:val="24"/>
              </w:rPr>
              <w:tab/>
            </w:r>
            <w:r>
              <w:rPr>
                <w:szCs w:val="24"/>
                <w:lang w:val="en-US"/>
              </w:rPr>
              <w:t>HP</w:t>
            </w:r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Pr="00F62DD3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  <w:lang w:val="en-US"/>
              </w:rPr>
              <w:t>Depo</w:t>
            </w:r>
            <w:proofErr w:type="spellEnd"/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Dell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 xml:space="preserve">                                                                 </w:t>
            </w:r>
            <w:r w:rsidRPr="00937916">
              <w:rPr>
                <w:szCs w:val="24"/>
              </w:rPr>
              <w:t>(</w:t>
            </w:r>
            <w:r>
              <w:rPr>
                <w:szCs w:val="24"/>
              </w:rPr>
              <w:t>или эквивалент</w:t>
            </w:r>
            <w:r w:rsidRPr="00937916">
              <w:rPr>
                <w:szCs w:val="24"/>
              </w:rPr>
              <w:t>)</w:t>
            </w:r>
            <w:r>
              <w:rPr>
                <w:szCs w:val="24"/>
              </w:rPr>
              <w:t xml:space="preserve">                         </w:t>
            </w:r>
          </w:p>
          <w:p w:rsidR="003D6786" w:rsidRPr="003D6786" w:rsidRDefault="00804114" w:rsidP="00804114">
            <w:pPr>
              <w:tabs>
                <w:tab w:val="left" w:pos="4367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 xml:space="preserve">Форм фактор </w:t>
            </w:r>
            <w:r w:rsidRPr="002A75AA">
              <w:rPr>
                <w:szCs w:val="24"/>
              </w:rPr>
              <w:t xml:space="preserve">               </w:t>
            </w:r>
            <w:r>
              <w:rPr>
                <w:szCs w:val="24"/>
              </w:rPr>
              <w:t xml:space="preserve">                           </w:t>
            </w:r>
            <w:r>
              <w:t>Малый форм-фактор</w:t>
            </w:r>
            <w:r w:rsidRPr="002A75AA">
              <w:t>(</w:t>
            </w:r>
            <w:r w:rsidRPr="002A75AA">
              <w:rPr>
                <w:lang w:val="en-US"/>
              </w:rPr>
              <w:t>SFF</w:t>
            </w:r>
            <w:r w:rsidRPr="002A75AA">
              <w:t>)</w:t>
            </w:r>
            <w:proofErr w:type="spellStart"/>
            <w:r>
              <w:t>ы</w:t>
            </w:r>
            <w:proofErr w:type="spellEnd"/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Default="00091237" w:rsidP="00BA1022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91237" w:rsidRPr="00217141" w:rsidRDefault="00091237" w:rsidP="00BA10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51D44" w:rsidRPr="00E53659" w:rsidTr="001A15AA">
        <w:trPr>
          <w:trHeight w:val="267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D44" w:rsidRPr="006D0AA5" w:rsidRDefault="00E51D44" w:rsidP="00E51D44">
            <w:pPr>
              <w:rPr>
                <w:lang w:val="en-US"/>
              </w:rPr>
            </w:pPr>
            <w:r>
              <w:rPr>
                <w:lang w:val="en-US"/>
              </w:rPr>
              <w:t>23.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D44" w:rsidRPr="005C089C" w:rsidRDefault="00E51D44" w:rsidP="00E51D44">
            <w:pPr>
              <w:jc w:val="center"/>
            </w:pPr>
            <w:r>
              <w:t>Монитор</w:t>
            </w:r>
          </w:p>
        </w:tc>
        <w:tc>
          <w:tcPr>
            <w:tcW w:w="19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51D44" w:rsidRDefault="00E51D44" w:rsidP="00E51D44">
            <w:proofErr w:type="spellStart"/>
            <w:r>
              <w:t>ЖК-монитор</w:t>
            </w:r>
            <w:proofErr w:type="spellEnd"/>
            <w:r>
              <w:t xml:space="preserve"> </w:t>
            </w:r>
            <w:proofErr w:type="gramStart"/>
            <w:r>
              <w:t>широкоформатный</w:t>
            </w:r>
            <w:proofErr w:type="gramEnd"/>
            <w:r>
              <w:t xml:space="preserve"> </w:t>
            </w:r>
            <w:r>
              <w:br/>
              <w:t xml:space="preserve">Подсветка </w:t>
            </w:r>
          </w:p>
          <w:p w:rsidR="00E51D44" w:rsidRDefault="00E51D44" w:rsidP="00E51D44">
            <w:r>
              <w:t>Разрешение экрана</w:t>
            </w:r>
            <w:r>
              <w:br/>
            </w:r>
          </w:p>
          <w:p w:rsidR="00E51D44" w:rsidRPr="00DB3DF5" w:rsidRDefault="00E51D44" w:rsidP="00E51D44">
            <w:r>
              <w:t>Производитель</w:t>
            </w:r>
            <w:r>
              <w:br/>
            </w:r>
            <w:r>
              <w:br/>
              <w:t>Входы</w:t>
            </w:r>
          </w:p>
        </w:tc>
        <w:tc>
          <w:tcPr>
            <w:tcW w:w="131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51D44" w:rsidRDefault="00E51D44" w:rsidP="00E51D44">
            <w:pPr>
              <w:rPr>
                <w:szCs w:val="24"/>
              </w:rPr>
            </w:pPr>
            <w:r>
              <w:t>от 23</w:t>
            </w:r>
            <w:r w:rsidRPr="00193B7E">
              <w:t>”</w:t>
            </w:r>
            <w:r>
              <w:t xml:space="preserve"> до 25</w:t>
            </w:r>
            <w:r w:rsidRPr="00193B7E">
              <w:t>“</w:t>
            </w:r>
            <w:r>
              <w:t>диагональ</w:t>
            </w:r>
            <w:r>
              <w:br/>
            </w:r>
            <w:r>
              <w:rPr>
                <w:bCs/>
                <w:szCs w:val="24"/>
              </w:rPr>
              <w:t>светодиодная</w:t>
            </w:r>
            <w:r>
              <w:rPr>
                <w:bCs/>
                <w:szCs w:val="24"/>
              </w:rPr>
              <w:br/>
              <w:t xml:space="preserve">от </w:t>
            </w:r>
            <w:r w:rsidRPr="005F290A">
              <w:rPr>
                <w:szCs w:val="24"/>
              </w:rPr>
              <w:t xml:space="preserve">1920 </w:t>
            </w:r>
            <w:proofErr w:type="spellStart"/>
            <w:r w:rsidRPr="005F290A">
              <w:rPr>
                <w:szCs w:val="24"/>
              </w:rPr>
              <w:t>x</w:t>
            </w:r>
            <w:proofErr w:type="spellEnd"/>
            <w:r w:rsidRPr="005F290A">
              <w:rPr>
                <w:szCs w:val="24"/>
              </w:rPr>
              <w:t xml:space="preserve"> 1080</w:t>
            </w:r>
            <w:r>
              <w:rPr>
                <w:szCs w:val="24"/>
              </w:rPr>
              <w:t xml:space="preserve"> до</w:t>
            </w:r>
          </w:p>
          <w:p w:rsidR="00E51D44" w:rsidRPr="00937916" w:rsidRDefault="00E51D44" w:rsidP="00E51D44">
            <w:r w:rsidRPr="005F290A">
              <w:rPr>
                <w:szCs w:val="24"/>
              </w:rPr>
              <w:t>2560х1440</w:t>
            </w:r>
            <w:r>
              <w:rPr>
                <w:szCs w:val="24"/>
              </w:rPr>
              <w:br/>
            </w:r>
            <w:r>
              <w:rPr>
                <w:lang w:val="en-US"/>
              </w:rPr>
              <w:t>HP</w:t>
            </w:r>
            <w:r w:rsidRPr="00F62DD3">
              <w:t xml:space="preserve">, </w:t>
            </w:r>
            <w:r>
              <w:rPr>
                <w:lang w:val="en-US"/>
              </w:rPr>
              <w:t>NEC</w:t>
            </w:r>
            <w:r w:rsidRPr="00F62DD3">
              <w:t xml:space="preserve">, </w:t>
            </w:r>
            <w:r>
              <w:rPr>
                <w:lang w:val="en-US"/>
              </w:rPr>
              <w:t>Samsung</w:t>
            </w:r>
            <w:r>
              <w:br/>
              <w:t>или эквивалент</w:t>
            </w:r>
          </w:p>
          <w:p w:rsidR="00E51D44" w:rsidRPr="00C313DC" w:rsidRDefault="00E51D44" w:rsidP="00E51D44">
            <w:r w:rsidRPr="00C313DC">
              <w:t>DVI-D, VGA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D44" w:rsidRPr="00DB3DF5" w:rsidRDefault="00E51D44" w:rsidP="00E51D44">
            <w:pPr>
              <w:jc w:val="center"/>
            </w:pPr>
            <w:r>
              <w:t>шт.</w:t>
            </w:r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D44" w:rsidRPr="00E728E4" w:rsidRDefault="00E51D44" w:rsidP="00E51D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6D0AA5" w:rsidRPr="00E53659" w:rsidTr="001A15AA">
        <w:trPr>
          <w:trHeight w:val="267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D0AA5" w:rsidP="006D0AA5">
            <w:pPr>
              <w:ind w:left="-40"/>
              <w:rPr>
                <w:lang w:val="en-US"/>
              </w:rPr>
            </w:pPr>
            <w:r>
              <w:rPr>
                <w:lang w:val="en-US"/>
              </w:rPr>
              <w:t>24.</w:t>
            </w:r>
          </w:p>
          <w:p w:rsidR="006D0AA5" w:rsidRPr="006D0AA5" w:rsidRDefault="006D0AA5" w:rsidP="006D0AA5">
            <w:pPr>
              <w:ind w:left="1134"/>
              <w:jc w:val="center"/>
              <w:rPr>
                <w:lang w:val="en-US"/>
              </w:rPr>
            </w:pP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jc w:val="center"/>
            </w:pPr>
            <w:r w:rsidRPr="00C460A7">
              <w:rPr>
                <w:lang w:val="en-US"/>
              </w:rPr>
              <w:t>VoIP</w:t>
            </w:r>
            <w:r w:rsidRPr="00C460A7">
              <w:t>-</w:t>
            </w:r>
            <w:r w:rsidRPr="00CE1992">
              <w:t>телефон</w:t>
            </w:r>
            <w:r w:rsidRPr="00C460A7">
              <w:t xml:space="preserve">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 w:rsidRPr="00C460A7">
              <w:t xml:space="preserve"> </w:t>
            </w:r>
            <w:r w:rsidRPr="00C460A7">
              <w:rPr>
                <w:lang w:val="en-US"/>
              </w:rPr>
              <w:t>SIP</w:t>
            </w:r>
            <w:r w:rsidRPr="00C460A7">
              <w:t>-</w:t>
            </w:r>
            <w:r w:rsidRPr="00C460A7">
              <w:rPr>
                <w:lang w:val="en-US"/>
              </w:rPr>
              <w:t>T</w:t>
            </w:r>
            <w:r>
              <w:t xml:space="preserve">21 или </w:t>
            </w:r>
            <w:r w:rsidR="00FA11CA">
              <w:t>эквивалент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0306" w:rsidRDefault="00C60306" w:rsidP="00C60306">
            <w:r>
              <w:t xml:space="preserve">Поддержка от 2 до 4 </w:t>
            </w:r>
            <w:proofErr w:type="spellStart"/>
            <w:r>
              <w:t>SIP-аккаунтов</w:t>
            </w:r>
            <w:proofErr w:type="spellEnd"/>
            <w:r>
              <w:t xml:space="preserve"> с независимой конфигурацией.</w:t>
            </w:r>
          </w:p>
          <w:p w:rsidR="00C60306" w:rsidRDefault="00C60306" w:rsidP="00C60306">
            <w:r>
              <w:t xml:space="preserve">От 2 до 8 </w:t>
            </w:r>
            <w:proofErr w:type="gramStart"/>
            <w:r>
              <w:t>программируемых</w:t>
            </w:r>
            <w:proofErr w:type="gramEnd"/>
            <w:r>
              <w:t xml:space="preserve"> кнопки со световой индикацией. Отображение статуса абонента (BLF).</w:t>
            </w:r>
          </w:p>
          <w:p w:rsidR="00C60306" w:rsidRDefault="00C60306" w:rsidP="00C60306">
            <w:r>
              <w:t>Полностью русифицирован</w:t>
            </w:r>
          </w:p>
          <w:p w:rsidR="00C60306" w:rsidRDefault="00C60306" w:rsidP="00C60306">
            <w:r>
              <w:t>Клавиатура с русским алфавитом.</w:t>
            </w:r>
          </w:p>
          <w:p w:rsidR="00C60306" w:rsidRDefault="00C60306" w:rsidP="00C60306">
            <w:r>
              <w:lastRenderedPageBreak/>
              <w:t xml:space="preserve">Телефонная книга с интеллектуальным поиском (от 1000 до 2000 записей и от 5 до 10 групп), экспорт/импорт записной книги, от 5 до 10 удаленных записных книг </w:t>
            </w:r>
          </w:p>
          <w:p w:rsidR="00C60306" w:rsidRPr="00600CFA" w:rsidRDefault="00C60306" w:rsidP="00C60306">
            <w:r w:rsidRPr="00600CFA">
              <w:t xml:space="preserve">Поддержка протокола </w:t>
            </w:r>
            <w:r w:rsidRPr="00600CFA">
              <w:rPr>
                <w:lang w:val="en-US"/>
              </w:rPr>
              <w:t>SIP</w:t>
            </w:r>
            <w:r w:rsidRPr="00600CFA">
              <w:t xml:space="preserve"> 2.0 (</w:t>
            </w:r>
            <w:r w:rsidRPr="00600CFA">
              <w:rPr>
                <w:lang w:val="en-US"/>
              </w:rPr>
              <w:t>RFC</w:t>
            </w:r>
            <w:r w:rsidRPr="00600CFA">
              <w:t>3261).</w:t>
            </w:r>
          </w:p>
          <w:p w:rsidR="00C60306" w:rsidRPr="00600CFA" w:rsidRDefault="00C60306" w:rsidP="00C60306">
            <w:r w:rsidRPr="00600CFA">
              <w:t xml:space="preserve">Транспорт: </w:t>
            </w:r>
            <w:r w:rsidRPr="00600CFA">
              <w:rPr>
                <w:lang w:val="en-US"/>
              </w:rPr>
              <w:t>UDP</w:t>
            </w:r>
            <w:r w:rsidRPr="00600CFA">
              <w:t xml:space="preserve">, </w:t>
            </w:r>
            <w:r w:rsidRPr="00600CFA">
              <w:rPr>
                <w:lang w:val="en-US"/>
              </w:rPr>
              <w:t>TCP</w:t>
            </w:r>
            <w:r w:rsidRPr="00600CFA">
              <w:t xml:space="preserve">, </w:t>
            </w:r>
            <w:r w:rsidRPr="00600CFA">
              <w:rPr>
                <w:lang w:val="en-US"/>
              </w:rPr>
              <w:t>TLS</w:t>
            </w:r>
            <w:r w:rsidRPr="00600CFA">
              <w:t xml:space="preserve">, </w:t>
            </w:r>
            <w:r w:rsidRPr="00600CFA">
              <w:rPr>
                <w:lang w:val="en-US"/>
              </w:rPr>
              <w:t>DNS</w:t>
            </w:r>
            <w:r w:rsidRPr="00600CFA">
              <w:t xml:space="preserve"> </w:t>
            </w:r>
            <w:r w:rsidRPr="00600CFA">
              <w:rPr>
                <w:lang w:val="en-US"/>
              </w:rPr>
              <w:t>SRV</w:t>
            </w:r>
            <w:r w:rsidRPr="00600CFA">
              <w:t>.</w:t>
            </w:r>
          </w:p>
          <w:p w:rsidR="00C60306" w:rsidRPr="00600CFA" w:rsidRDefault="00C60306" w:rsidP="00C60306">
            <w:r w:rsidRPr="00600CFA">
              <w:t xml:space="preserve">Поддержка </w:t>
            </w:r>
            <w:r w:rsidRPr="00600CFA">
              <w:rPr>
                <w:lang w:val="en-US"/>
              </w:rPr>
              <w:t>NAT</w:t>
            </w:r>
            <w:r w:rsidRPr="00600CFA">
              <w:t xml:space="preserve"> </w:t>
            </w:r>
            <w:r w:rsidRPr="00600CFA">
              <w:rPr>
                <w:lang w:val="en-US"/>
              </w:rPr>
              <w:t>transverse</w:t>
            </w:r>
            <w:r w:rsidRPr="00600CFA">
              <w:t xml:space="preserve">: режим </w:t>
            </w:r>
            <w:r w:rsidRPr="00600CFA">
              <w:rPr>
                <w:lang w:val="en-US"/>
              </w:rPr>
              <w:t>STUN</w:t>
            </w:r>
            <w:r w:rsidRPr="00600CFA">
              <w:t>.</w:t>
            </w:r>
          </w:p>
          <w:p w:rsidR="00C60306" w:rsidRPr="00600CFA" w:rsidRDefault="00C60306" w:rsidP="00C60306">
            <w:r w:rsidRPr="00600CFA">
              <w:t xml:space="preserve">Режимы звонка: </w:t>
            </w:r>
            <w:r w:rsidRPr="00600CFA">
              <w:rPr>
                <w:lang w:val="en-US"/>
              </w:rPr>
              <w:t>Peer</w:t>
            </w:r>
            <w:r w:rsidRPr="00600CFA">
              <w:t>-</w:t>
            </w:r>
            <w:r w:rsidRPr="00600CFA">
              <w:rPr>
                <w:lang w:val="en-US"/>
              </w:rPr>
              <w:t>to</w:t>
            </w:r>
            <w:r w:rsidRPr="00600CFA">
              <w:t>-</w:t>
            </w:r>
            <w:r w:rsidRPr="00600CFA">
              <w:rPr>
                <w:lang w:val="en-US"/>
              </w:rPr>
              <w:t>Peer</w:t>
            </w:r>
            <w:r w:rsidRPr="00600CFA">
              <w:t xml:space="preserve">, </w:t>
            </w:r>
            <w:r w:rsidRPr="00600CFA">
              <w:rPr>
                <w:lang w:val="en-US"/>
              </w:rPr>
              <w:t>SIP</w:t>
            </w:r>
            <w:r w:rsidRPr="00600CFA">
              <w:t xml:space="preserve"> </w:t>
            </w:r>
            <w:r w:rsidRPr="00600CFA">
              <w:rPr>
                <w:lang w:val="en-US"/>
              </w:rPr>
              <w:t>Proxy</w:t>
            </w:r>
            <w:r w:rsidRPr="00600CFA">
              <w:t>.</w:t>
            </w:r>
          </w:p>
          <w:p w:rsidR="00C60306" w:rsidRPr="00F907D2" w:rsidRDefault="00C60306" w:rsidP="00C60306">
            <w:r w:rsidRPr="00F907D2">
              <w:t>Поддержка 802.1</w:t>
            </w:r>
            <w:r w:rsidRPr="00600CFA">
              <w:rPr>
                <w:lang w:val="en-US"/>
              </w:rPr>
              <w:t>x</w:t>
            </w:r>
            <w:r w:rsidRPr="00F907D2">
              <w:t xml:space="preserve">, </w:t>
            </w:r>
            <w:r w:rsidRPr="00600CFA">
              <w:rPr>
                <w:lang w:val="en-US"/>
              </w:rPr>
              <w:t>LLDP</w:t>
            </w:r>
            <w:r w:rsidRPr="00F907D2">
              <w:t>.</w:t>
            </w:r>
          </w:p>
          <w:p w:rsidR="00C60306" w:rsidRPr="00F907D2" w:rsidRDefault="00C60306" w:rsidP="00C60306">
            <w:r w:rsidRPr="00F907D2">
              <w:t xml:space="preserve">Поддержка </w:t>
            </w:r>
            <w:r w:rsidRPr="00600CFA">
              <w:rPr>
                <w:lang w:val="en-US"/>
              </w:rPr>
              <w:t>VLAN</w:t>
            </w:r>
            <w:r w:rsidRPr="00F907D2">
              <w:t xml:space="preserve"> (</w:t>
            </w:r>
            <w:r w:rsidRPr="00600CFA">
              <w:rPr>
                <w:lang w:val="en-US"/>
              </w:rPr>
              <w:t>IEEE</w:t>
            </w:r>
            <w:r w:rsidRPr="00F907D2">
              <w:t xml:space="preserve"> 802.1</w:t>
            </w:r>
            <w:r w:rsidRPr="00600CFA">
              <w:rPr>
                <w:lang w:val="en-US"/>
              </w:rPr>
              <w:t>p</w:t>
            </w:r>
            <w:r w:rsidRPr="00F907D2">
              <w:t>/</w:t>
            </w:r>
            <w:r w:rsidRPr="00600CFA">
              <w:rPr>
                <w:lang w:val="en-US"/>
              </w:rPr>
              <w:t>q</w:t>
            </w:r>
            <w:r w:rsidRPr="00F907D2">
              <w:t xml:space="preserve"> </w:t>
            </w:r>
            <w:r w:rsidRPr="00600CFA">
              <w:rPr>
                <w:lang w:val="en-US"/>
              </w:rPr>
              <w:t>tagging</w:t>
            </w:r>
            <w:r w:rsidRPr="00F907D2">
              <w:t xml:space="preserve">), </w:t>
            </w:r>
            <w:r w:rsidRPr="00600CFA">
              <w:rPr>
                <w:lang w:val="en-US"/>
              </w:rPr>
              <w:t>TOS</w:t>
            </w:r>
            <w:r w:rsidRPr="00F907D2">
              <w:t xml:space="preserve"> (</w:t>
            </w:r>
            <w:r w:rsidRPr="00600CFA">
              <w:rPr>
                <w:lang w:val="en-US"/>
              </w:rPr>
              <w:t>layer</w:t>
            </w:r>
            <w:r w:rsidRPr="00F907D2">
              <w:t xml:space="preserve"> 3).</w:t>
            </w:r>
          </w:p>
          <w:p w:rsidR="00C60306" w:rsidRDefault="00C60306" w:rsidP="00C60306">
            <w:r>
              <w:t xml:space="preserve">Два порта  RJ45 (режим </w:t>
            </w:r>
            <w:proofErr w:type="spellStart"/>
            <w:r>
              <w:t>Bridge</w:t>
            </w:r>
            <w:proofErr w:type="spellEnd"/>
            <w:r>
              <w:t>).</w:t>
            </w:r>
          </w:p>
          <w:p w:rsidR="00C60306" w:rsidRDefault="00C60306" w:rsidP="00C60306">
            <w:r>
              <w:t>Графический от 2,3" до 5" LCD-экран с разрешением не менее 132x64 точек без подсветки.</w:t>
            </w:r>
          </w:p>
          <w:p w:rsidR="00C60306" w:rsidRDefault="00C60306" w:rsidP="00C60306">
            <w:r>
              <w:t>Разъем для гарнитуры RJ9 (4P4C).</w:t>
            </w:r>
          </w:p>
          <w:p w:rsidR="00C60306" w:rsidRDefault="00C60306" w:rsidP="00C60306">
            <w:r>
              <w:t>Питание: DC от 5В до 7В, от 0.6A до 0.8</w:t>
            </w:r>
            <w:proofErr w:type="gramStart"/>
            <w:r>
              <w:t>А</w:t>
            </w:r>
            <w:proofErr w:type="gramEnd"/>
          </w:p>
          <w:p w:rsidR="00C60306" w:rsidRDefault="00C60306" w:rsidP="00C60306">
            <w:r>
              <w:t>Потребление: 1.4-2.6Вт.</w:t>
            </w:r>
          </w:p>
          <w:p w:rsidR="00600CFA" w:rsidRDefault="00C60306" w:rsidP="00C60306">
            <w:r>
              <w:t>Возможность крепления на стену.</w:t>
            </w:r>
          </w:p>
          <w:p w:rsidR="00C7539D" w:rsidRPr="00AE3387" w:rsidRDefault="00C7539D" w:rsidP="00C60306">
            <w:pPr>
              <w:rPr>
                <w:szCs w:val="24"/>
              </w:rPr>
            </w:pPr>
            <w:r>
              <w:t>Производитель</w:t>
            </w:r>
            <w:r w:rsidRPr="0079346C">
              <w:t xml:space="preserve">:  </w:t>
            </w:r>
            <w:proofErr w:type="spellStart"/>
            <w:r w:rsidRPr="00C460A7">
              <w:rPr>
                <w:lang w:val="en-US"/>
              </w:rPr>
              <w:t>Yealink</w:t>
            </w:r>
            <w:proofErr w:type="spellEnd"/>
            <w:r>
              <w:t xml:space="preserve">, </w:t>
            </w:r>
            <w:r>
              <w:rPr>
                <w:lang w:val="en-US"/>
              </w:rPr>
              <w:t>Avaya</w:t>
            </w:r>
            <w:r w:rsidRPr="0079346C">
              <w:t>,</w:t>
            </w:r>
            <w:r>
              <w:t xml:space="preserve"> </w:t>
            </w:r>
            <w:r>
              <w:rPr>
                <w:lang w:val="en-US"/>
              </w:rPr>
              <w:t>Cisco</w:t>
            </w:r>
            <w:r w:rsidRPr="0079346C">
              <w:t xml:space="preserve"> </w:t>
            </w:r>
            <w:r>
              <w:t>(или эквивалент)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Pr="00CD5154" w:rsidRDefault="00600CFA" w:rsidP="00600CFA">
            <w:pPr>
              <w:jc w:val="center"/>
            </w:pPr>
            <w:r>
              <w:t>15</w:t>
            </w:r>
          </w:p>
        </w:tc>
      </w:tr>
      <w:tr w:rsidR="006D0AA5" w:rsidRPr="00E53659" w:rsidTr="001A15AA">
        <w:trPr>
          <w:trHeight w:val="20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Pr="006D0AA5" w:rsidRDefault="006D0AA5" w:rsidP="006D0AA5">
            <w:pPr>
              <w:ind w:left="-40"/>
              <w:rPr>
                <w:lang w:val="en-US"/>
              </w:rPr>
            </w:pPr>
            <w:r>
              <w:rPr>
                <w:lang w:val="en-US"/>
              </w:rPr>
              <w:lastRenderedPageBreak/>
              <w:t>25.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FA" w:rsidRPr="003D3C41" w:rsidRDefault="00600CFA" w:rsidP="00600CFA">
            <w:pPr>
              <w:jc w:val="center"/>
              <w:rPr>
                <w:b/>
                <w:lang w:val="en-US"/>
              </w:rPr>
            </w:pPr>
            <w:r w:rsidRPr="005B7118">
              <w:rPr>
                <w:color w:val="000000"/>
              </w:rPr>
              <w:t>МФУ</w:t>
            </w:r>
            <w:r w:rsidRPr="003D3C41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HP</w:t>
            </w:r>
            <w:r w:rsidRPr="003D3C41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LaserJet</w:t>
            </w:r>
            <w:r w:rsidRPr="003D3C41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Pro</w:t>
            </w:r>
            <w:r w:rsidRPr="003D3C41">
              <w:rPr>
                <w:color w:val="000000"/>
                <w:lang w:val="en-US"/>
              </w:rPr>
              <w:t xml:space="preserve"> </w:t>
            </w:r>
            <w:r w:rsidRPr="005B7118">
              <w:rPr>
                <w:color w:val="000000"/>
                <w:lang w:val="en-US"/>
              </w:rPr>
              <w:t>M</w:t>
            </w:r>
            <w:r w:rsidRPr="003D3C41">
              <w:rPr>
                <w:color w:val="000000"/>
                <w:lang w:val="en-US"/>
              </w:rPr>
              <w:t>1536</w:t>
            </w:r>
            <w:r w:rsidRPr="005B7118">
              <w:rPr>
                <w:color w:val="000000"/>
                <w:lang w:val="en-US"/>
              </w:rPr>
              <w:t>dnf</w:t>
            </w:r>
            <w:r w:rsidRPr="003D3C41">
              <w:rPr>
                <w:color w:val="000000"/>
                <w:lang w:val="en-US"/>
              </w:rPr>
              <w:t xml:space="preserve"> </w:t>
            </w:r>
            <w:r w:rsidRPr="003D3C41">
              <w:rPr>
                <w:lang w:val="en-US"/>
              </w:rPr>
              <w:t>(</w:t>
            </w:r>
            <w:r w:rsidRPr="005B7118">
              <w:t>с</w:t>
            </w:r>
            <w:r w:rsidRPr="003D3C41">
              <w:rPr>
                <w:lang w:val="en-US"/>
              </w:rPr>
              <w:t xml:space="preserve"> </w:t>
            </w:r>
            <w:r w:rsidRPr="005B7118">
              <w:t>кабелем</w:t>
            </w:r>
            <w:r w:rsidRPr="003D3C41">
              <w:rPr>
                <w:lang w:val="en-US"/>
              </w:rPr>
              <w:t xml:space="preserve"> </w:t>
            </w:r>
            <w:r w:rsidRPr="005B7118">
              <w:rPr>
                <w:lang w:val="en-US"/>
              </w:rPr>
              <w:t>USB</w:t>
            </w:r>
            <w:r w:rsidRPr="003D3C41">
              <w:rPr>
                <w:lang w:val="en-US"/>
              </w:rPr>
              <w:t xml:space="preserve"> 2.0)</w:t>
            </w:r>
          </w:p>
          <w:p w:rsidR="00600CFA" w:rsidRPr="005E59A9" w:rsidRDefault="00600CFA" w:rsidP="00600CFA">
            <w:pPr>
              <w:jc w:val="center"/>
            </w:pPr>
            <w:r w:rsidRPr="005B7118">
              <w:t xml:space="preserve">или </w:t>
            </w:r>
            <w:r w:rsidR="00FA11CA">
              <w:t>эквивалент</w:t>
            </w: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5BA7" w:rsidRDefault="003A5BA7" w:rsidP="003A5BA7">
            <w:r w:rsidRPr="005B7118">
              <w:t>Устройство: принтер/сканер/копир/факс                              Максимальный формат: А</w:t>
            </w:r>
            <w:proofErr w:type="gramStart"/>
            <w:r w:rsidRPr="005B7118">
              <w:t>4</w:t>
            </w:r>
            <w:proofErr w:type="gramEnd"/>
            <w:r w:rsidRPr="005B7118">
              <w:t xml:space="preserve">                                                                             Тип печати: черно-белая                                                                       Процессор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500</w:t>
            </w:r>
            <w:r>
              <w:t xml:space="preserve"> до 750</w:t>
            </w:r>
            <w:r w:rsidRPr="005B7118">
              <w:t xml:space="preserve"> МГц                                                          </w:t>
            </w:r>
          </w:p>
          <w:p w:rsidR="003A5BA7" w:rsidRDefault="003A5BA7" w:rsidP="003A5BA7">
            <w:r w:rsidRPr="005B7118">
              <w:t xml:space="preserve">Разрешение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 </w:t>
            </w:r>
          </w:p>
          <w:p w:rsidR="003A5BA7" w:rsidRDefault="003A5BA7" w:rsidP="003A5BA7">
            <w:r w:rsidRPr="005B7118">
              <w:t xml:space="preserve">Разрешение сканера: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Разрешение копира:600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600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</w:t>
            </w:r>
            <w:r>
              <w:t xml:space="preserve">до 1200 </w:t>
            </w:r>
            <w:r>
              <w:rPr>
                <w:lang w:val="en-US"/>
              </w:rPr>
              <w:t>x</w:t>
            </w:r>
            <w:r w:rsidRPr="003D4B81">
              <w:t xml:space="preserve"> 1200 </w:t>
            </w:r>
            <w:r>
              <w:rPr>
                <w:lang w:val="en-US"/>
              </w:rPr>
              <w:t>dpi</w:t>
            </w:r>
            <w:r w:rsidRPr="005B7118">
              <w:t xml:space="preserve">                                                       Плотность бумаги: </w:t>
            </w:r>
            <w:r>
              <w:t xml:space="preserve">от </w:t>
            </w:r>
            <w:r w:rsidRPr="005B7118">
              <w:t>60</w:t>
            </w:r>
            <w:r>
              <w:t xml:space="preserve"> до </w:t>
            </w:r>
            <w:r w:rsidRPr="005B7118">
              <w:t>163 г/м</w:t>
            </w:r>
            <w:proofErr w:type="gramStart"/>
            <w:r w:rsidRPr="005B7118">
              <w:t>2</w:t>
            </w:r>
            <w:proofErr w:type="gramEnd"/>
            <w:r w:rsidRPr="005B7118">
              <w:t xml:space="preserve">                                               </w:t>
            </w:r>
          </w:p>
          <w:p w:rsidR="003A5BA7" w:rsidRDefault="003A5BA7" w:rsidP="003A5BA7">
            <w:r w:rsidRPr="005B7118">
              <w:t xml:space="preserve">Печать на: карточках, пленках, этикетках,  глянцевой бумаге, конвертах, матовой бумаге                                                          Устройство автоподачи оригиналов                               Автоматический двусторонняя печать                                      </w:t>
            </w:r>
            <w:r>
              <w:t xml:space="preserve">         Лоток подачи бумаги: от</w:t>
            </w:r>
            <w:r w:rsidRPr="005B7118">
              <w:t xml:space="preserve"> 250</w:t>
            </w:r>
            <w:r>
              <w:t xml:space="preserve"> до 500</w:t>
            </w:r>
            <w:r w:rsidRPr="005B7118">
              <w:t xml:space="preserve">  листов                                           </w:t>
            </w:r>
          </w:p>
          <w:p w:rsidR="003A5BA7" w:rsidRDefault="003A5BA7" w:rsidP="003A5BA7">
            <w:r w:rsidRPr="005B7118">
              <w:t>Лоток</w:t>
            </w:r>
            <w:r>
              <w:t xml:space="preserve"> вывода бумаги: от</w:t>
            </w:r>
            <w:r w:rsidRPr="005B7118">
              <w:t xml:space="preserve"> 100 </w:t>
            </w:r>
            <w:r>
              <w:t xml:space="preserve"> до 250</w:t>
            </w:r>
            <w:r w:rsidRPr="005B7118">
              <w:t xml:space="preserve"> листов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ЖК-дисплей:  текстовый, </w:t>
            </w:r>
            <w:proofErr w:type="spellStart"/>
            <w:r w:rsidRPr="005B7118">
              <w:t>двухстрочный</w:t>
            </w:r>
            <w:proofErr w:type="spellEnd"/>
            <w:r w:rsidRPr="005B7118">
              <w:t xml:space="preserve">                                    Скорость сканирования 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50 </w:t>
            </w:r>
            <w:r w:rsidRPr="005B7118">
              <w:t xml:space="preserve">стр./мин.                                            Память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128</w:t>
            </w:r>
            <w:r>
              <w:t xml:space="preserve"> до 254</w:t>
            </w:r>
            <w:r w:rsidRPr="005B7118">
              <w:t xml:space="preserve"> Мб                                                                          </w:t>
            </w:r>
          </w:p>
          <w:p w:rsidR="003A5BA7" w:rsidRDefault="003A5BA7" w:rsidP="003A5BA7">
            <w:r w:rsidRPr="005B7118">
              <w:t xml:space="preserve">Память факса: </w:t>
            </w:r>
            <w:r>
              <w:t xml:space="preserve">от </w:t>
            </w:r>
            <w:r w:rsidRPr="005B7118">
              <w:t>400</w:t>
            </w:r>
            <w:r>
              <w:t xml:space="preserve"> до 600</w:t>
            </w:r>
            <w:r w:rsidRPr="005B7118">
              <w:t xml:space="preserve"> страниц                                                                          Максимальная скорость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35 </w:t>
            </w:r>
            <w:r w:rsidRPr="005B7118">
              <w:t xml:space="preserve">стр./мин.                                                            Интерфейс - </w:t>
            </w:r>
            <w:proofErr w:type="spellStart"/>
            <w:r w:rsidRPr="005B7118">
              <w:t>Ethernet</w:t>
            </w:r>
            <w:proofErr w:type="spellEnd"/>
            <w:r w:rsidRPr="005B7118">
              <w:t xml:space="preserve"> (RJ-45), USB 2.0                                       </w:t>
            </w:r>
          </w:p>
          <w:p w:rsidR="003A5BA7" w:rsidRDefault="003A5BA7" w:rsidP="003A5BA7">
            <w:r w:rsidRPr="005B7118">
              <w:t xml:space="preserve">Ресурс картриджа: </w:t>
            </w:r>
            <w:r>
              <w:t xml:space="preserve">от </w:t>
            </w:r>
            <w:r w:rsidRPr="005B7118">
              <w:t>2</w:t>
            </w:r>
            <w:r>
              <w:t>0</w:t>
            </w:r>
            <w:r w:rsidRPr="005B7118">
              <w:t>00</w:t>
            </w:r>
            <w:r>
              <w:t xml:space="preserve"> до 5000</w:t>
            </w:r>
            <w:r w:rsidRPr="005B7118">
              <w:t xml:space="preserve"> страниц                                                                                                                                                                                                                                                  В комплекте поставки: картридж, CD-ROM </w:t>
            </w:r>
            <w:proofErr w:type="gramStart"/>
            <w:r w:rsidRPr="005B7118">
              <w:t>с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ПО</w:t>
            </w:r>
            <w:proofErr w:type="gramEnd"/>
            <w:r w:rsidRPr="005B7118">
              <w:t xml:space="preserve"> и документацией, кабель питания, кабель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</w:t>
            </w:r>
          </w:p>
          <w:p w:rsidR="003A5BA7" w:rsidRDefault="003A5BA7" w:rsidP="003A5BA7">
            <w:proofErr w:type="gramStart"/>
            <w:r>
              <w:t>Поддержка печати из под терминальной сессии.</w:t>
            </w:r>
            <w:proofErr w:type="gramEnd"/>
          </w:p>
          <w:p w:rsidR="00600CFA" w:rsidRPr="003D6786" w:rsidRDefault="003A5BA7" w:rsidP="003A5BA7">
            <w:r>
              <w:t>Производитель</w:t>
            </w:r>
            <w:r w:rsidRPr="003D6786">
              <w:t xml:space="preserve">: </w:t>
            </w:r>
            <w:r>
              <w:rPr>
                <w:lang w:val="en-US"/>
              </w:rPr>
              <w:t>HP</w:t>
            </w:r>
            <w:r w:rsidRPr="003D6786">
              <w:t xml:space="preserve">, </w:t>
            </w:r>
            <w:r>
              <w:rPr>
                <w:lang w:val="en-US"/>
              </w:rPr>
              <w:t>Xerox</w:t>
            </w:r>
            <w:r w:rsidRPr="003D6786">
              <w:t xml:space="preserve">, </w:t>
            </w:r>
            <w:proofErr w:type="spellStart"/>
            <w:r>
              <w:t>Samsung</w:t>
            </w:r>
            <w:proofErr w:type="spellEnd"/>
            <w:r>
              <w:t>(или эквивалент)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jc w:val="center"/>
            </w:pPr>
            <w:r>
              <w:t>шт.</w:t>
            </w:r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02553E" w:rsidP="00600CFA">
            <w:pPr>
              <w:jc w:val="center"/>
            </w:pPr>
            <w:r>
              <w:t>2</w:t>
            </w:r>
          </w:p>
        </w:tc>
      </w:tr>
      <w:tr w:rsidR="006D0AA5" w:rsidRPr="00D54B15" w:rsidTr="001A15AA">
        <w:trPr>
          <w:trHeight w:val="20"/>
        </w:trPr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ind w:left="-40"/>
            </w:pPr>
            <w:r>
              <w:t>26.</w:t>
            </w:r>
          </w:p>
        </w:tc>
        <w:tc>
          <w:tcPr>
            <w:tcW w:w="7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shd w:val="clear" w:color="auto" w:fill="FFFFFF"/>
              <w:spacing w:after="195"/>
              <w:textAlignment w:val="baseline"/>
              <w:rPr>
                <w:szCs w:val="22"/>
              </w:rPr>
            </w:pPr>
            <w:r>
              <w:t xml:space="preserve">Модем </w:t>
            </w:r>
            <w:r>
              <w:rPr>
                <w:szCs w:val="24"/>
                <w:lang w:val="en-US"/>
              </w:rPr>
              <w:t>VDSL</w:t>
            </w:r>
            <w:r>
              <w:rPr>
                <w:szCs w:val="24"/>
              </w:rPr>
              <w:t xml:space="preserve">2 </w:t>
            </w:r>
            <w:proofErr w:type="spellStart"/>
            <w:r>
              <w:rPr>
                <w:szCs w:val="24"/>
                <w:lang w:val="en-US"/>
              </w:rPr>
              <w:t>ZyXEL</w:t>
            </w:r>
            <w:proofErr w:type="spellEnd"/>
            <w:r w:rsidRPr="005C6B4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Prestige</w:t>
            </w:r>
            <w:r w:rsidRPr="005C6B49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P</w:t>
            </w:r>
            <w:r>
              <w:rPr>
                <w:szCs w:val="24"/>
              </w:rPr>
              <w:t>-871</w:t>
            </w:r>
            <w:r>
              <w:rPr>
                <w:szCs w:val="24"/>
                <w:lang w:val="en-US"/>
              </w:rPr>
              <w:t>M</w:t>
            </w:r>
            <w:r>
              <w:rPr>
                <w:szCs w:val="24"/>
              </w:rPr>
              <w:t xml:space="preserve"> или </w:t>
            </w:r>
            <w:r w:rsidR="00FA11CA">
              <w:rPr>
                <w:szCs w:val="24"/>
              </w:rPr>
              <w:t>эквивалент</w:t>
            </w:r>
          </w:p>
          <w:p w:rsidR="00600CFA" w:rsidRPr="00B74630" w:rsidRDefault="00600CFA" w:rsidP="00600CFA">
            <w:pPr>
              <w:jc w:val="center"/>
              <w:rPr>
                <w:color w:val="000000"/>
              </w:rPr>
            </w:pPr>
          </w:p>
        </w:tc>
        <w:tc>
          <w:tcPr>
            <w:tcW w:w="3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r>
              <w:t>Интерфейс VDSL2</w:t>
            </w:r>
          </w:p>
          <w:p w:rsidR="00600CFA" w:rsidRDefault="00600CFA" w:rsidP="00600CFA">
            <w:r>
              <w:t>Разъем RJ-45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091237">
              <w:rPr>
                <w:sz w:val="20"/>
                <w:szCs w:val="20"/>
              </w:rPr>
              <w:t>Тип модуляции DMT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Частотный план: </w:t>
            </w:r>
            <w:r w:rsidR="00E2471A">
              <w:rPr>
                <w:sz w:val="20"/>
                <w:szCs w:val="20"/>
              </w:rPr>
              <w:t xml:space="preserve">от </w:t>
            </w:r>
            <w:r w:rsidRPr="00091237">
              <w:rPr>
                <w:sz w:val="20"/>
                <w:szCs w:val="20"/>
              </w:rPr>
              <w:t xml:space="preserve">997 </w:t>
            </w:r>
            <w:r w:rsidR="00E2471A">
              <w:rPr>
                <w:sz w:val="20"/>
                <w:szCs w:val="20"/>
              </w:rPr>
              <w:t>до</w:t>
            </w:r>
            <w:r w:rsidRPr="00091237">
              <w:rPr>
                <w:sz w:val="20"/>
                <w:szCs w:val="20"/>
              </w:rPr>
              <w:t xml:space="preserve"> 998 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VDSL профили: 8a и 12a (включая US0)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PSD: 997-M1x-M, 998-M1x-B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Авто определение максимальной скорости связи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lastRenderedPageBreak/>
              <w:t>•</w:t>
            </w:r>
            <w:r w:rsidRPr="00091237">
              <w:rPr>
                <w:sz w:val="20"/>
                <w:szCs w:val="20"/>
              </w:rPr>
              <w:tab/>
              <w:t>Централизованная установка скорости с серверного модема</w:t>
            </w:r>
          </w:p>
          <w:p w:rsidR="00D273D5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Максимальная скорость связи, Мбит/</w:t>
            </w:r>
            <w:proofErr w:type="gramStart"/>
            <w:r w:rsidRPr="00091237">
              <w:rPr>
                <w:sz w:val="20"/>
                <w:szCs w:val="20"/>
              </w:rPr>
              <w:t>с</w:t>
            </w:r>
            <w:proofErr w:type="gramEnd"/>
            <w:r w:rsidRPr="00091237">
              <w:rPr>
                <w:sz w:val="20"/>
                <w:szCs w:val="20"/>
              </w:rPr>
              <w:t xml:space="preserve"> </w:t>
            </w:r>
            <w:r w:rsidR="00D273D5">
              <w:rPr>
                <w:sz w:val="20"/>
                <w:szCs w:val="20"/>
              </w:rPr>
              <w:t>от 40 до 80</w:t>
            </w:r>
          </w:p>
          <w:p w:rsidR="00600CFA" w:rsidRDefault="00600CFA" w:rsidP="00600CFA"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</w:r>
            <w:proofErr w:type="gramStart"/>
            <w:r w:rsidRPr="00091237">
              <w:rPr>
                <w:sz w:val="20"/>
                <w:szCs w:val="20"/>
              </w:rPr>
              <w:t>Внешний</w:t>
            </w:r>
            <w:proofErr w:type="gramEnd"/>
            <w:r w:rsidRPr="00091237">
              <w:rPr>
                <w:sz w:val="20"/>
                <w:szCs w:val="20"/>
              </w:rPr>
              <w:t xml:space="preserve"> </w:t>
            </w:r>
            <w:proofErr w:type="spellStart"/>
            <w:r w:rsidRPr="00091237">
              <w:rPr>
                <w:sz w:val="20"/>
                <w:szCs w:val="20"/>
              </w:rPr>
              <w:t>сплиттер</w:t>
            </w:r>
            <w:proofErr w:type="spellEnd"/>
            <w:r w:rsidRPr="00091237">
              <w:rPr>
                <w:sz w:val="20"/>
                <w:szCs w:val="20"/>
              </w:rPr>
              <w:t xml:space="preserve"> в комплекте</w:t>
            </w:r>
            <w:r>
              <w:t xml:space="preserve"> </w:t>
            </w:r>
          </w:p>
          <w:p w:rsidR="00600CFA" w:rsidRDefault="00600CFA" w:rsidP="00600CFA">
            <w:r>
              <w:t>Сетевой интерфейс</w:t>
            </w:r>
          </w:p>
          <w:p w:rsidR="00600CFA" w:rsidRPr="00091237" w:rsidRDefault="00600CFA" w:rsidP="00600CFA">
            <w:pPr>
              <w:rPr>
                <w:sz w:val="20"/>
                <w:szCs w:val="20"/>
                <w:lang w:val="en-US"/>
              </w:rPr>
            </w:pPr>
            <w:r w:rsidRPr="00D27EE0">
              <w:rPr>
                <w:lang w:val="en-US"/>
              </w:rPr>
              <w:t>•</w:t>
            </w:r>
            <w:r w:rsidRPr="00091237">
              <w:rPr>
                <w:sz w:val="20"/>
                <w:szCs w:val="20"/>
                <w:lang w:val="en-US"/>
              </w:rPr>
              <w:tab/>
            </w:r>
            <w:r w:rsidRPr="00091237">
              <w:rPr>
                <w:sz w:val="20"/>
                <w:szCs w:val="20"/>
              </w:rPr>
              <w:t>Порт</w:t>
            </w:r>
            <w:r w:rsidRPr="00091237">
              <w:rPr>
                <w:sz w:val="20"/>
                <w:szCs w:val="20"/>
                <w:lang w:val="en-US"/>
              </w:rPr>
              <w:t xml:space="preserve"> 10Base-T/100Base-TX RJ-45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Режим моста IEEE 802.1d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Поддержка протоколов IEEE 802.3/3u/3x 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Продвижение кадров с маркерами 802.1q</w:t>
            </w:r>
          </w:p>
          <w:p w:rsidR="00600CFA" w:rsidRDefault="00600CFA" w:rsidP="00600CFA"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Управление потоком</w:t>
            </w:r>
          </w:p>
          <w:p w:rsidR="00600CFA" w:rsidRDefault="00600CFA" w:rsidP="00600CFA">
            <w:r>
              <w:t>Возможности управления и диагностики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091237">
              <w:rPr>
                <w:sz w:val="20"/>
                <w:szCs w:val="20"/>
              </w:rPr>
              <w:t xml:space="preserve">Диагностика линии связи  </w:t>
            </w:r>
          </w:p>
          <w:p w:rsidR="00600CFA" w:rsidRDefault="00600CFA" w:rsidP="00600CFA">
            <w:r>
              <w:t>Другие параметры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091237">
              <w:rPr>
                <w:sz w:val="20"/>
                <w:szCs w:val="20"/>
              </w:rPr>
              <w:t>Выключатель питания на задней панели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Внешний адаптер питания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Размеры Ш </w:t>
            </w:r>
            <w:proofErr w:type="spellStart"/>
            <w:r w:rsidRPr="00091237">
              <w:rPr>
                <w:sz w:val="20"/>
                <w:szCs w:val="20"/>
              </w:rPr>
              <w:t>х</w:t>
            </w:r>
            <w:proofErr w:type="spellEnd"/>
            <w:r w:rsidRPr="00091237">
              <w:rPr>
                <w:sz w:val="20"/>
                <w:szCs w:val="20"/>
              </w:rPr>
              <w:t xml:space="preserve"> Г </w:t>
            </w:r>
            <w:proofErr w:type="spellStart"/>
            <w:r w:rsidRPr="00091237">
              <w:rPr>
                <w:sz w:val="20"/>
                <w:szCs w:val="20"/>
              </w:rPr>
              <w:t>х</w:t>
            </w:r>
            <w:proofErr w:type="spellEnd"/>
            <w:proofErr w:type="gramStart"/>
            <w:r w:rsidRPr="00091237">
              <w:rPr>
                <w:sz w:val="20"/>
                <w:szCs w:val="20"/>
              </w:rPr>
              <w:t xml:space="preserve"> В</w:t>
            </w:r>
            <w:proofErr w:type="gramEnd"/>
            <w:r w:rsidRPr="00091237">
              <w:rPr>
                <w:sz w:val="20"/>
                <w:szCs w:val="20"/>
              </w:rPr>
              <w:t xml:space="preserve">, </w:t>
            </w:r>
            <w:r w:rsidR="00D273D5">
              <w:rPr>
                <w:sz w:val="20"/>
                <w:szCs w:val="20"/>
              </w:rPr>
              <w:t xml:space="preserve">от </w:t>
            </w:r>
            <w:r w:rsidRPr="00091237">
              <w:rPr>
                <w:sz w:val="20"/>
                <w:szCs w:val="20"/>
              </w:rPr>
              <w:t xml:space="preserve">189 </w:t>
            </w:r>
            <w:proofErr w:type="spellStart"/>
            <w:r w:rsidRPr="00091237">
              <w:rPr>
                <w:sz w:val="20"/>
                <w:szCs w:val="20"/>
              </w:rPr>
              <w:t>x</w:t>
            </w:r>
            <w:proofErr w:type="spellEnd"/>
            <w:r w:rsidRPr="00091237">
              <w:rPr>
                <w:sz w:val="20"/>
                <w:szCs w:val="20"/>
              </w:rPr>
              <w:t xml:space="preserve"> 132 </w:t>
            </w:r>
            <w:proofErr w:type="spellStart"/>
            <w:r w:rsidRPr="00091237">
              <w:rPr>
                <w:sz w:val="20"/>
                <w:szCs w:val="20"/>
              </w:rPr>
              <w:t>x</w:t>
            </w:r>
            <w:proofErr w:type="spellEnd"/>
            <w:r w:rsidRPr="00091237">
              <w:rPr>
                <w:sz w:val="20"/>
                <w:szCs w:val="20"/>
              </w:rPr>
              <w:t xml:space="preserve"> 40 </w:t>
            </w:r>
            <w:r w:rsidR="00D273D5">
              <w:rPr>
                <w:sz w:val="20"/>
                <w:szCs w:val="20"/>
              </w:rPr>
              <w:t>до 1</w:t>
            </w:r>
            <w:r w:rsidR="00DD2463">
              <w:rPr>
                <w:sz w:val="20"/>
                <w:szCs w:val="20"/>
              </w:rPr>
              <w:t>98</w:t>
            </w:r>
            <w:r w:rsidR="00D273D5" w:rsidRPr="00091237">
              <w:rPr>
                <w:sz w:val="20"/>
                <w:szCs w:val="20"/>
              </w:rPr>
              <w:t xml:space="preserve"> </w:t>
            </w:r>
            <w:proofErr w:type="spellStart"/>
            <w:r w:rsidR="00D273D5" w:rsidRPr="00091237">
              <w:rPr>
                <w:sz w:val="20"/>
                <w:szCs w:val="20"/>
              </w:rPr>
              <w:t>x</w:t>
            </w:r>
            <w:proofErr w:type="spellEnd"/>
            <w:r w:rsidR="00D273D5" w:rsidRPr="00091237">
              <w:rPr>
                <w:sz w:val="20"/>
                <w:szCs w:val="20"/>
              </w:rPr>
              <w:t xml:space="preserve"> 1</w:t>
            </w:r>
            <w:r w:rsidR="00D273D5">
              <w:rPr>
                <w:sz w:val="20"/>
                <w:szCs w:val="20"/>
              </w:rPr>
              <w:t>4</w:t>
            </w:r>
            <w:r w:rsidR="00DD2463">
              <w:rPr>
                <w:sz w:val="20"/>
                <w:szCs w:val="20"/>
              </w:rPr>
              <w:t>1</w:t>
            </w:r>
            <w:r w:rsidR="00D273D5" w:rsidRPr="00091237">
              <w:rPr>
                <w:sz w:val="20"/>
                <w:szCs w:val="20"/>
              </w:rPr>
              <w:t xml:space="preserve"> </w:t>
            </w:r>
            <w:proofErr w:type="spellStart"/>
            <w:r w:rsidR="00D273D5" w:rsidRPr="00091237">
              <w:rPr>
                <w:sz w:val="20"/>
                <w:szCs w:val="20"/>
              </w:rPr>
              <w:t>x</w:t>
            </w:r>
            <w:proofErr w:type="spellEnd"/>
            <w:r w:rsidR="00D273D5" w:rsidRPr="00091237">
              <w:rPr>
                <w:sz w:val="20"/>
                <w:szCs w:val="20"/>
              </w:rPr>
              <w:t xml:space="preserve"> </w:t>
            </w:r>
            <w:r w:rsidR="00DD2463">
              <w:rPr>
                <w:sz w:val="20"/>
                <w:szCs w:val="20"/>
              </w:rPr>
              <w:t>49</w:t>
            </w:r>
          </w:p>
          <w:p w:rsidR="00600CFA" w:rsidRDefault="00600CFA" w:rsidP="00600CFA">
            <w:r>
              <w:t>Требования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091237">
              <w:rPr>
                <w:sz w:val="20"/>
                <w:szCs w:val="20"/>
              </w:rPr>
              <w:t>Рабочая температура окружающей среды: 0 - 40</w:t>
            </w:r>
            <w:proofErr w:type="gramStart"/>
            <w:r w:rsidRPr="00091237">
              <w:rPr>
                <w:sz w:val="20"/>
                <w:szCs w:val="20"/>
              </w:rPr>
              <w:t xml:space="preserve"> С</w:t>
            </w:r>
            <w:proofErr w:type="gramEnd"/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Рабочая влажность окружающей среды: 20 - 85 % (без конденсации)</w:t>
            </w:r>
          </w:p>
          <w:p w:rsidR="009C2F72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Питание: </w:t>
            </w:r>
            <w:r w:rsidR="009C2F72">
              <w:rPr>
                <w:sz w:val="20"/>
                <w:szCs w:val="20"/>
              </w:rPr>
              <w:t xml:space="preserve">от </w:t>
            </w:r>
            <w:r w:rsidRPr="00091237">
              <w:rPr>
                <w:sz w:val="20"/>
                <w:szCs w:val="20"/>
              </w:rPr>
              <w:t>12В</w:t>
            </w:r>
            <w:r w:rsidR="009C2F72">
              <w:rPr>
                <w:sz w:val="20"/>
                <w:szCs w:val="20"/>
              </w:rPr>
              <w:t xml:space="preserve"> до 24В</w:t>
            </w:r>
          </w:p>
          <w:p w:rsidR="00600CFA" w:rsidRDefault="00600CFA" w:rsidP="00600CFA">
            <w:r>
              <w:t>Подраздел 1.1 Комплектация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>
              <w:t>•</w:t>
            </w:r>
            <w:r>
              <w:tab/>
            </w:r>
            <w:r w:rsidRPr="00091237">
              <w:rPr>
                <w:sz w:val="20"/>
                <w:szCs w:val="20"/>
              </w:rPr>
              <w:t xml:space="preserve">Внешний </w:t>
            </w:r>
            <w:proofErr w:type="spellStart"/>
            <w:r w:rsidRPr="00091237">
              <w:rPr>
                <w:sz w:val="20"/>
                <w:szCs w:val="20"/>
              </w:rPr>
              <w:t>сплиттер</w:t>
            </w:r>
            <w:proofErr w:type="spellEnd"/>
            <w:r w:rsidRPr="00091237">
              <w:rPr>
                <w:sz w:val="20"/>
                <w:szCs w:val="20"/>
              </w:rPr>
              <w:t xml:space="preserve"> VDSL/POTS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Блок питания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Кабель </w:t>
            </w:r>
            <w:proofErr w:type="spellStart"/>
            <w:r w:rsidRPr="00091237">
              <w:rPr>
                <w:sz w:val="20"/>
                <w:szCs w:val="20"/>
              </w:rPr>
              <w:t>Ethernet</w:t>
            </w:r>
            <w:proofErr w:type="spellEnd"/>
            <w:r w:rsidRPr="00091237">
              <w:rPr>
                <w:sz w:val="20"/>
                <w:szCs w:val="20"/>
              </w:rPr>
              <w:t xml:space="preserve"> RJ-45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 xml:space="preserve">Кабель телефонный RJ-11 </w:t>
            </w:r>
          </w:p>
          <w:p w:rsidR="00600CFA" w:rsidRPr="00091237" w:rsidRDefault="00600CFA" w:rsidP="00600CFA">
            <w:pPr>
              <w:rPr>
                <w:sz w:val="20"/>
                <w:szCs w:val="20"/>
              </w:rPr>
            </w:pPr>
            <w:r w:rsidRPr="00091237">
              <w:rPr>
                <w:sz w:val="20"/>
                <w:szCs w:val="20"/>
              </w:rPr>
              <w:t>•</w:t>
            </w:r>
            <w:r w:rsidRPr="00091237">
              <w:rPr>
                <w:sz w:val="20"/>
                <w:szCs w:val="20"/>
              </w:rPr>
              <w:tab/>
              <w:t>Консольный кабель RS-232</w:t>
            </w:r>
          </w:p>
          <w:p w:rsidR="00600CFA" w:rsidRPr="0099186A" w:rsidRDefault="00ED4621" w:rsidP="00ED4621">
            <w:pPr>
              <w:shd w:val="clear" w:color="auto" w:fill="FFFFFF"/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Производители</w:t>
            </w:r>
            <w:r w:rsidRPr="0099186A"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Zyxel</w:t>
            </w:r>
            <w:proofErr w:type="spellEnd"/>
            <w:r w:rsidRPr="0099186A"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DLink</w:t>
            </w:r>
            <w:proofErr w:type="spellEnd"/>
            <w:r w:rsidRPr="0099186A">
              <w:rPr>
                <w:color w:val="000000"/>
              </w:rPr>
              <w:t xml:space="preserve">, </w:t>
            </w:r>
            <w:r w:rsidR="0099186A">
              <w:rPr>
                <w:color w:val="000000"/>
                <w:lang w:val="en-US"/>
              </w:rPr>
              <w:t>Linksys</w:t>
            </w:r>
            <w:r w:rsidR="0099186A" w:rsidRPr="00DD2463">
              <w:rPr>
                <w:color w:val="000000"/>
              </w:rPr>
              <w:t>(</w:t>
            </w:r>
            <w:r w:rsidR="00C61EEB">
              <w:rPr>
                <w:color w:val="000000"/>
              </w:rPr>
              <w:t>или эквивалент</w:t>
            </w:r>
            <w:r w:rsidRPr="0099186A">
              <w:rPr>
                <w:color w:val="000000"/>
              </w:rPr>
              <w:t>)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spacing w:after="200" w:line="276" w:lineRule="auto"/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4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spacing w:after="200" w:line="276" w:lineRule="auto"/>
              <w:jc w:val="center"/>
            </w:pPr>
            <w:r>
              <w:t>2</w:t>
            </w:r>
          </w:p>
        </w:tc>
      </w:tr>
    </w:tbl>
    <w:p w:rsidR="00091237" w:rsidRDefault="00091237" w:rsidP="00091237"/>
    <w:p w:rsidR="00091237" w:rsidRPr="00AF7D78" w:rsidRDefault="00091237" w:rsidP="00091237"/>
    <w:p w:rsidR="001A3E6B" w:rsidRPr="00A00795" w:rsidRDefault="001A3E6B" w:rsidP="001A3E6B">
      <w:pPr>
        <w:pStyle w:val="2"/>
      </w:pPr>
      <w:bookmarkStart w:id="15" w:name="_Toc411342410"/>
      <w:r>
        <w:t xml:space="preserve">Перечень товаров для ОСП </w:t>
      </w:r>
      <w:r w:rsidR="0040718C" w:rsidRPr="0040718C">
        <w:t>“</w:t>
      </w:r>
      <w:r w:rsidR="0040718C">
        <w:t>Буровой участок №3</w:t>
      </w:r>
      <w:r w:rsidR="0040718C" w:rsidRPr="0040718C">
        <w:t>”</w:t>
      </w:r>
      <w:r w:rsidR="0040718C">
        <w:t xml:space="preserve"> </w:t>
      </w:r>
      <w:r>
        <w:t xml:space="preserve">в </w:t>
      </w:r>
      <w:proofErr w:type="gramStart"/>
      <w:r>
        <w:t>г</w:t>
      </w:r>
      <w:proofErr w:type="gramEnd"/>
      <w:r>
        <w:t>. Ленинск-Кузнецк</w:t>
      </w:r>
      <w:bookmarkEnd w:id="15"/>
    </w:p>
    <w:tbl>
      <w:tblPr>
        <w:tblW w:w="10916" w:type="dxa"/>
        <w:tblInd w:w="-859" w:type="dxa"/>
        <w:tblLayout w:type="fixed"/>
        <w:tblCellMar>
          <w:left w:w="40" w:type="dxa"/>
          <w:right w:w="40" w:type="dxa"/>
        </w:tblCellMar>
        <w:tblLook w:val="0420"/>
      </w:tblPr>
      <w:tblGrid>
        <w:gridCol w:w="286"/>
        <w:gridCol w:w="1561"/>
        <w:gridCol w:w="7087"/>
        <w:gridCol w:w="991"/>
        <w:gridCol w:w="991"/>
      </w:tblGrid>
      <w:tr w:rsidR="001A3E6B" w:rsidRPr="00C814C0" w:rsidTr="00AA3B1E">
        <w:trPr>
          <w:trHeight w:val="742"/>
          <w:tblHeader/>
        </w:trPr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C814C0" w:rsidRDefault="001A3E6B" w:rsidP="001A3E6B">
            <w:r w:rsidRPr="00C814C0">
              <w:t xml:space="preserve">№ </w:t>
            </w:r>
            <w:proofErr w:type="spellStart"/>
            <w:proofErr w:type="gramStart"/>
            <w:r w:rsidRPr="00C814C0">
              <w:t>п</w:t>
            </w:r>
            <w:proofErr w:type="spellEnd"/>
            <w:proofErr w:type="gramEnd"/>
            <w:r w:rsidRPr="00C814C0">
              <w:t>/</w:t>
            </w:r>
            <w:proofErr w:type="spellStart"/>
            <w:r w:rsidRPr="00C814C0">
              <w:t>п</w:t>
            </w:r>
            <w:proofErr w:type="spellEnd"/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CE1992" w:rsidRDefault="001A3E6B" w:rsidP="00363E38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CE1992" w:rsidRDefault="001A3E6B" w:rsidP="00363E38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CE1992" w:rsidRDefault="001A3E6B" w:rsidP="00363E38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CE1992" w:rsidRDefault="001A3E6B" w:rsidP="00363E38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1A3E6B" w:rsidRPr="00004450" w:rsidTr="00AA3B1E">
        <w:trPr>
          <w:trHeight w:val="235"/>
          <w:tblHeader/>
        </w:trPr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A05DF4" w:rsidRDefault="001A3E6B" w:rsidP="00363E38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A05DF4" w:rsidRDefault="001A3E6B" w:rsidP="00363E38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A05DF4" w:rsidRDefault="001A3E6B" w:rsidP="00363E38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A05DF4" w:rsidRDefault="001A3E6B" w:rsidP="00363E38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A05DF4" w:rsidRDefault="001A3E6B" w:rsidP="00363E38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1A3E6B" w:rsidRPr="00A42D2C" w:rsidTr="00AA3B1E">
        <w:trPr>
          <w:trHeight w:val="742"/>
        </w:trPr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870354" w:rsidRDefault="001A3E6B" w:rsidP="00465ECD">
            <w:pPr>
              <w:pStyle w:val="af0"/>
              <w:numPr>
                <w:ilvl w:val="0"/>
                <w:numId w:val="26"/>
              </w:numPr>
              <w:ind w:hanging="826"/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E9151B" w:rsidRDefault="001A3E6B" w:rsidP="00363E38">
            <w:pPr>
              <w:jc w:val="center"/>
            </w:pPr>
            <w:r w:rsidRPr="00CE1992">
              <w:t>Удлинител</w:t>
            </w:r>
            <w:r>
              <w:t>ь</w:t>
            </w:r>
            <w:r w:rsidRPr="00CE1992">
              <w:t xml:space="preserve"> электрически</w:t>
            </w:r>
            <w:r>
              <w:t>й</w:t>
            </w:r>
            <w:r w:rsidRPr="00CE1992">
              <w:t xml:space="preserve"> </w:t>
            </w:r>
          </w:p>
        </w:tc>
        <w:tc>
          <w:tcPr>
            <w:tcW w:w="3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862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60"/>
              <w:gridCol w:w="4264"/>
            </w:tblGrid>
            <w:tr w:rsidR="001A3E6B" w:rsidRPr="00AE3387" w:rsidTr="00363E38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2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>220</w:t>
                  </w:r>
                  <w:proofErr w:type="gramStart"/>
                  <w:r w:rsidRPr="00AE3387">
                    <w:rPr>
                      <w:szCs w:val="24"/>
                    </w:rPr>
                    <w:t xml:space="preserve"> В</w:t>
                  </w:r>
                  <w:proofErr w:type="gramEnd"/>
                  <w:r w:rsidRPr="00AE3387">
                    <w:rPr>
                      <w:szCs w:val="24"/>
                    </w:rPr>
                    <w:t xml:space="preserve"> / 50 Гц </w:t>
                  </w:r>
                </w:p>
              </w:tc>
            </w:tr>
            <w:tr w:rsidR="001A3E6B" w:rsidRPr="00AE3387" w:rsidTr="00363E38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2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E165F0" w:rsidP="00E165F0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="00467483">
                    <w:rPr>
                      <w:szCs w:val="24"/>
                    </w:rPr>
                    <w:t>4</w:t>
                  </w:r>
                  <w:r>
                    <w:rPr>
                      <w:szCs w:val="24"/>
                    </w:rPr>
                    <w:t xml:space="preserve"> до </w:t>
                  </w:r>
                  <w:r w:rsidR="00467483">
                    <w:rPr>
                      <w:szCs w:val="24"/>
                    </w:rPr>
                    <w:t>6</w:t>
                  </w:r>
                  <w:r w:rsidR="00246EA3">
                    <w:rPr>
                      <w:szCs w:val="24"/>
                    </w:rPr>
                    <w:t xml:space="preserve"> </w:t>
                  </w:r>
                  <w:r w:rsidR="001A3E6B"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1A3E6B" w:rsidRPr="00AE3387" w:rsidTr="00363E38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2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1A3E6B" w:rsidRPr="00AE3387" w:rsidTr="00363E38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2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proofErr w:type="spell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1A3E6B" w:rsidRPr="00AE3387" w:rsidTr="00363E38">
              <w:trPr>
                <w:tblCellSpacing w:w="15" w:type="dxa"/>
              </w:trPr>
              <w:tc>
                <w:tcPr>
                  <w:tcW w:w="43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1A3E6B" w:rsidP="00363E38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21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A3E6B" w:rsidRPr="00AE3387" w:rsidRDefault="00246EA3" w:rsidP="00363E38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от </w:t>
                  </w:r>
                  <w:r w:rsidR="001A3E6B" w:rsidRPr="00AE3387">
                    <w:rPr>
                      <w:szCs w:val="24"/>
                    </w:rPr>
                    <w:t>3</w:t>
                  </w:r>
                  <w:r>
                    <w:rPr>
                      <w:szCs w:val="24"/>
                    </w:rPr>
                    <w:t xml:space="preserve"> до 10</w:t>
                  </w:r>
                  <w:r w:rsidR="001A3E6B"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:rsidR="001A3E6B" w:rsidRPr="00AE3387" w:rsidRDefault="001A3E6B" w:rsidP="00363E38">
            <w:pPr>
              <w:jc w:val="center"/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Default="001A3E6B" w:rsidP="00363E3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E6B" w:rsidRPr="007B1FBB" w:rsidRDefault="00FC400F" w:rsidP="00363E38">
            <w:pPr>
              <w:jc w:val="center"/>
            </w:pPr>
            <w:r w:rsidRPr="00467483">
              <w:t>3</w:t>
            </w:r>
          </w:p>
        </w:tc>
      </w:tr>
      <w:tr w:rsidR="00600CFA" w:rsidRPr="00E53659" w:rsidTr="00AA3B1E">
        <w:trPr>
          <w:trHeight w:val="20"/>
        </w:trPr>
        <w:tc>
          <w:tcPr>
            <w:tcW w:w="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Pr="00CE1992" w:rsidRDefault="00600CFA" w:rsidP="00600CFA">
            <w:pPr>
              <w:pStyle w:val="af0"/>
              <w:numPr>
                <w:ilvl w:val="0"/>
                <w:numId w:val="26"/>
              </w:numPr>
              <w:ind w:hanging="786"/>
            </w:pPr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0CFA" w:rsidRPr="005B7118" w:rsidRDefault="00600CFA" w:rsidP="00600CFA">
            <w:pPr>
              <w:jc w:val="center"/>
              <w:rPr>
                <w:b/>
              </w:rPr>
            </w:pPr>
            <w:r w:rsidRPr="005B7118">
              <w:rPr>
                <w:color w:val="000000"/>
              </w:rPr>
              <w:t xml:space="preserve">МФУ </w:t>
            </w:r>
            <w:r w:rsidRPr="005B7118">
              <w:rPr>
                <w:color w:val="000000"/>
                <w:lang w:val="en-US"/>
              </w:rPr>
              <w:t>HP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LaserJet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Pro</w:t>
            </w:r>
            <w:r w:rsidRPr="005B7118">
              <w:rPr>
                <w:color w:val="000000"/>
              </w:rPr>
              <w:t xml:space="preserve"> </w:t>
            </w:r>
            <w:r w:rsidRPr="005B7118">
              <w:rPr>
                <w:color w:val="000000"/>
                <w:lang w:val="en-US"/>
              </w:rPr>
              <w:t>M</w:t>
            </w:r>
            <w:r w:rsidRPr="005B7118">
              <w:rPr>
                <w:color w:val="000000"/>
              </w:rPr>
              <w:t>1536</w:t>
            </w:r>
            <w:proofErr w:type="spellStart"/>
            <w:r w:rsidRPr="005B7118">
              <w:rPr>
                <w:color w:val="000000"/>
                <w:lang w:val="en-US"/>
              </w:rPr>
              <w:t>dnf</w:t>
            </w:r>
            <w:proofErr w:type="spellEnd"/>
            <w:r w:rsidRPr="005B7118">
              <w:rPr>
                <w:color w:val="000000"/>
              </w:rPr>
              <w:t xml:space="preserve"> </w:t>
            </w:r>
            <w:r w:rsidRPr="005B7118">
              <w:t xml:space="preserve">(с кабелем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2.0)</w:t>
            </w:r>
          </w:p>
          <w:p w:rsidR="00600CFA" w:rsidRPr="005E59A9" w:rsidRDefault="00600CFA" w:rsidP="00600CFA">
            <w:pPr>
              <w:jc w:val="center"/>
            </w:pPr>
            <w:r w:rsidRPr="005B7118">
              <w:t xml:space="preserve">или </w:t>
            </w:r>
            <w:r w:rsidR="00FA11CA">
              <w:t>эквивалент</w:t>
            </w:r>
          </w:p>
        </w:tc>
        <w:tc>
          <w:tcPr>
            <w:tcW w:w="3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6288" w:rsidRDefault="005F6288" w:rsidP="005F6288">
            <w:r w:rsidRPr="005B7118">
              <w:t>Устройство: принтер/сканер/копир/факс                              Максимальный формат: А</w:t>
            </w:r>
            <w:proofErr w:type="gramStart"/>
            <w:r w:rsidRPr="005B7118">
              <w:t>4</w:t>
            </w:r>
            <w:proofErr w:type="gramEnd"/>
            <w:r w:rsidRPr="005B7118">
              <w:t xml:space="preserve">                                                                             Тип печати: черно-белая                                                                       Процессор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500</w:t>
            </w:r>
            <w:r>
              <w:t xml:space="preserve"> до 750</w:t>
            </w:r>
            <w:r w:rsidRPr="005B7118">
              <w:t xml:space="preserve"> МГц                                                          </w:t>
            </w:r>
          </w:p>
          <w:p w:rsidR="005F6288" w:rsidRDefault="005F6288" w:rsidP="005F6288">
            <w:r w:rsidRPr="005B7118">
              <w:t xml:space="preserve">Разрешение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 </w:t>
            </w:r>
          </w:p>
          <w:p w:rsidR="005F6288" w:rsidRDefault="005F6288" w:rsidP="005F6288">
            <w:r w:rsidRPr="005B7118">
              <w:t xml:space="preserve">Разрешение сканера: </w:t>
            </w:r>
            <w:r>
              <w:t xml:space="preserve">от </w:t>
            </w:r>
            <w:r w:rsidRPr="005B7118">
              <w:t xml:space="preserve">1200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1200 </w:t>
            </w:r>
            <w:r>
              <w:t xml:space="preserve">до 2000 </w:t>
            </w:r>
            <w:r>
              <w:rPr>
                <w:lang w:val="en-US"/>
              </w:rPr>
              <w:t>x</w:t>
            </w:r>
            <w:r w:rsidRPr="003D4B81">
              <w:t xml:space="preserve"> 2000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                       Разрешение копира:600 </w:t>
            </w:r>
            <w:proofErr w:type="spellStart"/>
            <w:r w:rsidRPr="005B7118">
              <w:t>x</w:t>
            </w:r>
            <w:proofErr w:type="spellEnd"/>
            <w:r w:rsidRPr="005B7118">
              <w:t xml:space="preserve"> 600 </w:t>
            </w:r>
            <w:proofErr w:type="spellStart"/>
            <w:r w:rsidRPr="005B7118">
              <w:t>dpi</w:t>
            </w:r>
            <w:proofErr w:type="spellEnd"/>
            <w:r w:rsidRPr="005B7118">
              <w:t xml:space="preserve"> </w:t>
            </w:r>
            <w:r>
              <w:t xml:space="preserve">до 1200 </w:t>
            </w:r>
            <w:r>
              <w:rPr>
                <w:lang w:val="en-US"/>
              </w:rPr>
              <w:t>x</w:t>
            </w:r>
            <w:r w:rsidRPr="003D4B81">
              <w:t xml:space="preserve"> 1200 </w:t>
            </w:r>
            <w:r>
              <w:rPr>
                <w:lang w:val="en-US"/>
              </w:rPr>
              <w:t>dpi</w:t>
            </w:r>
            <w:r w:rsidRPr="005B7118">
              <w:t xml:space="preserve">                                                       </w:t>
            </w:r>
            <w:r w:rsidRPr="005B7118">
              <w:lastRenderedPageBreak/>
              <w:t xml:space="preserve">Плотность бумаги: </w:t>
            </w:r>
            <w:r>
              <w:t xml:space="preserve">от </w:t>
            </w:r>
            <w:r w:rsidRPr="005B7118">
              <w:t>60</w:t>
            </w:r>
            <w:r>
              <w:t xml:space="preserve"> до </w:t>
            </w:r>
            <w:r w:rsidRPr="005B7118">
              <w:t>163 г/м</w:t>
            </w:r>
            <w:proofErr w:type="gramStart"/>
            <w:r w:rsidRPr="005B7118">
              <w:t>2</w:t>
            </w:r>
            <w:proofErr w:type="gramEnd"/>
            <w:r w:rsidRPr="005B7118">
              <w:t xml:space="preserve">                                               </w:t>
            </w:r>
          </w:p>
          <w:p w:rsidR="005F6288" w:rsidRDefault="005F6288" w:rsidP="005F6288">
            <w:r w:rsidRPr="005B7118">
              <w:t xml:space="preserve">Печать на: карточках, пленках, этикетках,  глянцевой бумаге, конвертах, матовой бумаге                                                          Устройство автоподачи оригиналов                               Автоматический двусторонняя печать                                      </w:t>
            </w:r>
            <w:r>
              <w:t xml:space="preserve">         Лоток подачи бумаги: от</w:t>
            </w:r>
            <w:r w:rsidRPr="005B7118">
              <w:t xml:space="preserve"> 250</w:t>
            </w:r>
            <w:r>
              <w:t xml:space="preserve"> до 500</w:t>
            </w:r>
            <w:r w:rsidRPr="005B7118">
              <w:t xml:space="preserve">  листов                                           </w:t>
            </w:r>
          </w:p>
          <w:p w:rsidR="005F6288" w:rsidRDefault="005F6288" w:rsidP="005F6288">
            <w:r w:rsidRPr="005B7118">
              <w:t>Лоток</w:t>
            </w:r>
            <w:r>
              <w:t xml:space="preserve"> вывода бумаги: от</w:t>
            </w:r>
            <w:r w:rsidRPr="005B7118">
              <w:t xml:space="preserve"> 100 </w:t>
            </w:r>
            <w:r>
              <w:t xml:space="preserve"> до 250</w:t>
            </w:r>
            <w:r w:rsidRPr="005B7118">
              <w:t xml:space="preserve"> листов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ЖК-дисплей:  текстовый, </w:t>
            </w:r>
            <w:proofErr w:type="spellStart"/>
            <w:r w:rsidRPr="005B7118">
              <w:t>двухстрочный</w:t>
            </w:r>
            <w:proofErr w:type="spellEnd"/>
            <w:r w:rsidRPr="005B7118">
              <w:t xml:space="preserve">                                    Скорость сканирования 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50 </w:t>
            </w:r>
            <w:r w:rsidRPr="005B7118">
              <w:t xml:space="preserve">стр./мин.                                            Память </w:t>
            </w:r>
            <w:r>
              <w:t>–</w:t>
            </w:r>
            <w:r w:rsidRPr="005B7118">
              <w:t xml:space="preserve"> </w:t>
            </w:r>
            <w:r>
              <w:t xml:space="preserve">от </w:t>
            </w:r>
            <w:r w:rsidRPr="005B7118">
              <w:t>128</w:t>
            </w:r>
            <w:r>
              <w:t xml:space="preserve"> до 254</w:t>
            </w:r>
            <w:r w:rsidRPr="005B7118">
              <w:t xml:space="preserve"> Мб                                                                          </w:t>
            </w:r>
          </w:p>
          <w:p w:rsidR="005F6288" w:rsidRDefault="005F6288" w:rsidP="005F6288">
            <w:r w:rsidRPr="005B7118">
              <w:t xml:space="preserve">Память факса: </w:t>
            </w:r>
            <w:r>
              <w:t xml:space="preserve">от </w:t>
            </w:r>
            <w:r w:rsidRPr="005B7118">
              <w:t>400</w:t>
            </w:r>
            <w:r>
              <w:t xml:space="preserve"> до 600</w:t>
            </w:r>
            <w:r w:rsidRPr="005B7118">
              <w:t xml:space="preserve"> страниц                                                                          Максимальная скорость </w:t>
            </w:r>
            <w:proofErr w:type="gramStart"/>
            <w:r w:rsidRPr="005B7118">
              <w:t>ч</w:t>
            </w:r>
            <w:proofErr w:type="gramEnd"/>
            <w:r w:rsidRPr="005B7118">
              <w:t xml:space="preserve">/б печати: </w:t>
            </w:r>
            <w:r>
              <w:t xml:space="preserve">от </w:t>
            </w:r>
            <w:r w:rsidRPr="005B7118">
              <w:t xml:space="preserve">25 </w:t>
            </w:r>
            <w:r>
              <w:t xml:space="preserve">до 35 </w:t>
            </w:r>
            <w:r w:rsidRPr="005B7118">
              <w:t xml:space="preserve">стр./мин.                                                            Интерфейс - </w:t>
            </w:r>
            <w:proofErr w:type="spellStart"/>
            <w:r w:rsidRPr="005B7118">
              <w:t>Ethernet</w:t>
            </w:r>
            <w:proofErr w:type="spellEnd"/>
            <w:r w:rsidRPr="005B7118">
              <w:t xml:space="preserve"> (RJ-45), USB 2.0                                       </w:t>
            </w:r>
          </w:p>
          <w:p w:rsidR="005F6288" w:rsidRDefault="005F6288" w:rsidP="005F6288">
            <w:r w:rsidRPr="005B7118">
              <w:t xml:space="preserve">Ресурс картриджа: </w:t>
            </w:r>
            <w:r>
              <w:t xml:space="preserve">от </w:t>
            </w:r>
            <w:r w:rsidRPr="005B7118">
              <w:t>2</w:t>
            </w:r>
            <w:r>
              <w:t>0</w:t>
            </w:r>
            <w:r w:rsidRPr="005B7118">
              <w:t>00</w:t>
            </w:r>
            <w:r>
              <w:t xml:space="preserve"> до 5000</w:t>
            </w:r>
            <w:r w:rsidRPr="005B7118">
              <w:t xml:space="preserve"> страниц                                                                                                                                                                                                                                                  В комплекте поставки: картридж, CD-ROM </w:t>
            </w:r>
            <w:proofErr w:type="gramStart"/>
            <w:r w:rsidRPr="005B7118">
              <w:t>с</w:t>
            </w:r>
            <w:proofErr w:type="gramEnd"/>
            <w:r w:rsidRPr="005B7118">
              <w:t xml:space="preserve"> </w:t>
            </w:r>
            <w:proofErr w:type="gramStart"/>
            <w:r w:rsidRPr="005B7118">
              <w:t>ПО</w:t>
            </w:r>
            <w:proofErr w:type="gramEnd"/>
            <w:r w:rsidRPr="005B7118">
              <w:t xml:space="preserve"> и документацией, кабель питания, кабель </w:t>
            </w:r>
            <w:r w:rsidRPr="005B7118">
              <w:rPr>
                <w:lang w:val="en-US"/>
              </w:rPr>
              <w:t>USB</w:t>
            </w:r>
            <w:r w:rsidRPr="005B7118">
              <w:t xml:space="preserve"> 2.0</w:t>
            </w:r>
          </w:p>
          <w:p w:rsidR="005F6288" w:rsidRDefault="005F6288" w:rsidP="005F6288">
            <w:proofErr w:type="gramStart"/>
            <w:r>
              <w:t>Поддержка печати из под терминальной сессии.</w:t>
            </w:r>
            <w:proofErr w:type="gramEnd"/>
          </w:p>
          <w:p w:rsidR="00600CFA" w:rsidRPr="005F6288" w:rsidRDefault="005F6288" w:rsidP="005F6288">
            <w:r>
              <w:t>Производитель</w:t>
            </w:r>
            <w:r w:rsidRPr="003D6786">
              <w:t xml:space="preserve">: </w:t>
            </w:r>
            <w:r>
              <w:rPr>
                <w:lang w:val="en-US"/>
              </w:rPr>
              <w:t>HP</w:t>
            </w:r>
            <w:r w:rsidRPr="003D6786">
              <w:t xml:space="preserve">, </w:t>
            </w:r>
            <w:r>
              <w:rPr>
                <w:lang w:val="en-US"/>
              </w:rPr>
              <w:t>Xerox</w:t>
            </w:r>
            <w:r w:rsidRPr="003D6786">
              <w:t xml:space="preserve">, </w:t>
            </w:r>
            <w:proofErr w:type="spellStart"/>
            <w:r>
              <w:t>Samsung</w:t>
            </w:r>
            <w:proofErr w:type="spellEnd"/>
            <w:r>
              <w:t>(или эквивалент)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0CFA" w:rsidRDefault="00600CFA" w:rsidP="00600CFA">
            <w:pPr>
              <w:jc w:val="center"/>
            </w:pPr>
            <w:r>
              <w:t>1</w:t>
            </w:r>
          </w:p>
        </w:tc>
      </w:tr>
    </w:tbl>
    <w:tbl>
      <w:tblPr>
        <w:tblpPr w:leftFromText="180" w:rightFromText="180" w:vertAnchor="text" w:tblpX="-867" w:tblpY="1"/>
        <w:tblOverlap w:val="never"/>
        <w:tblW w:w="10910" w:type="dxa"/>
        <w:tblLayout w:type="fixed"/>
        <w:tblCellMar>
          <w:left w:w="40" w:type="dxa"/>
          <w:right w:w="40" w:type="dxa"/>
        </w:tblCellMar>
        <w:tblLook w:val="0600"/>
      </w:tblPr>
      <w:tblGrid>
        <w:gridCol w:w="274"/>
        <w:gridCol w:w="1560"/>
        <w:gridCol w:w="7092"/>
        <w:gridCol w:w="993"/>
        <w:gridCol w:w="991"/>
      </w:tblGrid>
      <w:tr w:rsidR="00F073EE" w:rsidTr="00CF558E">
        <w:trPr>
          <w:trHeight w:val="408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Pr="00CE1992" w:rsidRDefault="00F073EE" w:rsidP="00F073EE">
            <w:pPr>
              <w:pStyle w:val="af0"/>
              <w:numPr>
                <w:ilvl w:val="0"/>
                <w:numId w:val="27"/>
              </w:numPr>
              <w:ind w:hanging="833"/>
            </w:pPr>
            <w:bookmarkStart w:id="16" w:name="_Toc411342411"/>
          </w:p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Default="00F073EE" w:rsidP="00F073EE">
            <w:pPr>
              <w:jc w:val="center"/>
            </w:pPr>
            <w:r>
              <w:t>Ноутбук</w:t>
            </w:r>
          </w:p>
        </w:tc>
        <w:tc>
          <w:tcPr>
            <w:tcW w:w="3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1096" w:rsidRPr="007E7834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proofErr w:type="gramStart"/>
            <w:r w:rsidRPr="00446D00">
              <w:rPr>
                <w:bCs/>
                <w:szCs w:val="24"/>
              </w:rPr>
              <w:t>Операционная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7E7834">
              <w:rPr>
                <w:bCs/>
                <w:szCs w:val="24"/>
              </w:rPr>
              <w:tab/>
            </w:r>
            <w:r w:rsidRPr="006651B8">
              <w:rPr>
                <w:szCs w:val="24"/>
              </w:rPr>
              <w:t>без операционной</w:t>
            </w:r>
            <w:r w:rsidRPr="006651B8">
              <w:rPr>
                <w:szCs w:val="24"/>
              </w:rPr>
              <w:tab/>
              <w:t>системы</w:t>
            </w:r>
            <w:r>
              <w:rPr>
                <w:szCs w:val="24"/>
              </w:rPr>
              <w:br/>
              <w:t xml:space="preserve">                                                    </w:t>
            </w:r>
            <w:r w:rsidRPr="006651B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       </w:t>
            </w:r>
            <w:r w:rsidRPr="006651B8">
              <w:rPr>
                <w:szCs w:val="24"/>
              </w:rPr>
              <w:t>или</w:t>
            </w:r>
            <w:r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с</w:t>
            </w:r>
            <w:r>
              <w:rPr>
                <w:szCs w:val="24"/>
              </w:rPr>
              <w:t xml:space="preserve"> </w:t>
            </w:r>
            <w:r w:rsidRPr="006651B8">
              <w:rPr>
                <w:szCs w:val="24"/>
              </w:rPr>
              <w:t>бесплатной ОС</w:t>
            </w:r>
            <w:proofErr w:type="gramEnd"/>
          </w:p>
          <w:p w:rsidR="00F21096" w:rsidRPr="007E7834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7E7834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Core</w:t>
            </w:r>
            <w:r w:rsidRPr="007E78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 xml:space="preserve">5 до </w:t>
            </w:r>
            <w:r>
              <w:rPr>
                <w:szCs w:val="24"/>
                <w:lang w:val="en-US"/>
              </w:rPr>
              <w:t>Core</w:t>
            </w:r>
            <w:r w:rsidRPr="005F290A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 w:rsidRPr="005F290A">
              <w:rPr>
                <w:szCs w:val="24"/>
              </w:rPr>
              <w:t>7</w:t>
            </w:r>
            <w:r w:rsidRPr="007E7834">
              <w:rPr>
                <w:szCs w:val="24"/>
              </w:rPr>
              <w:t xml:space="preserve"> 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</w:t>
            </w:r>
            <w:r w:rsidRPr="00C313DC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 xml:space="preserve"> до </w:t>
            </w:r>
            <w:r w:rsidRPr="00C313DC">
              <w:rPr>
                <w:szCs w:val="24"/>
              </w:rPr>
              <w:t>3100</w:t>
            </w:r>
            <w:r w:rsidRPr="00446D00">
              <w:rPr>
                <w:szCs w:val="24"/>
              </w:rPr>
              <w:t> МГц</w:t>
            </w:r>
          </w:p>
          <w:p w:rsidR="00F21096" w:rsidRPr="0028062B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2 до 8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0A2B06">
              <w:rPr>
                <w:szCs w:val="24"/>
              </w:rPr>
              <w:t>4</w:t>
            </w:r>
            <w:r>
              <w:rPr>
                <w:szCs w:val="24"/>
              </w:rPr>
              <w:t xml:space="preserve"> до 12</w:t>
            </w:r>
            <w:r w:rsidRPr="00446D00">
              <w:rPr>
                <w:szCs w:val="24"/>
              </w:rPr>
              <w:t> Гб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17 до 18</w:t>
            </w:r>
            <w:r w:rsidRPr="00446D00">
              <w:rPr>
                <w:szCs w:val="24"/>
              </w:rPr>
              <w:t> дюйм</w:t>
            </w:r>
            <w:r>
              <w:rPr>
                <w:szCs w:val="24"/>
              </w:rPr>
              <w:t>ов,</w:t>
            </w:r>
            <w:r>
              <w:rPr>
                <w:szCs w:val="24"/>
              </w:rPr>
              <w:br/>
              <w:t xml:space="preserve">                                                             широкоформатный</w:t>
            </w:r>
          </w:p>
          <w:p w:rsidR="00F21096" w:rsidRPr="000A2B06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Разрешение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 xml:space="preserve">от </w:t>
            </w:r>
            <w:r w:rsidRPr="005F290A">
              <w:rPr>
                <w:szCs w:val="24"/>
              </w:rPr>
              <w:t xml:space="preserve">1920 </w:t>
            </w:r>
            <w:proofErr w:type="spellStart"/>
            <w:r w:rsidRPr="005F290A">
              <w:rPr>
                <w:szCs w:val="24"/>
              </w:rPr>
              <w:t>x</w:t>
            </w:r>
            <w:proofErr w:type="spellEnd"/>
            <w:r w:rsidRPr="005F290A">
              <w:rPr>
                <w:szCs w:val="24"/>
              </w:rPr>
              <w:t xml:space="preserve"> 1080</w:t>
            </w:r>
            <w:r>
              <w:rPr>
                <w:szCs w:val="24"/>
              </w:rPr>
              <w:t xml:space="preserve"> до </w:t>
            </w:r>
            <w:r w:rsidRPr="005F290A">
              <w:rPr>
                <w:szCs w:val="24"/>
              </w:rPr>
              <w:t>2560х1440</w:t>
            </w:r>
            <w:r>
              <w:rPr>
                <w:szCs w:val="24"/>
              </w:rPr>
              <w:t xml:space="preserve">, 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446D00">
              <w:rPr>
                <w:bCs/>
                <w:szCs w:val="24"/>
              </w:rPr>
              <w:t xml:space="preserve">одсветка </w:t>
            </w:r>
            <w:r w:rsidRPr="00446D00">
              <w:rPr>
                <w:bCs/>
                <w:szCs w:val="24"/>
              </w:rPr>
              <w:tab/>
              <w:t>Светодиодная</w:t>
            </w:r>
          </w:p>
          <w:p w:rsidR="00F21096" w:rsidRPr="00C313DC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видеоадаптера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 xml:space="preserve">/ дискретный / встроенный </w:t>
            </w:r>
          </w:p>
          <w:p w:rsidR="00F21096" w:rsidRPr="00945CA0" w:rsidRDefault="00F21096" w:rsidP="00F21096">
            <w:pPr>
              <w:tabs>
                <w:tab w:val="left" w:pos="3788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Видеопроцессор</w:t>
            </w:r>
            <w:r w:rsidRPr="00945CA0">
              <w:rPr>
                <w:bCs/>
                <w:szCs w:val="24"/>
              </w:rPr>
              <w:t xml:space="preserve">                                 </w:t>
            </w:r>
            <w:r>
              <w:rPr>
                <w:szCs w:val="24"/>
                <w:lang w:val="en-US"/>
              </w:rPr>
              <w:t>Intel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Graphic</w:t>
            </w:r>
            <w:r w:rsidRPr="00945CA0">
              <w:rPr>
                <w:szCs w:val="24"/>
              </w:rPr>
              <w:t xml:space="preserve"> серии от </w:t>
            </w:r>
            <w:r>
              <w:rPr>
                <w:szCs w:val="24"/>
              </w:rPr>
              <w:br/>
              <w:t xml:space="preserve">                                                              </w:t>
            </w:r>
            <w:r w:rsidRPr="00945CA0">
              <w:rPr>
                <w:szCs w:val="24"/>
              </w:rPr>
              <w:t>4000 до 4600/</w:t>
            </w:r>
            <w:r w:rsidRPr="00945CA0">
              <w:rPr>
                <w:szCs w:val="24"/>
              </w:rPr>
              <w:br/>
              <w:t xml:space="preserve">                                                             </w:t>
            </w:r>
            <w:r>
              <w:rPr>
                <w:szCs w:val="24"/>
                <w:lang w:val="en-US"/>
              </w:rPr>
              <w:t>AMD</w:t>
            </w:r>
            <w:r w:rsidRPr="00945CA0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Radeon</w:t>
            </w:r>
            <w:proofErr w:type="spellEnd"/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945CA0">
              <w:rPr>
                <w:szCs w:val="24"/>
              </w:rPr>
              <w:t xml:space="preserve"> </w:t>
            </w:r>
            <w:r>
              <w:rPr>
                <w:szCs w:val="24"/>
              </w:rPr>
              <w:t>серии от</w:t>
            </w:r>
            <w:r>
              <w:rPr>
                <w:szCs w:val="24"/>
              </w:rPr>
              <w:br/>
              <w:t xml:space="preserve">                                                              </w:t>
            </w:r>
            <w:r w:rsidRPr="00945CA0">
              <w:rPr>
                <w:szCs w:val="24"/>
              </w:rPr>
              <w:t>7650</w:t>
            </w:r>
            <w:r>
              <w:rPr>
                <w:szCs w:val="24"/>
                <w:lang w:val="en-US"/>
              </w:rPr>
              <w:t>M</w:t>
            </w:r>
            <w:r>
              <w:rPr>
                <w:szCs w:val="24"/>
              </w:rPr>
              <w:t xml:space="preserve"> до 7700М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Размещение оптического привода</w:t>
            </w:r>
            <w:r w:rsidRPr="00446D00">
              <w:rPr>
                <w:bCs/>
                <w:szCs w:val="24"/>
              </w:rPr>
              <w:tab/>
            </w:r>
            <w:proofErr w:type="gramStart"/>
            <w:r w:rsidRPr="00446D00">
              <w:rPr>
                <w:szCs w:val="24"/>
              </w:rPr>
              <w:t>Внутренний</w:t>
            </w:r>
            <w:proofErr w:type="gramEnd"/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 w:rsidR="00246EA3">
              <w:rPr>
                <w:bCs/>
                <w:szCs w:val="24"/>
              </w:rPr>
              <w:t xml:space="preserve">от </w:t>
            </w:r>
            <w:r w:rsidR="00246EA3" w:rsidRPr="00446D00">
              <w:rPr>
                <w:szCs w:val="24"/>
              </w:rPr>
              <w:t>500</w:t>
            </w:r>
            <w:r w:rsidR="00246EA3">
              <w:rPr>
                <w:szCs w:val="24"/>
              </w:rPr>
              <w:t xml:space="preserve"> до 100</w:t>
            </w:r>
            <w:r w:rsidR="00246EA3" w:rsidRPr="00446D00">
              <w:rPr>
                <w:szCs w:val="24"/>
              </w:rPr>
              <w:t>0 Гб</w:t>
            </w:r>
            <w:r w:rsidR="00246EA3">
              <w:rPr>
                <w:bCs/>
                <w:szCs w:val="24"/>
              </w:rPr>
              <w:br/>
            </w: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:rsidR="00F21096" w:rsidRPr="00446D00" w:rsidRDefault="00F21096" w:rsidP="00F21096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Pr="00446D00">
              <w:rPr>
                <w:bCs/>
                <w:szCs w:val="24"/>
              </w:rPr>
              <w:tab/>
            </w:r>
            <w:r>
              <w:rPr>
                <w:bCs/>
                <w:szCs w:val="24"/>
              </w:rPr>
              <w:t>от 72</w:t>
            </w:r>
            <w:r w:rsidRPr="00446D00">
              <w:rPr>
                <w:szCs w:val="24"/>
              </w:rPr>
              <w:t>00</w:t>
            </w:r>
            <w:r>
              <w:rPr>
                <w:szCs w:val="24"/>
              </w:rPr>
              <w:t xml:space="preserve"> до 8800 </w:t>
            </w:r>
            <w:r w:rsidRPr="00446D00">
              <w:rPr>
                <w:szCs w:val="24"/>
              </w:rPr>
              <w:t xml:space="preserve"> </w:t>
            </w:r>
            <w:proofErr w:type="gramStart"/>
            <w:r w:rsidRPr="00446D00">
              <w:rPr>
                <w:szCs w:val="24"/>
              </w:rPr>
              <w:t>об</w:t>
            </w:r>
            <w:proofErr w:type="gramEnd"/>
            <w:r w:rsidRPr="00446D00">
              <w:rPr>
                <w:szCs w:val="24"/>
              </w:rPr>
              <w:t>/мин</w:t>
            </w:r>
          </w:p>
          <w:p w:rsidR="00F073EE" w:rsidRPr="00AE3387" w:rsidRDefault="00F21096" w:rsidP="00246EA3">
            <w:pPr>
              <w:tabs>
                <w:tab w:val="left" w:pos="3647"/>
              </w:tabs>
              <w:rPr>
                <w:szCs w:val="24"/>
              </w:rPr>
            </w:pPr>
            <w:r w:rsidRPr="00446D00">
              <w:rPr>
                <w:bCs/>
                <w:szCs w:val="24"/>
              </w:rPr>
              <w:t>Емкость аккумулятора</w:t>
            </w:r>
            <w:r w:rsidRPr="00446D00">
              <w:rPr>
                <w:bCs/>
                <w:szCs w:val="24"/>
              </w:rPr>
              <w:tab/>
            </w:r>
            <w:r w:rsidR="00246EA3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от </w:t>
            </w:r>
            <w:r>
              <w:rPr>
                <w:szCs w:val="24"/>
              </w:rPr>
              <w:t>5000 до 7000</w:t>
            </w:r>
            <w:r w:rsidRPr="00446D00">
              <w:rPr>
                <w:szCs w:val="24"/>
              </w:rPr>
              <w:t> </w:t>
            </w:r>
            <w:proofErr w:type="spellStart"/>
            <w:r w:rsidRPr="00446D00">
              <w:rPr>
                <w:szCs w:val="24"/>
              </w:rPr>
              <w:t>мАч</w:t>
            </w:r>
            <w:proofErr w:type="spellEnd"/>
            <w:r>
              <w:rPr>
                <w:szCs w:val="24"/>
              </w:rPr>
              <w:t xml:space="preserve"> Производитель</w:t>
            </w:r>
            <w:r w:rsidRPr="006162C3">
              <w:rPr>
                <w:szCs w:val="24"/>
              </w:rPr>
              <w:tab/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HP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Samsung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Sony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 xml:space="preserve">                                                              (или эквивалент)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Default="00F073EE" w:rsidP="00F073EE">
            <w:pPr>
              <w:ind w:left="-197" w:firstLine="197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5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73EE" w:rsidRDefault="00F073EE" w:rsidP="00F073EE">
            <w:pPr>
              <w:jc w:val="center"/>
            </w:pPr>
            <w:r>
              <w:t>1</w:t>
            </w:r>
          </w:p>
        </w:tc>
      </w:tr>
      <w:tr w:rsidR="00F073EE" w:rsidRPr="00E53659" w:rsidTr="00CF558E">
        <w:trPr>
          <w:trHeight w:val="979"/>
        </w:trPr>
        <w:tc>
          <w:tcPr>
            <w:tcW w:w="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Default="00F073EE" w:rsidP="00F073EE">
            <w:pPr>
              <w:pStyle w:val="af0"/>
              <w:numPr>
                <w:ilvl w:val="0"/>
                <w:numId w:val="27"/>
              </w:numPr>
              <w:ind w:hanging="786"/>
            </w:pPr>
          </w:p>
          <w:p w:rsidR="00F073EE" w:rsidRPr="00E73195" w:rsidRDefault="00F073EE" w:rsidP="00F073EE"/>
        </w:tc>
        <w:tc>
          <w:tcPr>
            <w:tcW w:w="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Pr="00E53659" w:rsidRDefault="00F073EE" w:rsidP="00F073EE">
            <w:pPr>
              <w:spacing w:after="200" w:line="276" w:lineRule="auto"/>
              <w:jc w:val="center"/>
            </w:pPr>
            <w:r w:rsidRPr="00CE1992">
              <w:t>Сумк</w:t>
            </w:r>
            <w:r>
              <w:t>а</w:t>
            </w:r>
            <w:r w:rsidRPr="00CE1992">
              <w:t xml:space="preserve"> для ноутбука объемная</w:t>
            </w:r>
          </w:p>
        </w:tc>
        <w:tc>
          <w:tcPr>
            <w:tcW w:w="3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Pr="00E53659" w:rsidRDefault="00105C64" w:rsidP="00105C64">
            <w:pPr>
              <w:spacing w:after="200" w:line="276" w:lineRule="auto"/>
            </w:pPr>
            <w:r>
              <w:t xml:space="preserve">Для пункта 29, размер основного отделения от 44х32х4 см до </w:t>
            </w:r>
            <w:r w:rsidRPr="00C33BD8">
              <w:t>47x35x12</w:t>
            </w:r>
            <w:r>
              <w:t xml:space="preserve"> см. С наплечным ремнём. Цвет черный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Pr="00E53659" w:rsidRDefault="00F073EE" w:rsidP="00F073EE">
            <w:pPr>
              <w:spacing w:after="200" w:line="276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73EE" w:rsidRPr="00E53659" w:rsidRDefault="00F073EE" w:rsidP="00F073EE">
            <w:pPr>
              <w:spacing w:after="200" w:line="276" w:lineRule="auto"/>
              <w:jc w:val="center"/>
            </w:pPr>
            <w:r>
              <w:t>1</w:t>
            </w:r>
          </w:p>
        </w:tc>
      </w:tr>
    </w:tbl>
    <w:p w:rsidR="00731D26" w:rsidRDefault="00731D26" w:rsidP="00731D26">
      <w:pPr>
        <w:pStyle w:val="1"/>
      </w:pPr>
      <w:r w:rsidRPr="00C814C0">
        <w:lastRenderedPageBreak/>
        <w:t>ПЕРЕЧЕНЬ ТОВАРОВ И ОБЩИХ ТРЕБОВАНИЙ</w:t>
      </w:r>
      <w:bookmarkEnd w:id="16"/>
    </w:p>
    <w:tbl>
      <w:tblPr>
        <w:tblW w:w="5600" w:type="pct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26"/>
        <w:gridCol w:w="22"/>
        <w:gridCol w:w="10958"/>
        <w:gridCol w:w="29"/>
      </w:tblGrid>
      <w:tr w:rsidR="00E85C13" w:rsidTr="001C1EB9">
        <w:trPr>
          <w:gridBefore w:val="2"/>
          <w:wBefore w:w="22" w:type="pct"/>
          <w:trHeight w:val="259"/>
        </w:trPr>
        <w:tc>
          <w:tcPr>
            <w:tcW w:w="4977" w:type="pct"/>
            <w:gridSpan w:val="2"/>
          </w:tcPr>
          <w:p w:rsidR="00E85C13" w:rsidRPr="007C39A9" w:rsidRDefault="00E85C13" w:rsidP="00E85C13">
            <w:pPr>
              <w:rPr>
                <w:i/>
              </w:rPr>
            </w:pPr>
            <w:r w:rsidRPr="007C39A9">
              <w:rPr>
                <w:i/>
              </w:rPr>
              <w:t>Подключаемое оборудование к сети электропитания должно поддерживать российский стандарт — 50 Гц/220 Вольт</w:t>
            </w:r>
          </w:p>
        </w:tc>
      </w:tr>
      <w:tr w:rsidR="00E85C13" w:rsidTr="001C1EB9">
        <w:trPr>
          <w:gridBefore w:val="2"/>
          <w:wBefore w:w="22" w:type="pct"/>
          <w:trHeight w:val="1080"/>
        </w:trPr>
        <w:tc>
          <w:tcPr>
            <w:tcW w:w="4977" w:type="pct"/>
            <w:gridSpan w:val="2"/>
            <w:tcBorders>
              <w:left w:val="nil"/>
              <w:right w:val="nil"/>
            </w:tcBorders>
          </w:tcPr>
          <w:p w:rsidR="00E85C13" w:rsidRDefault="00E85C13" w:rsidP="00E85C13">
            <w:pPr>
              <w:pStyle w:val="1"/>
              <w:spacing w:after="0"/>
            </w:pPr>
            <w:bookmarkStart w:id="17" w:name="_Toc411342412"/>
            <w:r w:rsidRPr="00C814C0">
              <w:t>ТРЕБОВАНИЯ ПО ПРАВИЛАМ СДАЧИ И ПРИЕМКИ</w:t>
            </w:r>
            <w:bookmarkEnd w:id="17"/>
          </w:p>
        </w:tc>
      </w:tr>
      <w:tr w:rsidR="00E85C13" w:rsidTr="001C1EB9">
        <w:trPr>
          <w:gridBefore w:val="2"/>
          <w:wBefore w:w="22" w:type="pct"/>
          <w:trHeight w:val="8248"/>
        </w:trPr>
        <w:tc>
          <w:tcPr>
            <w:tcW w:w="4977" w:type="pct"/>
            <w:gridSpan w:val="2"/>
          </w:tcPr>
          <w:p w:rsidR="00E85C13" w:rsidRPr="000F515D" w:rsidRDefault="00E85C13" w:rsidP="00E85C13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Приемка Товара производится Заказчиком на месте его отгрузки по внешнему виду, количеству и ассортименту на основании товаросопроводительных документов и Спецификации к Договору поставки. Приемка Товара Заказчиком оформляется путем подписания товарной накладной уполномоченными представителями обеих сторон.</w:t>
            </w:r>
          </w:p>
          <w:p w:rsidR="00E85C13" w:rsidRPr="000F515D" w:rsidRDefault="00E85C13" w:rsidP="00E85C13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Не допускается замена Поставщиком одного наименования оборудования другим. Право собственности на оборудование переходит к Заказчику после подписания товарной накладной.</w:t>
            </w:r>
          </w:p>
          <w:p w:rsidR="00E85C13" w:rsidRPr="000F515D" w:rsidRDefault="00E85C13" w:rsidP="00E85C13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При приемке Товара,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  <w:p w:rsidR="00E85C13" w:rsidRPr="000F515D" w:rsidRDefault="00E85C13" w:rsidP="00E85C13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Товарная (товарно-транспортная) накладная;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Оригинальный счет на оплату;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Счет-фактура;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 xml:space="preserve">Оформленные гарантийные талоны, или </w:t>
            </w:r>
            <w:proofErr w:type="spellStart"/>
            <w:r w:rsidR="00FA11CA">
              <w:rPr>
                <w:i/>
              </w:rPr>
              <w:t>эквивалент</w:t>
            </w:r>
            <w:r w:rsidRPr="000F515D">
              <w:rPr>
                <w:i/>
              </w:rPr>
              <w:t>ичные</w:t>
            </w:r>
            <w:proofErr w:type="spellEnd"/>
            <w:r w:rsidRPr="000F515D">
              <w:rPr>
                <w:i/>
              </w:rPr>
              <w:t xml:space="preserve"> документы, с указанием заводских (серийных) номеров товара и гарантийного периода;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E85C13" w:rsidRPr="000F515D" w:rsidRDefault="00E85C13" w:rsidP="00E85C13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E85C13" w:rsidRPr="000F515D" w:rsidRDefault="00E85C13" w:rsidP="00E85C13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  <w:p w:rsidR="00E85C13" w:rsidRPr="00C814C0" w:rsidRDefault="00E85C13" w:rsidP="00E85C13">
            <w:pPr>
              <w:pStyle w:val="ab"/>
              <w:ind w:left="563"/>
            </w:pPr>
            <w:r w:rsidRPr="000F515D">
              <w:rPr>
                <w:i/>
              </w:rPr>
              <w:t>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уведомляет об этом Поставщика в течение 10 (Десяти) рабочих дней с момента передачи Товара.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 (Десяти) рабочих дней с момента получения соответствующего уведомления.</w:t>
            </w:r>
          </w:p>
        </w:tc>
      </w:tr>
      <w:tr w:rsidR="00C3239C" w:rsidTr="001C1EB9">
        <w:tblPrEx>
          <w:tblLook w:val="0000"/>
        </w:tblPrEx>
        <w:trPr>
          <w:gridBefore w:val="1"/>
          <w:wBefore w:w="12" w:type="pct"/>
          <w:trHeight w:val="672"/>
        </w:trPr>
        <w:tc>
          <w:tcPr>
            <w:tcW w:w="4988" w:type="pct"/>
            <w:gridSpan w:val="3"/>
            <w:tcBorders>
              <w:top w:val="nil"/>
              <w:left w:val="nil"/>
              <w:right w:val="nil"/>
            </w:tcBorders>
          </w:tcPr>
          <w:p w:rsidR="00C3239C" w:rsidRPr="00C3239C" w:rsidRDefault="00672EA6" w:rsidP="00C3239C">
            <w:pPr>
              <w:pStyle w:val="1"/>
              <w:rPr>
                <w:lang w:val="en-US"/>
              </w:rPr>
            </w:pPr>
            <w:r>
              <w:rPr>
                <w:bCs w:val="0"/>
              </w:rPr>
              <w:br w:type="page"/>
            </w:r>
            <w:bookmarkStart w:id="18" w:name="_Toc411342413"/>
            <w:r w:rsidR="00C3239C" w:rsidRPr="00C814C0">
              <w:t>ТРЕБОВАНИЯ К ТРАНСПОРТИРОВАНИЮ</w:t>
            </w:r>
            <w:bookmarkEnd w:id="18"/>
          </w:p>
        </w:tc>
      </w:tr>
      <w:tr w:rsidR="00C3239C" w:rsidTr="001C1EB9">
        <w:tblPrEx>
          <w:tblLook w:val="0000"/>
        </w:tblPrEx>
        <w:trPr>
          <w:gridBefore w:val="1"/>
          <w:wBefore w:w="12" w:type="pct"/>
          <w:trHeight w:val="603"/>
        </w:trPr>
        <w:tc>
          <w:tcPr>
            <w:tcW w:w="4988" w:type="pct"/>
            <w:gridSpan w:val="3"/>
          </w:tcPr>
          <w:p w:rsidR="00C3239C" w:rsidRPr="007C39A9" w:rsidRDefault="00C3239C" w:rsidP="00630B57">
            <w:pPr>
              <w:pStyle w:val="ab"/>
              <w:rPr>
                <w:i/>
              </w:rPr>
            </w:pPr>
            <w:r w:rsidRPr="007C39A9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  <w:tr w:rsidR="00C3239C" w:rsidTr="001C1EB9">
        <w:tblPrEx>
          <w:tblLook w:val="0000"/>
        </w:tblPrEx>
        <w:trPr>
          <w:gridAfter w:val="1"/>
          <w:wAfter w:w="9" w:type="pct"/>
          <w:trHeight w:val="672"/>
        </w:trPr>
        <w:tc>
          <w:tcPr>
            <w:tcW w:w="4987" w:type="pct"/>
            <w:gridSpan w:val="3"/>
            <w:tcBorders>
              <w:top w:val="nil"/>
              <w:left w:val="nil"/>
              <w:right w:val="nil"/>
            </w:tcBorders>
          </w:tcPr>
          <w:p w:rsidR="00C3239C" w:rsidRPr="00C3239C" w:rsidRDefault="007C39A9" w:rsidP="00C3239C">
            <w:pPr>
              <w:pStyle w:val="1"/>
            </w:pPr>
            <w:bookmarkStart w:id="19" w:name="_Toc411342414"/>
            <w:r>
              <w:rPr>
                <w:lang w:val="en-US"/>
              </w:rPr>
              <w:t>ТРЕБОВАНИЯ К УПАКОВКЕ</w:t>
            </w:r>
            <w:bookmarkEnd w:id="19"/>
          </w:p>
        </w:tc>
      </w:tr>
      <w:tr w:rsidR="00C3239C" w:rsidTr="001C1EB9">
        <w:tblPrEx>
          <w:tblLook w:val="0000"/>
        </w:tblPrEx>
        <w:trPr>
          <w:gridAfter w:val="1"/>
          <w:wAfter w:w="9" w:type="pct"/>
          <w:trHeight w:val="603"/>
        </w:trPr>
        <w:tc>
          <w:tcPr>
            <w:tcW w:w="4987" w:type="pct"/>
            <w:gridSpan w:val="3"/>
          </w:tcPr>
          <w:p w:rsidR="00C3239C" w:rsidRPr="000F515D" w:rsidRDefault="00C3239C" w:rsidP="00C3239C">
            <w:pPr>
              <w:ind w:firstLine="709"/>
              <w:jc w:val="both"/>
              <w:rPr>
                <w:i/>
              </w:rPr>
            </w:pPr>
            <w:r w:rsidRPr="000F515D">
              <w:rPr>
                <w:i/>
              </w:rPr>
              <w:t>Товары поставляются в таре и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C3239C" w:rsidRPr="00C814C0" w:rsidRDefault="00C3239C" w:rsidP="00C3239C">
            <w:pPr>
              <w:ind w:firstLine="709"/>
              <w:jc w:val="both"/>
            </w:pPr>
            <w:r w:rsidRPr="000F515D">
              <w:rPr>
                <w:i/>
              </w:rPr>
              <w:lastRenderedPageBreak/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  <w:tr w:rsidR="00C3239C" w:rsidTr="001C1EB9">
        <w:tblPrEx>
          <w:tblLook w:val="0000"/>
        </w:tblPrEx>
        <w:trPr>
          <w:gridAfter w:val="1"/>
          <w:wAfter w:w="9" w:type="pct"/>
          <w:trHeight w:val="603"/>
        </w:trPr>
        <w:tc>
          <w:tcPr>
            <w:tcW w:w="4987" w:type="pct"/>
            <w:gridSpan w:val="3"/>
            <w:tcBorders>
              <w:top w:val="nil"/>
              <w:left w:val="nil"/>
              <w:right w:val="nil"/>
            </w:tcBorders>
          </w:tcPr>
          <w:p w:rsidR="00C3239C" w:rsidRPr="00C3239C" w:rsidRDefault="00C3239C" w:rsidP="00F96CEB">
            <w:pPr>
              <w:pStyle w:val="1"/>
              <w:rPr>
                <w:rFonts w:cs="Times New Roman"/>
                <w:bCs w:val="0"/>
                <w:kern w:val="0"/>
                <w:sz w:val="24"/>
                <w:szCs w:val="28"/>
              </w:rPr>
            </w:pPr>
            <w:bookmarkStart w:id="20" w:name="_Toc411342415"/>
            <w:r w:rsidRPr="00C814C0">
              <w:lastRenderedPageBreak/>
              <w:t>ТРЕБОВАНИЯ К МАРКИРОВКЕ</w:t>
            </w:r>
            <w:bookmarkEnd w:id="20"/>
          </w:p>
        </w:tc>
      </w:tr>
      <w:tr w:rsidR="00C3239C" w:rsidTr="001C1EB9">
        <w:tblPrEx>
          <w:tblLook w:val="0000"/>
        </w:tblPrEx>
        <w:trPr>
          <w:gridAfter w:val="1"/>
          <w:wAfter w:w="9" w:type="pct"/>
          <w:trHeight w:val="603"/>
        </w:trPr>
        <w:tc>
          <w:tcPr>
            <w:tcW w:w="4987" w:type="pct"/>
            <w:gridSpan w:val="3"/>
          </w:tcPr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C3239C" w:rsidRPr="000F515D" w:rsidRDefault="00C3239C" w:rsidP="00C3239C">
            <w:pPr>
              <w:pStyle w:val="a"/>
              <w:rPr>
                <w:i/>
              </w:rPr>
            </w:pPr>
            <w:r w:rsidRPr="000F515D">
              <w:rPr>
                <w:i/>
              </w:rPr>
              <w:t>товарный знак предприятия-изготовителя;</w:t>
            </w:r>
          </w:p>
          <w:p w:rsidR="00C3239C" w:rsidRPr="000F515D" w:rsidRDefault="00C3239C" w:rsidP="00C3239C">
            <w:pPr>
              <w:pStyle w:val="a"/>
              <w:rPr>
                <w:i/>
              </w:rPr>
            </w:pPr>
            <w:r w:rsidRPr="000F515D">
              <w:rPr>
                <w:i/>
              </w:rPr>
              <w:t>условное обозначение устройства или его наименование;</w:t>
            </w:r>
          </w:p>
          <w:p w:rsidR="00C3239C" w:rsidRPr="000F515D" w:rsidRDefault="00C3239C" w:rsidP="00C3239C">
            <w:pPr>
              <w:pStyle w:val="a"/>
              <w:rPr>
                <w:i/>
              </w:rPr>
            </w:pPr>
            <w:r w:rsidRPr="000F515D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C3239C" w:rsidRPr="000F515D" w:rsidRDefault="00C3239C" w:rsidP="00C3239C">
            <w:pPr>
              <w:pStyle w:val="a"/>
              <w:rPr>
                <w:i/>
              </w:rPr>
            </w:pPr>
            <w:r w:rsidRPr="000F515D">
              <w:rPr>
                <w:i/>
              </w:rPr>
              <w:t>год выпуска.</w:t>
            </w:r>
          </w:p>
          <w:p w:rsidR="00C3239C" w:rsidRPr="00C814C0" w:rsidRDefault="00C3239C" w:rsidP="00C3239C">
            <w:pPr>
              <w:pStyle w:val="ab"/>
            </w:pPr>
            <w:r w:rsidRPr="000F515D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C3239C" w:rsidTr="001C1EB9">
        <w:tblPrEx>
          <w:tblLook w:val="0000"/>
        </w:tblPrEx>
        <w:trPr>
          <w:trHeight w:val="603"/>
        </w:trPr>
        <w:tc>
          <w:tcPr>
            <w:tcW w:w="4997" w:type="pct"/>
            <w:gridSpan w:val="4"/>
            <w:tcBorders>
              <w:top w:val="nil"/>
              <w:left w:val="nil"/>
              <w:right w:val="nil"/>
            </w:tcBorders>
          </w:tcPr>
          <w:p w:rsidR="00C3239C" w:rsidRPr="00C3239C" w:rsidRDefault="00C3239C" w:rsidP="00F96CEB">
            <w:pPr>
              <w:pStyle w:val="1"/>
              <w:rPr>
                <w:rFonts w:cs="Times New Roman"/>
                <w:bCs w:val="0"/>
                <w:kern w:val="0"/>
                <w:sz w:val="24"/>
                <w:szCs w:val="28"/>
              </w:rPr>
            </w:pPr>
            <w:bookmarkStart w:id="21" w:name="_Toc411342416"/>
            <w:r w:rsidRPr="00C814C0">
              <w:t xml:space="preserve">ТРЕБОВАНИЯ </w:t>
            </w:r>
            <w:r>
              <w:t>К СРОКУ И УСЛОВИЯМ ПОСТАВ</w:t>
            </w:r>
            <w:r w:rsidRPr="00C814C0">
              <w:t>КИ</w:t>
            </w:r>
            <w:bookmarkEnd w:id="21"/>
          </w:p>
        </w:tc>
      </w:tr>
      <w:tr w:rsidR="00C3239C" w:rsidTr="001C1EB9">
        <w:tblPrEx>
          <w:tblLook w:val="0000"/>
        </w:tblPrEx>
        <w:trPr>
          <w:trHeight w:val="603"/>
        </w:trPr>
        <w:tc>
          <w:tcPr>
            <w:tcW w:w="4997" w:type="pct"/>
            <w:gridSpan w:val="4"/>
          </w:tcPr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Сроки поставки Товара </w:t>
            </w:r>
            <w:proofErr w:type="gramStart"/>
            <w:r w:rsidRPr="000F515D">
              <w:rPr>
                <w:i/>
              </w:rPr>
              <w:t>с</w:t>
            </w:r>
            <w:proofErr w:type="gramEnd"/>
            <w:r w:rsidRPr="000F515D">
              <w:rPr>
                <w:i/>
              </w:rPr>
              <w:t xml:space="preserve"> дня заключения Договора поставки:</w:t>
            </w:r>
          </w:p>
          <w:p w:rsidR="00C3239C" w:rsidRPr="000F515D" w:rsidRDefault="00AA3B1E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r>
              <w:rPr>
                <w:i/>
              </w:rPr>
              <w:t>по подразделу 4</w:t>
            </w:r>
            <w:r w:rsidR="00C3239C" w:rsidRPr="000F515D">
              <w:rPr>
                <w:i/>
              </w:rPr>
              <w:t xml:space="preserve">.1 — </w:t>
            </w:r>
            <w:r w:rsidR="000663A9" w:rsidRPr="000663A9">
              <w:rPr>
                <w:i/>
              </w:rPr>
              <w:t>1</w:t>
            </w:r>
            <w:r w:rsidR="000663A9" w:rsidRPr="0021789A">
              <w:rPr>
                <w:i/>
              </w:rPr>
              <w:t>4</w:t>
            </w:r>
            <w:r w:rsidR="00C3239C" w:rsidRPr="000F515D">
              <w:rPr>
                <w:i/>
              </w:rPr>
              <w:t xml:space="preserve"> календарных дней, не более;</w:t>
            </w:r>
          </w:p>
          <w:p w:rsidR="00C3239C" w:rsidRPr="000F515D" w:rsidRDefault="00AA3B1E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r>
              <w:rPr>
                <w:i/>
              </w:rPr>
              <w:t>по подразделу 4</w:t>
            </w:r>
            <w:r w:rsidR="00C3239C" w:rsidRPr="000F515D">
              <w:rPr>
                <w:i/>
              </w:rPr>
              <w:t xml:space="preserve">.2 — </w:t>
            </w:r>
            <w:r w:rsidR="00EB76AE" w:rsidRPr="00EB76AE">
              <w:rPr>
                <w:i/>
              </w:rPr>
              <w:t>14</w:t>
            </w:r>
            <w:r w:rsidR="00C3239C" w:rsidRPr="000F515D">
              <w:rPr>
                <w:i/>
              </w:rPr>
              <w:t xml:space="preserve"> календарных дней, не более;</w:t>
            </w:r>
          </w:p>
          <w:p w:rsidR="00C3239C" w:rsidRDefault="00AA3B1E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r>
              <w:rPr>
                <w:i/>
              </w:rPr>
              <w:t>по подразделу 4</w:t>
            </w:r>
            <w:r w:rsidR="00C3239C" w:rsidRPr="000F515D">
              <w:rPr>
                <w:i/>
              </w:rPr>
              <w:t xml:space="preserve">.3 — </w:t>
            </w:r>
            <w:r w:rsidR="00EB76AE" w:rsidRPr="00EB76AE">
              <w:rPr>
                <w:i/>
              </w:rPr>
              <w:t>14</w:t>
            </w:r>
            <w:r w:rsidR="00C3239C" w:rsidRPr="000F515D">
              <w:rPr>
                <w:i/>
              </w:rPr>
              <w:t xml:space="preserve"> календарных дней, не более.</w:t>
            </w:r>
          </w:p>
          <w:p w:rsidR="00AA3B1E" w:rsidRPr="000F515D" w:rsidRDefault="00AA3B1E" w:rsidP="00AA3B1E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r>
              <w:rPr>
                <w:i/>
              </w:rPr>
              <w:t>по подразделу 4.4</w:t>
            </w:r>
            <w:r w:rsidRPr="000F515D">
              <w:rPr>
                <w:i/>
              </w:rPr>
              <w:t xml:space="preserve"> — </w:t>
            </w:r>
            <w:r w:rsidR="00EB76AE" w:rsidRPr="00EB76AE">
              <w:rPr>
                <w:i/>
              </w:rPr>
              <w:t>14</w:t>
            </w:r>
            <w:r w:rsidRPr="000F515D">
              <w:rPr>
                <w:i/>
              </w:rPr>
              <w:t xml:space="preserve"> календарных дней, не более.</w:t>
            </w:r>
          </w:p>
          <w:p w:rsidR="00AA3B1E" w:rsidRPr="00AA3B1E" w:rsidRDefault="00AA3B1E" w:rsidP="00AA3B1E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r>
              <w:rPr>
                <w:i/>
              </w:rPr>
              <w:t>по подразделу 4.5</w:t>
            </w:r>
            <w:r w:rsidRPr="000F515D">
              <w:rPr>
                <w:i/>
              </w:rPr>
              <w:t xml:space="preserve"> — </w:t>
            </w:r>
            <w:r w:rsidR="00EB76AE" w:rsidRPr="006B251B">
              <w:rPr>
                <w:i/>
              </w:rPr>
              <w:t>14</w:t>
            </w:r>
            <w:r w:rsidRPr="000F515D">
              <w:rPr>
                <w:i/>
              </w:rPr>
              <w:t xml:space="preserve"> календарных дней, не более.</w:t>
            </w:r>
          </w:p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 Поставщик с согласия Заказчика может произвести досрочную поставку Товара.</w:t>
            </w:r>
          </w:p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>Товар поставляется Заказчику единовременно (одной партией).</w:t>
            </w:r>
          </w:p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адресам: </w:t>
            </w:r>
          </w:p>
          <w:p w:rsidR="00C3239C" w:rsidRPr="000F515D" w:rsidRDefault="00C3239C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r w:rsidRPr="000F515D">
              <w:rPr>
                <w:i/>
              </w:rPr>
              <w:t xml:space="preserve">по подразделу </w:t>
            </w:r>
            <w:r w:rsidR="00AA3B1E">
              <w:rPr>
                <w:i/>
              </w:rPr>
              <w:t>4.1 — 67203</w:t>
            </w:r>
            <w:r w:rsidR="006B251B" w:rsidRPr="00440CC1">
              <w:rPr>
                <w:i/>
              </w:rPr>
              <w:t>8</w:t>
            </w:r>
            <w:r w:rsidR="00AA3B1E">
              <w:rPr>
                <w:i/>
              </w:rPr>
              <w:t>, г. Чита ул. Шилова, 99 Г</w:t>
            </w:r>
            <w:r w:rsidRPr="000F515D">
              <w:rPr>
                <w:i/>
              </w:rPr>
              <w:t>;</w:t>
            </w:r>
          </w:p>
          <w:p w:rsidR="00C3239C" w:rsidRPr="000F515D" w:rsidRDefault="00AA3B1E" w:rsidP="00AA3B1E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r>
              <w:rPr>
                <w:i/>
              </w:rPr>
              <w:t xml:space="preserve">по подразделу 4.2 — 664009, г. Иркутск, </w:t>
            </w:r>
            <w:r w:rsidRPr="00AA3B1E">
              <w:rPr>
                <w:i/>
              </w:rPr>
              <w:t xml:space="preserve">ул. </w:t>
            </w:r>
            <w:proofErr w:type="spellStart"/>
            <w:r w:rsidRPr="00AA3B1E">
              <w:rPr>
                <w:i/>
              </w:rPr>
              <w:t>Ширямова</w:t>
            </w:r>
            <w:proofErr w:type="spellEnd"/>
            <w:r w:rsidRPr="00AA3B1E">
              <w:rPr>
                <w:i/>
              </w:rPr>
              <w:t>, д.36</w:t>
            </w:r>
          </w:p>
          <w:p w:rsidR="00C3239C" w:rsidRDefault="00AA3B1E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r>
              <w:rPr>
                <w:i/>
              </w:rPr>
              <w:t>по подразделу 4</w:t>
            </w:r>
            <w:r w:rsidR="00C3239C" w:rsidRPr="000F515D">
              <w:rPr>
                <w:i/>
              </w:rPr>
              <w:t>.3 — 641750, с</w:t>
            </w:r>
            <w:proofErr w:type="gramStart"/>
            <w:r w:rsidR="00C3239C" w:rsidRPr="000F515D">
              <w:rPr>
                <w:i/>
              </w:rPr>
              <w:t>.У</w:t>
            </w:r>
            <w:proofErr w:type="gramEnd"/>
            <w:r w:rsidR="00C3239C" w:rsidRPr="000F515D">
              <w:rPr>
                <w:i/>
              </w:rPr>
              <w:t>кс</w:t>
            </w:r>
            <w:r>
              <w:rPr>
                <w:i/>
              </w:rPr>
              <w:t xml:space="preserve">янское, </w:t>
            </w:r>
            <w:proofErr w:type="spellStart"/>
            <w:r>
              <w:rPr>
                <w:i/>
              </w:rPr>
              <w:t>Далматовский</w:t>
            </w:r>
            <w:proofErr w:type="spellEnd"/>
            <w:r>
              <w:rPr>
                <w:i/>
              </w:rPr>
              <w:t xml:space="preserve"> р-н, Курган</w:t>
            </w:r>
            <w:r w:rsidR="00C3239C" w:rsidRPr="000F515D">
              <w:rPr>
                <w:i/>
              </w:rPr>
              <w:t>ская обл., ул.Кирова, д.22.</w:t>
            </w:r>
          </w:p>
          <w:p w:rsidR="00AA3B1E" w:rsidRPr="00AA3B1E" w:rsidRDefault="00AA3B1E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r>
              <w:rPr>
                <w:i/>
              </w:rPr>
              <w:t>по подразделу 4.4</w:t>
            </w:r>
            <w:r w:rsidRPr="000F515D">
              <w:rPr>
                <w:i/>
              </w:rPr>
              <w:t xml:space="preserve"> —</w:t>
            </w:r>
            <w:r w:rsidR="005C3281">
              <w:rPr>
                <w:i/>
              </w:rPr>
              <w:t xml:space="preserve"> </w:t>
            </w:r>
            <w:proofErr w:type="spellStart"/>
            <w:r w:rsidR="005C3281">
              <w:t>г</w:t>
            </w:r>
            <w:proofErr w:type="gramStart"/>
            <w:r w:rsidR="005C3281">
              <w:t>.К</w:t>
            </w:r>
            <w:proofErr w:type="gramEnd"/>
            <w:r w:rsidR="005C3281">
              <w:t>раснокаменск</w:t>
            </w:r>
            <w:proofErr w:type="spellEnd"/>
            <w:r w:rsidR="005C3281">
              <w:t xml:space="preserve">, промышленная зона, в 9-ти км юго-восточнее города ОСП </w:t>
            </w:r>
            <w:r w:rsidR="005C3281" w:rsidRPr="005C3281">
              <w:t>“</w:t>
            </w:r>
            <w:r w:rsidR="005C3281">
              <w:t>Буровой участок №2</w:t>
            </w:r>
            <w:r w:rsidR="005C3281" w:rsidRPr="005C3281">
              <w:t>”</w:t>
            </w:r>
          </w:p>
          <w:p w:rsidR="00AA3B1E" w:rsidRPr="000F515D" w:rsidRDefault="00AA3B1E" w:rsidP="005C3281">
            <w:pPr>
              <w:pStyle w:val="ab"/>
              <w:numPr>
                <w:ilvl w:val="0"/>
                <w:numId w:val="17"/>
              </w:numPr>
              <w:jc w:val="left"/>
              <w:rPr>
                <w:i/>
              </w:rPr>
            </w:pPr>
            <w:r>
              <w:rPr>
                <w:i/>
              </w:rPr>
              <w:t>п</w:t>
            </w:r>
            <w:r w:rsidR="005C3281">
              <w:rPr>
                <w:i/>
              </w:rPr>
              <w:t xml:space="preserve">о подразделу 4.5 </w:t>
            </w:r>
            <w:r w:rsidR="005C3281" w:rsidRPr="000F515D">
              <w:rPr>
                <w:i/>
              </w:rPr>
              <w:t>—</w:t>
            </w:r>
            <w:r w:rsidR="005C3281">
              <w:rPr>
                <w:i/>
              </w:rPr>
              <w:t xml:space="preserve"> 652515, г. </w:t>
            </w:r>
            <w:proofErr w:type="spellStart"/>
            <w:proofErr w:type="gramStart"/>
            <w:r>
              <w:rPr>
                <w:color w:val="000000"/>
              </w:rPr>
              <w:t>Ленинск-Кузнецкий</w:t>
            </w:r>
            <w:proofErr w:type="spellEnd"/>
            <w:proofErr w:type="gramEnd"/>
            <w:r>
              <w:rPr>
                <w:color w:val="000000"/>
              </w:rPr>
              <w:t>, пр. Кирова д.55, офис 322.</w:t>
            </w:r>
            <w:r>
              <w:rPr>
                <w:color w:val="000000"/>
              </w:rPr>
              <w:br/>
            </w:r>
          </w:p>
          <w:p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В цену Товара должны быть включены все расходы Поставщика </w:t>
            </w:r>
            <w:r w:rsidRPr="000F515D">
              <w:rPr>
                <w:i/>
                <w:iCs/>
                <w:lang w:eastAsia="ar-SA"/>
              </w:rPr>
              <w:t xml:space="preserve">по доставке до места указанного </w:t>
            </w:r>
            <w:r w:rsidRPr="000F515D">
              <w:rPr>
                <w:i/>
              </w:rPr>
              <w:t>Заказчиком</w:t>
            </w:r>
            <w:r w:rsidRPr="000F515D">
              <w:rPr>
                <w:i/>
                <w:iCs/>
                <w:lang w:eastAsia="ar-SA"/>
              </w:rPr>
              <w:t xml:space="preserve"> и демонстрации Товара на территории </w:t>
            </w:r>
            <w:r w:rsidRPr="000F515D">
              <w:rPr>
                <w:i/>
              </w:rPr>
              <w:t>Заказчика</w:t>
            </w:r>
            <w:r w:rsidRPr="000F515D">
              <w:rPr>
                <w:i/>
                <w:iCs/>
                <w:lang w:eastAsia="ar-SA"/>
              </w:rPr>
              <w:t xml:space="preserve">, </w:t>
            </w:r>
            <w:r w:rsidRPr="000F515D">
              <w:rPr>
                <w:i/>
              </w:rPr>
              <w:t xml:space="preserve">стоимость </w:t>
            </w:r>
            <w:r w:rsidRPr="000F515D">
              <w:rPr>
                <w:i/>
                <w:iCs/>
                <w:lang w:eastAsia="ar-SA"/>
              </w:rPr>
              <w:t xml:space="preserve">тары и упаковки, </w:t>
            </w:r>
            <w:r w:rsidRPr="000F515D">
              <w:rPr>
                <w:i/>
              </w:rPr>
              <w:t xml:space="preserve">затраты на </w:t>
            </w:r>
            <w:r w:rsidRPr="000F515D">
              <w:rPr>
                <w:i/>
                <w:iCs/>
                <w:lang w:eastAsia="ar-SA"/>
              </w:rPr>
              <w:t>страхование,</w:t>
            </w:r>
            <w:r w:rsidRPr="000F515D">
              <w:rPr>
                <w:i/>
              </w:rPr>
              <w:t xml:space="preserve"> расходы на </w:t>
            </w:r>
            <w:r w:rsidRPr="000F515D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0F515D">
              <w:rPr>
                <w:i/>
              </w:rPr>
              <w:t>.</w:t>
            </w:r>
          </w:p>
          <w:p w:rsidR="00C3239C" w:rsidRPr="00C814C0" w:rsidRDefault="00C3239C" w:rsidP="000F515D">
            <w:pPr>
              <w:pStyle w:val="ab"/>
            </w:pPr>
            <w:r w:rsidRPr="000F515D">
              <w:rPr>
                <w:i/>
              </w:rPr>
              <w:t>Поставщик обязан не менее чем за 1 (Один) рабочий день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</w:tc>
      </w:tr>
      <w:tr w:rsidR="00C828A0" w:rsidTr="001C1EB9">
        <w:tblPrEx>
          <w:tblLook w:val="0000"/>
        </w:tblPrEx>
        <w:trPr>
          <w:trHeight w:val="603"/>
        </w:trPr>
        <w:tc>
          <w:tcPr>
            <w:tcW w:w="4997" w:type="pct"/>
            <w:gridSpan w:val="4"/>
            <w:tcBorders>
              <w:top w:val="nil"/>
              <w:left w:val="nil"/>
              <w:right w:val="nil"/>
            </w:tcBorders>
          </w:tcPr>
          <w:p w:rsidR="00C828A0" w:rsidRPr="00C828A0" w:rsidRDefault="00C828A0" w:rsidP="00C828A0">
            <w:pPr>
              <w:pStyle w:val="1"/>
            </w:pPr>
            <w:bookmarkStart w:id="22" w:name="_Toc411342417"/>
            <w:r w:rsidRPr="00C814C0">
              <w:t>ТРЕБОВАНИЯ К КАЧЕСТВУ</w:t>
            </w:r>
            <w:bookmarkEnd w:id="22"/>
          </w:p>
        </w:tc>
      </w:tr>
      <w:tr w:rsidR="00C828A0" w:rsidTr="001C1EB9">
        <w:tblPrEx>
          <w:tblLook w:val="0000"/>
        </w:tblPrEx>
        <w:trPr>
          <w:trHeight w:val="603"/>
        </w:trPr>
        <w:tc>
          <w:tcPr>
            <w:tcW w:w="4997" w:type="pct"/>
            <w:gridSpan w:val="4"/>
          </w:tcPr>
          <w:p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Поставщик должен гарантировать оригинальность (подлинность) поставляемого Товара в том, </w:t>
            </w:r>
            <w:r w:rsidRPr="000F515D">
              <w:rPr>
                <w:i/>
              </w:rPr>
              <w:lastRenderedPageBreak/>
              <w:t>что данный Товар произведён на производственных мощностях предприятия-изготовителя.</w:t>
            </w:r>
          </w:p>
          <w:p w:rsidR="00C828A0" w:rsidRPr="00C814C0" w:rsidRDefault="00C828A0" w:rsidP="00C828A0">
            <w:pPr>
              <w:pStyle w:val="ab"/>
            </w:pPr>
            <w:r w:rsidRPr="000F515D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0531FC" w:rsidRDefault="000531FC" w:rsidP="000531FC">
      <w:pPr>
        <w:pStyle w:val="1"/>
        <w:rPr>
          <w:color w:val="000000"/>
        </w:rPr>
      </w:pPr>
      <w:bookmarkStart w:id="23" w:name="_Toc411342418"/>
      <w:r>
        <w:rPr>
          <w:color w:val="000000"/>
        </w:rPr>
        <w:lastRenderedPageBreak/>
        <w:t>ТРЕБОВАНИЯ К ОБЪЕМУ И</w:t>
      </w:r>
      <w:r w:rsidRPr="001F6931">
        <w:rPr>
          <w:color w:val="000000"/>
        </w:rPr>
        <w:t xml:space="preserve"> СРОКУ ПРЕДОСТАВЛЕНИЯ ГАРАНТИЙ</w:t>
      </w:r>
      <w:bookmarkEnd w:id="23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0531FC" w:rsidTr="000531FC">
        <w:trPr>
          <w:trHeight w:val="229"/>
        </w:trPr>
        <w:tc>
          <w:tcPr>
            <w:tcW w:w="10774" w:type="dxa"/>
          </w:tcPr>
          <w:p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Поставляемый Товар должен стоять на гарантийном обслуживании в сервисных центрах или гарантийных мастерских предприятия-изготовителя.</w:t>
            </w:r>
          </w:p>
          <w:p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Все расходы по гарантийному обслуживанию, замене, установке, транспортировке некачественного товара производятся за счет Поставщика.</w:t>
            </w:r>
          </w:p>
          <w:p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При обнаружении недостатков Товара (его составных частей) и/или комплектующих в период гарантийного срока эксплуатации товара Поставщик обязан устранить дефекты незамедлительно, но не позже 45 (Сорока пяти) дней со дня получения уведомления о выявленных недостатках.</w:t>
            </w:r>
          </w:p>
          <w:p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 случае невозможности устранения или повторного обнаружения дефектов товара, Поставщик по требованию Заказчика обязан в течени</w:t>
            </w:r>
            <w:proofErr w:type="gramStart"/>
            <w:r w:rsidRPr="000531FC">
              <w:rPr>
                <w:i/>
              </w:rPr>
              <w:t>и</w:t>
            </w:r>
            <w:proofErr w:type="gramEnd"/>
            <w:r w:rsidRPr="000531FC">
              <w:rPr>
                <w:i/>
              </w:rPr>
              <w:t xml:space="preserve"> 10 (Десяти) дней с даты получения соответствующего требования заменить некачественный товар на </w:t>
            </w:r>
            <w:proofErr w:type="spellStart"/>
            <w:r w:rsidR="00FA11CA">
              <w:rPr>
                <w:i/>
              </w:rPr>
              <w:t>эквивалент</w:t>
            </w:r>
            <w:r w:rsidRPr="000531FC">
              <w:rPr>
                <w:i/>
              </w:rPr>
              <w:t>ичный</w:t>
            </w:r>
            <w:proofErr w:type="spellEnd"/>
            <w:r w:rsidRPr="000531FC">
              <w:rPr>
                <w:i/>
              </w:rPr>
              <w:t xml:space="preserve"> качественный товар.</w:t>
            </w:r>
          </w:p>
          <w:p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 xml:space="preserve"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</w:t>
            </w:r>
            <w:proofErr w:type="spellStart"/>
            <w:r w:rsidR="00FA11CA">
              <w:rPr>
                <w:i/>
              </w:rPr>
              <w:t>эквивалент</w:t>
            </w:r>
            <w:r w:rsidRPr="000531FC">
              <w:rPr>
                <w:i/>
              </w:rPr>
              <w:t>ичный</w:t>
            </w:r>
            <w:proofErr w:type="spellEnd"/>
            <w:r w:rsidRPr="000531FC">
              <w:rPr>
                <w:i/>
              </w:rPr>
              <w:t xml:space="preserve">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  <w:p w:rsidR="008A1627" w:rsidRDefault="008A1627" w:rsidP="008A1627">
            <w:pPr>
              <w:pStyle w:val="ab"/>
              <w:rPr>
                <w:i/>
              </w:rPr>
            </w:pPr>
            <w:r>
              <w:rPr>
                <w:i/>
              </w:rPr>
              <w:t>Гарантийный срок на технически сложные Товары (</w:t>
            </w:r>
            <w:proofErr w:type="spellStart"/>
            <w:r>
              <w:rPr>
                <w:i/>
              </w:rPr>
              <w:t>пп</w:t>
            </w:r>
            <w:proofErr w:type="spellEnd"/>
            <w:r>
              <w:rPr>
                <w:i/>
              </w:rPr>
              <w:t xml:space="preserve">. 7, 8, 10, 11, 12, 13, 14, 16, 19, 20) — не менее </w:t>
            </w:r>
            <w:r w:rsidR="007914D4">
              <w:rPr>
                <w:i/>
              </w:rPr>
              <w:t xml:space="preserve">двадцати четырёх </w:t>
            </w:r>
            <w:r w:rsidR="006600A1">
              <w:rPr>
                <w:i/>
              </w:rPr>
              <w:t xml:space="preserve">месяцев </w:t>
            </w:r>
            <w:proofErr w:type="gramStart"/>
            <w:r w:rsidR="007914D4" w:rsidRPr="000531FC">
              <w:rPr>
                <w:i/>
                <w:color w:val="000000"/>
                <w:lang w:eastAsia="en-US"/>
              </w:rPr>
              <w:t>с даты подписания</w:t>
            </w:r>
            <w:proofErr w:type="gramEnd"/>
            <w:r w:rsidR="007914D4" w:rsidRPr="000531FC">
              <w:rPr>
                <w:i/>
                <w:color w:val="000000"/>
                <w:lang w:eastAsia="en-US"/>
              </w:rPr>
              <w:t xml:space="preserve"> товарной накладной</w:t>
            </w:r>
            <w:r>
              <w:rPr>
                <w:i/>
              </w:rPr>
              <w:t>.</w:t>
            </w:r>
          </w:p>
          <w:p w:rsidR="008A1627" w:rsidRDefault="008A1627" w:rsidP="008A1627">
            <w:pPr>
              <w:pStyle w:val="ab"/>
              <w:rPr>
                <w:i/>
              </w:rPr>
            </w:pPr>
            <w:r>
              <w:rPr>
                <w:i/>
              </w:rPr>
              <w:t xml:space="preserve">Гарантийный срок на не </w:t>
            </w:r>
            <w:proofErr w:type="gramStart"/>
            <w:r>
              <w:rPr>
                <w:i/>
              </w:rPr>
              <w:t>электронные</w:t>
            </w:r>
            <w:proofErr w:type="gramEnd"/>
            <w:r>
              <w:rPr>
                <w:i/>
              </w:rPr>
              <w:t xml:space="preserve"> Товары (</w:t>
            </w:r>
            <w:proofErr w:type="spellStart"/>
            <w:r>
              <w:rPr>
                <w:i/>
              </w:rPr>
              <w:t>пп</w:t>
            </w:r>
            <w:proofErr w:type="spellEnd"/>
            <w:r>
              <w:rPr>
                <w:i/>
              </w:rPr>
              <w:t>. 2, 3, 4, 9) — не предъявляется.</w:t>
            </w:r>
          </w:p>
          <w:p w:rsidR="008A1627" w:rsidRPr="000F515D" w:rsidRDefault="008A1627" w:rsidP="006600A1">
            <w:pPr>
              <w:pStyle w:val="ab"/>
              <w:rPr>
                <w:i/>
              </w:rPr>
            </w:pPr>
            <w:r>
              <w:rPr>
                <w:i/>
              </w:rPr>
              <w:t xml:space="preserve">Гарантийный срок на остальные электронные Товары — не менее </w:t>
            </w:r>
            <w:r w:rsidR="006600A1">
              <w:rPr>
                <w:i/>
              </w:rPr>
              <w:t>двенадцати месяцев</w:t>
            </w:r>
            <w:r w:rsidR="007914D4">
              <w:rPr>
                <w:i/>
              </w:rPr>
              <w:t xml:space="preserve"> </w:t>
            </w:r>
            <w:proofErr w:type="gramStart"/>
            <w:r w:rsidR="007914D4" w:rsidRPr="000531FC">
              <w:rPr>
                <w:i/>
                <w:color w:val="000000"/>
                <w:lang w:eastAsia="en-US"/>
              </w:rPr>
              <w:t>с даты подписания</w:t>
            </w:r>
            <w:proofErr w:type="gramEnd"/>
            <w:r w:rsidR="007914D4" w:rsidRPr="000531FC">
              <w:rPr>
                <w:i/>
                <w:color w:val="000000"/>
                <w:lang w:eastAsia="en-US"/>
              </w:rPr>
              <w:t xml:space="preserve"> товарной накладной</w:t>
            </w:r>
            <w:r>
              <w:rPr>
                <w:i/>
              </w:rPr>
              <w:t>.</w:t>
            </w:r>
          </w:p>
        </w:tc>
      </w:tr>
    </w:tbl>
    <w:p w:rsidR="000531FC" w:rsidRDefault="000531FC" w:rsidP="000531FC">
      <w:pPr>
        <w:pStyle w:val="1"/>
        <w:rPr>
          <w:color w:val="000000"/>
        </w:rPr>
      </w:pPr>
      <w:bookmarkStart w:id="24" w:name="_Toc411342419"/>
      <w:r w:rsidRPr="001F6931">
        <w:rPr>
          <w:color w:val="000000"/>
        </w:rPr>
        <w:t>ТРЕБОВАНИЯ К ХРАНЕНИЮ</w:t>
      </w:r>
      <w:bookmarkEnd w:id="24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0531FC" w:rsidTr="000531FC">
        <w:trPr>
          <w:trHeight w:val="229"/>
        </w:trPr>
        <w:tc>
          <w:tcPr>
            <w:tcW w:w="10774" w:type="dxa"/>
          </w:tcPr>
          <w:p w:rsidR="000531FC" w:rsidRPr="000F515D" w:rsidRDefault="000531FC" w:rsidP="000531FC">
            <w:pPr>
              <w:pStyle w:val="ab"/>
              <w:rPr>
                <w:i/>
              </w:rPr>
            </w:pPr>
            <w:r>
              <w:rPr>
                <w:i/>
              </w:rPr>
              <w:t>Не предъявляются</w:t>
            </w:r>
          </w:p>
        </w:tc>
      </w:tr>
    </w:tbl>
    <w:p w:rsidR="000531FC" w:rsidRPr="00C3239C" w:rsidRDefault="000531FC" w:rsidP="00C3239C"/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C828A0" w:rsidTr="00240092">
        <w:trPr>
          <w:trHeight w:val="503"/>
        </w:trPr>
        <w:tc>
          <w:tcPr>
            <w:tcW w:w="10774" w:type="dxa"/>
            <w:tcBorders>
              <w:top w:val="nil"/>
              <w:left w:val="nil"/>
              <w:right w:val="nil"/>
            </w:tcBorders>
          </w:tcPr>
          <w:p w:rsidR="00C828A0" w:rsidRPr="00C828A0" w:rsidRDefault="00C828A0" w:rsidP="00F96CEB">
            <w:pPr>
              <w:pStyle w:val="1"/>
            </w:pPr>
            <w:bookmarkStart w:id="25" w:name="_Toc411342420"/>
            <w:r w:rsidRPr="00C814C0">
              <w:t>ТРЕБОВАНИЯ К ОБСЛУЖИВАНИЮ</w:t>
            </w:r>
            <w:bookmarkEnd w:id="25"/>
          </w:p>
        </w:tc>
      </w:tr>
      <w:tr w:rsidR="00C828A0" w:rsidTr="00240092">
        <w:trPr>
          <w:trHeight w:val="372"/>
        </w:trPr>
        <w:tc>
          <w:tcPr>
            <w:tcW w:w="10774" w:type="dxa"/>
          </w:tcPr>
          <w:p w:rsidR="00C828A0" w:rsidRPr="000F515D" w:rsidRDefault="002D610B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Не предъявляются.</w:t>
            </w:r>
          </w:p>
        </w:tc>
      </w:tr>
    </w:tbl>
    <w:p w:rsidR="00240092" w:rsidRDefault="00240092" w:rsidP="00240092">
      <w:pPr>
        <w:pStyle w:val="1"/>
      </w:pPr>
      <w:bookmarkStart w:id="26" w:name="_Toc411342421"/>
      <w:r w:rsidRPr="001F6931">
        <w:rPr>
          <w:color w:val="000000"/>
        </w:rPr>
        <w:t>ТРЕБОВАНИЯ ПО БЕЗОПАСНОСТИ</w:t>
      </w:r>
      <w:bookmarkEnd w:id="26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240092" w:rsidTr="00372A57">
        <w:trPr>
          <w:trHeight w:val="603"/>
        </w:trPr>
        <w:tc>
          <w:tcPr>
            <w:tcW w:w="10774" w:type="dxa"/>
          </w:tcPr>
          <w:p w:rsidR="00240092" w:rsidRPr="00240092" w:rsidRDefault="00240092" w:rsidP="00240092">
            <w:pPr>
              <w:pStyle w:val="ab"/>
              <w:rPr>
                <w:i/>
              </w:rPr>
            </w:pPr>
            <w:r w:rsidRPr="00240092">
              <w:rPr>
                <w:i/>
              </w:rPr>
              <w:t>Все компьютерное оборудование должны соответствовать действующим нормам и правилам техники безопасности, пожарной безопасности и взрывобезопасности, а также охраны окружающей среды при эксплуатации.</w:t>
            </w:r>
          </w:p>
          <w:p w:rsidR="00240092" w:rsidRPr="000F515D" w:rsidRDefault="00240092" w:rsidP="00240092">
            <w:pPr>
              <w:pStyle w:val="ab"/>
              <w:rPr>
                <w:i/>
              </w:rPr>
            </w:pPr>
            <w:r w:rsidRPr="00240092">
              <w:rPr>
                <w:i/>
              </w:rPr>
              <w:t xml:space="preserve">Все внешние элементы оборудования, находящиеся под напряжением, должны иметь защиту от случайного прикосновения, а сами технические средства иметь </w:t>
            </w:r>
            <w:proofErr w:type="spellStart"/>
            <w:r w:rsidRPr="00240092">
              <w:rPr>
                <w:i/>
              </w:rPr>
              <w:t>зануление</w:t>
            </w:r>
            <w:proofErr w:type="spellEnd"/>
            <w:r w:rsidRPr="00240092">
              <w:rPr>
                <w:i/>
              </w:rPr>
              <w:t xml:space="preserve"> или защитное заземление в соответствии с ГОСТ 12.1.030-81 и ПУЭ.</w:t>
            </w:r>
          </w:p>
        </w:tc>
      </w:tr>
    </w:tbl>
    <w:p w:rsidR="008C40D6" w:rsidRDefault="008C40D6" w:rsidP="008C40D6">
      <w:pPr>
        <w:pStyle w:val="1"/>
      </w:pPr>
      <w:bookmarkStart w:id="27" w:name="_Toc411342422"/>
      <w:r w:rsidRPr="001F6931">
        <w:rPr>
          <w:color w:val="000000"/>
        </w:rPr>
        <w:lastRenderedPageBreak/>
        <w:t>ТРЕБОВАНИЕ К ФОРМЕ ПРЕДСТАВЛЯЕМОЙ ИНФОРМАЦИИ</w:t>
      </w:r>
      <w:bookmarkEnd w:id="27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8C40D6" w:rsidTr="008C40D6">
        <w:trPr>
          <w:trHeight w:val="335"/>
        </w:trPr>
        <w:tc>
          <w:tcPr>
            <w:tcW w:w="10774" w:type="dxa"/>
          </w:tcPr>
          <w:p w:rsidR="008C40D6" w:rsidRPr="000F515D" w:rsidRDefault="008C40D6" w:rsidP="008C40D6">
            <w:pPr>
              <w:pStyle w:val="ab"/>
              <w:rPr>
                <w:i/>
              </w:rPr>
            </w:pPr>
            <w:r>
              <w:rPr>
                <w:i/>
              </w:rPr>
              <w:t>Вся документация должна быть на русском языке на бумажном или электронном носителе.</w:t>
            </w:r>
          </w:p>
        </w:tc>
      </w:tr>
    </w:tbl>
    <w:p w:rsidR="00C3239C" w:rsidRDefault="000F515D" w:rsidP="000F515D">
      <w:pPr>
        <w:pStyle w:val="1"/>
      </w:pPr>
      <w:bookmarkStart w:id="28" w:name="_Toc411342423"/>
      <w:r w:rsidRPr="000F515D">
        <w:t>ЭКОЛОГИЧЕСКИЕ ТРЕБОВАНИЯ</w:t>
      </w:r>
      <w:bookmarkEnd w:id="28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C828A0" w:rsidTr="00F96CEB">
        <w:trPr>
          <w:trHeight w:val="603"/>
        </w:trPr>
        <w:tc>
          <w:tcPr>
            <w:tcW w:w="10774" w:type="dxa"/>
          </w:tcPr>
          <w:p w:rsidR="00C828A0" w:rsidRPr="000F515D" w:rsidRDefault="00C828A0" w:rsidP="00F96CEB">
            <w:pPr>
              <w:pStyle w:val="ab"/>
              <w:rPr>
                <w:i/>
              </w:rPr>
            </w:pPr>
            <w:r w:rsidRPr="000F515D">
              <w:rPr>
                <w:i/>
              </w:rPr>
      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C828A0" w:rsidRDefault="00C828A0" w:rsidP="00C3239C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74"/>
      </w:tblGrid>
      <w:tr w:rsidR="00C828A0" w:rsidTr="000F515D">
        <w:trPr>
          <w:trHeight w:val="603"/>
        </w:trPr>
        <w:tc>
          <w:tcPr>
            <w:tcW w:w="10774" w:type="dxa"/>
            <w:tcBorders>
              <w:top w:val="nil"/>
              <w:left w:val="nil"/>
              <w:right w:val="nil"/>
            </w:tcBorders>
          </w:tcPr>
          <w:p w:rsidR="00C828A0" w:rsidRPr="00C828A0" w:rsidRDefault="000F515D" w:rsidP="000F515D">
            <w:pPr>
              <w:pStyle w:val="1"/>
            </w:pPr>
            <w:bookmarkStart w:id="29" w:name="_Toc411342424"/>
            <w:r w:rsidRPr="000F515D">
              <w:t>ТРЕБОВАНИЯ К ТЕХНИЧЕСКОМУ ОБУЧЕНИЮ ПЕРСОНАЛА ЗАКАЗЧИКА</w:t>
            </w:r>
            <w:bookmarkEnd w:id="29"/>
          </w:p>
        </w:tc>
      </w:tr>
      <w:tr w:rsidR="00C828A0" w:rsidTr="000F515D">
        <w:trPr>
          <w:trHeight w:val="603"/>
        </w:trPr>
        <w:tc>
          <w:tcPr>
            <w:tcW w:w="10774" w:type="dxa"/>
          </w:tcPr>
          <w:p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В период действия гарантийных обязательств на приобретенный Товар Заказчик имеет право получать у Поставщика технические консультации по вопросам эксплуатации и обслуживания приобретённого товара. По запросу Заказчика Поставщик обязан предоставить контактные данные служб технической поддержки предприятий-изготовителей соответствующих товаров.</w:t>
            </w:r>
          </w:p>
        </w:tc>
      </w:tr>
    </w:tbl>
    <w:p w:rsidR="002133A5" w:rsidRDefault="002133A5" w:rsidP="00C828A0"/>
    <w:sectPr w:rsidR="002133A5" w:rsidSect="00CD5154">
      <w:pgSz w:w="11906" w:h="16838" w:code="9"/>
      <w:pgMar w:top="426" w:right="851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BA6" w:rsidRDefault="007B7BA6" w:rsidP="00714C19">
      <w:r>
        <w:separator/>
      </w:r>
    </w:p>
  </w:endnote>
  <w:endnote w:type="continuationSeparator" w:id="0">
    <w:p w:rsidR="007B7BA6" w:rsidRDefault="007B7BA6" w:rsidP="00714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8B2" w:rsidRDefault="00E661D9" w:rsidP="006D35CF">
    <w:pPr>
      <w:jc w:val="center"/>
    </w:pPr>
    <w:fldSimple w:instr="PAGE   \* MERGEFORMAT">
      <w:r w:rsidR="003F5324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BA6" w:rsidRDefault="007B7BA6" w:rsidP="00714C19">
      <w:r>
        <w:separator/>
      </w:r>
    </w:p>
  </w:footnote>
  <w:footnote w:type="continuationSeparator" w:id="0">
    <w:p w:rsidR="007B7BA6" w:rsidRDefault="007B7BA6" w:rsidP="00714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8B2" w:rsidRDefault="007C38B2" w:rsidP="006D35CF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473"/>
    <w:multiLevelType w:val="hybridMultilevel"/>
    <w:tmpl w:val="7BBEB1B4"/>
    <w:lvl w:ilvl="0" w:tplc="FCE44498">
      <w:start w:val="27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DB6638"/>
    <w:multiLevelType w:val="multilevel"/>
    <w:tmpl w:val="9A3C60BA"/>
    <w:lvl w:ilvl="0">
      <w:start w:val="1"/>
      <w:numFmt w:val="bullet"/>
      <w:suff w:val="space"/>
      <w:lvlText w:val="−"/>
      <w:lvlJc w:val="left"/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6060063"/>
    <w:multiLevelType w:val="hybridMultilevel"/>
    <w:tmpl w:val="22463CE8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8005AD"/>
    <w:multiLevelType w:val="multilevel"/>
    <w:tmpl w:val="9E280CBC"/>
    <w:lvl w:ilvl="0">
      <w:start w:val="1"/>
      <w:numFmt w:val="decimal"/>
      <w:pStyle w:val="1"/>
      <w:suff w:val="space"/>
      <w:lvlText w:val="РАЗДЕЛ %1."/>
      <w:lvlJc w:val="left"/>
      <w:pPr>
        <w:ind w:left="2524" w:hanging="397"/>
      </w:pPr>
      <w:rPr>
        <w:rFonts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8052" w:hanging="6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1429"/>
        </w:tabs>
        <w:ind w:left="1429" w:hanging="720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616"/>
        </w:tabs>
        <w:ind w:left="1616" w:hanging="90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717"/>
        </w:tabs>
        <w:ind w:left="1717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61"/>
        </w:tabs>
        <w:ind w:left="1861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05"/>
        </w:tabs>
        <w:ind w:left="2005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293"/>
        </w:tabs>
        <w:ind w:left="2293" w:hanging="1584"/>
      </w:pPr>
      <w:rPr>
        <w:rFonts w:cs="Times New Roman" w:hint="default"/>
      </w:rPr>
    </w:lvl>
  </w:abstractNum>
  <w:abstractNum w:abstractNumId="5">
    <w:nsid w:val="2FA46E98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743E08"/>
    <w:multiLevelType w:val="hybridMultilevel"/>
    <w:tmpl w:val="64581E64"/>
    <w:lvl w:ilvl="0" w:tplc="20BE92E8">
      <w:start w:val="19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8">
    <w:nsid w:val="3DCF7B6D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43015D2"/>
    <w:multiLevelType w:val="hybridMultilevel"/>
    <w:tmpl w:val="B352E890"/>
    <w:lvl w:ilvl="0" w:tplc="5A7E2C58">
      <w:start w:val="29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473EF7"/>
    <w:multiLevelType w:val="hybridMultilevel"/>
    <w:tmpl w:val="8EDE4C80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1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firstLine="567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700ED1"/>
    <w:multiLevelType w:val="hybridMultilevel"/>
    <w:tmpl w:val="81680E20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firstLine="56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4">
    <w:nsid w:val="6462561F"/>
    <w:multiLevelType w:val="hybridMultilevel"/>
    <w:tmpl w:val="5E6A70D2"/>
    <w:lvl w:ilvl="0" w:tplc="F8B01780">
      <w:start w:val="20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47F32B2"/>
    <w:multiLevelType w:val="hybridMultilevel"/>
    <w:tmpl w:val="3E94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C5F1500"/>
    <w:multiLevelType w:val="hybridMultilevel"/>
    <w:tmpl w:val="D0247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13"/>
  </w:num>
  <w:num w:numId="5">
    <w:abstractNumId w:val="3"/>
  </w:num>
  <w:num w:numId="6">
    <w:abstractNumId w:val="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4"/>
  </w:num>
  <w:num w:numId="12">
    <w:abstractNumId w:val="12"/>
  </w:num>
  <w:num w:numId="13">
    <w:abstractNumId w:val="8"/>
  </w:num>
  <w:num w:numId="14">
    <w:abstractNumId w:val="4"/>
  </w:num>
  <w:num w:numId="15">
    <w:abstractNumId w:val="4"/>
  </w:num>
  <w:num w:numId="16">
    <w:abstractNumId w:val="5"/>
  </w:num>
  <w:num w:numId="17">
    <w:abstractNumId w:val="2"/>
  </w:num>
  <w:num w:numId="18">
    <w:abstractNumId w:val="10"/>
  </w:num>
  <w:num w:numId="19">
    <w:abstractNumId w:val="16"/>
  </w:num>
  <w:num w:numId="20">
    <w:abstractNumId w:val="15"/>
  </w:num>
  <w:num w:numId="21">
    <w:abstractNumId w:val="4"/>
  </w:num>
  <w:num w:numId="22">
    <w:abstractNumId w:val="4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7"/>
  </w:num>
  <w:num w:numId="26">
    <w:abstractNumId w:val="0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stylePaneFormatFilter w:val="1021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6E6B"/>
    <w:rsid w:val="00004450"/>
    <w:rsid w:val="00004AFF"/>
    <w:rsid w:val="0001074D"/>
    <w:rsid w:val="00010DEB"/>
    <w:rsid w:val="00015BB7"/>
    <w:rsid w:val="00017CC1"/>
    <w:rsid w:val="00023827"/>
    <w:rsid w:val="0002496F"/>
    <w:rsid w:val="00024AE9"/>
    <w:rsid w:val="0002553E"/>
    <w:rsid w:val="00026480"/>
    <w:rsid w:val="00030057"/>
    <w:rsid w:val="000306CB"/>
    <w:rsid w:val="00030CD0"/>
    <w:rsid w:val="000329A4"/>
    <w:rsid w:val="00042125"/>
    <w:rsid w:val="000425A9"/>
    <w:rsid w:val="00043827"/>
    <w:rsid w:val="00045B1F"/>
    <w:rsid w:val="00046E30"/>
    <w:rsid w:val="000531FC"/>
    <w:rsid w:val="00056B5C"/>
    <w:rsid w:val="000572F6"/>
    <w:rsid w:val="00061A9F"/>
    <w:rsid w:val="00063649"/>
    <w:rsid w:val="00064D97"/>
    <w:rsid w:val="00064FCC"/>
    <w:rsid w:val="000663A9"/>
    <w:rsid w:val="00066FA7"/>
    <w:rsid w:val="0006719C"/>
    <w:rsid w:val="0007072A"/>
    <w:rsid w:val="0007717B"/>
    <w:rsid w:val="00086C63"/>
    <w:rsid w:val="00091237"/>
    <w:rsid w:val="0009561C"/>
    <w:rsid w:val="00095EAB"/>
    <w:rsid w:val="000A2B06"/>
    <w:rsid w:val="000A3942"/>
    <w:rsid w:val="000A3997"/>
    <w:rsid w:val="000A3A55"/>
    <w:rsid w:val="000A4979"/>
    <w:rsid w:val="000A5981"/>
    <w:rsid w:val="000A6B6F"/>
    <w:rsid w:val="000B0248"/>
    <w:rsid w:val="000B5E97"/>
    <w:rsid w:val="000C178B"/>
    <w:rsid w:val="000C1EC2"/>
    <w:rsid w:val="000D15BC"/>
    <w:rsid w:val="000E4ABE"/>
    <w:rsid w:val="000E62E7"/>
    <w:rsid w:val="000F09AD"/>
    <w:rsid w:val="000F13A1"/>
    <w:rsid w:val="000F22C4"/>
    <w:rsid w:val="000F2519"/>
    <w:rsid w:val="000F515D"/>
    <w:rsid w:val="000F661D"/>
    <w:rsid w:val="001022DB"/>
    <w:rsid w:val="00103266"/>
    <w:rsid w:val="00105747"/>
    <w:rsid w:val="00105C64"/>
    <w:rsid w:val="00111029"/>
    <w:rsid w:val="001110D2"/>
    <w:rsid w:val="001122FC"/>
    <w:rsid w:val="00113A9B"/>
    <w:rsid w:val="00114730"/>
    <w:rsid w:val="00116D3F"/>
    <w:rsid w:val="00117B66"/>
    <w:rsid w:val="0012715B"/>
    <w:rsid w:val="0012741B"/>
    <w:rsid w:val="00133E89"/>
    <w:rsid w:val="00134BB4"/>
    <w:rsid w:val="00134E5E"/>
    <w:rsid w:val="00136E51"/>
    <w:rsid w:val="001378CE"/>
    <w:rsid w:val="00151728"/>
    <w:rsid w:val="00153C41"/>
    <w:rsid w:val="001541EE"/>
    <w:rsid w:val="00154C9E"/>
    <w:rsid w:val="00163801"/>
    <w:rsid w:val="0016658B"/>
    <w:rsid w:val="00171451"/>
    <w:rsid w:val="00174049"/>
    <w:rsid w:val="00174214"/>
    <w:rsid w:val="00183510"/>
    <w:rsid w:val="00185944"/>
    <w:rsid w:val="00186463"/>
    <w:rsid w:val="00191E22"/>
    <w:rsid w:val="001939B6"/>
    <w:rsid w:val="00193B7E"/>
    <w:rsid w:val="00194F8E"/>
    <w:rsid w:val="001956E2"/>
    <w:rsid w:val="0019719A"/>
    <w:rsid w:val="001A15AA"/>
    <w:rsid w:val="001A3E6B"/>
    <w:rsid w:val="001B64CB"/>
    <w:rsid w:val="001B69E5"/>
    <w:rsid w:val="001B6F77"/>
    <w:rsid w:val="001C1EB9"/>
    <w:rsid w:val="001C327A"/>
    <w:rsid w:val="001D4B3E"/>
    <w:rsid w:val="001D5E88"/>
    <w:rsid w:val="001E03FB"/>
    <w:rsid w:val="001E2EB6"/>
    <w:rsid w:val="001E36C7"/>
    <w:rsid w:val="001E5EF2"/>
    <w:rsid w:val="001E6CC7"/>
    <w:rsid w:val="001F0AD4"/>
    <w:rsid w:val="001F0C01"/>
    <w:rsid w:val="001F1DFD"/>
    <w:rsid w:val="001F233C"/>
    <w:rsid w:val="001F326C"/>
    <w:rsid w:val="001F6931"/>
    <w:rsid w:val="001F7031"/>
    <w:rsid w:val="002005D9"/>
    <w:rsid w:val="00206AD7"/>
    <w:rsid w:val="00206D7D"/>
    <w:rsid w:val="002116CC"/>
    <w:rsid w:val="002133A5"/>
    <w:rsid w:val="00213666"/>
    <w:rsid w:val="00215ABE"/>
    <w:rsid w:val="00217141"/>
    <w:rsid w:val="0021789A"/>
    <w:rsid w:val="002221E3"/>
    <w:rsid w:val="00224749"/>
    <w:rsid w:val="0023188B"/>
    <w:rsid w:val="0023520F"/>
    <w:rsid w:val="00236992"/>
    <w:rsid w:val="00240092"/>
    <w:rsid w:val="002414CA"/>
    <w:rsid w:val="00242C01"/>
    <w:rsid w:val="00246B2F"/>
    <w:rsid w:val="00246D81"/>
    <w:rsid w:val="00246EA3"/>
    <w:rsid w:val="00255748"/>
    <w:rsid w:val="00260597"/>
    <w:rsid w:val="002656F2"/>
    <w:rsid w:val="0026675E"/>
    <w:rsid w:val="0027160E"/>
    <w:rsid w:val="002763EF"/>
    <w:rsid w:val="00280112"/>
    <w:rsid w:val="0028062B"/>
    <w:rsid w:val="0028129F"/>
    <w:rsid w:val="002906A1"/>
    <w:rsid w:val="00294C8F"/>
    <w:rsid w:val="002A0B25"/>
    <w:rsid w:val="002A1FE2"/>
    <w:rsid w:val="002A4AA2"/>
    <w:rsid w:val="002A75AA"/>
    <w:rsid w:val="002B1538"/>
    <w:rsid w:val="002B6460"/>
    <w:rsid w:val="002C2E8D"/>
    <w:rsid w:val="002C3558"/>
    <w:rsid w:val="002C511E"/>
    <w:rsid w:val="002D5505"/>
    <w:rsid w:val="002D610B"/>
    <w:rsid w:val="002E1F4F"/>
    <w:rsid w:val="002E23BC"/>
    <w:rsid w:val="002E488B"/>
    <w:rsid w:val="002F23B5"/>
    <w:rsid w:val="002F50BF"/>
    <w:rsid w:val="002F5301"/>
    <w:rsid w:val="002F72C1"/>
    <w:rsid w:val="00302099"/>
    <w:rsid w:val="003037DF"/>
    <w:rsid w:val="00304CD3"/>
    <w:rsid w:val="0030587D"/>
    <w:rsid w:val="00306507"/>
    <w:rsid w:val="003142A3"/>
    <w:rsid w:val="0031526E"/>
    <w:rsid w:val="00315C24"/>
    <w:rsid w:val="003204D1"/>
    <w:rsid w:val="003212E0"/>
    <w:rsid w:val="0033175C"/>
    <w:rsid w:val="003324D4"/>
    <w:rsid w:val="00342ADB"/>
    <w:rsid w:val="003431D6"/>
    <w:rsid w:val="00343919"/>
    <w:rsid w:val="0034714A"/>
    <w:rsid w:val="0035114B"/>
    <w:rsid w:val="00352D8D"/>
    <w:rsid w:val="0035344C"/>
    <w:rsid w:val="003534B2"/>
    <w:rsid w:val="00356742"/>
    <w:rsid w:val="003619E9"/>
    <w:rsid w:val="00361C40"/>
    <w:rsid w:val="00363E38"/>
    <w:rsid w:val="0036577D"/>
    <w:rsid w:val="00370AA9"/>
    <w:rsid w:val="00371E3F"/>
    <w:rsid w:val="00372A57"/>
    <w:rsid w:val="003749F1"/>
    <w:rsid w:val="003777E8"/>
    <w:rsid w:val="00377AAA"/>
    <w:rsid w:val="00377B0C"/>
    <w:rsid w:val="00380CCD"/>
    <w:rsid w:val="00381025"/>
    <w:rsid w:val="00381BB9"/>
    <w:rsid w:val="00383CE7"/>
    <w:rsid w:val="00386CCD"/>
    <w:rsid w:val="00390B22"/>
    <w:rsid w:val="003955BD"/>
    <w:rsid w:val="00395FC9"/>
    <w:rsid w:val="003A007F"/>
    <w:rsid w:val="003A0932"/>
    <w:rsid w:val="003A4830"/>
    <w:rsid w:val="003A5BA7"/>
    <w:rsid w:val="003B22F8"/>
    <w:rsid w:val="003B2521"/>
    <w:rsid w:val="003B5979"/>
    <w:rsid w:val="003B61F7"/>
    <w:rsid w:val="003B66D7"/>
    <w:rsid w:val="003C013D"/>
    <w:rsid w:val="003C0B18"/>
    <w:rsid w:val="003C5706"/>
    <w:rsid w:val="003D15E3"/>
    <w:rsid w:val="003D3C41"/>
    <w:rsid w:val="003D4B81"/>
    <w:rsid w:val="003D5B23"/>
    <w:rsid w:val="003D6249"/>
    <w:rsid w:val="003D637A"/>
    <w:rsid w:val="003D6786"/>
    <w:rsid w:val="003D71A0"/>
    <w:rsid w:val="003D71B1"/>
    <w:rsid w:val="003E6E78"/>
    <w:rsid w:val="003E70DE"/>
    <w:rsid w:val="003F0140"/>
    <w:rsid w:val="003F1E61"/>
    <w:rsid w:val="003F5127"/>
    <w:rsid w:val="003F5324"/>
    <w:rsid w:val="00405809"/>
    <w:rsid w:val="0040718C"/>
    <w:rsid w:val="00411378"/>
    <w:rsid w:val="00416883"/>
    <w:rsid w:val="00416DA3"/>
    <w:rsid w:val="00416DA7"/>
    <w:rsid w:val="0041727B"/>
    <w:rsid w:val="00417C1E"/>
    <w:rsid w:val="004200D3"/>
    <w:rsid w:val="00420D42"/>
    <w:rsid w:val="00424890"/>
    <w:rsid w:val="00424A07"/>
    <w:rsid w:val="004305F1"/>
    <w:rsid w:val="00432756"/>
    <w:rsid w:val="0043389F"/>
    <w:rsid w:val="004356E3"/>
    <w:rsid w:val="00437294"/>
    <w:rsid w:val="00440139"/>
    <w:rsid w:val="00440CC1"/>
    <w:rsid w:val="00444223"/>
    <w:rsid w:val="00444905"/>
    <w:rsid w:val="00446D00"/>
    <w:rsid w:val="00447A12"/>
    <w:rsid w:val="00451983"/>
    <w:rsid w:val="00451EF5"/>
    <w:rsid w:val="00454360"/>
    <w:rsid w:val="00460D99"/>
    <w:rsid w:val="0046285A"/>
    <w:rsid w:val="00465ECD"/>
    <w:rsid w:val="004673BB"/>
    <w:rsid w:val="00467483"/>
    <w:rsid w:val="00467B7D"/>
    <w:rsid w:val="004709C9"/>
    <w:rsid w:val="004716E8"/>
    <w:rsid w:val="00471A83"/>
    <w:rsid w:val="0047251C"/>
    <w:rsid w:val="00472E75"/>
    <w:rsid w:val="004743EF"/>
    <w:rsid w:val="0047459E"/>
    <w:rsid w:val="0047483D"/>
    <w:rsid w:val="00474FDF"/>
    <w:rsid w:val="00480322"/>
    <w:rsid w:val="0048608E"/>
    <w:rsid w:val="0048676A"/>
    <w:rsid w:val="00493150"/>
    <w:rsid w:val="00496506"/>
    <w:rsid w:val="00496509"/>
    <w:rsid w:val="004A0975"/>
    <w:rsid w:val="004A306C"/>
    <w:rsid w:val="004A323F"/>
    <w:rsid w:val="004B0929"/>
    <w:rsid w:val="004B0C5A"/>
    <w:rsid w:val="004B1DF9"/>
    <w:rsid w:val="004B4B76"/>
    <w:rsid w:val="004C010B"/>
    <w:rsid w:val="004C11AB"/>
    <w:rsid w:val="004C4597"/>
    <w:rsid w:val="004D491D"/>
    <w:rsid w:val="004D51C5"/>
    <w:rsid w:val="004D5323"/>
    <w:rsid w:val="004F3EF5"/>
    <w:rsid w:val="00501BF2"/>
    <w:rsid w:val="00504922"/>
    <w:rsid w:val="00510238"/>
    <w:rsid w:val="005162D6"/>
    <w:rsid w:val="00525A26"/>
    <w:rsid w:val="00526B5D"/>
    <w:rsid w:val="005278F5"/>
    <w:rsid w:val="005347F0"/>
    <w:rsid w:val="00540045"/>
    <w:rsid w:val="00540258"/>
    <w:rsid w:val="0054210E"/>
    <w:rsid w:val="005437B6"/>
    <w:rsid w:val="005457E3"/>
    <w:rsid w:val="00550097"/>
    <w:rsid w:val="0055030C"/>
    <w:rsid w:val="00552D3B"/>
    <w:rsid w:val="00553479"/>
    <w:rsid w:val="00554C72"/>
    <w:rsid w:val="005666C2"/>
    <w:rsid w:val="00570480"/>
    <w:rsid w:val="005745D0"/>
    <w:rsid w:val="00577FCB"/>
    <w:rsid w:val="00583C27"/>
    <w:rsid w:val="0058461E"/>
    <w:rsid w:val="00595920"/>
    <w:rsid w:val="005A06B5"/>
    <w:rsid w:val="005B26EA"/>
    <w:rsid w:val="005B364D"/>
    <w:rsid w:val="005B7118"/>
    <w:rsid w:val="005C089C"/>
    <w:rsid w:val="005C2667"/>
    <w:rsid w:val="005C2BFF"/>
    <w:rsid w:val="005C2D2F"/>
    <w:rsid w:val="005C3281"/>
    <w:rsid w:val="005C5BC5"/>
    <w:rsid w:val="005C5C90"/>
    <w:rsid w:val="005C6B49"/>
    <w:rsid w:val="005C7ECC"/>
    <w:rsid w:val="005D0D48"/>
    <w:rsid w:val="005D72A8"/>
    <w:rsid w:val="005E0813"/>
    <w:rsid w:val="005E11DD"/>
    <w:rsid w:val="005E1AFC"/>
    <w:rsid w:val="005E2824"/>
    <w:rsid w:val="005E59A9"/>
    <w:rsid w:val="005F0AB2"/>
    <w:rsid w:val="005F0AEE"/>
    <w:rsid w:val="005F290A"/>
    <w:rsid w:val="005F445C"/>
    <w:rsid w:val="005F5F21"/>
    <w:rsid w:val="005F6288"/>
    <w:rsid w:val="005F66E5"/>
    <w:rsid w:val="006001AE"/>
    <w:rsid w:val="00600CFA"/>
    <w:rsid w:val="00604ACB"/>
    <w:rsid w:val="0060595C"/>
    <w:rsid w:val="00612187"/>
    <w:rsid w:val="0061416B"/>
    <w:rsid w:val="0061478F"/>
    <w:rsid w:val="006149E2"/>
    <w:rsid w:val="006162C3"/>
    <w:rsid w:val="0061670F"/>
    <w:rsid w:val="00617C10"/>
    <w:rsid w:val="00617E38"/>
    <w:rsid w:val="00622459"/>
    <w:rsid w:val="00622AAF"/>
    <w:rsid w:val="006278D5"/>
    <w:rsid w:val="00630B57"/>
    <w:rsid w:val="00632AB4"/>
    <w:rsid w:val="006335E4"/>
    <w:rsid w:val="00633D21"/>
    <w:rsid w:val="00634BC1"/>
    <w:rsid w:val="00636A23"/>
    <w:rsid w:val="00641F89"/>
    <w:rsid w:val="00642098"/>
    <w:rsid w:val="00643168"/>
    <w:rsid w:val="006443E6"/>
    <w:rsid w:val="00644945"/>
    <w:rsid w:val="00644D5A"/>
    <w:rsid w:val="00647239"/>
    <w:rsid w:val="006531B0"/>
    <w:rsid w:val="006555FB"/>
    <w:rsid w:val="006600A1"/>
    <w:rsid w:val="006608AB"/>
    <w:rsid w:val="00662F8B"/>
    <w:rsid w:val="00664409"/>
    <w:rsid w:val="006651B8"/>
    <w:rsid w:val="0066752A"/>
    <w:rsid w:val="00670351"/>
    <w:rsid w:val="00672EA6"/>
    <w:rsid w:val="0067339A"/>
    <w:rsid w:val="00674E3B"/>
    <w:rsid w:val="0067589C"/>
    <w:rsid w:val="006800E2"/>
    <w:rsid w:val="00680CAD"/>
    <w:rsid w:val="00682454"/>
    <w:rsid w:val="00683A75"/>
    <w:rsid w:val="00683D75"/>
    <w:rsid w:val="006846F7"/>
    <w:rsid w:val="00692689"/>
    <w:rsid w:val="00692B93"/>
    <w:rsid w:val="00693C8D"/>
    <w:rsid w:val="006958E5"/>
    <w:rsid w:val="006A5C70"/>
    <w:rsid w:val="006A68B8"/>
    <w:rsid w:val="006A71FE"/>
    <w:rsid w:val="006B01F4"/>
    <w:rsid w:val="006B079B"/>
    <w:rsid w:val="006B1108"/>
    <w:rsid w:val="006B251B"/>
    <w:rsid w:val="006B5F49"/>
    <w:rsid w:val="006B64A9"/>
    <w:rsid w:val="006C133C"/>
    <w:rsid w:val="006C3AA0"/>
    <w:rsid w:val="006C5DDA"/>
    <w:rsid w:val="006C7C41"/>
    <w:rsid w:val="006C7E32"/>
    <w:rsid w:val="006D06A8"/>
    <w:rsid w:val="006D0AA5"/>
    <w:rsid w:val="006D35CF"/>
    <w:rsid w:val="006D6094"/>
    <w:rsid w:val="006E0E68"/>
    <w:rsid w:val="006E2B7C"/>
    <w:rsid w:val="006E5675"/>
    <w:rsid w:val="006F62BE"/>
    <w:rsid w:val="006F6CB6"/>
    <w:rsid w:val="007010BE"/>
    <w:rsid w:val="00702B3E"/>
    <w:rsid w:val="00703563"/>
    <w:rsid w:val="007039CD"/>
    <w:rsid w:val="00703D44"/>
    <w:rsid w:val="00706B1A"/>
    <w:rsid w:val="00712F50"/>
    <w:rsid w:val="00714C19"/>
    <w:rsid w:val="00714E63"/>
    <w:rsid w:val="00716734"/>
    <w:rsid w:val="0072135D"/>
    <w:rsid w:val="007242B6"/>
    <w:rsid w:val="00724A44"/>
    <w:rsid w:val="007258B6"/>
    <w:rsid w:val="00731D26"/>
    <w:rsid w:val="00734A69"/>
    <w:rsid w:val="00734C2B"/>
    <w:rsid w:val="00735BDE"/>
    <w:rsid w:val="00737448"/>
    <w:rsid w:val="00737A54"/>
    <w:rsid w:val="00746435"/>
    <w:rsid w:val="00746DD6"/>
    <w:rsid w:val="007512DA"/>
    <w:rsid w:val="00754388"/>
    <w:rsid w:val="00755140"/>
    <w:rsid w:val="00755B58"/>
    <w:rsid w:val="00762428"/>
    <w:rsid w:val="0076462A"/>
    <w:rsid w:val="00765159"/>
    <w:rsid w:val="00773CB5"/>
    <w:rsid w:val="00777F71"/>
    <w:rsid w:val="0078380E"/>
    <w:rsid w:val="007914D4"/>
    <w:rsid w:val="0079346C"/>
    <w:rsid w:val="00795757"/>
    <w:rsid w:val="00795905"/>
    <w:rsid w:val="00797ABB"/>
    <w:rsid w:val="00797AC8"/>
    <w:rsid w:val="007A1706"/>
    <w:rsid w:val="007A6163"/>
    <w:rsid w:val="007B0C67"/>
    <w:rsid w:val="007B1FBB"/>
    <w:rsid w:val="007B4420"/>
    <w:rsid w:val="007B59FB"/>
    <w:rsid w:val="007B5D99"/>
    <w:rsid w:val="007B7BA6"/>
    <w:rsid w:val="007C1B06"/>
    <w:rsid w:val="007C38B2"/>
    <w:rsid w:val="007C39A9"/>
    <w:rsid w:val="007C6947"/>
    <w:rsid w:val="007E488B"/>
    <w:rsid w:val="007E77C6"/>
    <w:rsid w:val="007E7834"/>
    <w:rsid w:val="007F0A78"/>
    <w:rsid w:val="007F2AB0"/>
    <w:rsid w:val="007F3711"/>
    <w:rsid w:val="007F4347"/>
    <w:rsid w:val="007F754B"/>
    <w:rsid w:val="00800188"/>
    <w:rsid w:val="00804114"/>
    <w:rsid w:val="00804CBE"/>
    <w:rsid w:val="0081158B"/>
    <w:rsid w:val="0082296E"/>
    <w:rsid w:val="008303CB"/>
    <w:rsid w:val="00832238"/>
    <w:rsid w:val="0083292A"/>
    <w:rsid w:val="0083382F"/>
    <w:rsid w:val="00844F54"/>
    <w:rsid w:val="00845BEB"/>
    <w:rsid w:val="008463F6"/>
    <w:rsid w:val="00850D34"/>
    <w:rsid w:val="0085159D"/>
    <w:rsid w:val="00852A04"/>
    <w:rsid w:val="00856A49"/>
    <w:rsid w:val="008579AA"/>
    <w:rsid w:val="00860583"/>
    <w:rsid w:val="008609BE"/>
    <w:rsid w:val="00861700"/>
    <w:rsid w:val="00870354"/>
    <w:rsid w:val="008711D0"/>
    <w:rsid w:val="008758A5"/>
    <w:rsid w:val="00876750"/>
    <w:rsid w:val="00876A2E"/>
    <w:rsid w:val="00877B80"/>
    <w:rsid w:val="0088184A"/>
    <w:rsid w:val="0088331F"/>
    <w:rsid w:val="0088403F"/>
    <w:rsid w:val="00890767"/>
    <w:rsid w:val="00896AEE"/>
    <w:rsid w:val="008A0B58"/>
    <w:rsid w:val="008A1627"/>
    <w:rsid w:val="008A2FC8"/>
    <w:rsid w:val="008A6B29"/>
    <w:rsid w:val="008A6E02"/>
    <w:rsid w:val="008B250A"/>
    <w:rsid w:val="008B28FD"/>
    <w:rsid w:val="008B516F"/>
    <w:rsid w:val="008B5E40"/>
    <w:rsid w:val="008C1494"/>
    <w:rsid w:val="008C40D6"/>
    <w:rsid w:val="008C6D94"/>
    <w:rsid w:val="008D0B32"/>
    <w:rsid w:val="008D0C60"/>
    <w:rsid w:val="008D47C5"/>
    <w:rsid w:val="008E1644"/>
    <w:rsid w:val="008F52DF"/>
    <w:rsid w:val="00901BFE"/>
    <w:rsid w:val="0090631C"/>
    <w:rsid w:val="00917BF1"/>
    <w:rsid w:val="00927AAA"/>
    <w:rsid w:val="00932AF9"/>
    <w:rsid w:val="00937916"/>
    <w:rsid w:val="00945073"/>
    <w:rsid w:val="00945380"/>
    <w:rsid w:val="00945CA0"/>
    <w:rsid w:val="0094693B"/>
    <w:rsid w:val="00947746"/>
    <w:rsid w:val="009539F0"/>
    <w:rsid w:val="00954354"/>
    <w:rsid w:val="0096001A"/>
    <w:rsid w:val="00960F00"/>
    <w:rsid w:val="00960F1B"/>
    <w:rsid w:val="00962A4C"/>
    <w:rsid w:val="00963029"/>
    <w:rsid w:val="00963FC6"/>
    <w:rsid w:val="00964479"/>
    <w:rsid w:val="00966B15"/>
    <w:rsid w:val="00967103"/>
    <w:rsid w:val="0096763A"/>
    <w:rsid w:val="0097080A"/>
    <w:rsid w:val="00973309"/>
    <w:rsid w:val="0097414E"/>
    <w:rsid w:val="0097656A"/>
    <w:rsid w:val="00982501"/>
    <w:rsid w:val="009836BB"/>
    <w:rsid w:val="00983BC8"/>
    <w:rsid w:val="00983E49"/>
    <w:rsid w:val="00986A3D"/>
    <w:rsid w:val="009879DC"/>
    <w:rsid w:val="0099186A"/>
    <w:rsid w:val="00996ED9"/>
    <w:rsid w:val="009A3E9C"/>
    <w:rsid w:val="009A4004"/>
    <w:rsid w:val="009B1DD1"/>
    <w:rsid w:val="009B3101"/>
    <w:rsid w:val="009B5375"/>
    <w:rsid w:val="009B5DCF"/>
    <w:rsid w:val="009C18CD"/>
    <w:rsid w:val="009C21EE"/>
    <w:rsid w:val="009C2F72"/>
    <w:rsid w:val="009D1F1F"/>
    <w:rsid w:val="009E1940"/>
    <w:rsid w:val="009E340F"/>
    <w:rsid w:val="009E4A30"/>
    <w:rsid w:val="009E53E7"/>
    <w:rsid w:val="009E7AF9"/>
    <w:rsid w:val="009F7869"/>
    <w:rsid w:val="00A00795"/>
    <w:rsid w:val="00A032B2"/>
    <w:rsid w:val="00A04070"/>
    <w:rsid w:val="00A05DF4"/>
    <w:rsid w:val="00A060B2"/>
    <w:rsid w:val="00A0743F"/>
    <w:rsid w:val="00A07587"/>
    <w:rsid w:val="00A07D0A"/>
    <w:rsid w:val="00A112E2"/>
    <w:rsid w:val="00A12225"/>
    <w:rsid w:val="00A1437E"/>
    <w:rsid w:val="00A16CC7"/>
    <w:rsid w:val="00A201AA"/>
    <w:rsid w:val="00A208C6"/>
    <w:rsid w:val="00A22F3C"/>
    <w:rsid w:val="00A2376F"/>
    <w:rsid w:val="00A258D3"/>
    <w:rsid w:val="00A2697F"/>
    <w:rsid w:val="00A32A9D"/>
    <w:rsid w:val="00A32B97"/>
    <w:rsid w:val="00A34460"/>
    <w:rsid w:val="00A42D2C"/>
    <w:rsid w:val="00A50F73"/>
    <w:rsid w:val="00A51B66"/>
    <w:rsid w:val="00A53B05"/>
    <w:rsid w:val="00A54A96"/>
    <w:rsid w:val="00A5515F"/>
    <w:rsid w:val="00A62234"/>
    <w:rsid w:val="00A63B12"/>
    <w:rsid w:val="00A65CCA"/>
    <w:rsid w:val="00A70E6A"/>
    <w:rsid w:val="00A72D64"/>
    <w:rsid w:val="00A84E45"/>
    <w:rsid w:val="00A86A7C"/>
    <w:rsid w:val="00A93065"/>
    <w:rsid w:val="00A934C5"/>
    <w:rsid w:val="00A95BA8"/>
    <w:rsid w:val="00A97B49"/>
    <w:rsid w:val="00AA3B1E"/>
    <w:rsid w:val="00AA4242"/>
    <w:rsid w:val="00AA426F"/>
    <w:rsid w:val="00AA5A86"/>
    <w:rsid w:val="00AB05E6"/>
    <w:rsid w:val="00AB2885"/>
    <w:rsid w:val="00AB306F"/>
    <w:rsid w:val="00AB63A5"/>
    <w:rsid w:val="00AC2FC5"/>
    <w:rsid w:val="00AC4B88"/>
    <w:rsid w:val="00AD4EEF"/>
    <w:rsid w:val="00AD5302"/>
    <w:rsid w:val="00AD6ED9"/>
    <w:rsid w:val="00AD70D6"/>
    <w:rsid w:val="00AE12BA"/>
    <w:rsid w:val="00AE3387"/>
    <w:rsid w:val="00AE51AE"/>
    <w:rsid w:val="00AE5E3B"/>
    <w:rsid w:val="00AE70F4"/>
    <w:rsid w:val="00AF1AA6"/>
    <w:rsid w:val="00AF44FB"/>
    <w:rsid w:val="00AF7501"/>
    <w:rsid w:val="00AF7D78"/>
    <w:rsid w:val="00B06DA9"/>
    <w:rsid w:val="00B07751"/>
    <w:rsid w:val="00B136BD"/>
    <w:rsid w:val="00B15B7F"/>
    <w:rsid w:val="00B1660E"/>
    <w:rsid w:val="00B20E21"/>
    <w:rsid w:val="00B23165"/>
    <w:rsid w:val="00B23303"/>
    <w:rsid w:val="00B26791"/>
    <w:rsid w:val="00B31608"/>
    <w:rsid w:val="00B32FD6"/>
    <w:rsid w:val="00B348CB"/>
    <w:rsid w:val="00B57A58"/>
    <w:rsid w:val="00B60D96"/>
    <w:rsid w:val="00B65C39"/>
    <w:rsid w:val="00B73084"/>
    <w:rsid w:val="00B74630"/>
    <w:rsid w:val="00B82094"/>
    <w:rsid w:val="00B826A9"/>
    <w:rsid w:val="00B8277D"/>
    <w:rsid w:val="00B86CEE"/>
    <w:rsid w:val="00B916CA"/>
    <w:rsid w:val="00B95EC9"/>
    <w:rsid w:val="00B96CE6"/>
    <w:rsid w:val="00B97593"/>
    <w:rsid w:val="00B97B38"/>
    <w:rsid w:val="00BA1022"/>
    <w:rsid w:val="00BA4863"/>
    <w:rsid w:val="00BA4CEF"/>
    <w:rsid w:val="00BB0A87"/>
    <w:rsid w:val="00BB3A55"/>
    <w:rsid w:val="00BB4C75"/>
    <w:rsid w:val="00BB6EC9"/>
    <w:rsid w:val="00BB72CF"/>
    <w:rsid w:val="00BC1782"/>
    <w:rsid w:val="00BC723A"/>
    <w:rsid w:val="00BC7C8D"/>
    <w:rsid w:val="00BD4091"/>
    <w:rsid w:val="00BE07F2"/>
    <w:rsid w:val="00BE2D87"/>
    <w:rsid w:val="00BE3AD3"/>
    <w:rsid w:val="00BF11A1"/>
    <w:rsid w:val="00BF5FB0"/>
    <w:rsid w:val="00BF6422"/>
    <w:rsid w:val="00C00037"/>
    <w:rsid w:val="00C05BF6"/>
    <w:rsid w:val="00C15335"/>
    <w:rsid w:val="00C17631"/>
    <w:rsid w:val="00C22BD4"/>
    <w:rsid w:val="00C2361A"/>
    <w:rsid w:val="00C25765"/>
    <w:rsid w:val="00C26639"/>
    <w:rsid w:val="00C267F5"/>
    <w:rsid w:val="00C30E57"/>
    <w:rsid w:val="00C313DC"/>
    <w:rsid w:val="00C3239C"/>
    <w:rsid w:val="00C332F2"/>
    <w:rsid w:val="00C33BD8"/>
    <w:rsid w:val="00C36C91"/>
    <w:rsid w:val="00C42EF8"/>
    <w:rsid w:val="00C460A7"/>
    <w:rsid w:val="00C465C6"/>
    <w:rsid w:val="00C46AF1"/>
    <w:rsid w:val="00C47EF1"/>
    <w:rsid w:val="00C52E1F"/>
    <w:rsid w:val="00C54A6F"/>
    <w:rsid w:val="00C55AF7"/>
    <w:rsid w:val="00C56FA3"/>
    <w:rsid w:val="00C60306"/>
    <w:rsid w:val="00C60F67"/>
    <w:rsid w:val="00C6155D"/>
    <w:rsid w:val="00C61AF7"/>
    <w:rsid w:val="00C61EEB"/>
    <w:rsid w:val="00C625F7"/>
    <w:rsid w:val="00C7223D"/>
    <w:rsid w:val="00C75027"/>
    <w:rsid w:val="00C7539D"/>
    <w:rsid w:val="00C814C0"/>
    <w:rsid w:val="00C828A0"/>
    <w:rsid w:val="00C9420A"/>
    <w:rsid w:val="00CA3E22"/>
    <w:rsid w:val="00CA55F0"/>
    <w:rsid w:val="00CB6DF0"/>
    <w:rsid w:val="00CB78D5"/>
    <w:rsid w:val="00CC498C"/>
    <w:rsid w:val="00CD2679"/>
    <w:rsid w:val="00CD44FE"/>
    <w:rsid w:val="00CD48A8"/>
    <w:rsid w:val="00CD5154"/>
    <w:rsid w:val="00CD66BD"/>
    <w:rsid w:val="00CD7994"/>
    <w:rsid w:val="00CE1992"/>
    <w:rsid w:val="00CE3D6A"/>
    <w:rsid w:val="00CE5A36"/>
    <w:rsid w:val="00CE6D3D"/>
    <w:rsid w:val="00CF0CED"/>
    <w:rsid w:val="00CF3246"/>
    <w:rsid w:val="00CF558E"/>
    <w:rsid w:val="00CF6464"/>
    <w:rsid w:val="00CF7AE6"/>
    <w:rsid w:val="00CF7CC6"/>
    <w:rsid w:val="00D052DF"/>
    <w:rsid w:val="00D1051E"/>
    <w:rsid w:val="00D17E9C"/>
    <w:rsid w:val="00D214B4"/>
    <w:rsid w:val="00D23ECE"/>
    <w:rsid w:val="00D273D5"/>
    <w:rsid w:val="00D27EE0"/>
    <w:rsid w:val="00D34EE1"/>
    <w:rsid w:val="00D3775D"/>
    <w:rsid w:val="00D40E61"/>
    <w:rsid w:val="00D4182A"/>
    <w:rsid w:val="00D41A64"/>
    <w:rsid w:val="00D4203E"/>
    <w:rsid w:val="00D47AD2"/>
    <w:rsid w:val="00D51280"/>
    <w:rsid w:val="00D54B15"/>
    <w:rsid w:val="00D55CFB"/>
    <w:rsid w:val="00D6214F"/>
    <w:rsid w:val="00D62A80"/>
    <w:rsid w:val="00D641EF"/>
    <w:rsid w:val="00D656AA"/>
    <w:rsid w:val="00D70192"/>
    <w:rsid w:val="00D718B3"/>
    <w:rsid w:val="00D7671F"/>
    <w:rsid w:val="00D8564E"/>
    <w:rsid w:val="00D869CA"/>
    <w:rsid w:val="00D91B1A"/>
    <w:rsid w:val="00D92CB3"/>
    <w:rsid w:val="00D93171"/>
    <w:rsid w:val="00D93DB7"/>
    <w:rsid w:val="00D95985"/>
    <w:rsid w:val="00D963CF"/>
    <w:rsid w:val="00D97C08"/>
    <w:rsid w:val="00DA23A9"/>
    <w:rsid w:val="00DA7AB3"/>
    <w:rsid w:val="00DB3163"/>
    <w:rsid w:val="00DB3166"/>
    <w:rsid w:val="00DB3DF5"/>
    <w:rsid w:val="00DB616D"/>
    <w:rsid w:val="00DB6748"/>
    <w:rsid w:val="00DB6F67"/>
    <w:rsid w:val="00DC0CA0"/>
    <w:rsid w:val="00DC1AE8"/>
    <w:rsid w:val="00DC2B0C"/>
    <w:rsid w:val="00DC4BAE"/>
    <w:rsid w:val="00DC6451"/>
    <w:rsid w:val="00DD0AA8"/>
    <w:rsid w:val="00DD2463"/>
    <w:rsid w:val="00DD67F8"/>
    <w:rsid w:val="00DD7518"/>
    <w:rsid w:val="00DE2C03"/>
    <w:rsid w:val="00DE35B1"/>
    <w:rsid w:val="00DE55A2"/>
    <w:rsid w:val="00DE7226"/>
    <w:rsid w:val="00DF5B3D"/>
    <w:rsid w:val="00DF7B50"/>
    <w:rsid w:val="00E03805"/>
    <w:rsid w:val="00E03E78"/>
    <w:rsid w:val="00E0504A"/>
    <w:rsid w:val="00E05C92"/>
    <w:rsid w:val="00E11476"/>
    <w:rsid w:val="00E11FA7"/>
    <w:rsid w:val="00E12AC0"/>
    <w:rsid w:val="00E12DB4"/>
    <w:rsid w:val="00E144B6"/>
    <w:rsid w:val="00E14C62"/>
    <w:rsid w:val="00E165F0"/>
    <w:rsid w:val="00E169B2"/>
    <w:rsid w:val="00E16FDD"/>
    <w:rsid w:val="00E178E4"/>
    <w:rsid w:val="00E21AC9"/>
    <w:rsid w:val="00E2274E"/>
    <w:rsid w:val="00E2471A"/>
    <w:rsid w:val="00E2514B"/>
    <w:rsid w:val="00E275BA"/>
    <w:rsid w:val="00E31F9D"/>
    <w:rsid w:val="00E32379"/>
    <w:rsid w:val="00E33A0F"/>
    <w:rsid w:val="00E35667"/>
    <w:rsid w:val="00E35C05"/>
    <w:rsid w:val="00E3790F"/>
    <w:rsid w:val="00E41463"/>
    <w:rsid w:val="00E47EB8"/>
    <w:rsid w:val="00E51D44"/>
    <w:rsid w:val="00E53659"/>
    <w:rsid w:val="00E54535"/>
    <w:rsid w:val="00E57A67"/>
    <w:rsid w:val="00E57CFE"/>
    <w:rsid w:val="00E6108A"/>
    <w:rsid w:val="00E659FF"/>
    <w:rsid w:val="00E6602A"/>
    <w:rsid w:val="00E661D9"/>
    <w:rsid w:val="00E722F2"/>
    <w:rsid w:val="00E728E4"/>
    <w:rsid w:val="00E729E4"/>
    <w:rsid w:val="00E73195"/>
    <w:rsid w:val="00E750A9"/>
    <w:rsid w:val="00E76547"/>
    <w:rsid w:val="00E7694F"/>
    <w:rsid w:val="00E77552"/>
    <w:rsid w:val="00E80962"/>
    <w:rsid w:val="00E80D07"/>
    <w:rsid w:val="00E83C61"/>
    <w:rsid w:val="00E844E4"/>
    <w:rsid w:val="00E85C13"/>
    <w:rsid w:val="00E9151B"/>
    <w:rsid w:val="00E94A06"/>
    <w:rsid w:val="00E96CED"/>
    <w:rsid w:val="00EA13EF"/>
    <w:rsid w:val="00EA1477"/>
    <w:rsid w:val="00EA33BA"/>
    <w:rsid w:val="00EA3A8D"/>
    <w:rsid w:val="00EA5DCB"/>
    <w:rsid w:val="00EB29E2"/>
    <w:rsid w:val="00EB2EE4"/>
    <w:rsid w:val="00EB2F4E"/>
    <w:rsid w:val="00EB2FED"/>
    <w:rsid w:val="00EB3550"/>
    <w:rsid w:val="00EB76AE"/>
    <w:rsid w:val="00EC186D"/>
    <w:rsid w:val="00EC25DA"/>
    <w:rsid w:val="00EC2CDA"/>
    <w:rsid w:val="00EC3C29"/>
    <w:rsid w:val="00ED4621"/>
    <w:rsid w:val="00EE52D6"/>
    <w:rsid w:val="00EF4B8F"/>
    <w:rsid w:val="00EF7578"/>
    <w:rsid w:val="00F00261"/>
    <w:rsid w:val="00F01B41"/>
    <w:rsid w:val="00F06575"/>
    <w:rsid w:val="00F073EE"/>
    <w:rsid w:val="00F07944"/>
    <w:rsid w:val="00F13796"/>
    <w:rsid w:val="00F20371"/>
    <w:rsid w:val="00F21096"/>
    <w:rsid w:val="00F2148E"/>
    <w:rsid w:val="00F222FD"/>
    <w:rsid w:val="00F247DC"/>
    <w:rsid w:val="00F2577E"/>
    <w:rsid w:val="00F2796F"/>
    <w:rsid w:val="00F435C5"/>
    <w:rsid w:val="00F44833"/>
    <w:rsid w:val="00F4571B"/>
    <w:rsid w:val="00F510CA"/>
    <w:rsid w:val="00F52A11"/>
    <w:rsid w:val="00F54D17"/>
    <w:rsid w:val="00F61642"/>
    <w:rsid w:val="00F6266C"/>
    <w:rsid w:val="00F62AFA"/>
    <w:rsid w:val="00F62DD3"/>
    <w:rsid w:val="00F63A93"/>
    <w:rsid w:val="00F7110A"/>
    <w:rsid w:val="00F718F8"/>
    <w:rsid w:val="00F71B38"/>
    <w:rsid w:val="00F77A41"/>
    <w:rsid w:val="00F80F07"/>
    <w:rsid w:val="00F907D2"/>
    <w:rsid w:val="00F929FB"/>
    <w:rsid w:val="00F96CEB"/>
    <w:rsid w:val="00F97773"/>
    <w:rsid w:val="00FA0FB8"/>
    <w:rsid w:val="00FA11CA"/>
    <w:rsid w:val="00FA19D5"/>
    <w:rsid w:val="00FA582E"/>
    <w:rsid w:val="00FB16AF"/>
    <w:rsid w:val="00FB1AE0"/>
    <w:rsid w:val="00FB3E1C"/>
    <w:rsid w:val="00FB5B97"/>
    <w:rsid w:val="00FC0939"/>
    <w:rsid w:val="00FC1F0E"/>
    <w:rsid w:val="00FC400F"/>
    <w:rsid w:val="00FC54F8"/>
    <w:rsid w:val="00FC77BC"/>
    <w:rsid w:val="00FD26CE"/>
    <w:rsid w:val="00FD48AD"/>
    <w:rsid w:val="00FD6E6B"/>
    <w:rsid w:val="00FD782B"/>
    <w:rsid w:val="00FE07F4"/>
    <w:rsid w:val="00FE1BA3"/>
    <w:rsid w:val="00FE2D0A"/>
    <w:rsid w:val="00FE2DC5"/>
    <w:rsid w:val="00FE4732"/>
    <w:rsid w:val="00FE4821"/>
    <w:rsid w:val="00FE5B25"/>
    <w:rsid w:val="00FE64A5"/>
    <w:rsid w:val="00FE6B96"/>
    <w:rsid w:val="00FF2350"/>
    <w:rsid w:val="00FF261D"/>
    <w:rsid w:val="00FF425F"/>
    <w:rsid w:val="00F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0CCD"/>
    <w:pPr>
      <w:spacing w:after="0" w:line="240" w:lineRule="auto"/>
    </w:pPr>
    <w:rPr>
      <w:rFonts w:ascii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04CBE"/>
    <w:pPr>
      <w:keepNext/>
      <w:numPr>
        <w:numId w:val="1"/>
      </w:numPr>
      <w:spacing w:before="240" w:after="240"/>
      <w:ind w:left="397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58461E"/>
    <w:pPr>
      <w:numPr>
        <w:ilvl w:val="1"/>
        <w:numId w:val="1"/>
      </w:numPr>
      <w:spacing w:before="60" w:after="60"/>
      <w:ind w:left="680"/>
      <w:jc w:val="center"/>
      <w:outlineLvl w:val="1"/>
    </w:pPr>
    <w:rPr>
      <w:bCs/>
      <w:iCs/>
      <w:sz w:val="28"/>
    </w:rPr>
  </w:style>
  <w:style w:type="paragraph" w:styleId="3">
    <w:name w:val="heading 3"/>
    <w:basedOn w:val="a0"/>
    <w:next w:val="a0"/>
    <w:link w:val="30"/>
    <w:uiPriority w:val="9"/>
    <w:semiHidden/>
    <w:qFormat/>
    <w:rsid w:val="00714C19"/>
    <w:pPr>
      <w:numPr>
        <w:ilvl w:val="2"/>
        <w:numId w:val="1"/>
      </w:numPr>
      <w:tabs>
        <w:tab w:val="num" w:pos="720"/>
      </w:tabs>
      <w:spacing w:after="120"/>
      <w:ind w:left="7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uiPriority w:val="9"/>
    <w:semiHidden/>
    <w:qFormat/>
    <w:rsid w:val="00714C19"/>
    <w:pPr>
      <w:keepNext/>
      <w:numPr>
        <w:ilvl w:val="3"/>
        <w:numId w:val="1"/>
      </w:numPr>
      <w:tabs>
        <w:tab w:val="num" w:pos="907"/>
      </w:tabs>
      <w:spacing w:before="120" w:after="60"/>
      <w:ind w:left="907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"/>
    <w:semiHidden/>
    <w:qFormat/>
    <w:rsid w:val="00714C19"/>
    <w:pPr>
      <w:numPr>
        <w:ilvl w:val="4"/>
        <w:numId w:val="1"/>
      </w:numPr>
      <w:tabs>
        <w:tab w:val="num" w:pos="1008"/>
      </w:tabs>
      <w:spacing w:before="240" w:after="60"/>
      <w:ind w:left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qFormat/>
    <w:rsid w:val="00714C19"/>
    <w:pPr>
      <w:keepNext/>
      <w:numPr>
        <w:ilvl w:val="5"/>
        <w:numId w:val="1"/>
      </w:numPr>
      <w:tabs>
        <w:tab w:val="num" w:pos="1152"/>
      </w:tabs>
      <w:spacing w:before="240" w:after="120"/>
      <w:ind w:left="1152"/>
      <w:outlineLvl w:val="5"/>
    </w:pPr>
    <w:rPr>
      <w:rFonts w:ascii="Arial" w:hAnsi="Arial"/>
      <w:b/>
    </w:rPr>
  </w:style>
  <w:style w:type="paragraph" w:styleId="7">
    <w:name w:val="heading 7"/>
    <w:basedOn w:val="a0"/>
    <w:next w:val="a0"/>
    <w:link w:val="70"/>
    <w:uiPriority w:val="9"/>
    <w:semiHidden/>
    <w:qFormat/>
    <w:rsid w:val="00714C19"/>
    <w:pPr>
      <w:keepNext/>
      <w:numPr>
        <w:ilvl w:val="6"/>
        <w:numId w:val="1"/>
      </w:numPr>
      <w:tabs>
        <w:tab w:val="num" w:pos="1296"/>
      </w:tabs>
      <w:ind w:left="1296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0"/>
    <w:next w:val="a0"/>
    <w:link w:val="80"/>
    <w:uiPriority w:val="9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  <w:tab w:val="num" w:pos="1440"/>
      </w:tabs>
      <w:spacing w:before="120"/>
      <w:ind w:left="1440"/>
      <w:outlineLvl w:val="7"/>
    </w:pPr>
    <w:rPr>
      <w:rFonts w:ascii="Arial" w:hAnsi="Arial"/>
      <w:b/>
      <w:szCs w:val="20"/>
    </w:rPr>
  </w:style>
  <w:style w:type="paragraph" w:styleId="9">
    <w:name w:val="heading 9"/>
    <w:basedOn w:val="a0"/>
    <w:next w:val="a0"/>
    <w:link w:val="90"/>
    <w:uiPriority w:val="9"/>
    <w:semiHidden/>
    <w:qFormat/>
    <w:rsid w:val="00714C19"/>
    <w:pPr>
      <w:numPr>
        <w:ilvl w:val="8"/>
        <w:numId w:val="1"/>
      </w:numPr>
      <w:tabs>
        <w:tab w:val="num" w:pos="1584"/>
      </w:tabs>
      <w:spacing w:before="240" w:after="60"/>
      <w:ind w:left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04CBE"/>
    <w:rPr>
      <w:rFonts w:ascii="Times New Roman" w:hAnsi="Times New Roman" w:cs="Arial"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locked/>
    <w:rsid w:val="0058461E"/>
    <w:rPr>
      <w:rFonts w:ascii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locked/>
    <w:rsid w:val="00063649"/>
    <w:rPr>
      <w:rFonts w:ascii="Times New Roman" w:hAnsi="Times New Roman" w:cs="Times New Roman"/>
      <w:b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locked/>
    <w:rsid w:val="00063649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locked/>
    <w:rsid w:val="000636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locked/>
    <w:rsid w:val="00063649"/>
    <w:rPr>
      <w:rFonts w:ascii="Arial" w:hAnsi="Arial" w:cs="Times New Roman"/>
      <w:b/>
      <w:sz w:val="28"/>
      <w:szCs w:val="28"/>
      <w:lang w:eastAsia="ru-RU"/>
    </w:rPr>
  </w:style>
  <w:style w:type="character" w:customStyle="1" w:styleId="70">
    <w:name w:val="Заголовок 7 Знак"/>
    <w:basedOn w:val="a1"/>
    <w:link w:val="7"/>
    <w:uiPriority w:val="9"/>
    <w:semiHidden/>
    <w:locked/>
    <w:rsid w:val="00063649"/>
    <w:rPr>
      <w:rFonts w:ascii="Arial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063649"/>
    <w:rPr>
      <w:rFonts w:ascii="Arial" w:hAnsi="Arial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063649"/>
    <w:rPr>
      <w:rFonts w:ascii="Arial" w:hAnsi="Arial" w:cs="Arial"/>
      <w:lang w:eastAsia="ru-RU"/>
    </w:rPr>
  </w:style>
  <w:style w:type="paragraph" w:styleId="a4">
    <w:name w:val="header"/>
    <w:basedOn w:val="a0"/>
    <w:link w:val="a5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locked/>
    <w:rsid w:val="001F1DFD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locked/>
    <w:rsid w:val="001F1DFD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locked/>
    <w:rsid w:val="00714C19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2"/>
    <w:uiPriority w:val="59"/>
    <w:rsid w:val="001B64CB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before="60" w:after="60"/>
    </w:pPr>
  </w:style>
  <w:style w:type="paragraph" w:styleId="21">
    <w:name w:val="toc 2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after="100"/>
      <w:ind w:left="238"/>
      <w:contextualSpacing/>
    </w:pPr>
  </w:style>
  <w:style w:type="paragraph" w:customStyle="1" w:styleId="ab">
    <w:name w:val="Основной"/>
    <w:basedOn w:val="a0"/>
    <w:qFormat/>
    <w:rsid w:val="00467B7D"/>
    <w:pPr>
      <w:ind w:firstLine="567"/>
      <w:jc w:val="both"/>
    </w:pPr>
  </w:style>
  <w:style w:type="paragraph" w:customStyle="1" w:styleId="a">
    <w:name w:val="Список_тире"/>
    <w:basedOn w:val="a0"/>
    <w:qFormat/>
    <w:rsid w:val="001F1DFD"/>
    <w:pPr>
      <w:numPr>
        <w:numId w:val="3"/>
      </w:numPr>
      <w:contextualSpacing/>
    </w:pPr>
  </w:style>
  <w:style w:type="paragraph" w:customStyle="1" w:styleId="-">
    <w:name w:val="Список-буква"/>
    <w:basedOn w:val="a0"/>
    <w:qFormat/>
    <w:rsid w:val="001F1DFD"/>
    <w:pPr>
      <w:numPr>
        <w:numId w:val="4"/>
      </w:numPr>
      <w:contextualSpacing/>
      <w:jc w:val="both"/>
    </w:pPr>
  </w:style>
  <w:style w:type="character" w:styleId="ac">
    <w:name w:val="Hyperlink"/>
    <w:basedOn w:val="a1"/>
    <w:uiPriority w:val="99"/>
    <w:unhideWhenUsed/>
    <w:rsid w:val="00D656AA"/>
    <w:rPr>
      <w:rFonts w:cs="Times New Roman"/>
      <w:color w:val="0000FF" w:themeColor="hyperlink"/>
      <w:u w:val="single"/>
    </w:rPr>
  </w:style>
  <w:style w:type="paragraph" w:styleId="ad">
    <w:name w:val="footnote text"/>
    <w:basedOn w:val="a0"/>
    <w:link w:val="ae"/>
    <w:uiPriority w:val="99"/>
    <w:semiHidden/>
    <w:unhideWhenUsed/>
    <w:rsid w:val="00731D26"/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locked/>
    <w:rsid w:val="00731D26"/>
    <w:rPr>
      <w:rFonts w:ascii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unhideWhenUsed/>
    <w:rsid w:val="00731D26"/>
    <w:rPr>
      <w:rFonts w:cs="Times New Roman"/>
      <w:vertAlign w:val="superscript"/>
    </w:rPr>
  </w:style>
  <w:style w:type="paragraph" w:styleId="af0">
    <w:name w:val="List Paragraph"/>
    <w:basedOn w:val="a0"/>
    <w:uiPriority w:val="34"/>
    <w:qFormat/>
    <w:rsid w:val="00731D26"/>
    <w:pPr>
      <w:ind w:left="720"/>
      <w:contextualSpacing/>
    </w:pPr>
  </w:style>
  <w:style w:type="character" w:customStyle="1" w:styleId="FontStyle184">
    <w:name w:val="Font Style184"/>
    <w:rsid w:val="00471A83"/>
    <w:rPr>
      <w:rFonts w:ascii="Times New Roman" w:hAnsi="Times New Roman"/>
      <w:sz w:val="24"/>
    </w:rPr>
  </w:style>
  <w:style w:type="paragraph" w:styleId="af1">
    <w:name w:val="No Spacing"/>
    <w:uiPriority w:val="1"/>
    <w:qFormat/>
    <w:rsid w:val="00471A83"/>
    <w:pPr>
      <w:spacing w:after="0" w:line="240" w:lineRule="auto"/>
    </w:pPr>
    <w:rPr>
      <w:rFonts w:cs="Times New Roman"/>
    </w:rPr>
  </w:style>
  <w:style w:type="character" w:styleId="af2">
    <w:name w:val="Strong"/>
    <w:basedOn w:val="a1"/>
    <w:uiPriority w:val="22"/>
    <w:qFormat/>
    <w:rsid w:val="00091237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23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62;&#1048;&#1055;&#1050;-&#1048;&#1058;\(&#1048;&#1058;-&#1047;&#1072;&#1082;&#1091;&#1087;&#1082;&#1080;)\(CUR)\&#1047;&#1072;&#1103;&#1074;&#1082;&#1080;\_&#1058;&#1047;_&#1055;&#1086;&#1089;&#1090;&#1072;&#1074;&#1082;&#1072;%20&#1075;&#1088;&#1091;&#1087;&#1087;%20&#1090;&#1086;&#1074;&#1072;&#1088;&#1086;&#1074;%20&#1079;&#1072;%20&#1080;&#1089;&#1082;&#1083;&#1102;&#1095;&#1077;&#1085;&#1080;&#1077;&#1084;%20&#1085;&#1077;&#1089;&#1090;&#1072;&#1085;&#1076;&#1072;&#1088;&#1090;&#1085;&#1086;&#1075;&#1086;%20&#1090;&#1077;&#1093;&#1085;&#1086;&#1083;&#1086;&#1075;&#1080;&#1095;&#1077;&#1089;&#1082;&#1086;&#1075;&#1086;%20&#1086;&#1073;&#1086;&#1088;&#1091;&#1076;&#1086;&#1074;&#1072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60A59-5F1A-416F-A490-F55C933F2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_ТЗ_Поставка групп товаров за исключением нестандартного технологического оборудования.dotx</Template>
  <TotalTime>0</TotalTime>
  <Pages>17</Pages>
  <Words>4360</Words>
  <Characters>35718</Characters>
  <Application>Microsoft Office Word</Application>
  <DocSecurity>0</DocSecurity>
  <Lines>297</Lines>
  <Paragraphs>79</Paragraphs>
  <ScaleCrop>false</ScaleCrop>
  <Company>Krokoz™</Company>
  <LinksUpToDate>false</LinksUpToDate>
  <CharactersWithSpaces>39999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Бурин Евгений Васильевич</dc:creator>
  <cp:lastModifiedBy>markina.e.a</cp:lastModifiedBy>
  <cp:revision>3</cp:revision>
  <cp:lastPrinted>2015-02-10T11:36:00Z</cp:lastPrinted>
  <dcterms:created xsi:type="dcterms:W3CDTF">2015-04-23T06:22:00Z</dcterms:created>
  <dcterms:modified xsi:type="dcterms:W3CDTF">2015-04-23T10:59:00Z</dcterms:modified>
</cp:coreProperties>
</file>