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711FB" w:rsidRPr="00354586" w:rsidRDefault="008711FB" w:rsidP="008711FB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354586">
        <w:rPr>
          <w:b/>
          <w:sz w:val="28"/>
          <w:szCs w:val="28"/>
        </w:rPr>
        <w:t xml:space="preserve">открытый запрос цен в электронной форме </w:t>
      </w:r>
      <w:r w:rsidRPr="00354586">
        <w:rPr>
          <w:b/>
          <w:bCs/>
          <w:color w:val="000000"/>
          <w:sz w:val="28"/>
          <w:szCs w:val="28"/>
        </w:rPr>
        <w:t xml:space="preserve">на </w:t>
      </w:r>
      <w:r w:rsidRPr="00354586">
        <w:rPr>
          <w:b/>
          <w:bCs/>
          <w:sz w:val="28"/>
          <w:szCs w:val="28"/>
        </w:rPr>
        <w:t>право заключения договора на п</w:t>
      </w:r>
      <w:r w:rsidRPr="00354586">
        <w:rPr>
          <w:b/>
          <w:sz w:val="28"/>
          <w:szCs w:val="28"/>
        </w:rPr>
        <w:t xml:space="preserve">редоставление </w:t>
      </w:r>
      <w:proofErr w:type="spellStart"/>
      <w:r w:rsidRPr="00354586">
        <w:rPr>
          <w:b/>
          <w:sz w:val="28"/>
          <w:szCs w:val="28"/>
        </w:rPr>
        <w:t>телематических</w:t>
      </w:r>
      <w:proofErr w:type="spellEnd"/>
      <w:r w:rsidRPr="00354586">
        <w:rPr>
          <w:b/>
          <w:sz w:val="28"/>
          <w:szCs w:val="28"/>
        </w:rPr>
        <w:t xml:space="preserve"> услуг связи (Интернет) для нужд производственно-аналитической базы (ПАБ) Казанского отделения филиала «Приволжский территориальный округ» ФГУП «РосРАО»</w:t>
      </w:r>
    </w:p>
    <w:p w:rsidR="008711FB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  <w:lang w:val="en-US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Pr="00571937" w:rsidRDefault="00280C1B" w:rsidP="00280C1B">
      <w:pPr>
        <w:jc w:val="center"/>
        <w:rPr>
          <w:color w:val="000000"/>
        </w:rPr>
      </w:pPr>
    </w:p>
    <w:p w:rsidR="00571937" w:rsidRDefault="00571937" w:rsidP="00CB7D58">
      <w:pPr>
        <w:jc w:val="center"/>
        <w:rPr>
          <w:color w:val="000000"/>
        </w:rPr>
      </w:pPr>
      <w:bookmarkStart w:id="0" w:name="_Toc341885286"/>
    </w:p>
    <w:bookmarkEnd w:id="0"/>
    <w:p w:rsidR="008711FB" w:rsidRPr="000210B9" w:rsidRDefault="008711FB" w:rsidP="008711FB">
      <w:pPr>
        <w:jc w:val="center"/>
      </w:pPr>
      <w:r w:rsidRPr="000210B9">
        <w:t>СОДЕРЖАНИЕ</w:t>
      </w:r>
    </w:p>
    <w:p w:rsidR="008711FB" w:rsidRPr="000210B9" w:rsidRDefault="008711FB" w:rsidP="008711FB">
      <w:pPr>
        <w:jc w:val="center"/>
      </w:pPr>
    </w:p>
    <w:p w:rsidR="008711FB" w:rsidRPr="000210B9" w:rsidRDefault="008711FB" w:rsidP="008711FB">
      <w:pPr>
        <w:pStyle w:val="15"/>
        <w:tabs>
          <w:tab w:val="right" w:leader="dot" w:pos="9345"/>
        </w:tabs>
        <w:rPr>
          <w:rFonts w:ascii="Calibri" w:hAnsi="Calibri"/>
          <w:sz w:val="22"/>
          <w:szCs w:val="22"/>
        </w:rPr>
      </w:pPr>
      <w:r w:rsidRPr="000210B9">
        <w:rPr>
          <w:highlight w:val="yellow"/>
        </w:rPr>
        <w:fldChar w:fldCharType="begin"/>
      </w:r>
      <w:r w:rsidRPr="000210B9">
        <w:rPr>
          <w:highlight w:val="yellow"/>
        </w:rPr>
        <w:instrText xml:space="preserve"> TOC \o "1-3" \h \z \u </w:instrText>
      </w:r>
      <w:r w:rsidRPr="000210B9">
        <w:rPr>
          <w:highlight w:val="yellow"/>
        </w:rPr>
        <w:fldChar w:fldCharType="separate"/>
      </w:r>
      <w:hyperlink w:anchor="_Toc407198002" w:history="1">
        <w:r w:rsidRPr="000210B9">
          <w:rPr>
            <w:rStyle w:val="afb"/>
          </w:rPr>
          <w:t>РАЗДЕЛ 1. НАИМЕНОВАНИЕ УСЛУГИ</w:t>
        </w:r>
      </w:hyperlink>
    </w:p>
    <w:p w:rsidR="008711FB" w:rsidRPr="000210B9" w:rsidRDefault="008711FB" w:rsidP="008711FB">
      <w:pPr>
        <w:pStyle w:val="15"/>
        <w:tabs>
          <w:tab w:val="right" w:leader="dot" w:pos="9345"/>
        </w:tabs>
        <w:rPr>
          <w:rFonts w:ascii="Calibri" w:hAnsi="Calibri"/>
          <w:sz w:val="22"/>
          <w:szCs w:val="22"/>
        </w:rPr>
      </w:pPr>
      <w:hyperlink w:anchor="_Toc407198003" w:history="1">
        <w:r w:rsidRPr="000210B9">
          <w:rPr>
            <w:rStyle w:val="afb"/>
          </w:rPr>
          <w:t>РАЗДЕЛ 2. ОПИСАНИЕ УСЛУГИ</w:t>
        </w:r>
      </w:hyperlink>
    </w:p>
    <w:p w:rsidR="008711FB" w:rsidRPr="000210B9" w:rsidRDefault="008711FB" w:rsidP="008711FB">
      <w:pPr>
        <w:pStyle w:val="28"/>
        <w:rPr>
          <w:rFonts w:ascii="Calibri" w:hAnsi="Calibri"/>
          <w:sz w:val="22"/>
          <w:szCs w:val="22"/>
        </w:rPr>
      </w:pPr>
      <w:hyperlink w:anchor="_Toc407198004" w:history="1">
        <w:r w:rsidRPr="000210B9">
          <w:rPr>
            <w:rStyle w:val="afb"/>
            <w:b w:val="0"/>
          </w:rPr>
          <w:t>Подраздел 2.1 Состав (перечень) оказываемых услуг</w:t>
        </w:r>
      </w:hyperlink>
    </w:p>
    <w:p w:rsidR="008711FB" w:rsidRPr="000210B9" w:rsidRDefault="008711FB" w:rsidP="008711FB">
      <w:pPr>
        <w:pStyle w:val="15"/>
        <w:tabs>
          <w:tab w:val="right" w:leader="dot" w:pos="9345"/>
        </w:tabs>
        <w:rPr>
          <w:rStyle w:val="afb"/>
        </w:rPr>
      </w:pPr>
      <w:r w:rsidRPr="000210B9">
        <w:t xml:space="preserve">    Подраздел 2.2 Описание оказываемых услуг</w:t>
      </w:r>
      <w:r w:rsidRPr="000210B9">
        <w:rPr>
          <w:rStyle w:val="afb"/>
        </w:rPr>
        <w:t xml:space="preserve"> </w:t>
      </w:r>
    </w:p>
    <w:p w:rsidR="008711FB" w:rsidRPr="000210B9" w:rsidRDefault="008711FB" w:rsidP="008711FB">
      <w:r w:rsidRPr="000210B9">
        <w:t xml:space="preserve">    Подраздел 2.3 Объем оказываемых услуг либо доля оказываемых услуг в общем объеме закупки</w:t>
      </w:r>
    </w:p>
    <w:p w:rsidR="008711FB" w:rsidRPr="000210B9" w:rsidRDefault="008711FB" w:rsidP="008711FB">
      <w:pPr>
        <w:pStyle w:val="15"/>
        <w:tabs>
          <w:tab w:val="right" w:leader="dot" w:pos="9345"/>
        </w:tabs>
        <w:rPr>
          <w:rFonts w:ascii="Calibri" w:hAnsi="Calibri"/>
          <w:sz w:val="22"/>
          <w:szCs w:val="22"/>
        </w:rPr>
      </w:pPr>
      <w:hyperlink w:anchor="_Toc407198006" w:history="1">
        <w:r w:rsidRPr="000210B9">
          <w:rPr>
            <w:rStyle w:val="afb"/>
          </w:rPr>
          <w:t>РАЗДЕЛ 3. ТРЕБОВАНИЯ  К УСЛУГАМ</w:t>
        </w:r>
      </w:hyperlink>
    </w:p>
    <w:p w:rsidR="008711FB" w:rsidRPr="000210B9" w:rsidRDefault="008711FB" w:rsidP="008711FB">
      <w:pPr>
        <w:pStyle w:val="28"/>
        <w:rPr>
          <w:rFonts w:ascii="Calibri" w:hAnsi="Calibri"/>
          <w:b w:val="0"/>
          <w:sz w:val="22"/>
          <w:szCs w:val="22"/>
        </w:rPr>
      </w:pPr>
      <w:hyperlink w:anchor="_Toc407198007" w:history="1">
        <w:r w:rsidRPr="000210B9">
          <w:rPr>
            <w:b w:val="0"/>
          </w:rPr>
          <w:t>Подраздел 3.1 Общие требования</w:t>
        </w:r>
      </w:hyperlink>
    </w:p>
    <w:p w:rsidR="008711FB" w:rsidRPr="000210B9" w:rsidRDefault="008711FB" w:rsidP="008711FB">
      <w:pPr>
        <w:pStyle w:val="28"/>
        <w:rPr>
          <w:rStyle w:val="afb"/>
          <w:b w:val="0"/>
          <w:i/>
        </w:rPr>
      </w:pPr>
      <w:hyperlink w:anchor="_Toc407198008" w:history="1">
        <w:r w:rsidRPr="000210B9">
          <w:rPr>
            <w:b w:val="0"/>
          </w:rPr>
          <w:t>Подраздел 3.2 Специальные требования</w:t>
        </w:r>
      </w:hyperlink>
    </w:p>
    <w:p w:rsidR="008711FB" w:rsidRPr="000210B9" w:rsidRDefault="008711FB" w:rsidP="008711FB">
      <w:r w:rsidRPr="000210B9">
        <w:t xml:space="preserve">    Подраздел 3.3 Требования по передаче Заказчику технических и иных документов (оформление результатов оказанных услуг)</w:t>
      </w:r>
    </w:p>
    <w:p w:rsidR="008711FB" w:rsidRPr="000210B9" w:rsidRDefault="008711FB" w:rsidP="008711FB">
      <w:r w:rsidRPr="000210B9">
        <w:t>РАЗДЕЛ 4. ПЕРЕЧЕНЬ ПРИНЯТЫХ СОКРАЩЕНИЙ</w:t>
      </w:r>
    </w:p>
    <w:p w:rsidR="008711FB" w:rsidRPr="000210B9" w:rsidRDefault="008711FB" w:rsidP="008711FB">
      <w:r w:rsidRPr="000210B9">
        <w:rPr>
          <w:b/>
          <w:bCs/>
          <w:highlight w:val="yellow"/>
        </w:rPr>
        <w:fldChar w:fldCharType="end"/>
      </w:r>
    </w:p>
    <w:p w:rsidR="008711FB" w:rsidRPr="000210B9" w:rsidRDefault="008711FB" w:rsidP="008711FB">
      <w:pPr>
        <w:pStyle w:val="10"/>
        <w:jc w:val="center"/>
        <w:rPr>
          <w:b/>
          <w:sz w:val="28"/>
          <w:szCs w:val="28"/>
        </w:rPr>
      </w:pPr>
      <w:r w:rsidRPr="000210B9">
        <w:rPr>
          <w:b/>
          <w:sz w:val="28"/>
          <w:szCs w:val="28"/>
        </w:rPr>
        <w:br w:type="page"/>
      </w:r>
      <w:bookmarkStart w:id="1" w:name="_Toc407198002"/>
      <w:r w:rsidRPr="000210B9">
        <w:rPr>
          <w:b/>
          <w:sz w:val="28"/>
          <w:szCs w:val="28"/>
        </w:rPr>
        <w:lastRenderedPageBreak/>
        <w:t>РАЗДЕЛ 1. НАИМЕНОВАНИЕ УСЛУГИ</w:t>
      </w:r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jc w:val="both"/>
            </w:pPr>
            <w:r w:rsidRPr="000210B9">
              <w:t xml:space="preserve">Предоставление </w:t>
            </w:r>
            <w:proofErr w:type="spellStart"/>
            <w:r w:rsidRPr="000210B9">
              <w:t>телематических</w:t>
            </w:r>
            <w:proofErr w:type="spellEnd"/>
            <w:r w:rsidRPr="000210B9">
              <w:t xml:space="preserve"> услуг связи (Интернет) для нужд ПАБ Казанского отделения филиала «Приволжский территориальный округ» ФГУП «РосРАО».</w:t>
            </w:r>
          </w:p>
        </w:tc>
      </w:tr>
    </w:tbl>
    <w:p w:rsidR="008711FB" w:rsidRPr="000210B9" w:rsidRDefault="008711FB" w:rsidP="008711FB">
      <w:pPr>
        <w:pStyle w:val="10"/>
        <w:jc w:val="center"/>
        <w:rPr>
          <w:b/>
          <w:sz w:val="28"/>
          <w:szCs w:val="28"/>
        </w:rPr>
      </w:pPr>
      <w:bookmarkStart w:id="2" w:name="_Toc407198003"/>
    </w:p>
    <w:p w:rsidR="008711FB" w:rsidRPr="000210B9" w:rsidRDefault="008711FB" w:rsidP="008711FB">
      <w:pPr>
        <w:pStyle w:val="10"/>
        <w:jc w:val="center"/>
        <w:rPr>
          <w:b/>
          <w:sz w:val="28"/>
          <w:szCs w:val="28"/>
        </w:rPr>
      </w:pPr>
      <w:r w:rsidRPr="000210B9">
        <w:rPr>
          <w:b/>
          <w:sz w:val="28"/>
          <w:szCs w:val="28"/>
        </w:rPr>
        <w:t>РАЗДЕЛ 2. ОПИСАНИЕ УСЛУГИ</w:t>
      </w:r>
      <w:bookmarkEnd w:id="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pStyle w:val="21"/>
              <w:spacing w:before="0" w:after="0"/>
              <w:jc w:val="center"/>
            </w:pPr>
            <w:bookmarkStart w:id="3" w:name="_Toc407198004"/>
            <w:r w:rsidRPr="000210B9">
              <w:rPr>
                <w:rFonts w:ascii="Times New Roman" w:hAnsi="Times New Roman"/>
                <w:b w:val="0"/>
                <w:i w:val="0"/>
              </w:rPr>
              <w:t>Подраздел 2.1 Состав (перечень) оказываемых услуг</w:t>
            </w:r>
            <w:bookmarkEnd w:id="3"/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widowControl w:val="0"/>
              <w:tabs>
                <w:tab w:val="left" w:pos="426"/>
              </w:tabs>
              <w:jc w:val="both"/>
            </w:pPr>
            <w:r w:rsidRPr="000210B9">
              <w:t>- Организация канала связи;</w:t>
            </w:r>
          </w:p>
          <w:p w:rsidR="008711FB" w:rsidRPr="000210B9" w:rsidRDefault="008711FB" w:rsidP="00DC3600">
            <w:pPr>
              <w:widowControl w:val="0"/>
              <w:tabs>
                <w:tab w:val="left" w:pos="426"/>
              </w:tabs>
              <w:jc w:val="both"/>
            </w:pPr>
            <w:r w:rsidRPr="000210B9">
              <w:t>- Предоставление доступа в сеть Интернет;</w:t>
            </w:r>
          </w:p>
          <w:p w:rsidR="008711FB" w:rsidRPr="000210B9" w:rsidRDefault="008711FB" w:rsidP="00DC3600">
            <w:pPr>
              <w:widowControl w:val="0"/>
              <w:tabs>
                <w:tab w:val="left" w:pos="426"/>
              </w:tabs>
              <w:jc w:val="both"/>
            </w:pPr>
            <w:r w:rsidRPr="000210B9">
              <w:t xml:space="preserve">- Два статических </w:t>
            </w:r>
            <w:r w:rsidRPr="000210B9">
              <w:rPr>
                <w:lang w:val="en-US"/>
              </w:rPr>
              <w:t>IP</w:t>
            </w:r>
            <w:r w:rsidRPr="000210B9">
              <w:t xml:space="preserve"> адреса.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jc w:val="center"/>
            </w:pPr>
            <w:r w:rsidRPr="000210B9">
              <w:t>Подраздел 2.2 Описание оказываемых услуг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jc w:val="both"/>
            </w:pPr>
            <w:r w:rsidRPr="000210B9">
              <w:t xml:space="preserve">- Технология присоединения – </w:t>
            </w:r>
            <w:r w:rsidRPr="000210B9">
              <w:rPr>
                <w:lang w:val="en-US"/>
              </w:rPr>
              <w:t>Ethernet</w:t>
            </w:r>
            <w:r w:rsidRPr="000210B9">
              <w:t>;</w:t>
            </w:r>
          </w:p>
          <w:p w:rsidR="008711FB" w:rsidRPr="000210B9" w:rsidRDefault="008711FB" w:rsidP="00DC3600">
            <w:pPr>
              <w:jc w:val="both"/>
            </w:pPr>
            <w:r w:rsidRPr="000210B9">
              <w:t>- Скорость передачи – 7 Мбит/сек.;</w:t>
            </w:r>
          </w:p>
          <w:p w:rsidR="008711FB" w:rsidRPr="000210B9" w:rsidRDefault="008711FB" w:rsidP="00DC3600">
            <w:r w:rsidRPr="000210B9">
              <w:t xml:space="preserve">- Тариф – </w:t>
            </w:r>
            <w:proofErr w:type="spellStart"/>
            <w:r w:rsidRPr="000210B9">
              <w:t>безлимитный</w:t>
            </w:r>
            <w:proofErr w:type="spellEnd"/>
            <w:r w:rsidRPr="000210B9">
              <w:t>.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jc w:val="center"/>
            </w:pPr>
            <w:r w:rsidRPr="000210B9">
              <w:t>Подраздел 2.3 Объем оказываемых услуг либо доля оказываемых услуг в общем объеме закупки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jc w:val="both"/>
            </w:pPr>
            <w:r w:rsidRPr="000210B9">
              <w:t>Доля/объем отдельных услуг в общем объеме закупок не определена.</w:t>
            </w:r>
          </w:p>
        </w:tc>
      </w:tr>
    </w:tbl>
    <w:p w:rsidR="008711FB" w:rsidRPr="000210B9" w:rsidRDefault="008711FB" w:rsidP="008711FB">
      <w:pPr>
        <w:jc w:val="both"/>
      </w:pPr>
    </w:p>
    <w:p w:rsidR="008711FB" w:rsidRPr="000210B9" w:rsidRDefault="008711FB" w:rsidP="008711FB">
      <w:pPr>
        <w:pStyle w:val="10"/>
        <w:jc w:val="center"/>
        <w:rPr>
          <w:b/>
          <w:sz w:val="28"/>
          <w:szCs w:val="28"/>
        </w:rPr>
      </w:pPr>
      <w:bookmarkStart w:id="4" w:name="_Toc407198006"/>
      <w:r w:rsidRPr="000210B9">
        <w:rPr>
          <w:b/>
          <w:sz w:val="28"/>
          <w:szCs w:val="28"/>
        </w:rPr>
        <w:t>РАЗДЕЛ 3. ТРЕБОВАНИЯ  К УСЛУГАМ</w:t>
      </w:r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jc w:val="center"/>
              <w:rPr>
                <w:b/>
                <w:i/>
              </w:rPr>
            </w:pPr>
            <w:r w:rsidRPr="000210B9">
              <w:t>Подраздел 3.1 Общие требования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ind w:firstLine="601"/>
              <w:jc w:val="both"/>
            </w:pPr>
            <w:r w:rsidRPr="000210B9">
              <w:t>Монтаж и запуск в эксплуатацию каналов связи и каналообразующего оборудования осуществляется силами Исполнителя.</w:t>
            </w:r>
          </w:p>
          <w:p w:rsidR="008711FB" w:rsidRPr="000210B9" w:rsidRDefault="008711FB" w:rsidP="00DC3600">
            <w:pPr>
              <w:ind w:firstLine="601"/>
              <w:jc w:val="both"/>
            </w:pPr>
            <w:r w:rsidRPr="000210B9">
              <w:t>Исполнитель осуществляет круглосуточную техническую поддержку в режиме онлайн (7 дней в неделю, 24 часа в сутки).</w:t>
            </w:r>
          </w:p>
          <w:p w:rsidR="008711FB" w:rsidRPr="000210B9" w:rsidRDefault="008711FB" w:rsidP="00DC3600">
            <w:pPr>
              <w:ind w:firstLine="601"/>
              <w:jc w:val="both"/>
            </w:pPr>
            <w:r w:rsidRPr="000210B9">
              <w:t>Уведомление Заказчика письменно (факсом) о предполагаемых профилактических или ремонтных работах, проводимых Исполнителем и способным повлечь невозможность использования Абонентом услуг, не менее чем за 24 часа до начала их проведения.</w:t>
            </w:r>
          </w:p>
          <w:p w:rsidR="008711FB" w:rsidRPr="000210B9" w:rsidRDefault="008711FB" w:rsidP="00DC3600">
            <w:pPr>
              <w:ind w:firstLine="601"/>
              <w:jc w:val="both"/>
            </w:pPr>
            <w:r w:rsidRPr="000210B9">
              <w:t>Устранение неполадок в обслуживании или ухудшение качества обслуживания в срок не более 24 часов с момента их обнаружения, либо сообщения о них Заказчиком.</w:t>
            </w:r>
          </w:p>
          <w:p w:rsidR="008711FB" w:rsidRPr="000210B9" w:rsidRDefault="008711FB" w:rsidP="00DC3600">
            <w:pPr>
              <w:ind w:firstLine="601"/>
              <w:jc w:val="both"/>
            </w:pPr>
          </w:p>
          <w:p w:rsidR="008711FB" w:rsidRPr="000210B9" w:rsidRDefault="008711FB" w:rsidP="00DC3600">
            <w:pPr>
              <w:shd w:val="clear" w:color="auto" w:fill="FFFFFF"/>
              <w:spacing w:before="60"/>
              <w:jc w:val="both"/>
              <w:rPr>
                <w:bCs/>
                <w:u w:val="single"/>
              </w:rPr>
            </w:pPr>
            <w:r w:rsidRPr="000210B9">
              <w:rPr>
                <w:bCs/>
                <w:u w:val="single"/>
              </w:rPr>
              <w:t xml:space="preserve">Место оказания услуг: </w:t>
            </w:r>
          </w:p>
          <w:p w:rsidR="008711FB" w:rsidRPr="000210B9" w:rsidRDefault="008711FB" w:rsidP="00DC3600">
            <w:pPr>
              <w:jc w:val="both"/>
              <w:rPr>
                <w:bCs/>
              </w:rPr>
            </w:pPr>
            <w:r w:rsidRPr="000210B9">
              <w:rPr>
                <w:bCs/>
              </w:rPr>
              <w:t>420054, г. Казань, ул. Складская, д. 28 (Производственно-аналитическая база Казанского отделение филиала «Приволжский территориальный округ» ФГУП «РосРАО»).</w:t>
            </w:r>
          </w:p>
          <w:p w:rsidR="008711FB" w:rsidRPr="000210B9" w:rsidRDefault="008711FB" w:rsidP="00DC3600">
            <w:pPr>
              <w:jc w:val="both"/>
              <w:rPr>
                <w:bCs/>
              </w:rPr>
            </w:pPr>
          </w:p>
          <w:p w:rsidR="008711FB" w:rsidRPr="000210B9" w:rsidRDefault="008711FB" w:rsidP="00DC3600">
            <w:pPr>
              <w:jc w:val="both"/>
              <w:rPr>
                <w:u w:val="single"/>
              </w:rPr>
            </w:pPr>
            <w:r w:rsidRPr="000210B9">
              <w:rPr>
                <w:bCs/>
                <w:u w:val="single"/>
              </w:rPr>
              <w:t>Сроки и график оказания услуг:</w:t>
            </w:r>
          </w:p>
          <w:p w:rsidR="008711FB" w:rsidRPr="000210B9" w:rsidRDefault="008711FB" w:rsidP="00DC3600">
            <w:pPr>
              <w:pStyle w:val="21"/>
              <w:spacing w:before="0" w:after="0"/>
              <w:jc w:val="both"/>
              <w:rPr>
                <w:rFonts w:ascii="Times New Roman" w:hAnsi="Times New Roman"/>
                <w:b w:val="0"/>
                <w:i w:val="0"/>
              </w:rPr>
            </w:pPr>
            <w:r w:rsidRPr="000210B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Дата начала оказания услуг –  дата заключения договора, дата окончания оказания услуг  –  по истечении 12 месяцев </w:t>
            </w:r>
            <w:proofErr w:type="gramStart"/>
            <w:r w:rsidRPr="000210B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с даты заключения</w:t>
            </w:r>
            <w:proofErr w:type="gramEnd"/>
            <w:r w:rsidRPr="000210B9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договора.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pStyle w:val="21"/>
              <w:spacing w:before="0" w:after="0"/>
              <w:jc w:val="center"/>
              <w:rPr>
                <w:rFonts w:ascii="Times New Roman" w:hAnsi="Times New Roman"/>
                <w:b w:val="0"/>
                <w:i w:val="0"/>
              </w:rPr>
            </w:pPr>
            <w:r w:rsidRPr="000210B9">
              <w:rPr>
                <w:rFonts w:ascii="Times New Roman" w:hAnsi="Times New Roman"/>
                <w:b w:val="0"/>
                <w:i w:val="0"/>
              </w:rPr>
              <w:t>Подраздел 3.2 Специальные требования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ind w:firstLine="708"/>
              <w:jc w:val="both"/>
              <w:rPr>
                <w:bCs/>
              </w:rPr>
            </w:pPr>
            <w:r w:rsidRPr="000210B9">
              <w:rPr>
                <w:bCs/>
              </w:rPr>
              <w:t>Участник процедуры закупки должен обладать необходимыми лицензиями или свидетельствами о допуске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договора:</w:t>
            </w:r>
          </w:p>
          <w:p w:rsidR="008711FB" w:rsidRPr="000210B9" w:rsidRDefault="008711FB" w:rsidP="00DC3600">
            <w:pPr>
              <w:ind w:firstLine="708"/>
              <w:jc w:val="both"/>
              <w:rPr>
                <w:iCs/>
              </w:rPr>
            </w:pPr>
            <w:r w:rsidRPr="000210B9">
              <w:rPr>
                <w:iCs/>
              </w:rPr>
              <w:t xml:space="preserve">- Наличие лицензии Федеральной службы по надзору в сфере связи, информационных технологий и массовых коммуникаций на </w:t>
            </w:r>
            <w:proofErr w:type="spellStart"/>
            <w:r w:rsidRPr="000210B9">
              <w:rPr>
                <w:iCs/>
              </w:rPr>
              <w:t>телематические</w:t>
            </w:r>
            <w:proofErr w:type="spellEnd"/>
            <w:r w:rsidRPr="000210B9">
              <w:rPr>
                <w:iCs/>
              </w:rPr>
              <w:t xml:space="preserve"> услуги связи;</w:t>
            </w:r>
          </w:p>
          <w:p w:rsidR="008711FB" w:rsidRPr="000210B9" w:rsidRDefault="008711FB" w:rsidP="00DC3600">
            <w:pPr>
              <w:jc w:val="both"/>
              <w:rPr>
                <w:b/>
                <w:i/>
              </w:rPr>
            </w:pPr>
            <w:r w:rsidRPr="000210B9">
              <w:rPr>
                <w:iCs/>
              </w:rPr>
              <w:tab/>
              <w:t>- Наличие лицензии Федеральной службы по надзору в сфере связи, информационных технологий и массовых коммуникаций на услуги связи по передаче данных, за исключением услуг связи по передаче данных для целей передачи голосовой информации.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jc w:val="center"/>
              <w:rPr>
                <w:b/>
                <w:i/>
              </w:rPr>
            </w:pPr>
            <w:r w:rsidRPr="000210B9">
              <w:t>Подраздел 3.3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8711FB" w:rsidRPr="000210B9" w:rsidTr="00DC3600">
        <w:tc>
          <w:tcPr>
            <w:tcW w:w="9571" w:type="dxa"/>
          </w:tcPr>
          <w:p w:rsidR="008711FB" w:rsidRPr="000210B9" w:rsidRDefault="008711FB" w:rsidP="00DC3600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b/>
                <w:i/>
                <w:color w:val="auto"/>
              </w:rPr>
            </w:pPr>
            <w:r w:rsidRPr="000210B9">
              <w:rPr>
                <w:color w:val="auto"/>
              </w:rPr>
              <w:t xml:space="preserve">Исполнитель выставляет и до 5 </w:t>
            </w:r>
            <w:proofErr w:type="gramStart"/>
            <w:r w:rsidRPr="000210B9">
              <w:rPr>
                <w:color w:val="auto"/>
              </w:rPr>
              <w:t xml:space="preserve">числа месяца, следующего за месяцем оказания услуг </w:t>
            </w:r>
            <w:r w:rsidRPr="000210B9">
              <w:rPr>
                <w:color w:val="auto"/>
              </w:rPr>
              <w:lastRenderedPageBreak/>
              <w:t>предоставляет</w:t>
            </w:r>
            <w:proofErr w:type="gramEnd"/>
            <w:r w:rsidRPr="000210B9">
              <w:rPr>
                <w:color w:val="auto"/>
              </w:rPr>
              <w:t xml:space="preserve"> Заказчику счет на оплату оказанных услуг и акт сдачи-приемки оказанных услуг. </w:t>
            </w:r>
          </w:p>
        </w:tc>
      </w:tr>
    </w:tbl>
    <w:p w:rsidR="008711FB" w:rsidRPr="000210B9" w:rsidRDefault="008711FB" w:rsidP="008711FB">
      <w:pPr>
        <w:jc w:val="center"/>
      </w:pPr>
    </w:p>
    <w:p w:rsidR="008711FB" w:rsidRPr="000210B9" w:rsidRDefault="008711FB" w:rsidP="008711FB">
      <w:pPr>
        <w:jc w:val="center"/>
      </w:pPr>
      <w:r w:rsidRPr="000210B9">
        <w:t>РАЗДЕЛ 4. ПЕРЕЧЕНЬ ПРИНЯТЫХ СОКРАЩЕНИЙ</w:t>
      </w:r>
    </w:p>
    <w:p w:rsidR="008711FB" w:rsidRPr="000210B9" w:rsidRDefault="008711FB" w:rsidP="008711FB">
      <w:pPr>
        <w:ind w:firstLine="567"/>
        <w:jc w:val="both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8711FB" w:rsidRPr="000210B9" w:rsidTr="00DC36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1FB" w:rsidRPr="000210B9" w:rsidRDefault="008711FB" w:rsidP="00DC3600">
            <w:pPr>
              <w:jc w:val="center"/>
            </w:pPr>
            <w:r w:rsidRPr="000210B9">
              <w:t xml:space="preserve">№ </w:t>
            </w:r>
            <w:proofErr w:type="gramStart"/>
            <w:r w:rsidRPr="000210B9">
              <w:t>п</w:t>
            </w:r>
            <w:proofErr w:type="gramEnd"/>
            <w:r w:rsidRPr="000210B9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1FB" w:rsidRPr="000210B9" w:rsidRDefault="008711FB" w:rsidP="00DC3600">
            <w:pPr>
              <w:autoSpaceDE w:val="0"/>
              <w:autoSpaceDN w:val="0"/>
              <w:adjustRightInd w:val="0"/>
              <w:jc w:val="center"/>
            </w:pPr>
            <w:r w:rsidRPr="000210B9"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11FB" w:rsidRPr="000210B9" w:rsidRDefault="008711FB" w:rsidP="00DC3600">
            <w:pPr>
              <w:jc w:val="center"/>
            </w:pPr>
            <w:r w:rsidRPr="000210B9">
              <w:t>Расшифровка сокращения</w:t>
            </w:r>
          </w:p>
        </w:tc>
      </w:tr>
      <w:tr w:rsidR="008711FB" w:rsidRPr="000210B9" w:rsidTr="00DC360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1FB" w:rsidRPr="000210B9" w:rsidRDefault="008711FB" w:rsidP="00DC3600">
            <w:pPr>
              <w:jc w:val="both"/>
            </w:pPr>
            <w:r w:rsidRPr="000210B9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1FB" w:rsidRPr="000210B9" w:rsidRDefault="008711FB" w:rsidP="00DC3600">
            <w:pPr>
              <w:autoSpaceDE w:val="0"/>
              <w:autoSpaceDN w:val="0"/>
              <w:adjustRightInd w:val="0"/>
            </w:pPr>
            <w:r w:rsidRPr="000210B9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1FB" w:rsidRPr="000210B9" w:rsidRDefault="008711FB" w:rsidP="00DC3600">
            <w:pPr>
              <w:jc w:val="both"/>
              <w:rPr>
                <w:i/>
              </w:rPr>
            </w:pPr>
            <w:r w:rsidRPr="000210B9">
              <w:rPr>
                <w:i/>
              </w:rPr>
              <w:t>Федеральное государственное унитарное предприятие</w:t>
            </w:r>
          </w:p>
        </w:tc>
      </w:tr>
    </w:tbl>
    <w:p w:rsidR="00CB7D58" w:rsidRPr="00CB7D58" w:rsidRDefault="00CB7D58" w:rsidP="00280C1B">
      <w:pPr>
        <w:jc w:val="center"/>
        <w:rPr>
          <w:color w:val="000000"/>
        </w:rPr>
      </w:pPr>
      <w:bookmarkStart w:id="5" w:name="_GoBack"/>
      <w:bookmarkEnd w:id="5"/>
    </w:p>
    <w:sectPr w:rsidR="00CB7D58" w:rsidRPr="00CB7D58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711FB">
      <w:rPr>
        <w:noProof/>
      </w:rPr>
      <w:t>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8"/>
      <w:jc w:val="center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8711FB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0"/>
  </w:num>
  <w:num w:numId="9">
    <w:abstractNumId w:val="2"/>
  </w:num>
  <w:num w:numId="10">
    <w:abstractNumId w:val="12"/>
  </w:num>
  <w:num w:numId="11">
    <w:abstractNumId w:val="20"/>
  </w:num>
  <w:num w:numId="12">
    <w:abstractNumId w:val="7"/>
  </w:num>
  <w:num w:numId="13">
    <w:abstractNumId w:val="17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5"/>
  </w:num>
  <w:num w:numId="19">
    <w:abstractNumId w:val="19"/>
  </w:num>
  <w:num w:numId="20">
    <w:abstractNumId w:val="11"/>
  </w:num>
  <w:num w:numId="21">
    <w:abstractNumId w:val="1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99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2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2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3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C25051D-A7CF-4313-B8DF-0836E835C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364</TotalTime>
  <Pages>4</Pages>
  <Words>493</Words>
  <Characters>3875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4360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107</cp:revision>
  <cp:lastPrinted>2013-05-13T10:31:00Z</cp:lastPrinted>
  <dcterms:created xsi:type="dcterms:W3CDTF">2013-12-04T11:06:00Z</dcterms:created>
  <dcterms:modified xsi:type="dcterms:W3CDTF">2015-02-12T07:10:00Z</dcterms:modified>
</cp:coreProperties>
</file>